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611" w:rsidRDefault="00461611" w:rsidP="009E7CA0">
      <w:pPr>
        <w:pStyle w:val="BodyText"/>
        <w:sectPr w:rsidR="00461611" w:rsidSect="00507D3E">
          <w:headerReference w:type="even" r:id="rId8"/>
          <w:headerReference w:type="default" r:id="rId9"/>
          <w:footerReference w:type="even" r:id="rId10"/>
          <w:footerReference w:type="default" r:id="rId11"/>
          <w:headerReference w:type="first" r:id="rId12"/>
          <w:footerReference w:type="first" r:id="rId13"/>
          <w:pgSz w:w="12240" w:h="15840" w:code="1"/>
          <w:pgMar w:top="1440" w:right="1080" w:bottom="1440" w:left="1440" w:header="504" w:footer="720" w:gutter="0"/>
          <w:pgNumType w:start="1"/>
          <w:cols w:space="720"/>
        </w:sectPr>
      </w:pPr>
      <w:bookmarkStart w:id="0" w:name="ChapterHeading"/>
      <w:bookmarkStart w:id="1" w:name="_GoBack"/>
      <w:bookmarkEnd w:id="0"/>
      <w:bookmarkEnd w:id="1"/>
    </w:p>
    <w:p w:rsidR="00461611" w:rsidRDefault="00461611">
      <w:pPr>
        <w:pStyle w:val="TOCHeading"/>
      </w:pPr>
    </w:p>
    <w:sdt>
      <w:sdtPr>
        <w:rPr>
          <w:rFonts w:asciiTheme="minorHAnsi" w:eastAsiaTheme="minorHAnsi" w:hAnsiTheme="minorHAnsi" w:cstheme="minorBidi"/>
          <w:b/>
          <w:color w:val="auto"/>
          <w:sz w:val="22"/>
          <w:szCs w:val="22"/>
        </w:rPr>
        <w:id w:val="-1658998905"/>
        <w:docPartObj>
          <w:docPartGallery w:val="Table of Contents"/>
          <w:docPartUnique/>
        </w:docPartObj>
      </w:sdtPr>
      <w:sdtEndPr>
        <w:rPr>
          <w:rFonts w:ascii="Times New Roman" w:eastAsia="Times New Roman" w:hAnsi="Times New Roman" w:cs="Angsana New"/>
          <w:b w:val="0"/>
          <w:bCs/>
          <w:noProof/>
          <w:sz w:val="20"/>
          <w:szCs w:val="20"/>
        </w:rPr>
      </w:sdtEndPr>
      <w:sdtContent>
        <w:p w:rsidR="00461611" w:rsidRDefault="00461611">
          <w:pPr>
            <w:pStyle w:val="TOCHeading"/>
          </w:pPr>
          <w:r>
            <w:t>Table of Contents</w:t>
          </w:r>
        </w:p>
        <w:p w:rsidR="00461611" w:rsidRDefault="00461611">
          <w:pPr>
            <w:pStyle w:val="TOC1"/>
            <w:tabs>
              <w:tab w:val="right" w:leader="dot" w:pos="9350"/>
            </w:tabs>
            <w:rPr>
              <w:rFonts w:eastAsiaTheme="minorEastAsia"/>
              <w:b w:val="0"/>
              <w:noProof/>
            </w:rPr>
          </w:pPr>
          <w:r>
            <w:fldChar w:fldCharType="begin"/>
          </w:r>
          <w:r>
            <w:instrText xml:space="preserve"> TOC \o "1-3" \h \z \u </w:instrText>
          </w:r>
          <w:r>
            <w:fldChar w:fldCharType="separate"/>
          </w:r>
          <w:hyperlink w:anchor="_Toc408479807" w:history="1">
            <w:r w:rsidRPr="007A24A7">
              <w:rPr>
                <w:rStyle w:val="Hyperlink"/>
                <w:noProof/>
              </w:rPr>
              <w:t>Understanding Typemock Isolator</w:t>
            </w:r>
            <w:r>
              <w:rPr>
                <w:noProof/>
                <w:webHidden/>
              </w:rPr>
              <w:tab/>
            </w:r>
            <w:r>
              <w:rPr>
                <w:noProof/>
                <w:webHidden/>
              </w:rPr>
              <w:fldChar w:fldCharType="begin"/>
            </w:r>
            <w:r>
              <w:rPr>
                <w:noProof/>
                <w:webHidden/>
              </w:rPr>
              <w:instrText xml:space="preserve"> PAGEREF _Toc408479807 \h </w:instrText>
            </w:r>
            <w:r>
              <w:rPr>
                <w:noProof/>
                <w:webHidden/>
              </w:rPr>
            </w:r>
            <w:r>
              <w:rPr>
                <w:noProof/>
                <w:webHidden/>
              </w:rPr>
              <w:fldChar w:fldCharType="separate"/>
            </w:r>
            <w:r>
              <w:rPr>
                <w:noProof/>
                <w:webHidden/>
              </w:rPr>
              <w:t>7</w:t>
            </w:r>
            <w:r>
              <w:rPr>
                <w:noProof/>
                <w:webHidden/>
              </w:rPr>
              <w:fldChar w:fldCharType="end"/>
            </w:r>
          </w:hyperlink>
        </w:p>
        <w:p w:rsidR="00461611" w:rsidRDefault="003D2AAC">
          <w:pPr>
            <w:pStyle w:val="TOC2"/>
            <w:tabs>
              <w:tab w:val="right" w:leader="dot" w:pos="9350"/>
            </w:tabs>
            <w:rPr>
              <w:rFonts w:eastAsiaTheme="minorEastAsia"/>
              <w:noProof/>
            </w:rPr>
          </w:pPr>
          <w:hyperlink w:anchor="_Toc408479808" w:history="1">
            <w:r w:rsidR="00461611" w:rsidRPr="007A24A7">
              <w:rPr>
                <w:rStyle w:val="Hyperlink"/>
                <w:noProof/>
              </w:rPr>
              <w:t>Client-Side Integration</w:t>
            </w:r>
            <w:r w:rsidR="00461611">
              <w:rPr>
                <w:noProof/>
                <w:webHidden/>
              </w:rPr>
              <w:tab/>
            </w:r>
            <w:r w:rsidR="00461611">
              <w:rPr>
                <w:noProof/>
                <w:webHidden/>
              </w:rPr>
              <w:fldChar w:fldCharType="begin"/>
            </w:r>
            <w:r w:rsidR="00461611">
              <w:rPr>
                <w:noProof/>
                <w:webHidden/>
              </w:rPr>
              <w:instrText xml:space="preserve"> PAGEREF _Toc408479808 \h </w:instrText>
            </w:r>
            <w:r w:rsidR="00461611">
              <w:rPr>
                <w:noProof/>
                <w:webHidden/>
              </w:rPr>
            </w:r>
            <w:r w:rsidR="00461611">
              <w:rPr>
                <w:noProof/>
                <w:webHidden/>
              </w:rPr>
              <w:fldChar w:fldCharType="separate"/>
            </w:r>
            <w:r w:rsidR="00461611">
              <w:rPr>
                <w:noProof/>
                <w:webHidden/>
              </w:rPr>
              <w:t>7</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09" w:history="1">
            <w:r w:rsidR="00461611" w:rsidRPr="007A24A7">
              <w:rPr>
                <w:rStyle w:val="Hyperlink"/>
                <w:noProof/>
              </w:rPr>
              <w:t>Integration with MS Visual Studio</w:t>
            </w:r>
            <w:r w:rsidR="00461611">
              <w:rPr>
                <w:noProof/>
                <w:webHidden/>
              </w:rPr>
              <w:tab/>
            </w:r>
            <w:r w:rsidR="00461611">
              <w:rPr>
                <w:noProof/>
                <w:webHidden/>
              </w:rPr>
              <w:fldChar w:fldCharType="begin"/>
            </w:r>
            <w:r w:rsidR="00461611">
              <w:rPr>
                <w:noProof/>
                <w:webHidden/>
              </w:rPr>
              <w:instrText xml:space="preserve"> PAGEREF _Toc408479809 \h </w:instrText>
            </w:r>
            <w:r w:rsidR="00461611">
              <w:rPr>
                <w:noProof/>
                <w:webHidden/>
              </w:rPr>
            </w:r>
            <w:r w:rsidR="00461611">
              <w:rPr>
                <w:noProof/>
                <w:webHidden/>
              </w:rPr>
              <w:fldChar w:fldCharType="separate"/>
            </w:r>
            <w:r w:rsidR="00461611">
              <w:rPr>
                <w:noProof/>
                <w:webHidden/>
              </w:rPr>
              <w:t>7</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10" w:history="1">
            <w:r w:rsidR="00461611" w:rsidRPr="007A24A7">
              <w:rPr>
                <w:rStyle w:val="Hyperlink"/>
                <w:noProof/>
              </w:rPr>
              <w:t>Integration with Third-Party Coverage and Profiling Tools</w:t>
            </w:r>
            <w:r w:rsidR="00461611">
              <w:rPr>
                <w:noProof/>
                <w:webHidden/>
              </w:rPr>
              <w:tab/>
            </w:r>
            <w:r w:rsidR="00461611">
              <w:rPr>
                <w:noProof/>
                <w:webHidden/>
              </w:rPr>
              <w:fldChar w:fldCharType="begin"/>
            </w:r>
            <w:r w:rsidR="00461611">
              <w:rPr>
                <w:noProof/>
                <w:webHidden/>
              </w:rPr>
              <w:instrText xml:space="preserve"> PAGEREF _Toc408479810 \h </w:instrText>
            </w:r>
            <w:r w:rsidR="00461611">
              <w:rPr>
                <w:noProof/>
                <w:webHidden/>
              </w:rPr>
            </w:r>
            <w:r w:rsidR="00461611">
              <w:rPr>
                <w:noProof/>
                <w:webHidden/>
              </w:rPr>
              <w:fldChar w:fldCharType="separate"/>
            </w:r>
            <w:r w:rsidR="00461611">
              <w:rPr>
                <w:noProof/>
                <w:webHidden/>
              </w:rPr>
              <w:t>8</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11" w:history="1">
            <w:r w:rsidR="00461611" w:rsidRPr="007A24A7">
              <w:rPr>
                <w:rStyle w:val="Hyperlink"/>
                <w:noProof/>
              </w:rPr>
              <w:t>Integration with Test Runners</w:t>
            </w:r>
            <w:r w:rsidR="00461611">
              <w:rPr>
                <w:noProof/>
                <w:webHidden/>
              </w:rPr>
              <w:tab/>
            </w:r>
            <w:r w:rsidR="00461611">
              <w:rPr>
                <w:noProof/>
                <w:webHidden/>
              </w:rPr>
              <w:fldChar w:fldCharType="begin"/>
            </w:r>
            <w:r w:rsidR="00461611">
              <w:rPr>
                <w:noProof/>
                <w:webHidden/>
              </w:rPr>
              <w:instrText xml:space="preserve"> PAGEREF _Toc408479811 \h </w:instrText>
            </w:r>
            <w:r w:rsidR="00461611">
              <w:rPr>
                <w:noProof/>
                <w:webHidden/>
              </w:rPr>
            </w:r>
            <w:r w:rsidR="00461611">
              <w:rPr>
                <w:noProof/>
                <w:webHidden/>
              </w:rPr>
              <w:fldChar w:fldCharType="separate"/>
            </w:r>
            <w:r w:rsidR="00461611">
              <w:rPr>
                <w:noProof/>
                <w:webHidden/>
              </w:rPr>
              <w:t>8</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12" w:history="1">
            <w:r w:rsidR="00461611" w:rsidRPr="007A24A7">
              <w:rPr>
                <w:rStyle w:val="Hyperlink"/>
                <w:noProof/>
              </w:rPr>
              <w:t>Integration with Unit Test Frameworks</w:t>
            </w:r>
            <w:r w:rsidR="00461611">
              <w:rPr>
                <w:noProof/>
                <w:webHidden/>
              </w:rPr>
              <w:tab/>
            </w:r>
            <w:r w:rsidR="00461611">
              <w:rPr>
                <w:noProof/>
                <w:webHidden/>
              </w:rPr>
              <w:fldChar w:fldCharType="begin"/>
            </w:r>
            <w:r w:rsidR="00461611">
              <w:rPr>
                <w:noProof/>
                <w:webHidden/>
              </w:rPr>
              <w:instrText xml:space="preserve"> PAGEREF _Toc408479812 \h </w:instrText>
            </w:r>
            <w:r w:rsidR="00461611">
              <w:rPr>
                <w:noProof/>
                <w:webHidden/>
              </w:rPr>
            </w:r>
            <w:r w:rsidR="00461611">
              <w:rPr>
                <w:noProof/>
                <w:webHidden/>
              </w:rPr>
              <w:fldChar w:fldCharType="separate"/>
            </w:r>
            <w:r w:rsidR="00461611">
              <w:rPr>
                <w:noProof/>
                <w:webHidden/>
              </w:rPr>
              <w:t>9</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13" w:history="1">
            <w:r w:rsidR="00461611" w:rsidRPr="007A24A7">
              <w:rPr>
                <w:rStyle w:val="Hyperlink"/>
                <w:noProof/>
              </w:rPr>
              <w:t>Server-Side Integration</w:t>
            </w:r>
            <w:r w:rsidR="00461611">
              <w:rPr>
                <w:noProof/>
                <w:webHidden/>
              </w:rPr>
              <w:tab/>
            </w:r>
            <w:r w:rsidR="00461611">
              <w:rPr>
                <w:noProof/>
                <w:webHidden/>
              </w:rPr>
              <w:fldChar w:fldCharType="begin"/>
            </w:r>
            <w:r w:rsidR="00461611">
              <w:rPr>
                <w:noProof/>
                <w:webHidden/>
              </w:rPr>
              <w:instrText xml:space="preserve"> PAGEREF _Toc408479813 \h </w:instrText>
            </w:r>
            <w:r w:rsidR="00461611">
              <w:rPr>
                <w:noProof/>
                <w:webHidden/>
              </w:rPr>
            </w:r>
            <w:r w:rsidR="00461611">
              <w:rPr>
                <w:noProof/>
                <w:webHidden/>
              </w:rPr>
              <w:fldChar w:fldCharType="separate"/>
            </w:r>
            <w:r w:rsidR="00461611">
              <w:rPr>
                <w:noProof/>
                <w:webHidden/>
              </w:rPr>
              <w:t>9</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14" w:history="1">
            <w:r w:rsidR="00461611" w:rsidRPr="007A24A7">
              <w:rPr>
                <w:rStyle w:val="Hyperlink"/>
                <w:noProof/>
              </w:rPr>
              <w:t>Integration with Build Scripts</w:t>
            </w:r>
            <w:r w:rsidR="00461611">
              <w:rPr>
                <w:noProof/>
                <w:webHidden/>
              </w:rPr>
              <w:tab/>
            </w:r>
            <w:r w:rsidR="00461611">
              <w:rPr>
                <w:noProof/>
                <w:webHidden/>
              </w:rPr>
              <w:fldChar w:fldCharType="begin"/>
            </w:r>
            <w:r w:rsidR="00461611">
              <w:rPr>
                <w:noProof/>
                <w:webHidden/>
              </w:rPr>
              <w:instrText xml:space="preserve"> PAGEREF _Toc408479814 \h </w:instrText>
            </w:r>
            <w:r w:rsidR="00461611">
              <w:rPr>
                <w:noProof/>
                <w:webHidden/>
              </w:rPr>
            </w:r>
            <w:r w:rsidR="00461611">
              <w:rPr>
                <w:noProof/>
                <w:webHidden/>
              </w:rPr>
              <w:fldChar w:fldCharType="separate"/>
            </w:r>
            <w:r w:rsidR="00461611">
              <w:rPr>
                <w:noProof/>
                <w:webHidden/>
              </w:rPr>
              <w:t>9</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15" w:history="1">
            <w:r w:rsidR="00461611" w:rsidRPr="007A24A7">
              <w:rPr>
                <w:rStyle w:val="Hyperlink"/>
                <w:noProof/>
              </w:rPr>
              <w:t>Integration with Build Servers and Continuous Integration Servers</w:t>
            </w:r>
            <w:r w:rsidR="00461611">
              <w:rPr>
                <w:noProof/>
                <w:webHidden/>
              </w:rPr>
              <w:tab/>
            </w:r>
            <w:r w:rsidR="00461611">
              <w:rPr>
                <w:noProof/>
                <w:webHidden/>
              </w:rPr>
              <w:fldChar w:fldCharType="begin"/>
            </w:r>
            <w:r w:rsidR="00461611">
              <w:rPr>
                <w:noProof/>
                <w:webHidden/>
              </w:rPr>
              <w:instrText xml:space="preserve"> PAGEREF _Toc408479815 \h </w:instrText>
            </w:r>
            <w:r w:rsidR="00461611">
              <w:rPr>
                <w:noProof/>
                <w:webHidden/>
              </w:rPr>
            </w:r>
            <w:r w:rsidR="00461611">
              <w:rPr>
                <w:noProof/>
                <w:webHidden/>
              </w:rPr>
              <w:fldChar w:fldCharType="separate"/>
            </w:r>
            <w:r w:rsidR="00461611">
              <w:rPr>
                <w:noProof/>
                <w:webHidden/>
              </w:rPr>
              <w:t>9</w:t>
            </w:r>
            <w:r w:rsidR="00461611">
              <w:rPr>
                <w:noProof/>
                <w:webHidden/>
              </w:rPr>
              <w:fldChar w:fldCharType="end"/>
            </w:r>
          </w:hyperlink>
        </w:p>
        <w:p w:rsidR="00461611" w:rsidRDefault="003D2AAC">
          <w:pPr>
            <w:pStyle w:val="TOC1"/>
            <w:tabs>
              <w:tab w:val="right" w:leader="dot" w:pos="9350"/>
            </w:tabs>
            <w:rPr>
              <w:rFonts w:eastAsiaTheme="minorEastAsia"/>
              <w:b w:val="0"/>
              <w:noProof/>
            </w:rPr>
          </w:pPr>
          <w:hyperlink w:anchor="_Toc408479816" w:history="1">
            <w:r w:rsidR="00461611" w:rsidRPr="007A24A7">
              <w:rPr>
                <w:rStyle w:val="Hyperlink"/>
                <w:noProof/>
              </w:rPr>
              <w:t>Testing Methodology</w:t>
            </w:r>
            <w:r w:rsidR="00461611">
              <w:rPr>
                <w:noProof/>
                <w:webHidden/>
              </w:rPr>
              <w:tab/>
            </w:r>
            <w:r w:rsidR="00461611">
              <w:rPr>
                <w:noProof/>
                <w:webHidden/>
              </w:rPr>
              <w:fldChar w:fldCharType="begin"/>
            </w:r>
            <w:r w:rsidR="00461611">
              <w:rPr>
                <w:noProof/>
                <w:webHidden/>
              </w:rPr>
              <w:instrText xml:space="preserve"> PAGEREF _Toc408479816 \h </w:instrText>
            </w:r>
            <w:r w:rsidR="00461611">
              <w:rPr>
                <w:noProof/>
                <w:webHidden/>
              </w:rPr>
            </w:r>
            <w:r w:rsidR="00461611">
              <w:rPr>
                <w:noProof/>
                <w:webHidden/>
              </w:rPr>
              <w:fldChar w:fldCharType="separate"/>
            </w:r>
            <w:r w:rsidR="00461611">
              <w:rPr>
                <w:noProof/>
                <w:webHidden/>
              </w:rPr>
              <w:t>11</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17" w:history="1">
            <w:r w:rsidR="00461611" w:rsidRPr="007A24A7">
              <w:rPr>
                <w:rStyle w:val="Hyperlink"/>
                <w:noProof/>
              </w:rPr>
              <w:t>Types of Tests</w:t>
            </w:r>
            <w:r w:rsidR="00461611">
              <w:rPr>
                <w:noProof/>
                <w:webHidden/>
              </w:rPr>
              <w:tab/>
            </w:r>
            <w:r w:rsidR="00461611">
              <w:rPr>
                <w:noProof/>
                <w:webHidden/>
              </w:rPr>
              <w:fldChar w:fldCharType="begin"/>
            </w:r>
            <w:r w:rsidR="00461611">
              <w:rPr>
                <w:noProof/>
                <w:webHidden/>
              </w:rPr>
              <w:instrText xml:space="preserve"> PAGEREF _Toc408479817 \h </w:instrText>
            </w:r>
            <w:r w:rsidR="00461611">
              <w:rPr>
                <w:noProof/>
                <w:webHidden/>
              </w:rPr>
            </w:r>
            <w:r w:rsidR="00461611">
              <w:rPr>
                <w:noProof/>
                <w:webHidden/>
              </w:rPr>
              <w:fldChar w:fldCharType="separate"/>
            </w:r>
            <w:r w:rsidR="00461611">
              <w:rPr>
                <w:noProof/>
                <w:webHidden/>
              </w:rPr>
              <w:t>11</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18" w:history="1">
            <w:r w:rsidR="00461611" w:rsidRPr="007A24A7">
              <w:rPr>
                <w:rStyle w:val="Hyperlink"/>
                <w:noProof/>
              </w:rPr>
              <w:t>Unit Tests</w:t>
            </w:r>
            <w:r w:rsidR="00461611">
              <w:rPr>
                <w:noProof/>
                <w:webHidden/>
              </w:rPr>
              <w:tab/>
            </w:r>
            <w:r w:rsidR="00461611">
              <w:rPr>
                <w:noProof/>
                <w:webHidden/>
              </w:rPr>
              <w:fldChar w:fldCharType="begin"/>
            </w:r>
            <w:r w:rsidR="00461611">
              <w:rPr>
                <w:noProof/>
                <w:webHidden/>
              </w:rPr>
              <w:instrText xml:space="preserve"> PAGEREF _Toc408479818 \h </w:instrText>
            </w:r>
            <w:r w:rsidR="00461611">
              <w:rPr>
                <w:noProof/>
                <w:webHidden/>
              </w:rPr>
            </w:r>
            <w:r w:rsidR="00461611">
              <w:rPr>
                <w:noProof/>
                <w:webHidden/>
              </w:rPr>
              <w:fldChar w:fldCharType="separate"/>
            </w:r>
            <w:r w:rsidR="00461611">
              <w:rPr>
                <w:noProof/>
                <w:webHidden/>
              </w:rPr>
              <w:t>11</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19" w:history="1">
            <w:r w:rsidR="00461611" w:rsidRPr="007A24A7">
              <w:rPr>
                <w:rStyle w:val="Hyperlink"/>
                <w:noProof/>
              </w:rPr>
              <w:t>Integration Tests</w:t>
            </w:r>
            <w:r w:rsidR="00461611">
              <w:rPr>
                <w:noProof/>
                <w:webHidden/>
              </w:rPr>
              <w:tab/>
            </w:r>
            <w:r w:rsidR="00461611">
              <w:rPr>
                <w:noProof/>
                <w:webHidden/>
              </w:rPr>
              <w:fldChar w:fldCharType="begin"/>
            </w:r>
            <w:r w:rsidR="00461611">
              <w:rPr>
                <w:noProof/>
                <w:webHidden/>
              </w:rPr>
              <w:instrText xml:space="preserve"> PAGEREF _Toc408479819 \h </w:instrText>
            </w:r>
            <w:r w:rsidR="00461611">
              <w:rPr>
                <w:noProof/>
                <w:webHidden/>
              </w:rPr>
            </w:r>
            <w:r w:rsidR="00461611">
              <w:rPr>
                <w:noProof/>
                <w:webHidden/>
              </w:rPr>
              <w:fldChar w:fldCharType="separate"/>
            </w:r>
            <w:r w:rsidR="00461611">
              <w:rPr>
                <w:noProof/>
                <w:webHidden/>
              </w:rPr>
              <w:t>11</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20" w:history="1">
            <w:r w:rsidR="00461611" w:rsidRPr="007A24A7">
              <w:rPr>
                <w:rStyle w:val="Hyperlink"/>
                <w:noProof/>
              </w:rPr>
              <w:t>Approaches to Testing</w:t>
            </w:r>
            <w:r w:rsidR="00461611">
              <w:rPr>
                <w:noProof/>
                <w:webHidden/>
              </w:rPr>
              <w:tab/>
            </w:r>
            <w:r w:rsidR="00461611">
              <w:rPr>
                <w:noProof/>
                <w:webHidden/>
              </w:rPr>
              <w:fldChar w:fldCharType="begin"/>
            </w:r>
            <w:r w:rsidR="00461611">
              <w:rPr>
                <w:noProof/>
                <w:webHidden/>
              </w:rPr>
              <w:instrText xml:space="preserve"> PAGEREF _Toc408479820 \h </w:instrText>
            </w:r>
            <w:r w:rsidR="00461611">
              <w:rPr>
                <w:noProof/>
                <w:webHidden/>
              </w:rPr>
            </w:r>
            <w:r w:rsidR="00461611">
              <w:rPr>
                <w:noProof/>
                <w:webHidden/>
              </w:rPr>
              <w:fldChar w:fldCharType="separate"/>
            </w:r>
            <w:r w:rsidR="00461611">
              <w:rPr>
                <w:noProof/>
                <w:webHidden/>
              </w:rPr>
              <w:t>12</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21" w:history="1">
            <w:r w:rsidR="00461611" w:rsidRPr="007A24A7">
              <w:rPr>
                <w:rStyle w:val="Hyperlink"/>
                <w:noProof/>
              </w:rPr>
              <w:t>Test-Driven Development</w:t>
            </w:r>
            <w:r w:rsidR="00461611">
              <w:rPr>
                <w:noProof/>
                <w:webHidden/>
              </w:rPr>
              <w:tab/>
            </w:r>
            <w:r w:rsidR="00461611">
              <w:rPr>
                <w:noProof/>
                <w:webHidden/>
              </w:rPr>
              <w:fldChar w:fldCharType="begin"/>
            </w:r>
            <w:r w:rsidR="00461611">
              <w:rPr>
                <w:noProof/>
                <w:webHidden/>
              </w:rPr>
              <w:instrText xml:space="preserve"> PAGEREF _Toc408479821 \h </w:instrText>
            </w:r>
            <w:r w:rsidR="00461611">
              <w:rPr>
                <w:noProof/>
                <w:webHidden/>
              </w:rPr>
            </w:r>
            <w:r w:rsidR="00461611">
              <w:rPr>
                <w:noProof/>
                <w:webHidden/>
              </w:rPr>
              <w:fldChar w:fldCharType="separate"/>
            </w:r>
            <w:r w:rsidR="00461611">
              <w:rPr>
                <w:noProof/>
                <w:webHidden/>
              </w:rPr>
              <w:t>12</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22" w:history="1">
            <w:r w:rsidR="00461611" w:rsidRPr="007A24A7">
              <w:rPr>
                <w:rStyle w:val="Hyperlink"/>
                <w:noProof/>
              </w:rPr>
              <w:t>Code-Driven Development</w:t>
            </w:r>
            <w:r w:rsidR="00461611">
              <w:rPr>
                <w:noProof/>
                <w:webHidden/>
              </w:rPr>
              <w:tab/>
            </w:r>
            <w:r w:rsidR="00461611">
              <w:rPr>
                <w:noProof/>
                <w:webHidden/>
              </w:rPr>
              <w:fldChar w:fldCharType="begin"/>
            </w:r>
            <w:r w:rsidR="00461611">
              <w:rPr>
                <w:noProof/>
                <w:webHidden/>
              </w:rPr>
              <w:instrText xml:space="preserve"> PAGEREF _Toc408479822 \h </w:instrText>
            </w:r>
            <w:r w:rsidR="00461611">
              <w:rPr>
                <w:noProof/>
                <w:webHidden/>
              </w:rPr>
            </w:r>
            <w:r w:rsidR="00461611">
              <w:rPr>
                <w:noProof/>
                <w:webHidden/>
              </w:rPr>
              <w:fldChar w:fldCharType="separate"/>
            </w:r>
            <w:r w:rsidR="00461611">
              <w:rPr>
                <w:noProof/>
                <w:webHidden/>
              </w:rPr>
              <w:t>12</w:t>
            </w:r>
            <w:r w:rsidR="00461611">
              <w:rPr>
                <w:noProof/>
                <w:webHidden/>
              </w:rPr>
              <w:fldChar w:fldCharType="end"/>
            </w:r>
          </w:hyperlink>
        </w:p>
        <w:p w:rsidR="00461611" w:rsidRDefault="003D2AAC">
          <w:pPr>
            <w:pStyle w:val="TOC1"/>
            <w:tabs>
              <w:tab w:val="right" w:leader="dot" w:pos="9350"/>
            </w:tabs>
            <w:rPr>
              <w:rFonts w:eastAsiaTheme="minorEastAsia"/>
              <w:b w:val="0"/>
              <w:noProof/>
            </w:rPr>
          </w:pPr>
          <w:hyperlink w:anchor="_Toc408479823" w:history="1">
            <w:r w:rsidR="00461611" w:rsidRPr="007A24A7">
              <w:rPr>
                <w:rStyle w:val="Hyperlink"/>
                <w:noProof/>
              </w:rPr>
              <w:t>Installing Typemock Isolator</w:t>
            </w:r>
            <w:r w:rsidR="00461611">
              <w:rPr>
                <w:noProof/>
                <w:webHidden/>
              </w:rPr>
              <w:tab/>
            </w:r>
            <w:r w:rsidR="00461611">
              <w:rPr>
                <w:noProof/>
                <w:webHidden/>
              </w:rPr>
              <w:fldChar w:fldCharType="begin"/>
            </w:r>
            <w:r w:rsidR="00461611">
              <w:rPr>
                <w:noProof/>
                <w:webHidden/>
              </w:rPr>
              <w:instrText xml:space="preserve"> PAGEREF _Toc408479823 \h </w:instrText>
            </w:r>
            <w:r w:rsidR="00461611">
              <w:rPr>
                <w:noProof/>
                <w:webHidden/>
              </w:rPr>
            </w:r>
            <w:r w:rsidR="00461611">
              <w:rPr>
                <w:noProof/>
                <w:webHidden/>
              </w:rPr>
              <w:fldChar w:fldCharType="separate"/>
            </w:r>
            <w:r w:rsidR="00461611">
              <w:rPr>
                <w:noProof/>
                <w:webHidden/>
              </w:rPr>
              <w:t>13</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24" w:history="1">
            <w:r w:rsidR="00461611" w:rsidRPr="007A24A7">
              <w:rPr>
                <w:rStyle w:val="Hyperlink"/>
                <w:noProof/>
              </w:rPr>
              <w:t>Installing Typemock Isolator Client</w:t>
            </w:r>
            <w:r w:rsidR="00461611">
              <w:rPr>
                <w:noProof/>
                <w:webHidden/>
              </w:rPr>
              <w:tab/>
            </w:r>
            <w:r w:rsidR="00461611">
              <w:rPr>
                <w:noProof/>
                <w:webHidden/>
              </w:rPr>
              <w:fldChar w:fldCharType="begin"/>
            </w:r>
            <w:r w:rsidR="00461611">
              <w:rPr>
                <w:noProof/>
                <w:webHidden/>
              </w:rPr>
              <w:instrText xml:space="preserve"> PAGEREF _Toc408479824 \h </w:instrText>
            </w:r>
            <w:r w:rsidR="00461611">
              <w:rPr>
                <w:noProof/>
                <w:webHidden/>
              </w:rPr>
            </w:r>
            <w:r w:rsidR="00461611">
              <w:rPr>
                <w:noProof/>
                <w:webHidden/>
              </w:rPr>
              <w:fldChar w:fldCharType="separate"/>
            </w:r>
            <w:r w:rsidR="00461611">
              <w:rPr>
                <w:noProof/>
                <w:webHidden/>
              </w:rPr>
              <w:t>13</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25" w:history="1">
            <w:r w:rsidR="00461611" w:rsidRPr="007A24A7">
              <w:rPr>
                <w:rStyle w:val="Hyperlink"/>
                <w:noProof/>
              </w:rPr>
              <w:t>Installing Typemock Isolator Server</w:t>
            </w:r>
            <w:r w:rsidR="00461611">
              <w:rPr>
                <w:noProof/>
                <w:webHidden/>
              </w:rPr>
              <w:tab/>
            </w:r>
            <w:r w:rsidR="00461611">
              <w:rPr>
                <w:noProof/>
                <w:webHidden/>
              </w:rPr>
              <w:fldChar w:fldCharType="begin"/>
            </w:r>
            <w:r w:rsidR="00461611">
              <w:rPr>
                <w:noProof/>
                <w:webHidden/>
              </w:rPr>
              <w:instrText xml:space="preserve"> PAGEREF _Toc408479825 \h </w:instrText>
            </w:r>
            <w:r w:rsidR="00461611">
              <w:rPr>
                <w:noProof/>
                <w:webHidden/>
              </w:rPr>
            </w:r>
            <w:r w:rsidR="00461611">
              <w:rPr>
                <w:noProof/>
                <w:webHidden/>
              </w:rPr>
              <w:fldChar w:fldCharType="separate"/>
            </w:r>
            <w:r w:rsidR="00461611">
              <w:rPr>
                <w:noProof/>
                <w:webHidden/>
              </w:rPr>
              <w:t>13</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26" w:history="1">
            <w:r w:rsidR="00461611" w:rsidRPr="007A24A7">
              <w:rPr>
                <w:rStyle w:val="Hyperlink"/>
                <w:noProof/>
              </w:rPr>
              <w:t>Auto-Deploy</w:t>
            </w:r>
            <w:r w:rsidR="00461611">
              <w:rPr>
                <w:noProof/>
                <w:webHidden/>
              </w:rPr>
              <w:tab/>
            </w:r>
            <w:r w:rsidR="00461611">
              <w:rPr>
                <w:noProof/>
                <w:webHidden/>
              </w:rPr>
              <w:fldChar w:fldCharType="begin"/>
            </w:r>
            <w:r w:rsidR="00461611">
              <w:rPr>
                <w:noProof/>
                <w:webHidden/>
              </w:rPr>
              <w:instrText xml:space="preserve"> PAGEREF _Toc408479826 \h </w:instrText>
            </w:r>
            <w:r w:rsidR="00461611">
              <w:rPr>
                <w:noProof/>
                <w:webHidden/>
              </w:rPr>
            </w:r>
            <w:r w:rsidR="00461611">
              <w:rPr>
                <w:noProof/>
                <w:webHidden/>
              </w:rPr>
              <w:fldChar w:fldCharType="separate"/>
            </w:r>
            <w:r w:rsidR="00461611">
              <w:rPr>
                <w:noProof/>
                <w:webHidden/>
              </w:rPr>
              <w:t>13</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27" w:history="1">
            <w:r w:rsidR="00461611" w:rsidRPr="007A24A7">
              <w:rPr>
                <w:rStyle w:val="Hyperlink"/>
                <w:noProof/>
              </w:rPr>
              <w:t>Manual Installation</w:t>
            </w:r>
            <w:r w:rsidR="00461611">
              <w:rPr>
                <w:noProof/>
                <w:webHidden/>
              </w:rPr>
              <w:tab/>
            </w:r>
            <w:r w:rsidR="00461611">
              <w:rPr>
                <w:noProof/>
                <w:webHidden/>
              </w:rPr>
              <w:fldChar w:fldCharType="begin"/>
            </w:r>
            <w:r w:rsidR="00461611">
              <w:rPr>
                <w:noProof/>
                <w:webHidden/>
              </w:rPr>
              <w:instrText xml:space="preserve"> PAGEREF _Toc408479827 \h </w:instrText>
            </w:r>
            <w:r w:rsidR="00461611">
              <w:rPr>
                <w:noProof/>
                <w:webHidden/>
              </w:rPr>
            </w:r>
            <w:r w:rsidR="00461611">
              <w:rPr>
                <w:noProof/>
                <w:webHidden/>
              </w:rPr>
              <w:fldChar w:fldCharType="separate"/>
            </w:r>
            <w:r w:rsidR="00461611">
              <w:rPr>
                <w:noProof/>
                <w:webHidden/>
              </w:rPr>
              <w:t>14</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28" w:history="1">
            <w:r w:rsidR="00461611" w:rsidRPr="007A24A7">
              <w:rPr>
                <w:rStyle w:val="Hyperlink"/>
                <w:noProof/>
              </w:rPr>
              <w:t>Upgrading Typemock Isolator Tests</w:t>
            </w:r>
            <w:r w:rsidR="00461611">
              <w:rPr>
                <w:noProof/>
                <w:webHidden/>
              </w:rPr>
              <w:tab/>
            </w:r>
            <w:r w:rsidR="00461611">
              <w:rPr>
                <w:noProof/>
                <w:webHidden/>
              </w:rPr>
              <w:fldChar w:fldCharType="begin"/>
            </w:r>
            <w:r w:rsidR="00461611">
              <w:rPr>
                <w:noProof/>
                <w:webHidden/>
              </w:rPr>
              <w:instrText xml:space="preserve"> PAGEREF _Toc408479828 \h </w:instrText>
            </w:r>
            <w:r w:rsidR="00461611">
              <w:rPr>
                <w:noProof/>
                <w:webHidden/>
              </w:rPr>
            </w:r>
            <w:r w:rsidR="00461611">
              <w:rPr>
                <w:noProof/>
                <w:webHidden/>
              </w:rPr>
              <w:fldChar w:fldCharType="separate"/>
            </w:r>
            <w:r w:rsidR="00461611">
              <w:rPr>
                <w:noProof/>
                <w:webHidden/>
              </w:rPr>
              <w:t>15</w:t>
            </w:r>
            <w:r w:rsidR="00461611">
              <w:rPr>
                <w:noProof/>
                <w:webHidden/>
              </w:rPr>
              <w:fldChar w:fldCharType="end"/>
            </w:r>
          </w:hyperlink>
        </w:p>
        <w:p w:rsidR="00461611" w:rsidRDefault="003D2AAC">
          <w:pPr>
            <w:pStyle w:val="TOC1"/>
            <w:tabs>
              <w:tab w:val="right" w:leader="dot" w:pos="9350"/>
            </w:tabs>
            <w:rPr>
              <w:rFonts w:eastAsiaTheme="minorEastAsia"/>
              <w:b w:val="0"/>
              <w:noProof/>
            </w:rPr>
          </w:pPr>
          <w:hyperlink w:anchor="_Toc408479829" w:history="1">
            <w:r w:rsidR="00461611" w:rsidRPr="007A24A7">
              <w:rPr>
                <w:rStyle w:val="Hyperlink"/>
                <w:noProof/>
              </w:rPr>
              <w:t>Getting Started</w:t>
            </w:r>
            <w:r w:rsidR="00461611">
              <w:rPr>
                <w:noProof/>
                <w:webHidden/>
              </w:rPr>
              <w:tab/>
            </w:r>
            <w:r w:rsidR="00461611">
              <w:rPr>
                <w:noProof/>
                <w:webHidden/>
              </w:rPr>
              <w:fldChar w:fldCharType="begin"/>
            </w:r>
            <w:r w:rsidR="00461611">
              <w:rPr>
                <w:noProof/>
                <w:webHidden/>
              </w:rPr>
              <w:instrText xml:space="preserve"> PAGEREF _Toc408479829 \h </w:instrText>
            </w:r>
            <w:r w:rsidR="00461611">
              <w:rPr>
                <w:noProof/>
                <w:webHidden/>
              </w:rPr>
            </w:r>
            <w:r w:rsidR="00461611">
              <w:rPr>
                <w:noProof/>
                <w:webHidden/>
              </w:rPr>
              <w:fldChar w:fldCharType="separate"/>
            </w:r>
            <w:r w:rsidR="00461611">
              <w:rPr>
                <w:noProof/>
                <w:webHidden/>
              </w:rPr>
              <w:t>17</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30" w:history="1">
            <w:r w:rsidR="00461611" w:rsidRPr="007A24A7">
              <w:rPr>
                <w:rStyle w:val="Hyperlink"/>
                <w:noProof/>
              </w:rPr>
              <w:t>Step 1. Providing the License for the First Time</w:t>
            </w:r>
            <w:r w:rsidR="00461611">
              <w:rPr>
                <w:noProof/>
                <w:webHidden/>
              </w:rPr>
              <w:tab/>
            </w:r>
            <w:r w:rsidR="00461611">
              <w:rPr>
                <w:noProof/>
                <w:webHidden/>
              </w:rPr>
              <w:fldChar w:fldCharType="begin"/>
            </w:r>
            <w:r w:rsidR="00461611">
              <w:rPr>
                <w:noProof/>
                <w:webHidden/>
              </w:rPr>
              <w:instrText xml:space="preserve"> PAGEREF _Toc408479830 \h </w:instrText>
            </w:r>
            <w:r w:rsidR="00461611">
              <w:rPr>
                <w:noProof/>
                <w:webHidden/>
              </w:rPr>
            </w:r>
            <w:r w:rsidR="00461611">
              <w:rPr>
                <w:noProof/>
                <w:webHidden/>
              </w:rPr>
              <w:fldChar w:fldCharType="separate"/>
            </w:r>
            <w:r w:rsidR="00461611">
              <w:rPr>
                <w:noProof/>
                <w:webHidden/>
              </w:rPr>
              <w:t>17</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31" w:history="1">
            <w:r w:rsidR="00461611" w:rsidRPr="007A24A7">
              <w:rPr>
                <w:rStyle w:val="Hyperlink"/>
                <w:noProof/>
              </w:rPr>
              <w:t>Step 2. Getting Automatic Suggestion of Tests</w:t>
            </w:r>
            <w:r w:rsidR="00461611">
              <w:rPr>
                <w:noProof/>
                <w:webHidden/>
              </w:rPr>
              <w:tab/>
            </w:r>
            <w:r w:rsidR="00461611">
              <w:rPr>
                <w:noProof/>
                <w:webHidden/>
              </w:rPr>
              <w:fldChar w:fldCharType="begin"/>
            </w:r>
            <w:r w:rsidR="00461611">
              <w:rPr>
                <w:noProof/>
                <w:webHidden/>
              </w:rPr>
              <w:instrText xml:space="preserve"> PAGEREF _Toc408479831 \h </w:instrText>
            </w:r>
            <w:r w:rsidR="00461611">
              <w:rPr>
                <w:noProof/>
                <w:webHidden/>
              </w:rPr>
            </w:r>
            <w:r w:rsidR="00461611">
              <w:rPr>
                <w:noProof/>
                <w:webHidden/>
              </w:rPr>
              <w:fldChar w:fldCharType="separate"/>
            </w:r>
            <w:r w:rsidR="00461611">
              <w:rPr>
                <w:noProof/>
                <w:webHidden/>
              </w:rPr>
              <w:t>17</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32" w:history="1">
            <w:r w:rsidR="00461611" w:rsidRPr="007A24A7">
              <w:rPr>
                <w:rStyle w:val="Hyperlink"/>
                <w:noProof/>
              </w:rPr>
              <w:t>Step 3. Running Tests</w:t>
            </w:r>
            <w:r w:rsidR="00461611">
              <w:rPr>
                <w:noProof/>
                <w:webHidden/>
              </w:rPr>
              <w:tab/>
            </w:r>
            <w:r w:rsidR="00461611">
              <w:rPr>
                <w:noProof/>
                <w:webHidden/>
              </w:rPr>
              <w:fldChar w:fldCharType="begin"/>
            </w:r>
            <w:r w:rsidR="00461611">
              <w:rPr>
                <w:noProof/>
                <w:webHidden/>
              </w:rPr>
              <w:instrText xml:space="preserve"> PAGEREF _Toc408479832 \h </w:instrText>
            </w:r>
            <w:r w:rsidR="00461611">
              <w:rPr>
                <w:noProof/>
                <w:webHidden/>
              </w:rPr>
            </w:r>
            <w:r w:rsidR="00461611">
              <w:rPr>
                <w:noProof/>
                <w:webHidden/>
              </w:rPr>
              <w:fldChar w:fldCharType="separate"/>
            </w:r>
            <w:r w:rsidR="00461611">
              <w:rPr>
                <w:noProof/>
                <w:webHidden/>
              </w:rPr>
              <w:t>18</w:t>
            </w:r>
            <w:r w:rsidR="00461611">
              <w:rPr>
                <w:noProof/>
                <w:webHidden/>
              </w:rPr>
              <w:fldChar w:fldCharType="end"/>
            </w:r>
          </w:hyperlink>
        </w:p>
        <w:p w:rsidR="00461611" w:rsidRDefault="003D2AAC">
          <w:pPr>
            <w:pStyle w:val="TOC1"/>
            <w:tabs>
              <w:tab w:val="right" w:leader="dot" w:pos="9350"/>
            </w:tabs>
            <w:rPr>
              <w:rFonts w:eastAsiaTheme="minorEastAsia"/>
              <w:b w:val="0"/>
              <w:noProof/>
            </w:rPr>
          </w:pPr>
          <w:hyperlink w:anchor="_Toc408479833" w:history="1">
            <w:r w:rsidR="00461611" w:rsidRPr="007A24A7">
              <w:rPr>
                <w:rStyle w:val="Hyperlink"/>
                <w:noProof/>
              </w:rPr>
              <w:t>Automatic Test Suggestion</w:t>
            </w:r>
            <w:r w:rsidR="00461611">
              <w:rPr>
                <w:noProof/>
                <w:webHidden/>
              </w:rPr>
              <w:tab/>
            </w:r>
            <w:r w:rsidR="00461611">
              <w:rPr>
                <w:noProof/>
                <w:webHidden/>
              </w:rPr>
              <w:fldChar w:fldCharType="begin"/>
            </w:r>
            <w:r w:rsidR="00461611">
              <w:rPr>
                <w:noProof/>
                <w:webHidden/>
              </w:rPr>
              <w:instrText xml:space="preserve"> PAGEREF _Toc408479833 \h </w:instrText>
            </w:r>
            <w:r w:rsidR="00461611">
              <w:rPr>
                <w:noProof/>
                <w:webHidden/>
              </w:rPr>
            </w:r>
            <w:r w:rsidR="00461611">
              <w:rPr>
                <w:noProof/>
                <w:webHidden/>
              </w:rPr>
              <w:fldChar w:fldCharType="separate"/>
            </w:r>
            <w:r w:rsidR="00461611">
              <w:rPr>
                <w:noProof/>
                <w:webHidden/>
              </w:rPr>
              <w:t>19</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34" w:history="1">
            <w:r w:rsidR="00461611" w:rsidRPr="007A24A7">
              <w:rPr>
                <w:rStyle w:val="Hyperlink"/>
                <w:noProof/>
              </w:rPr>
              <w:t>Viewing Automatically Suggested Tests</w:t>
            </w:r>
            <w:r w:rsidR="00461611">
              <w:rPr>
                <w:noProof/>
                <w:webHidden/>
              </w:rPr>
              <w:tab/>
            </w:r>
            <w:r w:rsidR="00461611">
              <w:rPr>
                <w:noProof/>
                <w:webHidden/>
              </w:rPr>
              <w:fldChar w:fldCharType="begin"/>
            </w:r>
            <w:r w:rsidR="00461611">
              <w:rPr>
                <w:noProof/>
                <w:webHidden/>
              </w:rPr>
              <w:instrText xml:space="preserve"> PAGEREF _Toc408479834 \h </w:instrText>
            </w:r>
            <w:r w:rsidR="00461611">
              <w:rPr>
                <w:noProof/>
                <w:webHidden/>
              </w:rPr>
            </w:r>
            <w:r w:rsidR="00461611">
              <w:rPr>
                <w:noProof/>
                <w:webHidden/>
              </w:rPr>
              <w:fldChar w:fldCharType="separate"/>
            </w:r>
            <w:r w:rsidR="00461611">
              <w:rPr>
                <w:noProof/>
                <w:webHidden/>
              </w:rPr>
              <w:t>19</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35" w:history="1">
            <w:r w:rsidR="00461611" w:rsidRPr="007A24A7">
              <w:rPr>
                <w:rStyle w:val="Hyperlink"/>
                <w:noProof/>
              </w:rPr>
              <w:t>Getting Automatic Test Suggestions for a Specific Code</w:t>
            </w:r>
            <w:r w:rsidR="00461611">
              <w:rPr>
                <w:noProof/>
                <w:webHidden/>
              </w:rPr>
              <w:tab/>
            </w:r>
            <w:r w:rsidR="00461611">
              <w:rPr>
                <w:noProof/>
                <w:webHidden/>
              </w:rPr>
              <w:fldChar w:fldCharType="begin"/>
            </w:r>
            <w:r w:rsidR="00461611">
              <w:rPr>
                <w:noProof/>
                <w:webHidden/>
              </w:rPr>
              <w:instrText xml:space="preserve"> PAGEREF _Toc408479835 \h </w:instrText>
            </w:r>
            <w:r w:rsidR="00461611">
              <w:rPr>
                <w:noProof/>
                <w:webHidden/>
              </w:rPr>
            </w:r>
            <w:r w:rsidR="00461611">
              <w:rPr>
                <w:noProof/>
                <w:webHidden/>
              </w:rPr>
              <w:fldChar w:fldCharType="separate"/>
            </w:r>
            <w:r w:rsidR="00461611">
              <w:rPr>
                <w:noProof/>
                <w:webHidden/>
              </w:rPr>
              <w:t>20</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36" w:history="1">
            <w:r w:rsidR="00461611" w:rsidRPr="007A24A7">
              <w:rPr>
                <w:rStyle w:val="Hyperlink"/>
                <w:noProof/>
              </w:rPr>
              <w:t>Configuring Automatic Test Suggestion</w:t>
            </w:r>
            <w:r w:rsidR="00461611">
              <w:rPr>
                <w:noProof/>
                <w:webHidden/>
              </w:rPr>
              <w:tab/>
            </w:r>
            <w:r w:rsidR="00461611">
              <w:rPr>
                <w:noProof/>
                <w:webHidden/>
              </w:rPr>
              <w:fldChar w:fldCharType="begin"/>
            </w:r>
            <w:r w:rsidR="00461611">
              <w:rPr>
                <w:noProof/>
                <w:webHidden/>
              </w:rPr>
              <w:instrText xml:space="preserve"> PAGEREF _Toc408479836 \h </w:instrText>
            </w:r>
            <w:r w:rsidR="00461611">
              <w:rPr>
                <w:noProof/>
                <w:webHidden/>
              </w:rPr>
            </w:r>
            <w:r w:rsidR="00461611">
              <w:rPr>
                <w:noProof/>
                <w:webHidden/>
              </w:rPr>
              <w:fldChar w:fldCharType="separate"/>
            </w:r>
            <w:r w:rsidR="00461611">
              <w:rPr>
                <w:noProof/>
                <w:webHidden/>
              </w:rPr>
              <w:t>22</w:t>
            </w:r>
            <w:r w:rsidR="00461611">
              <w:rPr>
                <w:noProof/>
                <w:webHidden/>
              </w:rPr>
              <w:fldChar w:fldCharType="end"/>
            </w:r>
          </w:hyperlink>
        </w:p>
        <w:p w:rsidR="00461611" w:rsidRDefault="003D2AAC">
          <w:pPr>
            <w:pStyle w:val="TOC1"/>
            <w:tabs>
              <w:tab w:val="right" w:leader="dot" w:pos="9350"/>
            </w:tabs>
            <w:rPr>
              <w:rFonts w:eastAsiaTheme="minorEastAsia"/>
              <w:b w:val="0"/>
              <w:noProof/>
            </w:rPr>
          </w:pPr>
          <w:hyperlink w:anchor="_Toc408479837" w:history="1">
            <w:r w:rsidR="00461611" w:rsidRPr="007A24A7">
              <w:rPr>
                <w:rStyle w:val="Hyperlink"/>
                <w:noProof/>
              </w:rPr>
              <w:t>Mocking</w:t>
            </w:r>
            <w:r w:rsidR="00461611">
              <w:rPr>
                <w:noProof/>
                <w:webHidden/>
              </w:rPr>
              <w:tab/>
            </w:r>
            <w:r w:rsidR="00461611">
              <w:rPr>
                <w:noProof/>
                <w:webHidden/>
              </w:rPr>
              <w:fldChar w:fldCharType="begin"/>
            </w:r>
            <w:r w:rsidR="00461611">
              <w:rPr>
                <w:noProof/>
                <w:webHidden/>
              </w:rPr>
              <w:instrText xml:space="preserve"> PAGEREF _Toc408479837 \h </w:instrText>
            </w:r>
            <w:r w:rsidR="00461611">
              <w:rPr>
                <w:noProof/>
                <w:webHidden/>
              </w:rPr>
            </w:r>
            <w:r w:rsidR="00461611">
              <w:rPr>
                <w:noProof/>
                <w:webHidden/>
              </w:rPr>
              <w:fldChar w:fldCharType="separate"/>
            </w:r>
            <w:r w:rsidR="00461611">
              <w:rPr>
                <w:noProof/>
                <w:webHidden/>
              </w:rPr>
              <w:t>23</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38" w:history="1">
            <w:r w:rsidR="00461611" w:rsidRPr="007A24A7">
              <w:rPr>
                <w:rStyle w:val="Hyperlink"/>
                <w:noProof/>
              </w:rPr>
              <w:t>Overview</w:t>
            </w:r>
            <w:r w:rsidR="00461611">
              <w:rPr>
                <w:noProof/>
                <w:webHidden/>
              </w:rPr>
              <w:tab/>
            </w:r>
            <w:r w:rsidR="00461611">
              <w:rPr>
                <w:noProof/>
                <w:webHidden/>
              </w:rPr>
              <w:fldChar w:fldCharType="begin"/>
            </w:r>
            <w:r w:rsidR="00461611">
              <w:rPr>
                <w:noProof/>
                <w:webHidden/>
              </w:rPr>
              <w:instrText xml:space="preserve"> PAGEREF _Toc408479838 \h </w:instrText>
            </w:r>
            <w:r w:rsidR="00461611">
              <w:rPr>
                <w:noProof/>
                <w:webHidden/>
              </w:rPr>
            </w:r>
            <w:r w:rsidR="00461611">
              <w:rPr>
                <w:noProof/>
                <w:webHidden/>
              </w:rPr>
              <w:fldChar w:fldCharType="separate"/>
            </w:r>
            <w:r w:rsidR="00461611">
              <w:rPr>
                <w:noProof/>
                <w:webHidden/>
              </w:rPr>
              <w:t>23</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39" w:history="1">
            <w:r w:rsidR="00461611" w:rsidRPr="007A24A7">
              <w:rPr>
                <w:rStyle w:val="Hyperlink"/>
                <w:noProof/>
              </w:rPr>
              <w:t>Supported Fakeable MSCorlib Types</w:t>
            </w:r>
            <w:r w:rsidR="00461611">
              <w:rPr>
                <w:noProof/>
                <w:webHidden/>
              </w:rPr>
              <w:tab/>
            </w:r>
            <w:r w:rsidR="00461611">
              <w:rPr>
                <w:noProof/>
                <w:webHidden/>
              </w:rPr>
              <w:fldChar w:fldCharType="begin"/>
            </w:r>
            <w:r w:rsidR="00461611">
              <w:rPr>
                <w:noProof/>
                <w:webHidden/>
              </w:rPr>
              <w:instrText xml:space="preserve"> PAGEREF _Toc408479839 \h </w:instrText>
            </w:r>
            <w:r w:rsidR="00461611">
              <w:rPr>
                <w:noProof/>
                <w:webHidden/>
              </w:rPr>
            </w:r>
            <w:r w:rsidR="00461611">
              <w:rPr>
                <w:noProof/>
                <w:webHidden/>
              </w:rPr>
              <w:fldChar w:fldCharType="separate"/>
            </w:r>
            <w:r w:rsidR="00461611">
              <w:rPr>
                <w:noProof/>
                <w:webHidden/>
              </w:rPr>
              <w:t>23</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40" w:history="1">
            <w:r w:rsidR="00461611" w:rsidRPr="007A24A7">
              <w:rPr>
                <w:rStyle w:val="Hyperlink"/>
                <w:noProof/>
              </w:rPr>
              <w:t>Basic Structure of a Unit Test</w:t>
            </w:r>
            <w:r w:rsidR="00461611">
              <w:rPr>
                <w:noProof/>
                <w:webHidden/>
              </w:rPr>
              <w:tab/>
            </w:r>
            <w:r w:rsidR="00461611">
              <w:rPr>
                <w:noProof/>
                <w:webHidden/>
              </w:rPr>
              <w:fldChar w:fldCharType="begin"/>
            </w:r>
            <w:r w:rsidR="00461611">
              <w:rPr>
                <w:noProof/>
                <w:webHidden/>
              </w:rPr>
              <w:instrText xml:space="preserve"> PAGEREF _Toc408479840 \h </w:instrText>
            </w:r>
            <w:r w:rsidR="00461611">
              <w:rPr>
                <w:noProof/>
                <w:webHidden/>
              </w:rPr>
            </w:r>
            <w:r w:rsidR="00461611">
              <w:rPr>
                <w:noProof/>
                <w:webHidden/>
              </w:rPr>
              <w:fldChar w:fldCharType="separate"/>
            </w:r>
            <w:r w:rsidR="00461611">
              <w:rPr>
                <w:noProof/>
                <w:webHidden/>
              </w:rPr>
              <w:t>23</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41" w:history="1">
            <w:r w:rsidR="00461611" w:rsidRPr="007A24A7">
              <w:rPr>
                <w:rStyle w:val="Hyperlink"/>
                <w:noProof/>
              </w:rPr>
              <w:t>Mocking API Principles</w:t>
            </w:r>
            <w:r w:rsidR="00461611">
              <w:rPr>
                <w:noProof/>
                <w:webHidden/>
              </w:rPr>
              <w:tab/>
            </w:r>
            <w:r w:rsidR="00461611">
              <w:rPr>
                <w:noProof/>
                <w:webHidden/>
              </w:rPr>
              <w:fldChar w:fldCharType="begin"/>
            </w:r>
            <w:r w:rsidR="00461611">
              <w:rPr>
                <w:noProof/>
                <w:webHidden/>
              </w:rPr>
              <w:instrText xml:space="preserve"> PAGEREF _Toc408479841 \h </w:instrText>
            </w:r>
            <w:r w:rsidR="00461611">
              <w:rPr>
                <w:noProof/>
                <w:webHidden/>
              </w:rPr>
            </w:r>
            <w:r w:rsidR="00461611">
              <w:rPr>
                <w:noProof/>
                <w:webHidden/>
              </w:rPr>
              <w:fldChar w:fldCharType="separate"/>
            </w:r>
            <w:r w:rsidR="00461611">
              <w:rPr>
                <w:noProof/>
                <w:webHidden/>
              </w:rPr>
              <w:t>25</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42" w:history="1">
            <w:r w:rsidR="00461611" w:rsidRPr="007A24A7">
              <w:rPr>
                <w:rStyle w:val="Hyperlink"/>
                <w:noProof/>
              </w:rPr>
              <w:t>Auto-Recursive Fakes</w:t>
            </w:r>
            <w:r w:rsidR="00461611">
              <w:rPr>
                <w:noProof/>
                <w:webHidden/>
              </w:rPr>
              <w:tab/>
            </w:r>
            <w:r w:rsidR="00461611">
              <w:rPr>
                <w:noProof/>
                <w:webHidden/>
              </w:rPr>
              <w:fldChar w:fldCharType="begin"/>
            </w:r>
            <w:r w:rsidR="00461611">
              <w:rPr>
                <w:noProof/>
                <w:webHidden/>
              </w:rPr>
              <w:instrText xml:space="preserve"> PAGEREF _Toc408479842 \h </w:instrText>
            </w:r>
            <w:r w:rsidR="00461611">
              <w:rPr>
                <w:noProof/>
                <w:webHidden/>
              </w:rPr>
            </w:r>
            <w:r w:rsidR="00461611">
              <w:rPr>
                <w:noProof/>
                <w:webHidden/>
              </w:rPr>
              <w:fldChar w:fldCharType="separate"/>
            </w:r>
            <w:r w:rsidR="00461611">
              <w:rPr>
                <w:noProof/>
                <w:webHidden/>
              </w:rPr>
              <w:t>25</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43" w:history="1">
            <w:r w:rsidR="00461611" w:rsidRPr="007A24A7">
              <w:rPr>
                <w:rStyle w:val="Hyperlink"/>
                <w:noProof/>
              </w:rPr>
              <w:t>Argument Checking is Off by Default</w:t>
            </w:r>
            <w:r w:rsidR="00461611">
              <w:rPr>
                <w:noProof/>
                <w:webHidden/>
              </w:rPr>
              <w:tab/>
            </w:r>
            <w:r w:rsidR="00461611">
              <w:rPr>
                <w:noProof/>
                <w:webHidden/>
              </w:rPr>
              <w:fldChar w:fldCharType="begin"/>
            </w:r>
            <w:r w:rsidR="00461611">
              <w:rPr>
                <w:noProof/>
                <w:webHidden/>
              </w:rPr>
              <w:instrText xml:space="preserve"> PAGEREF _Toc408479843 \h </w:instrText>
            </w:r>
            <w:r w:rsidR="00461611">
              <w:rPr>
                <w:noProof/>
                <w:webHidden/>
              </w:rPr>
            </w:r>
            <w:r w:rsidR="00461611">
              <w:rPr>
                <w:noProof/>
                <w:webHidden/>
              </w:rPr>
              <w:fldChar w:fldCharType="separate"/>
            </w:r>
            <w:r w:rsidR="00461611">
              <w:rPr>
                <w:noProof/>
                <w:webHidden/>
              </w:rPr>
              <w:t>25</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44" w:history="1">
            <w:r w:rsidR="00461611" w:rsidRPr="007A24A7">
              <w:rPr>
                <w:rStyle w:val="Hyperlink"/>
                <w:noProof/>
              </w:rPr>
              <w:t>Faking Interfaces</w:t>
            </w:r>
            <w:r w:rsidR="00461611">
              <w:rPr>
                <w:noProof/>
                <w:webHidden/>
              </w:rPr>
              <w:tab/>
            </w:r>
            <w:r w:rsidR="00461611">
              <w:rPr>
                <w:noProof/>
                <w:webHidden/>
              </w:rPr>
              <w:fldChar w:fldCharType="begin"/>
            </w:r>
            <w:r w:rsidR="00461611">
              <w:rPr>
                <w:noProof/>
                <w:webHidden/>
              </w:rPr>
              <w:instrText xml:space="preserve"> PAGEREF _Toc408479844 \h </w:instrText>
            </w:r>
            <w:r w:rsidR="00461611">
              <w:rPr>
                <w:noProof/>
                <w:webHidden/>
              </w:rPr>
            </w:r>
            <w:r w:rsidR="00461611">
              <w:rPr>
                <w:noProof/>
                <w:webHidden/>
              </w:rPr>
              <w:fldChar w:fldCharType="separate"/>
            </w:r>
            <w:r w:rsidR="00461611">
              <w:rPr>
                <w:noProof/>
                <w:webHidden/>
              </w:rPr>
              <w:t>25</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45" w:history="1">
            <w:r w:rsidR="00461611" w:rsidRPr="007A24A7">
              <w:rPr>
                <w:rStyle w:val="Hyperlink"/>
                <w:noProof/>
              </w:rPr>
              <w:t>Faking Dependencies</w:t>
            </w:r>
            <w:r w:rsidR="00461611">
              <w:rPr>
                <w:noProof/>
                <w:webHidden/>
              </w:rPr>
              <w:tab/>
            </w:r>
            <w:r w:rsidR="00461611">
              <w:rPr>
                <w:noProof/>
                <w:webHidden/>
              </w:rPr>
              <w:fldChar w:fldCharType="begin"/>
            </w:r>
            <w:r w:rsidR="00461611">
              <w:rPr>
                <w:noProof/>
                <w:webHidden/>
              </w:rPr>
              <w:instrText xml:space="preserve"> PAGEREF _Toc408479845 \h </w:instrText>
            </w:r>
            <w:r w:rsidR="00461611">
              <w:rPr>
                <w:noProof/>
                <w:webHidden/>
              </w:rPr>
            </w:r>
            <w:r w:rsidR="00461611">
              <w:rPr>
                <w:noProof/>
                <w:webHidden/>
              </w:rPr>
              <w:fldChar w:fldCharType="separate"/>
            </w:r>
            <w:r w:rsidR="00461611">
              <w:rPr>
                <w:noProof/>
                <w:webHidden/>
              </w:rPr>
              <w:t>25</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46" w:history="1">
            <w:r w:rsidR="00461611" w:rsidRPr="007A24A7">
              <w:rPr>
                <w:rStyle w:val="Hyperlink"/>
                <w:noProof/>
              </w:rPr>
              <w:t>True Properties and Indexers</w:t>
            </w:r>
            <w:r w:rsidR="00461611">
              <w:rPr>
                <w:noProof/>
                <w:webHidden/>
              </w:rPr>
              <w:tab/>
            </w:r>
            <w:r w:rsidR="00461611">
              <w:rPr>
                <w:noProof/>
                <w:webHidden/>
              </w:rPr>
              <w:fldChar w:fldCharType="begin"/>
            </w:r>
            <w:r w:rsidR="00461611">
              <w:rPr>
                <w:noProof/>
                <w:webHidden/>
              </w:rPr>
              <w:instrText xml:space="preserve"> PAGEREF _Toc408479846 \h </w:instrText>
            </w:r>
            <w:r w:rsidR="00461611">
              <w:rPr>
                <w:noProof/>
                <w:webHidden/>
              </w:rPr>
            </w:r>
            <w:r w:rsidR="00461611">
              <w:rPr>
                <w:noProof/>
                <w:webHidden/>
              </w:rPr>
              <w:fldChar w:fldCharType="separate"/>
            </w:r>
            <w:r w:rsidR="00461611">
              <w:rPr>
                <w:noProof/>
                <w:webHidden/>
              </w:rPr>
              <w:t>25</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47" w:history="1">
            <w:r w:rsidR="00461611" w:rsidRPr="007A24A7">
              <w:rPr>
                <w:rStyle w:val="Hyperlink"/>
                <w:noProof/>
              </w:rPr>
              <w:t>Setting Up a Unit Test Project</w:t>
            </w:r>
            <w:r w:rsidR="00461611">
              <w:rPr>
                <w:noProof/>
                <w:webHidden/>
              </w:rPr>
              <w:tab/>
            </w:r>
            <w:r w:rsidR="00461611">
              <w:rPr>
                <w:noProof/>
                <w:webHidden/>
              </w:rPr>
              <w:fldChar w:fldCharType="begin"/>
            </w:r>
            <w:r w:rsidR="00461611">
              <w:rPr>
                <w:noProof/>
                <w:webHidden/>
              </w:rPr>
              <w:instrText xml:space="preserve"> PAGEREF _Toc408479847 \h </w:instrText>
            </w:r>
            <w:r w:rsidR="00461611">
              <w:rPr>
                <w:noProof/>
                <w:webHidden/>
              </w:rPr>
            </w:r>
            <w:r w:rsidR="00461611">
              <w:rPr>
                <w:noProof/>
                <w:webHidden/>
              </w:rPr>
              <w:fldChar w:fldCharType="separate"/>
            </w:r>
            <w:r w:rsidR="00461611">
              <w:rPr>
                <w:noProof/>
                <w:webHidden/>
              </w:rPr>
              <w:t>26</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48" w:history="1">
            <w:r w:rsidR="00461611" w:rsidRPr="007A24A7">
              <w:rPr>
                <w:rStyle w:val="Hyperlink"/>
                <w:noProof/>
              </w:rPr>
              <w:t>Step 1. Copying Typemock Isolator DLLs</w:t>
            </w:r>
            <w:r w:rsidR="00461611">
              <w:rPr>
                <w:noProof/>
                <w:webHidden/>
              </w:rPr>
              <w:tab/>
            </w:r>
            <w:r w:rsidR="00461611">
              <w:rPr>
                <w:noProof/>
                <w:webHidden/>
              </w:rPr>
              <w:fldChar w:fldCharType="begin"/>
            </w:r>
            <w:r w:rsidR="00461611">
              <w:rPr>
                <w:noProof/>
                <w:webHidden/>
              </w:rPr>
              <w:instrText xml:space="preserve"> PAGEREF _Toc408479848 \h </w:instrText>
            </w:r>
            <w:r w:rsidR="00461611">
              <w:rPr>
                <w:noProof/>
                <w:webHidden/>
              </w:rPr>
            </w:r>
            <w:r w:rsidR="00461611">
              <w:rPr>
                <w:noProof/>
                <w:webHidden/>
              </w:rPr>
              <w:fldChar w:fldCharType="separate"/>
            </w:r>
            <w:r w:rsidR="00461611">
              <w:rPr>
                <w:noProof/>
                <w:webHidden/>
              </w:rPr>
              <w:t>26</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49" w:history="1">
            <w:r w:rsidR="00461611" w:rsidRPr="007A24A7">
              <w:rPr>
                <w:rStyle w:val="Hyperlink"/>
                <w:noProof/>
              </w:rPr>
              <w:t>Step 2. Creating a Unit Test Project</w:t>
            </w:r>
            <w:r w:rsidR="00461611">
              <w:rPr>
                <w:noProof/>
                <w:webHidden/>
              </w:rPr>
              <w:tab/>
            </w:r>
            <w:r w:rsidR="00461611">
              <w:rPr>
                <w:noProof/>
                <w:webHidden/>
              </w:rPr>
              <w:fldChar w:fldCharType="begin"/>
            </w:r>
            <w:r w:rsidR="00461611">
              <w:rPr>
                <w:noProof/>
                <w:webHidden/>
              </w:rPr>
              <w:instrText xml:space="preserve"> PAGEREF _Toc408479849 \h </w:instrText>
            </w:r>
            <w:r w:rsidR="00461611">
              <w:rPr>
                <w:noProof/>
                <w:webHidden/>
              </w:rPr>
            </w:r>
            <w:r w:rsidR="00461611">
              <w:rPr>
                <w:noProof/>
                <w:webHidden/>
              </w:rPr>
              <w:fldChar w:fldCharType="separate"/>
            </w:r>
            <w:r w:rsidR="00461611">
              <w:rPr>
                <w:noProof/>
                <w:webHidden/>
              </w:rPr>
              <w:t>26</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50" w:history="1">
            <w:r w:rsidR="00461611" w:rsidRPr="007A24A7">
              <w:rPr>
                <w:rStyle w:val="Hyperlink"/>
                <w:noProof/>
              </w:rPr>
              <w:t>Step 3. Preparing to Write a Unit Test</w:t>
            </w:r>
            <w:r w:rsidR="00461611">
              <w:rPr>
                <w:noProof/>
                <w:webHidden/>
              </w:rPr>
              <w:tab/>
            </w:r>
            <w:r w:rsidR="00461611">
              <w:rPr>
                <w:noProof/>
                <w:webHidden/>
              </w:rPr>
              <w:fldChar w:fldCharType="begin"/>
            </w:r>
            <w:r w:rsidR="00461611">
              <w:rPr>
                <w:noProof/>
                <w:webHidden/>
              </w:rPr>
              <w:instrText xml:space="preserve"> PAGEREF _Toc408479850 \h </w:instrText>
            </w:r>
            <w:r w:rsidR="00461611">
              <w:rPr>
                <w:noProof/>
                <w:webHidden/>
              </w:rPr>
            </w:r>
            <w:r w:rsidR="00461611">
              <w:rPr>
                <w:noProof/>
                <w:webHidden/>
              </w:rPr>
              <w:fldChar w:fldCharType="separate"/>
            </w:r>
            <w:r w:rsidR="00461611">
              <w:rPr>
                <w:noProof/>
                <w:webHidden/>
              </w:rPr>
              <w:t>26</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51" w:history="1">
            <w:r w:rsidR="00461611" w:rsidRPr="007A24A7">
              <w:rPr>
                <w:rStyle w:val="Hyperlink"/>
                <w:noProof/>
              </w:rPr>
              <w:t>Step 4. Adding the Isolated Attribute to Tests</w:t>
            </w:r>
            <w:r w:rsidR="00461611">
              <w:rPr>
                <w:noProof/>
                <w:webHidden/>
              </w:rPr>
              <w:tab/>
            </w:r>
            <w:r w:rsidR="00461611">
              <w:rPr>
                <w:noProof/>
                <w:webHidden/>
              </w:rPr>
              <w:fldChar w:fldCharType="begin"/>
            </w:r>
            <w:r w:rsidR="00461611">
              <w:rPr>
                <w:noProof/>
                <w:webHidden/>
              </w:rPr>
              <w:instrText xml:space="preserve"> PAGEREF _Toc408479851 \h </w:instrText>
            </w:r>
            <w:r w:rsidR="00461611">
              <w:rPr>
                <w:noProof/>
                <w:webHidden/>
              </w:rPr>
            </w:r>
            <w:r w:rsidR="00461611">
              <w:rPr>
                <w:noProof/>
                <w:webHidden/>
              </w:rPr>
              <w:fldChar w:fldCharType="separate"/>
            </w:r>
            <w:r w:rsidR="00461611">
              <w:rPr>
                <w:noProof/>
                <w:webHidden/>
              </w:rPr>
              <w:t>27</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52" w:history="1">
            <w:r w:rsidR="00461611" w:rsidRPr="007A24A7">
              <w:rPr>
                <w:rStyle w:val="Hyperlink"/>
                <w:noProof/>
              </w:rPr>
              <w:t>Step 5. Defining whether to Mock Virtual and Non-Virtual Methods</w:t>
            </w:r>
            <w:r w:rsidR="00461611">
              <w:rPr>
                <w:noProof/>
                <w:webHidden/>
              </w:rPr>
              <w:tab/>
            </w:r>
            <w:r w:rsidR="00461611">
              <w:rPr>
                <w:noProof/>
                <w:webHidden/>
              </w:rPr>
              <w:fldChar w:fldCharType="begin"/>
            </w:r>
            <w:r w:rsidR="00461611">
              <w:rPr>
                <w:noProof/>
                <w:webHidden/>
              </w:rPr>
              <w:instrText xml:space="preserve"> PAGEREF _Toc408479852 \h </w:instrText>
            </w:r>
            <w:r w:rsidR="00461611">
              <w:rPr>
                <w:noProof/>
                <w:webHidden/>
              </w:rPr>
            </w:r>
            <w:r w:rsidR="00461611">
              <w:rPr>
                <w:noProof/>
                <w:webHidden/>
              </w:rPr>
              <w:fldChar w:fldCharType="separate"/>
            </w:r>
            <w:r w:rsidR="00461611">
              <w:rPr>
                <w:noProof/>
                <w:webHidden/>
              </w:rPr>
              <w:t>28</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53" w:history="1">
            <w:r w:rsidR="00461611" w:rsidRPr="007A24A7">
              <w:rPr>
                <w:rStyle w:val="Hyperlink"/>
                <w:noProof/>
              </w:rPr>
              <w:t>Faking an Instance</w:t>
            </w:r>
            <w:r w:rsidR="00461611">
              <w:rPr>
                <w:noProof/>
                <w:webHidden/>
              </w:rPr>
              <w:tab/>
            </w:r>
            <w:r w:rsidR="00461611">
              <w:rPr>
                <w:noProof/>
                <w:webHidden/>
              </w:rPr>
              <w:fldChar w:fldCharType="begin"/>
            </w:r>
            <w:r w:rsidR="00461611">
              <w:rPr>
                <w:noProof/>
                <w:webHidden/>
              </w:rPr>
              <w:instrText xml:space="preserve"> PAGEREF _Toc408479853 \h </w:instrText>
            </w:r>
            <w:r w:rsidR="00461611">
              <w:rPr>
                <w:noProof/>
                <w:webHidden/>
              </w:rPr>
            </w:r>
            <w:r w:rsidR="00461611">
              <w:rPr>
                <w:noProof/>
                <w:webHidden/>
              </w:rPr>
              <w:fldChar w:fldCharType="separate"/>
            </w:r>
            <w:r w:rsidR="00461611">
              <w:rPr>
                <w:noProof/>
                <w:webHidden/>
              </w:rPr>
              <w:t>29</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54" w:history="1">
            <w:r w:rsidR="00461611" w:rsidRPr="007A24A7">
              <w:rPr>
                <w:rStyle w:val="Hyperlink"/>
                <w:noProof/>
              </w:rPr>
              <w:t>When to Use</w:t>
            </w:r>
            <w:r w:rsidR="00461611">
              <w:rPr>
                <w:noProof/>
                <w:webHidden/>
              </w:rPr>
              <w:tab/>
            </w:r>
            <w:r w:rsidR="00461611">
              <w:rPr>
                <w:noProof/>
                <w:webHidden/>
              </w:rPr>
              <w:fldChar w:fldCharType="begin"/>
            </w:r>
            <w:r w:rsidR="00461611">
              <w:rPr>
                <w:noProof/>
                <w:webHidden/>
              </w:rPr>
              <w:instrText xml:space="preserve"> PAGEREF _Toc408479854 \h </w:instrText>
            </w:r>
            <w:r w:rsidR="00461611">
              <w:rPr>
                <w:noProof/>
                <w:webHidden/>
              </w:rPr>
            </w:r>
            <w:r w:rsidR="00461611">
              <w:rPr>
                <w:noProof/>
                <w:webHidden/>
              </w:rPr>
              <w:fldChar w:fldCharType="separate"/>
            </w:r>
            <w:r w:rsidR="00461611">
              <w:rPr>
                <w:noProof/>
                <w:webHidden/>
              </w:rPr>
              <w:t>29</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55" w:history="1">
            <w:r w:rsidR="00461611" w:rsidRPr="007A24A7">
              <w:rPr>
                <w:rStyle w:val="Hyperlink"/>
                <w:noProof/>
              </w:rPr>
              <w:t>Faking Objects</w:t>
            </w:r>
            <w:r w:rsidR="00461611">
              <w:rPr>
                <w:noProof/>
                <w:webHidden/>
              </w:rPr>
              <w:tab/>
            </w:r>
            <w:r w:rsidR="00461611">
              <w:rPr>
                <w:noProof/>
                <w:webHidden/>
              </w:rPr>
              <w:fldChar w:fldCharType="begin"/>
            </w:r>
            <w:r w:rsidR="00461611">
              <w:rPr>
                <w:noProof/>
                <w:webHidden/>
              </w:rPr>
              <w:instrText xml:space="preserve"> PAGEREF _Toc408479855 \h </w:instrText>
            </w:r>
            <w:r w:rsidR="00461611">
              <w:rPr>
                <w:noProof/>
                <w:webHidden/>
              </w:rPr>
            </w:r>
            <w:r w:rsidR="00461611">
              <w:rPr>
                <w:noProof/>
                <w:webHidden/>
              </w:rPr>
              <w:fldChar w:fldCharType="separate"/>
            </w:r>
            <w:r w:rsidR="00461611">
              <w:rPr>
                <w:noProof/>
                <w:webHidden/>
              </w:rPr>
              <w:t>29</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56" w:history="1">
            <w:r w:rsidR="00461611" w:rsidRPr="007A24A7">
              <w:rPr>
                <w:rStyle w:val="Hyperlink"/>
                <w:noProof/>
              </w:rPr>
              <w:t>Faking Future Instances</w:t>
            </w:r>
            <w:r w:rsidR="00461611">
              <w:rPr>
                <w:noProof/>
                <w:webHidden/>
              </w:rPr>
              <w:tab/>
            </w:r>
            <w:r w:rsidR="00461611">
              <w:rPr>
                <w:noProof/>
                <w:webHidden/>
              </w:rPr>
              <w:fldChar w:fldCharType="begin"/>
            </w:r>
            <w:r w:rsidR="00461611">
              <w:rPr>
                <w:noProof/>
                <w:webHidden/>
              </w:rPr>
              <w:instrText xml:space="preserve"> PAGEREF _Toc408479856 \h </w:instrText>
            </w:r>
            <w:r w:rsidR="00461611">
              <w:rPr>
                <w:noProof/>
                <w:webHidden/>
              </w:rPr>
            </w:r>
            <w:r w:rsidR="00461611">
              <w:rPr>
                <w:noProof/>
                <w:webHidden/>
              </w:rPr>
              <w:fldChar w:fldCharType="separate"/>
            </w:r>
            <w:r w:rsidR="00461611">
              <w:rPr>
                <w:noProof/>
                <w:webHidden/>
              </w:rPr>
              <w:t>31</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57" w:history="1">
            <w:r w:rsidR="00461611" w:rsidRPr="007A24A7">
              <w:rPr>
                <w:rStyle w:val="Hyperlink"/>
                <w:noProof/>
              </w:rPr>
              <w:t>Faking All Instances of a Type</w:t>
            </w:r>
            <w:r w:rsidR="00461611">
              <w:rPr>
                <w:noProof/>
                <w:webHidden/>
              </w:rPr>
              <w:tab/>
            </w:r>
            <w:r w:rsidR="00461611">
              <w:rPr>
                <w:noProof/>
                <w:webHidden/>
              </w:rPr>
              <w:fldChar w:fldCharType="begin"/>
            </w:r>
            <w:r w:rsidR="00461611">
              <w:rPr>
                <w:noProof/>
                <w:webHidden/>
              </w:rPr>
              <w:instrText xml:space="preserve"> PAGEREF _Toc408479857 \h </w:instrText>
            </w:r>
            <w:r w:rsidR="00461611">
              <w:rPr>
                <w:noProof/>
                <w:webHidden/>
              </w:rPr>
            </w:r>
            <w:r w:rsidR="00461611">
              <w:rPr>
                <w:noProof/>
                <w:webHidden/>
              </w:rPr>
              <w:fldChar w:fldCharType="separate"/>
            </w:r>
            <w:r w:rsidR="00461611">
              <w:rPr>
                <w:noProof/>
                <w:webHidden/>
              </w:rPr>
              <w:t>33</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58" w:history="1">
            <w:r w:rsidR="00461611" w:rsidRPr="007A24A7">
              <w:rPr>
                <w:rStyle w:val="Hyperlink"/>
                <w:noProof/>
              </w:rPr>
              <w:t>Faking Dependencies</w:t>
            </w:r>
            <w:r w:rsidR="00461611">
              <w:rPr>
                <w:noProof/>
                <w:webHidden/>
              </w:rPr>
              <w:tab/>
            </w:r>
            <w:r w:rsidR="00461611">
              <w:rPr>
                <w:noProof/>
                <w:webHidden/>
              </w:rPr>
              <w:fldChar w:fldCharType="begin"/>
            </w:r>
            <w:r w:rsidR="00461611">
              <w:rPr>
                <w:noProof/>
                <w:webHidden/>
              </w:rPr>
              <w:instrText xml:space="preserve"> PAGEREF _Toc408479858 \h </w:instrText>
            </w:r>
            <w:r w:rsidR="00461611">
              <w:rPr>
                <w:noProof/>
                <w:webHidden/>
              </w:rPr>
            </w:r>
            <w:r w:rsidR="00461611">
              <w:rPr>
                <w:noProof/>
                <w:webHidden/>
              </w:rPr>
              <w:fldChar w:fldCharType="separate"/>
            </w:r>
            <w:r w:rsidR="00461611">
              <w:rPr>
                <w:noProof/>
                <w:webHidden/>
              </w:rPr>
              <w:t>36</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59" w:history="1">
            <w:r w:rsidR="00461611" w:rsidRPr="007A24A7">
              <w:rPr>
                <w:rStyle w:val="Hyperlink"/>
                <w:noProof/>
              </w:rPr>
              <w:t>Faking Constructors</w:t>
            </w:r>
            <w:r w:rsidR="00461611">
              <w:rPr>
                <w:noProof/>
                <w:webHidden/>
              </w:rPr>
              <w:tab/>
            </w:r>
            <w:r w:rsidR="00461611">
              <w:rPr>
                <w:noProof/>
                <w:webHidden/>
              </w:rPr>
              <w:fldChar w:fldCharType="begin"/>
            </w:r>
            <w:r w:rsidR="00461611">
              <w:rPr>
                <w:noProof/>
                <w:webHidden/>
              </w:rPr>
              <w:instrText xml:space="preserve"> PAGEREF _Toc408479859 \h </w:instrText>
            </w:r>
            <w:r w:rsidR="00461611">
              <w:rPr>
                <w:noProof/>
                <w:webHidden/>
              </w:rPr>
            </w:r>
            <w:r w:rsidR="00461611">
              <w:rPr>
                <w:noProof/>
                <w:webHidden/>
              </w:rPr>
              <w:fldChar w:fldCharType="separate"/>
            </w:r>
            <w:r w:rsidR="00461611">
              <w:rPr>
                <w:noProof/>
                <w:webHidden/>
              </w:rPr>
              <w:t>38</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60" w:history="1">
            <w:r w:rsidR="00461611" w:rsidRPr="007A24A7">
              <w:rPr>
                <w:rStyle w:val="Hyperlink"/>
                <w:noProof/>
              </w:rPr>
              <w:t>Setting the Default Behavior of a Fake Object</w:t>
            </w:r>
            <w:r w:rsidR="00461611">
              <w:rPr>
                <w:noProof/>
                <w:webHidden/>
              </w:rPr>
              <w:tab/>
            </w:r>
            <w:r w:rsidR="00461611">
              <w:rPr>
                <w:noProof/>
                <w:webHidden/>
              </w:rPr>
              <w:fldChar w:fldCharType="begin"/>
            </w:r>
            <w:r w:rsidR="00461611">
              <w:rPr>
                <w:noProof/>
                <w:webHidden/>
              </w:rPr>
              <w:instrText xml:space="preserve"> PAGEREF _Toc408479860 \h </w:instrText>
            </w:r>
            <w:r w:rsidR="00461611">
              <w:rPr>
                <w:noProof/>
                <w:webHidden/>
              </w:rPr>
            </w:r>
            <w:r w:rsidR="00461611">
              <w:rPr>
                <w:noProof/>
                <w:webHidden/>
              </w:rPr>
              <w:fldChar w:fldCharType="separate"/>
            </w:r>
            <w:r w:rsidR="00461611">
              <w:rPr>
                <w:noProof/>
                <w:webHidden/>
              </w:rPr>
              <w:t>47</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61" w:history="1">
            <w:r w:rsidR="00461611" w:rsidRPr="007A24A7">
              <w:rPr>
                <w:rStyle w:val="Hyperlink"/>
                <w:noProof/>
              </w:rPr>
              <w:t>Changing Method Behavior</w:t>
            </w:r>
            <w:r w:rsidR="00461611">
              <w:rPr>
                <w:noProof/>
                <w:webHidden/>
              </w:rPr>
              <w:tab/>
            </w:r>
            <w:r w:rsidR="00461611">
              <w:rPr>
                <w:noProof/>
                <w:webHidden/>
              </w:rPr>
              <w:fldChar w:fldCharType="begin"/>
            </w:r>
            <w:r w:rsidR="00461611">
              <w:rPr>
                <w:noProof/>
                <w:webHidden/>
              </w:rPr>
              <w:instrText xml:space="preserve"> PAGEREF _Toc408479861 \h </w:instrText>
            </w:r>
            <w:r w:rsidR="00461611">
              <w:rPr>
                <w:noProof/>
                <w:webHidden/>
              </w:rPr>
            </w:r>
            <w:r w:rsidR="00461611">
              <w:rPr>
                <w:noProof/>
                <w:webHidden/>
              </w:rPr>
              <w:fldChar w:fldCharType="separate"/>
            </w:r>
            <w:r w:rsidR="00461611">
              <w:rPr>
                <w:noProof/>
                <w:webHidden/>
              </w:rPr>
              <w:t>50</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62" w:history="1">
            <w:r w:rsidR="00461611" w:rsidRPr="007A24A7">
              <w:rPr>
                <w:rStyle w:val="Hyperlink"/>
                <w:noProof/>
              </w:rPr>
              <w:t>Modifying the Method Behavior</w:t>
            </w:r>
            <w:r w:rsidR="00461611">
              <w:rPr>
                <w:noProof/>
                <w:webHidden/>
              </w:rPr>
              <w:tab/>
            </w:r>
            <w:r w:rsidR="00461611">
              <w:rPr>
                <w:noProof/>
                <w:webHidden/>
              </w:rPr>
              <w:fldChar w:fldCharType="begin"/>
            </w:r>
            <w:r w:rsidR="00461611">
              <w:rPr>
                <w:noProof/>
                <w:webHidden/>
              </w:rPr>
              <w:instrText xml:space="preserve"> PAGEREF _Toc408479862 \h </w:instrText>
            </w:r>
            <w:r w:rsidR="00461611">
              <w:rPr>
                <w:noProof/>
                <w:webHidden/>
              </w:rPr>
            </w:r>
            <w:r w:rsidR="00461611">
              <w:rPr>
                <w:noProof/>
                <w:webHidden/>
              </w:rPr>
              <w:fldChar w:fldCharType="separate"/>
            </w:r>
            <w:r w:rsidR="00461611">
              <w:rPr>
                <w:noProof/>
                <w:webHidden/>
              </w:rPr>
              <w:t>50</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63" w:history="1">
            <w:r w:rsidR="00461611" w:rsidRPr="007A24A7">
              <w:rPr>
                <w:rStyle w:val="Hyperlink"/>
                <w:noProof/>
              </w:rPr>
              <w:t>Faking Behavior for Live Objects</w:t>
            </w:r>
            <w:r w:rsidR="00461611">
              <w:rPr>
                <w:noProof/>
                <w:webHidden/>
              </w:rPr>
              <w:tab/>
            </w:r>
            <w:r w:rsidR="00461611">
              <w:rPr>
                <w:noProof/>
                <w:webHidden/>
              </w:rPr>
              <w:fldChar w:fldCharType="begin"/>
            </w:r>
            <w:r w:rsidR="00461611">
              <w:rPr>
                <w:noProof/>
                <w:webHidden/>
              </w:rPr>
              <w:instrText xml:space="preserve"> PAGEREF _Toc408479863 \h </w:instrText>
            </w:r>
            <w:r w:rsidR="00461611">
              <w:rPr>
                <w:noProof/>
                <w:webHidden/>
              </w:rPr>
            </w:r>
            <w:r w:rsidR="00461611">
              <w:rPr>
                <w:noProof/>
                <w:webHidden/>
              </w:rPr>
              <w:fldChar w:fldCharType="separate"/>
            </w:r>
            <w:r w:rsidR="00461611">
              <w:rPr>
                <w:noProof/>
                <w:webHidden/>
              </w:rPr>
              <w:t>56</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64" w:history="1">
            <w:r w:rsidR="00461611" w:rsidRPr="007A24A7">
              <w:rPr>
                <w:rStyle w:val="Hyperlink"/>
                <w:noProof/>
              </w:rPr>
              <w:t>Simulating a Sequenced Behavior</w:t>
            </w:r>
            <w:r w:rsidR="00461611">
              <w:rPr>
                <w:noProof/>
                <w:webHidden/>
              </w:rPr>
              <w:tab/>
            </w:r>
            <w:r w:rsidR="00461611">
              <w:rPr>
                <w:noProof/>
                <w:webHidden/>
              </w:rPr>
              <w:fldChar w:fldCharType="begin"/>
            </w:r>
            <w:r w:rsidR="00461611">
              <w:rPr>
                <w:noProof/>
                <w:webHidden/>
              </w:rPr>
              <w:instrText xml:space="preserve"> PAGEREF _Toc408479864 \h </w:instrText>
            </w:r>
            <w:r w:rsidR="00461611">
              <w:rPr>
                <w:noProof/>
                <w:webHidden/>
              </w:rPr>
            </w:r>
            <w:r w:rsidR="00461611">
              <w:rPr>
                <w:noProof/>
                <w:webHidden/>
              </w:rPr>
              <w:fldChar w:fldCharType="separate"/>
            </w:r>
            <w:r w:rsidR="00461611">
              <w:rPr>
                <w:noProof/>
                <w:webHidden/>
              </w:rPr>
              <w:t>58</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65" w:history="1">
            <w:r w:rsidR="00461611" w:rsidRPr="007A24A7">
              <w:rPr>
                <w:rStyle w:val="Hyperlink"/>
                <w:noProof/>
              </w:rPr>
              <w:t>Faking Method Chaining</w:t>
            </w:r>
            <w:r w:rsidR="00461611">
              <w:rPr>
                <w:noProof/>
                <w:webHidden/>
              </w:rPr>
              <w:tab/>
            </w:r>
            <w:r w:rsidR="00461611">
              <w:rPr>
                <w:noProof/>
                <w:webHidden/>
              </w:rPr>
              <w:fldChar w:fldCharType="begin"/>
            </w:r>
            <w:r w:rsidR="00461611">
              <w:rPr>
                <w:noProof/>
                <w:webHidden/>
              </w:rPr>
              <w:instrText xml:space="preserve"> PAGEREF _Toc408479865 \h </w:instrText>
            </w:r>
            <w:r w:rsidR="00461611">
              <w:rPr>
                <w:noProof/>
                <w:webHidden/>
              </w:rPr>
            </w:r>
            <w:r w:rsidR="00461611">
              <w:rPr>
                <w:noProof/>
                <w:webHidden/>
              </w:rPr>
              <w:fldChar w:fldCharType="separate"/>
            </w:r>
            <w:r w:rsidR="00461611">
              <w:rPr>
                <w:noProof/>
                <w:webHidden/>
              </w:rPr>
              <w:t>60</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66" w:history="1">
            <w:r w:rsidR="00461611" w:rsidRPr="007A24A7">
              <w:rPr>
                <w:rStyle w:val="Hyperlink"/>
                <w:noProof/>
              </w:rPr>
              <w:t>Faking Methods Based on Call Arguments</w:t>
            </w:r>
            <w:r w:rsidR="00461611">
              <w:rPr>
                <w:noProof/>
                <w:webHidden/>
              </w:rPr>
              <w:tab/>
            </w:r>
            <w:r w:rsidR="00461611">
              <w:rPr>
                <w:noProof/>
                <w:webHidden/>
              </w:rPr>
              <w:fldChar w:fldCharType="begin"/>
            </w:r>
            <w:r w:rsidR="00461611">
              <w:rPr>
                <w:noProof/>
                <w:webHidden/>
              </w:rPr>
              <w:instrText xml:space="preserve"> PAGEREF _Toc408479866 \h </w:instrText>
            </w:r>
            <w:r w:rsidR="00461611">
              <w:rPr>
                <w:noProof/>
                <w:webHidden/>
              </w:rPr>
            </w:r>
            <w:r w:rsidR="00461611">
              <w:rPr>
                <w:noProof/>
                <w:webHidden/>
              </w:rPr>
              <w:fldChar w:fldCharType="separate"/>
            </w:r>
            <w:r w:rsidR="00461611">
              <w:rPr>
                <w:noProof/>
                <w:webHidden/>
              </w:rPr>
              <w:t>62</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67" w:history="1">
            <w:r w:rsidR="00461611" w:rsidRPr="007A24A7">
              <w:rPr>
                <w:rStyle w:val="Hyperlink"/>
                <w:noProof/>
              </w:rPr>
              <w:t>Controlling Property Behavior</w:t>
            </w:r>
            <w:r w:rsidR="00461611">
              <w:rPr>
                <w:noProof/>
                <w:webHidden/>
              </w:rPr>
              <w:tab/>
            </w:r>
            <w:r w:rsidR="00461611">
              <w:rPr>
                <w:noProof/>
                <w:webHidden/>
              </w:rPr>
              <w:fldChar w:fldCharType="begin"/>
            </w:r>
            <w:r w:rsidR="00461611">
              <w:rPr>
                <w:noProof/>
                <w:webHidden/>
              </w:rPr>
              <w:instrText xml:space="preserve"> PAGEREF _Toc408479867 \h </w:instrText>
            </w:r>
            <w:r w:rsidR="00461611">
              <w:rPr>
                <w:noProof/>
                <w:webHidden/>
              </w:rPr>
            </w:r>
            <w:r w:rsidR="00461611">
              <w:rPr>
                <w:noProof/>
                <w:webHidden/>
              </w:rPr>
              <w:fldChar w:fldCharType="separate"/>
            </w:r>
            <w:r w:rsidR="00461611">
              <w:rPr>
                <w:noProof/>
                <w:webHidden/>
              </w:rPr>
              <w:t>69</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68" w:history="1">
            <w:r w:rsidR="00461611" w:rsidRPr="007A24A7">
              <w:rPr>
                <w:rStyle w:val="Hyperlink"/>
                <w:noProof/>
              </w:rPr>
              <w:t>Controlling PInvoke Methods</w:t>
            </w:r>
            <w:r w:rsidR="00461611">
              <w:rPr>
                <w:noProof/>
                <w:webHidden/>
              </w:rPr>
              <w:tab/>
            </w:r>
            <w:r w:rsidR="00461611">
              <w:rPr>
                <w:noProof/>
                <w:webHidden/>
              </w:rPr>
              <w:fldChar w:fldCharType="begin"/>
            </w:r>
            <w:r w:rsidR="00461611">
              <w:rPr>
                <w:noProof/>
                <w:webHidden/>
              </w:rPr>
              <w:instrText xml:space="preserve"> PAGEREF _Toc408479868 \h </w:instrText>
            </w:r>
            <w:r w:rsidR="00461611">
              <w:rPr>
                <w:noProof/>
                <w:webHidden/>
              </w:rPr>
            </w:r>
            <w:r w:rsidR="00461611">
              <w:rPr>
                <w:noProof/>
                <w:webHidden/>
              </w:rPr>
              <w:fldChar w:fldCharType="separate"/>
            </w:r>
            <w:r w:rsidR="00461611">
              <w:rPr>
                <w:noProof/>
                <w:webHidden/>
              </w:rPr>
              <w:t>71</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69" w:history="1">
            <w:r w:rsidR="00461611" w:rsidRPr="007A24A7">
              <w:rPr>
                <w:rStyle w:val="Hyperlink"/>
                <w:noProof/>
              </w:rPr>
              <w:t>Controlling Static Methods Behavior</w:t>
            </w:r>
            <w:r w:rsidR="00461611">
              <w:rPr>
                <w:noProof/>
                <w:webHidden/>
              </w:rPr>
              <w:tab/>
            </w:r>
            <w:r w:rsidR="00461611">
              <w:rPr>
                <w:noProof/>
                <w:webHidden/>
              </w:rPr>
              <w:fldChar w:fldCharType="begin"/>
            </w:r>
            <w:r w:rsidR="00461611">
              <w:rPr>
                <w:noProof/>
                <w:webHidden/>
              </w:rPr>
              <w:instrText xml:space="preserve"> PAGEREF _Toc408479869 \h </w:instrText>
            </w:r>
            <w:r w:rsidR="00461611">
              <w:rPr>
                <w:noProof/>
                <w:webHidden/>
              </w:rPr>
            </w:r>
            <w:r w:rsidR="00461611">
              <w:rPr>
                <w:noProof/>
                <w:webHidden/>
              </w:rPr>
              <w:fldChar w:fldCharType="separate"/>
            </w:r>
            <w:r w:rsidR="00461611">
              <w:rPr>
                <w:noProof/>
                <w:webHidden/>
              </w:rPr>
              <w:t>73</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70" w:history="1">
            <w:r w:rsidR="00461611" w:rsidRPr="007A24A7">
              <w:rPr>
                <w:rStyle w:val="Hyperlink"/>
                <w:noProof/>
              </w:rPr>
              <w:t>Faking Extension Methods</w:t>
            </w:r>
            <w:r w:rsidR="00461611">
              <w:rPr>
                <w:noProof/>
                <w:webHidden/>
              </w:rPr>
              <w:tab/>
            </w:r>
            <w:r w:rsidR="00461611">
              <w:rPr>
                <w:noProof/>
                <w:webHidden/>
              </w:rPr>
              <w:fldChar w:fldCharType="begin"/>
            </w:r>
            <w:r w:rsidR="00461611">
              <w:rPr>
                <w:noProof/>
                <w:webHidden/>
              </w:rPr>
              <w:instrText xml:space="preserve"> PAGEREF _Toc408479870 \h </w:instrText>
            </w:r>
            <w:r w:rsidR="00461611">
              <w:rPr>
                <w:noProof/>
                <w:webHidden/>
              </w:rPr>
            </w:r>
            <w:r w:rsidR="00461611">
              <w:rPr>
                <w:noProof/>
                <w:webHidden/>
              </w:rPr>
              <w:fldChar w:fldCharType="separate"/>
            </w:r>
            <w:r w:rsidR="00461611">
              <w:rPr>
                <w:noProof/>
                <w:webHidden/>
              </w:rPr>
              <w:t>75</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71" w:history="1">
            <w:r w:rsidR="00461611" w:rsidRPr="007A24A7">
              <w:rPr>
                <w:rStyle w:val="Hyperlink"/>
                <w:noProof/>
              </w:rPr>
              <w:t>Controlling Non-Public Methods</w:t>
            </w:r>
            <w:r w:rsidR="00461611">
              <w:rPr>
                <w:noProof/>
                <w:webHidden/>
              </w:rPr>
              <w:tab/>
            </w:r>
            <w:r w:rsidR="00461611">
              <w:rPr>
                <w:noProof/>
                <w:webHidden/>
              </w:rPr>
              <w:fldChar w:fldCharType="begin"/>
            </w:r>
            <w:r w:rsidR="00461611">
              <w:rPr>
                <w:noProof/>
                <w:webHidden/>
              </w:rPr>
              <w:instrText xml:space="preserve"> PAGEREF _Toc408479871 \h </w:instrText>
            </w:r>
            <w:r w:rsidR="00461611">
              <w:rPr>
                <w:noProof/>
                <w:webHidden/>
              </w:rPr>
            </w:r>
            <w:r w:rsidR="00461611">
              <w:rPr>
                <w:noProof/>
                <w:webHidden/>
              </w:rPr>
              <w:fldChar w:fldCharType="separate"/>
            </w:r>
            <w:r w:rsidR="00461611">
              <w:rPr>
                <w:noProof/>
                <w:webHidden/>
              </w:rPr>
              <w:t>76</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72" w:history="1">
            <w:r w:rsidR="00461611" w:rsidRPr="007A24A7">
              <w:rPr>
                <w:rStyle w:val="Hyperlink"/>
                <w:noProof/>
              </w:rPr>
              <w:t>Faking Ref and Out Parameters</w:t>
            </w:r>
            <w:r w:rsidR="00461611">
              <w:rPr>
                <w:noProof/>
                <w:webHidden/>
              </w:rPr>
              <w:tab/>
            </w:r>
            <w:r w:rsidR="00461611">
              <w:rPr>
                <w:noProof/>
                <w:webHidden/>
              </w:rPr>
              <w:fldChar w:fldCharType="begin"/>
            </w:r>
            <w:r w:rsidR="00461611">
              <w:rPr>
                <w:noProof/>
                <w:webHidden/>
              </w:rPr>
              <w:instrText xml:space="preserve"> PAGEREF _Toc408479872 \h </w:instrText>
            </w:r>
            <w:r w:rsidR="00461611">
              <w:rPr>
                <w:noProof/>
                <w:webHidden/>
              </w:rPr>
            </w:r>
            <w:r w:rsidR="00461611">
              <w:rPr>
                <w:noProof/>
                <w:webHidden/>
              </w:rPr>
              <w:fldChar w:fldCharType="separate"/>
            </w:r>
            <w:r w:rsidR="00461611">
              <w:rPr>
                <w:noProof/>
                <w:webHidden/>
              </w:rPr>
              <w:t>81</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73" w:history="1">
            <w:r w:rsidR="00461611" w:rsidRPr="007A24A7">
              <w:rPr>
                <w:rStyle w:val="Hyperlink"/>
                <w:noProof/>
              </w:rPr>
              <w:t>Faking Non-Public Ref and Out Parameters</w:t>
            </w:r>
            <w:r w:rsidR="00461611">
              <w:rPr>
                <w:noProof/>
                <w:webHidden/>
              </w:rPr>
              <w:tab/>
            </w:r>
            <w:r w:rsidR="00461611">
              <w:rPr>
                <w:noProof/>
                <w:webHidden/>
              </w:rPr>
              <w:fldChar w:fldCharType="begin"/>
            </w:r>
            <w:r w:rsidR="00461611">
              <w:rPr>
                <w:noProof/>
                <w:webHidden/>
              </w:rPr>
              <w:instrText xml:space="preserve"> PAGEREF _Toc408479873 \h </w:instrText>
            </w:r>
            <w:r w:rsidR="00461611">
              <w:rPr>
                <w:noProof/>
                <w:webHidden/>
              </w:rPr>
            </w:r>
            <w:r w:rsidR="00461611">
              <w:rPr>
                <w:noProof/>
                <w:webHidden/>
              </w:rPr>
              <w:fldChar w:fldCharType="separate"/>
            </w:r>
            <w:r w:rsidR="00461611">
              <w:rPr>
                <w:noProof/>
                <w:webHidden/>
              </w:rPr>
              <w:t>82</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74" w:history="1">
            <w:r w:rsidR="00461611" w:rsidRPr="007A24A7">
              <w:rPr>
                <w:rStyle w:val="Hyperlink"/>
                <w:noProof/>
              </w:rPr>
              <w:t>Controlling Collections and Indexers</w:t>
            </w:r>
            <w:r w:rsidR="00461611">
              <w:rPr>
                <w:noProof/>
                <w:webHidden/>
              </w:rPr>
              <w:tab/>
            </w:r>
            <w:r w:rsidR="00461611">
              <w:rPr>
                <w:noProof/>
                <w:webHidden/>
              </w:rPr>
              <w:fldChar w:fldCharType="begin"/>
            </w:r>
            <w:r w:rsidR="00461611">
              <w:rPr>
                <w:noProof/>
                <w:webHidden/>
              </w:rPr>
              <w:instrText xml:space="preserve"> PAGEREF _Toc408479874 \h </w:instrText>
            </w:r>
            <w:r w:rsidR="00461611">
              <w:rPr>
                <w:noProof/>
                <w:webHidden/>
              </w:rPr>
            </w:r>
            <w:r w:rsidR="00461611">
              <w:rPr>
                <w:noProof/>
                <w:webHidden/>
              </w:rPr>
              <w:fldChar w:fldCharType="separate"/>
            </w:r>
            <w:r w:rsidR="00461611">
              <w:rPr>
                <w:noProof/>
                <w:webHidden/>
              </w:rPr>
              <w:t>83</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75" w:history="1">
            <w:r w:rsidR="00461611" w:rsidRPr="007A24A7">
              <w:rPr>
                <w:rStyle w:val="Hyperlink"/>
                <w:noProof/>
              </w:rPr>
              <w:t>Faking LINQ Queries</w:t>
            </w:r>
            <w:r w:rsidR="00461611">
              <w:rPr>
                <w:noProof/>
                <w:webHidden/>
              </w:rPr>
              <w:tab/>
            </w:r>
            <w:r w:rsidR="00461611">
              <w:rPr>
                <w:noProof/>
                <w:webHidden/>
              </w:rPr>
              <w:fldChar w:fldCharType="begin"/>
            </w:r>
            <w:r w:rsidR="00461611">
              <w:rPr>
                <w:noProof/>
                <w:webHidden/>
              </w:rPr>
              <w:instrText xml:space="preserve"> PAGEREF _Toc408479875 \h </w:instrText>
            </w:r>
            <w:r w:rsidR="00461611">
              <w:rPr>
                <w:noProof/>
                <w:webHidden/>
              </w:rPr>
            </w:r>
            <w:r w:rsidR="00461611">
              <w:rPr>
                <w:noProof/>
                <w:webHidden/>
              </w:rPr>
              <w:fldChar w:fldCharType="separate"/>
            </w:r>
            <w:r w:rsidR="00461611">
              <w:rPr>
                <w:noProof/>
                <w:webHidden/>
              </w:rPr>
              <w:t>86</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76" w:history="1">
            <w:r w:rsidR="00461611" w:rsidRPr="007A24A7">
              <w:rPr>
                <w:rStyle w:val="Hyperlink"/>
                <w:noProof/>
              </w:rPr>
              <w:t>Calling Tested Methods</w:t>
            </w:r>
            <w:r w:rsidR="00461611">
              <w:rPr>
                <w:noProof/>
                <w:webHidden/>
              </w:rPr>
              <w:tab/>
            </w:r>
            <w:r w:rsidR="00461611">
              <w:rPr>
                <w:noProof/>
                <w:webHidden/>
              </w:rPr>
              <w:fldChar w:fldCharType="begin"/>
            </w:r>
            <w:r w:rsidR="00461611">
              <w:rPr>
                <w:noProof/>
                <w:webHidden/>
              </w:rPr>
              <w:instrText xml:space="preserve"> PAGEREF _Toc408479876 \h </w:instrText>
            </w:r>
            <w:r w:rsidR="00461611">
              <w:rPr>
                <w:noProof/>
                <w:webHidden/>
              </w:rPr>
            </w:r>
            <w:r w:rsidR="00461611">
              <w:rPr>
                <w:noProof/>
                <w:webHidden/>
              </w:rPr>
              <w:fldChar w:fldCharType="separate"/>
            </w:r>
            <w:r w:rsidR="00461611">
              <w:rPr>
                <w:noProof/>
                <w:webHidden/>
              </w:rPr>
              <w:t>88</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77" w:history="1">
            <w:r w:rsidR="00461611" w:rsidRPr="007A24A7">
              <w:rPr>
                <w:rStyle w:val="Hyperlink"/>
                <w:noProof/>
              </w:rPr>
              <w:t>Invoking Private Methods</w:t>
            </w:r>
            <w:r w:rsidR="00461611">
              <w:rPr>
                <w:noProof/>
                <w:webHidden/>
              </w:rPr>
              <w:tab/>
            </w:r>
            <w:r w:rsidR="00461611">
              <w:rPr>
                <w:noProof/>
                <w:webHidden/>
              </w:rPr>
              <w:fldChar w:fldCharType="begin"/>
            </w:r>
            <w:r w:rsidR="00461611">
              <w:rPr>
                <w:noProof/>
                <w:webHidden/>
              </w:rPr>
              <w:instrText xml:space="preserve"> PAGEREF _Toc408479877 \h </w:instrText>
            </w:r>
            <w:r w:rsidR="00461611">
              <w:rPr>
                <w:noProof/>
                <w:webHidden/>
              </w:rPr>
            </w:r>
            <w:r w:rsidR="00461611">
              <w:rPr>
                <w:noProof/>
                <w:webHidden/>
              </w:rPr>
              <w:fldChar w:fldCharType="separate"/>
            </w:r>
            <w:r w:rsidR="00461611">
              <w:rPr>
                <w:noProof/>
                <w:webHidden/>
              </w:rPr>
              <w:t>88</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78" w:history="1">
            <w:r w:rsidR="00461611" w:rsidRPr="007A24A7">
              <w:rPr>
                <w:rStyle w:val="Hyperlink"/>
                <w:noProof/>
              </w:rPr>
              <w:t>Invoke Static Constructors</w:t>
            </w:r>
            <w:r w:rsidR="00461611">
              <w:rPr>
                <w:noProof/>
                <w:webHidden/>
              </w:rPr>
              <w:tab/>
            </w:r>
            <w:r w:rsidR="00461611">
              <w:rPr>
                <w:noProof/>
                <w:webHidden/>
              </w:rPr>
              <w:fldChar w:fldCharType="begin"/>
            </w:r>
            <w:r w:rsidR="00461611">
              <w:rPr>
                <w:noProof/>
                <w:webHidden/>
              </w:rPr>
              <w:instrText xml:space="preserve"> PAGEREF _Toc408479878 \h </w:instrText>
            </w:r>
            <w:r w:rsidR="00461611">
              <w:rPr>
                <w:noProof/>
                <w:webHidden/>
              </w:rPr>
            </w:r>
            <w:r w:rsidR="00461611">
              <w:rPr>
                <w:noProof/>
                <w:webHidden/>
              </w:rPr>
              <w:fldChar w:fldCharType="separate"/>
            </w:r>
            <w:r w:rsidR="00461611">
              <w:rPr>
                <w:noProof/>
                <w:webHidden/>
              </w:rPr>
              <w:t>91</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79" w:history="1">
            <w:r w:rsidR="00461611" w:rsidRPr="007A24A7">
              <w:rPr>
                <w:rStyle w:val="Hyperlink"/>
                <w:noProof/>
              </w:rPr>
              <w:t>Firing Events</w:t>
            </w:r>
            <w:r w:rsidR="00461611">
              <w:rPr>
                <w:noProof/>
                <w:webHidden/>
              </w:rPr>
              <w:tab/>
            </w:r>
            <w:r w:rsidR="00461611">
              <w:rPr>
                <w:noProof/>
                <w:webHidden/>
              </w:rPr>
              <w:fldChar w:fldCharType="begin"/>
            </w:r>
            <w:r w:rsidR="00461611">
              <w:rPr>
                <w:noProof/>
                <w:webHidden/>
              </w:rPr>
              <w:instrText xml:space="preserve"> PAGEREF _Toc408479879 \h </w:instrText>
            </w:r>
            <w:r w:rsidR="00461611">
              <w:rPr>
                <w:noProof/>
                <w:webHidden/>
              </w:rPr>
            </w:r>
            <w:r w:rsidR="00461611">
              <w:rPr>
                <w:noProof/>
                <w:webHidden/>
              </w:rPr>
              <w:fldChar w:fldCharType="separate"/>
            </w:r>
            <w:r w:rsidR="00461611">
              <w:rPr>
                <w:noProof/>
                <w:webHidden/>
              </w:rPr>
              <w:t>92</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80" w:history="1">
            <w:r w:rsidR="00461611" w:rsidRPr="007A24A7">
              <w:rPr>
                <w:rStyle w:val="Hyperlink"/>
                <w:noProof/>
              </w:rPr>
              <w:t>Creating Instances of Types with Private Constructors</w:t>
            </w:r>
            <w:r w:rsidR="00461611">
              <w:rPr>
                <w:noProof/>
                <w:webHidden/>
              </w:rPr>
              <w:tab/>
            </w:r>
            <w:r w:rsidR="00461611">
              <w:rPr>
                <w:noProof/>
                <w:webHidden/>
              </w:rPr>
              <w:fldChar w:fldCharType="begin"/>
            </w:r>
            <w:r w:rsidR="00461611">
              <w:rPr>
                <w:noProof/>
                <w:webHidden/>
              </w:rPr>
              <w:instrText xml:space="preserve"> PAGEREF _Toc408479880 \h </w:instrText>
            </w:r>
            <w:r w:rsidR="00461611">
              <w:rPr>
                <w:noProof/>
                <w:webHidden/>
              </w:rPr>
            </w:r>
            <w:r w:rsidR="00461611">
              <w:rPr>
                <w:noProof/>
                <w:webHidden/>
              </w:rPr>
              <w:fldChar w:fldCharType="separate"/>
            </w:r>
            <w:r w:rsidR="00461611">
              <w:rPr>
                <w:noProof/>
                <w:webHidden/>
              </w:rPr>
              <w:t>93</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81" w:history="1">
            <w:r w:rsidR="00461611" w:rsidRPr="007A24A7">
              <w:rPr>
                <w:rStyle w:val="Hyperlink"/>
                <w:noProof/>
              </w:rPr>
              <w:t>Validating</w:t>
            </w:r>
            <w:r w:rsidR="00461611">
              <w:rPr>
                <w:noProof/>
                <w:webHidden/>
              </w:rPr>
              <w:tab/>
            </w:r>
            <w:r w:rsidR="00461611">
              <w:rPr>
                <w:noProof/>
                <w:webHidden/>
              </w:rPr>
              <w:fldChar w:fldCharType="begin"/>
            </w:r>
            <w:r w:rsidR="00461611">
              <w:rPr>
                <w:noProof/>
                <w:webHidden/>
              </w:rPr>
              <w:instrText xml:space="preserve"> PAGEREF _Toc408479881 \h </w:instrText>
            </w:r>
            <w:r w:rsidR="00461611">
              <w:rPr>
                <w:noProof/>
                <w:webHidden/>
              </w:rPr>
            </w:r>
            <w:r w:rsidR="00461611">
              <w:rPr>
                <w:noProof/>
                <w:webHidden/>
              </w:rPr>
              <w:fldChar w:fldCharType="separate"/>
            </w:r>
            <w:r w:rsidR="00461611">
              <w:rPr>
                <w:noProof/>
                <w:webHidden/>
              </w:rPr>
              <w:t>93</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82" w:history="1">
            <w:r w:rsidR="00461611" w:rsidRPr="007A24A7">
              <w:rPr>
                <w:rStyle w:val="Hyperlink"/>
                <w:noProof/>
              </w:rPr>
              <w:t>Verifying Method Calls</w:t>
            </w:r>
            <w:r w:rsidR="00461611">
              <w:rPr>
                <w:noProof/>
                <w:webHidden/>
              </w:rPr>
              <w:tab/>
            </w:r>
            <w:r w:rsidR="00461611">
              <w:rPr>
                <w:noProof/>
                <w:webHidden/>
              </w:rPr>
              <w:fldChar w:fldCharType="begin"/>
            </w:r>
            <w:r w:rsidR="00461611">
              <w:rPr>
                <w:noProof/>
                <w:webHidden/>
              </w:rPr>
              <w:instrText xml:space="preserve"> PAGEREF _Toc408479882 \h </w:instrText>
            </w:r>
            <w:r w:rsidR="00461611">
              <w:rPr>
                <w:noProof/>
                <w:webHidden/>
              </w:rPr>
            </w:r>
            <w:r w:rsidR="00461611">
              <w:rPr>
                <w:noProof/>
                <w:webHidden/>
              </w:rPr>
              <w:fldChar w:fldCharType="separate"/>
            </w:r>
            <w:r w:rsidR="00461611">
              <w:rPr>
                <w:noProof/>
                <w:webHidden/>
              </w:rPr>
              <w:t>94</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83" w:history="1">
            <w:r w:rsidR="00461611" w:rsidRPr="007A24A7">
              <w:rPr>
                <w:rStyle w:val="Hyperlink"/>
                <w:noProof/>
              </w:rPr>
              <w:t>Verifying Static Methods</w:t>
            </w:r>
            <w:r w:rsidR="00461611">
              <w:rPr>
                <w:noProof/>
                <w:webHidden/>
              </w:rPr>
              <w:tab/>
            </w:r>
            <w:r w:rsidR="00461611">
              <w:rPr>
                <w:noProof/>
                <w:webHidden/>
              </w:rPr>
              <w:fldChar w:fldCharType="begin"/>
            </w:r>
            <w:r w:rsidR="00461611">
              <w:rPr>
                <w:noProof/>
                <w:webHidden/>
              </w:rPr>
              <w:instrText xml:space="preserve"> PAGEREF _Toc408479883 \h </w:instrText>
            </w:r>
            <w:r w:rsidR="00461611">
              <w:rPr>
                <w:noProof/>
                <w:webHidden/>
              </w:rPr>
            </w:r>
            <w:r w:rsidR="00461611">
              <w:rPr>
                <w:noProof/>
                <w:webHidden/>
              </w:rPr>
              <w:fldChar w:fldCharType="separate"/>
            </w:r>
            <w:r w:rsidR="00461611">
              <w:rPr>
                <w:noProof/>
                <w:webHidden/>
              </w:rPr>
              <w:t>96</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84" w:history="1">
            <w:r w:rsidR="00461611" w:rsidRPr="007A24A7">
              <w:rPr>
                <w:rStyle w:val="Hyperlink"/>
                <w:noProof/>
              </w:rPr>
              <w:t>Verifying Non-Public Methods</w:t>
            </w:r>
            <w:r w:rsidR="00461611">
              <w:rPr>
                <w:noProof/>
                <w:webHidden/>
              </w:rPr>
              <w:tab/>
            </w:r>
            <w:r w:rsidR="00461611">
              <w:rPr>
                <w:noProof/>
                <w:webHidden/>
              </w:rPr>
              <w:fldChar w:fldCharType="begin"/>
            </w:r>
            <w:r w:rsidR="00461611">
              <w:rPr>
                <w:noProof/>
                <w:webHidden/>
              </w:rPr>
              <w:instrText xml:space="preserve"> PAGEREF _Toc408479884 \h </w:instrText>
            </w:r>
            <w:r w:rsidR="00461611">
              <w:rPr>
                <w:noProof/>
                <w:webHidden/>
              </w:rPr>
            </w:r>
            <w:r w:rsidR="00461611">
              <w:rPr>
                <w:noProof/>
                <w:webHidden/>
              </w:rPr>
              <w:fldChar w:fldCharType="separate"/>
            </w:r>
            <w:r w:rsidR="00461611">
              <w:rPr>
                <w:noProof/>
                <w:webHidden/>
              </w:rPr>
              <w:t>97</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85" w:history="1">
            <w:r w:rsidR="00461611" w:rsidRPr="007A24A7">
              <w:rPr>
                <w:rStyle w:val="Hyperlink"/>
                <w:noProof/>
              </w:rPr>
              <w:t>Verifying the Number of Times a Method Was Called</w:t>
            </w:r>
            <w:r w:rsidR="00461611">
              <w:rPr>
                <w:noProof/>
                <w:webHidden/>
              </w:rPr>
              <w:tab/>
            </w:r>
            <w:r w:rsidR="00461611">
              <w:rPr>
                <w:noProof/>
                <w:webHidden/>
              </w:rPr>
              <w:fldChar w:fldCharType="begin"/>
            </w:r>
            <w:r w:rsidR="00461611">
              <w:rPr>
                <w:noProof/>
                <w:webHidden/>
              </w:rPr>
              <w:instrText xml:space="preserve"> PAGEREF _Toc408479885 \h </w:instrText>
            </w:r>
            <w:r w:rsidR="00461611">
              <w:rPr>
                <w:noProof/>
                <w:webHidden/>
              </w:rPr>
            </w:r>
            <w:r w:rsidR="00461611">
              <w:rPr>
                <w:noProof/>
                <w:webHidden/>
              </w:rPr>
              <w:fldChar w:fldCharType="separate"/>
            </w:r>
            <w:r w:rsidR="00461611">
              <w:rPr>
                <w:noProof/>
                <w:webHidden/>
              </w:rPr>
              <w:t>100</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86" w:history="1">
            <w:r w:rsidR="00461611" w:rsidRPr="007A24A7">
              <w:rPr>
                <w:rStyle w:val="Hyperlink"/>
                <w:noProof/>
              </w:rPr>
              <w:t>Verifying that a Future Instance Was Created</w:t>
            </w:r>
            <w:r w:rsidR="00461611">
              <w:rPr>
                <w:noProof/>
                <w:webHidden/>
              </w:rPr>
              <w:tab/>
            </w:r>
            <w:r w:rsidR="00461611">
              <w:rPr>
                <w:noProof/>
                <w:webHidden/>
              </w:rPr>
              <w:fldChar w:fldCharType="begin"/>
            </w:r>
            <w:r w:rsidR="00461611">
              <w:rPr>
                <w:noProof/>
                <w:webHidden/>
              </w:rPr>
              <w:instrText xml:space="preserve"> PAGEREF _Toc408479886 \h </w:instrText>
            </w:r>
            <w:r w:rsidR="00461611">
              <w:rPr>
                <w:noProof/>
                <w:webHidden/>
              </w:rPr>
            </w:r>
            <w:r w:rsidR="00461611">
              <w:rPr>
                <w:noProof/>
                <w:webHidden/>
              </w:rPr>
              <w:fldChar w:fldCharType="separate"/>
            </w:r>
            <w:r w:rsidR="00461611">
              <w:rPr>
                <w:noProof/>
                <w:webHidden/>
              </w:rPr>
              <w:t>101</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87" w:history="1">
            <w:r w:rsidR="00461611" w:rsidRPr="007A24A7">
              <w:rPr>
                <w:rStyle w:val="Hyperlink"/>
                <w:noProof/>
              </w:rPr>
              <w:t>Verifying the Number of Created Instances</w:t>
            </w:r>
            <w:r w:rsidR="00461611">
              <w:rPr>
                <w:noProof/>
                <w:webHidden/>
              </w:rPr>
              <w:tab/>
            </w:r>
            <w:r w:rsidR="00461611">
              <w:rPr>
                <w:noProof/>
                <w:webHidden/>
              </w:rPr>
              <w:fldChar w:fldCharType="begin"/>
            </w:r>
            <w:r w:rsidR="00461611">
              <w:rPr>
                <w:noProof/>
                <w:webHidden/>
              </w:rPr>
              <w:instrText xml:space="preserve"> PAGEREF _Toc408479887 \h </w:instrText>
            </w:r>
            <w:r w:rsidR="00461611">
              <w:rPr>
                <w:noProof/>
                <w:webHidden/>
              </w:rPr>
            </w:r>
            <w:r w:rsidR="00461611">
              <w:rPr>
                <w:noProof/>
                <w:webHidden/>
              </w:rPr>
              <w:fldChar w:fldCharType="separate"/>
            </w:r>
            <w:r w:rsidR="00461611">
              <w:rPr>
                <w:noProof/>
                <w:webHidden/>
              </w:rPr>
              <w:t>102</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88" w:history="1">
            <w:r w:rsidR="00461611" w:rsidRPr="007A24A7">
              <w:rPr>
                <w:rStyle w:val="Hyperlink"/>
                <w:noProof/>
              </w:rPr>
              <w:t>Samples and Cookbook</w:t>
            </w:r>
            <w:r w:rsidR="00461611">
              <w:rPr>
                <w:noProof/>
                <w:webHidden/>
              </w:rPr>
              <w:tab/>
            </w:r>
            <w:r w:rsidR="00461611">
              <w:rPr>
                <w:noProof/>
                <w:webHidden/>
              </w:rPr>
              <w:fldChar w:fldCharType="begin"/>
            </w:r>
            <w:r w:rsidR="00461611">
              <w:rPr>
                <w:noProof/>
                <w:webHidden/>
              </w:rPr>
              <w:instrText xml:space="preserve"> PAGEREF _Toc408479888 \h </w:instrText>
            </w:r>
            <w:r w:rsidR="00461611">
              <w:rPr>
                <w:noProof/>
                <w:webHidden/>
              </w:rPr>
            </w:r>
            <w:r w:rsidR="00461611">
              <w:rPr>
                <w:noProof/>
                <w:webHidden/>
              </w:rPr>
              <w:fldChar w:fldCharType="separate"/>
            </w:r>
            <w:r w:rsidR="00461611">
              <w:rPr>
                <w:noProof/>
                <w:webHidden/>
              </w:rPr>
              <w:t>103</w:t>
            </w:r>
            <w:r w:rsidR="00461611">
              <w:rPr>
                <w:noProof/>
                <w:webHidden/>
              </w:rPr>
              <w:fldChar w:fldCharType="end"/>
            </w:r>
          </w:hyperlink>
        </w:p>
        <w:p w:rsidR="00461611" w:rsidRDefault="003D2AAC">
          <w:pPr>
            <w:pStyle w:val="TOC1"/>
            <w:tabs>
              <w:tab w:val="right" w:leader="dot" w:pos="9350"/>
            </w:tabs>
            <w:rPr>
              <w:rFonts w:eastAsiaTheme="minorEastAsia"/>
              <w:b w:val="0"/>
              <w:noProof/>
            </w:rPr>
          </w:pPr>
          <w:hyperlink w:anchor="_Toc408479889" w:history="1">
            <w:r w:rsidR="00461611" w:rsidRPr="007A24A7">
              <w:rPr>
                <w:rStyle w:val="Hyperlink"/>
                <w:noProof/>
              </w:rPr>
              <w:t>Running Tests</w:t>
            </w:r>
            <w:r w:rsidR="00461611">
              <w:rPr>
                <w:noProof/>
                <w:webHidden/>
              </w:rPr>
              <w:tab/>
            </w:r>
            <w:r w:rsidR="00461611">
              <w:rPr>
                <w:noProof/>
                <w:webHidden/>
              </w:rPr>
              <w:fldChar w:fldCharType="begin"/>
            </w:r>
            <w:r w:rsidR="00461611">
              <w:rPr>
                <w:noProof/>
                <w:webHidden/>
              </w:rPr>
              <w:instrText xml:space="preserve"> PAGEREF _Toc408479889 \h </w:instrText>
            </w:r>
            <w:r w:rsidR="00461611">
              <w:rPr>
                <w:noProof/>
                <w:webHidden/>
              </w:rPr>
            </w:r>
            <w:r w:rsidR="00461611">
              <w:rPr>
                <w:noProof/>
                <w:webHidden/>
              </w:rPr>
              <w:fldChar w:fldCharType="separate"/>
            </w:r>
            <w:r w:rsidR="00461611">
              <w:rPr>
                <w:noProof/>
                <w:webHidden/>
              </w:rPr>
              <w:t>115</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90" w:history="1">
            <w:r w:rsidR="00461611" w:rsidRPr="007A24A7">
              <w:rPr>
                <w:rStyle w:val="Hyperlink"/>
                <w:noProof/>
              </w:rPr>
              <w:t>Understanding Test Navigator</w:t>
            </w:r>
            <w:r w:rsidR="00461611">
              <w:rPr>
                <w:noProof/>
                <w:webHidden/>
              </w:rPr>
              <w:tab/>
            </w:r>
            <w:r w:rsidR="00461611">
              <w:rPr>
                <w:noProof/>
                <w:webHidden/>
              </w:rPr>
              <w:fldChar w:fldCharType="begin"/>
            </w:r>
            <w:r w:rsidR="00461611">
              <w:rPr>
                <w:noProof/>
                <w:webHidden/>
              </w:rPr>
              <w:instrText xml:space="preserve"> PAGEREF _Toc408479890 \h </w:instrText>
            </w:r>
            <w:r w:rsidR="00461611">
              <w:rPr>
                <w:noProof/>
                <w:webHidden/>
              </w:rPr>
            </w:r>
            <w:r w:rsidR="00461611">
              <w:rPr>
                <w:noProof/>
                <w:webHidden/>
              </w:rPr>
              <w:fldChar w:fldCharType="separate"/>
            </w:r>
            <w:r w:rsidR="00461611">
              <w:rPr>
                <w:noProof/>
                <w:webHidden/>
              </w:rPr>
              <w:t>115</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91" w:history="1">
            <w:r w:rsidR="00461611" w:rsidRPr="007A24A7">
              <w:rPr>
                <w:rStyle w:val="Hyperlink"/>
                <w:noProof/>
              </w:rPr>
              <w:t>Understanding Icons</w:t>
            </w:r>
            <w:r w:rsidR="00461611">
              <w:rPr>
                <w:noProof/>
                <w:webHidden/>
              </w:rPr>
              <w:tab/>
            </w:r>
            <w:r w:rsidR="00461611">
              <w:rPr>
                <w:noProof/>
                <w:webHidden/>
              </w:rPr>
              <w:fldChar w:fldCharType="begin"/>
            </w:r>
            <w:r w:rsidR="00461611">
              <w:rPr>
                <w:noProof/>
                <w:webHidden/>
              </w:rPr>
              <w:instrText xml:space="preserve"> PAGEREF _Toc408479891 \h </w:instrText>
            </w:r>
            <w:r w:rsidR="00461611">
              <w:rPr>
                <w:noProof/>
                <w:webHidden/>
              </w:rPr>
            </w:r>
            <w:r w:rsidR="00461611">
              <w:rPr>
                <w:noProof/>
                <w:webHidden/>
              </w:rPr>
              <w:fldChar w:fldCharType="separate"/>
            </w:r>
            <w:r w:rsidR="00461611">
              <w:rPr>
                <w:noProof/>
                <w:webHidden/>
              </w:rPr>
              <w:t>116</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92" w:history="1">
            <w:r w:rsidR="00461611" w:rsidRPr="007A24A7">
              <w:rPr>
                <w:rStyle w:val="Hyperlink"/>
                <w:noProof/>
              </w:rPr>
              <w:t>Understanding Tabs</w:t>
            </w:r>
            <w:r w:rsidR="00461611">
              <w:rPr>
                <w:noProof/>
                <w:webHidden/>
              </w:rPr>
              <w:tab/>
            </w:r>
            <w:r w:rsidR="00461611">
              <w:rPr>
                <w:noProof/>
                <w:webHidden/>
              </w:rPr>
              <w:fldChar w:fldCharType="begin"/>
            </w:r>
            <w:r w:rsidR="00461611">
              <w:rPr>
                <w:noProof/>
                <w:webHidden/>
              </w:rPr>
              <w:instrText xml:space="preserve"> PAGEREF _Toc408479892 \h </w:instrText>
            </w:r>
            <w:r w:rsidR="00461611">
              <w:rPr>
                <w:noProof/>
                <w:webHidden/>
              </w:rPr>
            </w:r>
            <w:r w:rsidR="00461611">
              <w:rPr>
                <w:noProof/>
                <w:webHidden/>
              </w:rPr>
              <w:fldChar w:fldCharType="separate"/>
            </w:r>
            <w:r w:rsidR="00461611">
              <w:rPr>
                <w:noProof/>
                <w:webHidden/>
              </w:rPr>
              <w:t>117</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93" w:history="1">
            <w:r w:rsidR="00461611" w:rsidRPr="007A24A7">
              <w:rPr>
                <w:rStyle w:val="Hyperlink"/>
                <w:noProof/>
              </w:rPr>
              <w:t>Summary Status of the Entire Solution</w:t>
            </w:r>
            <w:r w:rsidR="00461611">
              <w:rPr>
                <w:noProof/>
                <w:webHidden/>
              </w:rPr>
              <w:tab/>
            </w:r>
            <w:r w:rsidR="00461611">
              <w:rPr>
                <w:noProof/>
                <w:webHidden/>
              </w:rPr>
              <w:fldChar w:fldCharType="begin"/>
            </w:r>
            <w:r w:rsidR="00461611">
              <w:rPr>
                <w:noProof/>
                <w:webHidden/>
              </w:rPr>
              <w:instrText xml:space="preserve"> PAGEREF _Toc408479893 \h </w:instrText>
            </w:r>
            <w:r w:rsidR="00461611">
              <w:rPr>
                <w:noProof/>
                <w:webHidden/>
              </w:rPr>
            </w:r>
            <w:r w:rsidR="00461611">
              <w:rPr>
                <w:noProof/>
                <w:webHidden/>
              </w:rPr>
              <w:fldChar w:fldCharType="separate"/>
            </w:r>
            <w:r w:rsidR="00461611">
              <w:rPr>
                <w:noProof/>
                <w:webHidden/>
              </w:rPr>
              <w:t>117</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94" w:history="1">
            <w:r w:rsidR="00461611" w:rsidRPr="007A24A7">
              <w:rPr>
                <w:rStyle w:val="Hyperlink"/>
                <w:noProof/>
              </w:rPr>
              <w:t>Opening the Test Navigator Pane</w:t>
            </w:r>
            <w:r w:rsidR="00461611">
              <w:rPr>
                <w:noProof/>
                <w:webHidden/>
              </w:rPr>
              <w:tab/>
            </w:r>
            <w:r w:rsidR="00461611">
              <w:rPr>
                <w:noProof/>
                <w:webHidden/>
              </w:rPr>
              <w:fldChar w:fldCharType="begin"/>
            </w:r>
            <w:r w:rsidR="00461611">
              <w:rPr>
                <w:noProof/>
                <w:webHidden/>
              </w:rPr>
              <w:instrText xml:space="preserve"> PAGEREF _Toc408479894 \h </w:instrText>
            </w:r>
            <w:r w:rsidR="00461611">
              <w:rPr>
                <w:noProof/>
                <w:webHidden/>
              </w:rPr>
            </w:r>
            <w:r w:rsidR="00461611">
              <w:rPr>
                <w:noProof/>
                <w:webHidden/>
              </w:rPr>
              <w:fldChar w:fldCharType="separate"/>
            </w:r>
            <w:r w:rsidR="00461611">
              <w:rPr>
                <w:noProof/>
                <w:webHidden/>
              </w:rPr>
              <w:t>117</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95" w:history="1">
            <w:r w:rsidR="00461611" w:rsidRPr="007A24A7">
              <w:rPr>
                <w:rStyle w:val="Hyperlink"/>
                <w:noProof/>
              </w:rPr>
              <w:t>Running an Individual Test</w:t>
            </w:r>
            <w:r w:rsidR="00461611">
              <w:rPr>
                <w:noProof/>
                <w:webHidden/>
              </w:rPr>
              <w:tab/>
            </w:r>
            <w:r w:rsidR="00461611">
              <w:rPr>
                <w:noProof/>
                <w:webHidden/>
              </w:rPr>
              <w:fldChar w:fldCharType="begin"/>
            </w:r>
            <w:r w:rsidR="00461611">
              <w:rPr>
                <w:noProof/>
                <w:webHidden/>
              </w:rPr>
              <w:instrText xml:space="preserve"> PAGEREF _Toc408479895 \h </w:instrText>
            </w:r>
            <w:r w:rsidR="00461611">
              <w:rPr>
                <w:noProof/>
                <w:webHidden/>
              </w:rPr>
            </w:r>
            <w:r w:rsidR="00461611">
              <w:rPr>
                <w:noProof/>
                <w:webHidden/>
              </w:rPr>
              <w:fldChar w:fldCharType="separate"/>
            </w:r>
            <w:r w:rsidR="00461611">
              <w:rPr>
                <w:noProof/>
                <w:webHidden/>
              </w:rPr>
              <w:t>118</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96" w:history="1">
            <w:r w:rsidR="00461611" w:rsidRPr="007A24A7">
              <w:rPr>
                <w:rStyle w:val="Hyperlink"/>
                <w:noProof/>
              </w:rPr>
              <w:t>Running All Tests in a Group</w:t>
            </w:r>
            <w:r w:rsidR="00461611">
              <w:rPr>
                <w:noProof/>
                <w:webHidden/>
              </w:rPr>
              <w:tab/>
            </w:r>
            <w:r w:rsidR="00461611">
              <w:rPr>
                <w:noProof/>
                <w:webHidden/>
              </w:rPr>
              <w:fldChar w:fldCharType="begin"/>
            </w:r>
            <w:r w:rsidR="00461611">
              <w:rPr>
                <w:noProof/>
                <w:webHidden/>
              </w:rPr>
              <w:instrText xml:space="preserve"> PAGEREF _Toc408479896 \h </w:instrText>
            </w:r>
            <w:r w:rsidR="00461611">
              <w:rPr>
                <w:noProof/>
                <w:webHidden/>
              </w:rPr>
            </w:r>
            <w:r w:rsidR="00461611">
              <w:rPr>
                <w:noProof/>
                <w:webHidden/>
              </w:rPr>
              <w:fldChar w:fldCharType="separate"/>
            </w:r>
            <w:r w:rsidR="00461611">
              <w:rPr>
                <w:noProof/>
                <w:webHidden/>
              </w:rPr>
              <w:t>120</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97" w:history="1">
            <w:r w:rsidR="00461611" w:rsidRPr="007A24A7">
              <w:rPr>
                <w:rStyle w:val="Hyperlink"/>
                <w:noProof/>
              </w:rPr>
              <w:t>Running All Pending Tests</w:t>
            </w:r>
            <w:r w:rsidR="00461611">
              <w:rPr>
                <w:noProof/>
                <w:webHidden/>
              </w:rPr>
              <w:tab/>
            </w:r>
            <w:r w:rsidR="00461611">
              <w:rPr>
                <w:noProof/>
                <w:webHidden/>
              </w:rPr>
              <w:fldChar w:fldCharType="begin"/>
            </w:r>
            <w:r w:rsidR="00461611">
              <w:rPr>
                <w:noProof/>
                <w:webHidden/>
              </w:rPr>
              <w:instrText xml:space="preserve"> PAGEREF _Toc408479897 \h </w:instrText>
            </w:r>
            <w:r w:rsidR="00461611">
              <w:rPr>
                <w:noProof/>
                <w:webHidden/>
              </w:rPr>
            </w:r>
            <w:r w:rsidR="00461611">
              <w:rPr>
                <w:noProof/>
                <w:webHidden/>
              </w:rPr>
              <w:fldChar w:fldCharType="separate"/>
            </w:r>
            <w:r w:rsidR="00461611">
              <w:rPr>
                <w:noProof/>
                <w:webHidden/>
              </w:rPr>
              <w:t>121</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898" w:history="1">
            <w:r w:rsidR="00461611" w:rsidRPr="007A24A7">
              <w:rPr>
                <w:rStyle w:val="Hyperlink"/>
                <w:noProof/>
              </w:rPr>
              <w:t>Running Unit Tests</w:t>
            </w:r>
            <w:r w:rsidR="00461611">
              <w:rPr>
                <w:noProof/>
                <w:webHidden/>
              </w:rPr>
              <w:tab/>
            </w:r>
            <w:r w:rsidR="00461611">
              <w:rPr>
                <w:noProof/>
                <w:webHidden/>
              </w:rPr>
              <w:fldChar w:fldCharType="begin"/>
            </w:r>
            <w:r w:rsidR="00461611">
              <w:rPr>
                <w:noProof/>
                <w:webHidden/>
              </w:rPr>
              <w:instrText xml:space="preserve"> PAGEREF _Toc408479898 \h </w:instrText>
            </w:r>
            <w:r w:rsidR="00461611">
              <w:rPr>
                <w:noProof/>
                <w:webHidden/>
              </w:rPr>
            </w:r>
            <w:r w:rsidR="00461611">
              <w:rPr>
                <w:noProof/>
                <w:webHidden/>
              </w:rPr>
              <w:fldChar w:fldCharType="separate"/>
            </w:r>
            <w:r w:rsidR="00461611">
              <w:rPr>
                <w:noProof/>
                <w:webHidden/>
              </w:rPr>
              <w:t>122</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899" w:history="1">
            <w:r w:rsidR="00461611" w:rsidRPr="007A24A7">
              <w:rPr>
                <w:rStyle w:val="Hyperlink"/>
                <w:noProof/>
              </w:rPr>
              <w:t>Running All Tests in a Project</w:t>
            </w:r>
            <w:r w:rsidR="00461611">
              <w:rPr>
                <w:noProof/>
                <w:webHidden/>
              </w:rPr>
              <w:tab/>
            </w:r>
            <w:r w:rsidR="00461611">
              <w:rPr>
                <w:noProof/>
                <w:webHidden/>
              </w:rPr>
              <w:fldChar w:fldCharType="begin"/>
            </w:r>
            <w:r w:rsidR="00461611">
              <w:rPr>
                <w:noProof/>
                <w:webHidden/>
              </w:rPr>
              <w:instrText xml:space="preserve"> PAGEREF _Toc408479899 \h </w:instrText>
            </w:r>
            <w:r w:rsidR="00461611">
              <w:rPr>
                <w:noProof/>
                <w:webHidden/>
              </w:rPr>
            </w:r>
            <w:r w:rsidR="00461611">
              <w:rPr>
                <w:noProof/>
                <w:webHidden/>
              </w:rPr>
              <w:fldChar w:fldCharType="separate"/>
            </w:r>
            <w:r w:rsidR="00461611">
              <w:rPr>
                <w:noProof/>
                <w:webHidden/>
              </w:rPr>
              <w:t>122</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00" w:history="1">
            <w:r w:rsidR="00461611" w:rsidRPr="007A24A7">
              <w:rPr>
                <w:rStyle w:val="Hyperlink"/>
                <w:noProof/>
              </w:rPr>
              <w:t>Running Pending Unit Tests</w:t>
            </w:r>
            <w:r w:rsidR="00461611">
              <w:rPr>
                <w:noProof/>
                <w:webHidden/>
              </w:rPr>
              <w:tab/>
            </w:r>
            <w:r w:rsidR="00461611">
              <w:rPr>
                <w:noProof/>
                <w:webHidden/>
              </w:rPr>
              <w:fldChar w:fldCharType="begin"/>
            </w:r>
            <w:r w:rsidR="00461611">
              <w:rPr>
                <w:noProof/>
                <w:webHidden/>
              </w:rPr>
              <w:instrText xml:space="preserve"> PAGEREF _Toc408479900 \h </w:instrText>
            </w:r>
            <w:r w:rsidR="00461611">
              <w:rPr>
                <w:noProof/>
                <w:webHidden/>
              </w:rPr>
            </w:r>
            <w:r w:rsidR="00461611">
              <w:rPr>
                <w:noProof/>
                <w:webHidden/>
              </w:rPr>
              <w:fldChar w:fldCharType="separate"/>
            </w:r>
            <w:r w:rsidR="00461611">
              <w:rPr>
                <w:noProof/>
                <w:webHidden/>
              </w:rPr>
              <w:t>122</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01" w:history="1">
            <w:r w:rsidR="00461611" w:rsidRPr="007A24A7">
              <w:rPr>
                <w:rStyle w:val="Hyperlink"/>
                <w:noProof/>
              </w:rPr>
              <w:t>Running All Unit Tests</w:t>
            </w:r>
            <w:r w:rsidR="00461611">
              <w:rPr>
                <w:noProof/>
                <w:webHidden/>
              </w:rPr>
              <w:tab/>
            </w:r>
            <w:r w:rsidR="00461611">
              <w:rPr>
                <w:noProof/>
                <w:webHidden/>
              </w:rPr>
              <w:fldChar w:fldCharType="begin"/>
            </w:r>
            <w:r w:rsidR="00461611">
              <w:rPr>
                <w:noProof/>
                <w:webHidden/>
              </w:rPr>
              <w:instrText xml:space="preserve"> PAGEREF _Toc408479901 \h </w:instrText>
            </w:r>
            <w:r w:rsidR="00461611">
              <w:rPr>
                <w:noProof/>
                <w:webHidden/>
              </w:rPr>
            </w:r>
            <w:r w:rsidR="00461611">
              <w:rPr>
                <w:noProof/>
                <w:webHidden/>
              </w:rPr>
              <w:fldChar w:fldCharType="separate"/>
            </w:r>
            <w:r w:rsidR="00461611">
              <w:rPr>
                <w:noProof/>
                <w:webHidden/>
              </w:rPr>
              <w:t>122</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02" w:history="1">
            <w:r w:rsidR="00461611" w:rsidRPr="007A24A7">
              <w:rPr>
                <w:rStyle w:val="Hyperlink"/>
                <w:noProof/>
              </w:rPr>
              <w:t>Re-Running the Recently Run Test</w:t>
            </w:r>
            <w:r w:rsidR="00461611">
              <w:rPr>
                <w:noProof/>
                <w:webHidden/>
              </w:rPr>
              <w:tab/>
            </w:r>
            <w:r w:rsidR="00461611">
              <w:rPr>
                <w:noProof/>
                <w:webHidden/>
              </w:rPr>
              <w:fldChar w:fldCharType="begin"/>
            </w:r>
            <w:r w:rsidR="00461611">
              <w:rPr>
                <w:noProof/>
                <w:webHidden/>
              </w:rPr>
              <w:instrText xml:space="preserve"> PAGEREF _Toc408479902 \h </w:instrText>
            </w:r>
            <w:r w:rsidR="00461611">
              <w:rPr>
                <w:noProof/>
                <w:webHidden/>
              </w:rPr>
            </w:r>
            <w:r w:rsidR="00461611">
              <w:rPr>
                <w:noProof/>
                <w:webHidden/>
              </w:rPr>
              <w:fldChar w:fldCharType="separate"/>
            </w:r>
            <w:r w:rsidR="00461611">
              <w:rPr>
                <w:noProof/>
                <w:webHidden/>
              </w:rPr>
              <w:t>122</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03" w:history="1">
            <w:r w:rsidR="00461611" w:rsidRPr="007A24A7">
              <w:rPr>
                <w:rStyle w:val="Hyperlink"/>
                <w:noProof/>
              </w:rPr>
              <w:t>Setting Pending Unit Tests to Run Automatically after Build</w:t>
            </w:r>
            <w:r w:rsidR="00461611">
              <w:rPr>
                <w:noProof/>
                <w:webHidden/>
              </w:rPr>
              <w:tab/>
            </w:r>
            <w:r w:rsidR="00461611">
              <w:rPr>
                <w:noProof/>
                <w:webHidden/>
              </w:rPr>
              <w:fldChar w:fldCharType="begin"/>
            </w:r>
            <w:r w:rsidR="00461611">
              <w:rPr>
                <w:noProof/>
                <w:webHidden/>
              </w:rPr>
              <w:instrText xml:space="preserve"> PAGEREF _Toc408479903 \h </w:instrText>
            </w:r>
            <w:r w:rsidR="00461611">
              <w:rPr>
                <w:noProof/>
                <w:webHidden/>
              </w:rPr>
            </w:r>
            <w:r w:rsidR="00461611">
              <w:rPr>
                <w:noProof/>
                <w:webHidden/>
              </w:rPr>
              <w:fldChar w:fldCharType="separate"/>
            </w:r>
            <w:r w:rsidR="00461611">
              <w:rPr>
                <w:noProof/>
                <w:webHidden/>
              </w:rPr>
              <w:t>122</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04" w:history="1">
            <w:r w:rsidR="00461611" w:rsidRPr="007A24A7">
              <w:rPr>
                <w:rStyle w:val="Hyperlink"/>
                <w:noProof/>
              </w:rPr>
              <w:t>Setting Integration Tests to Run Automatically when Idle</w:t>
            </w:r>
            <w:r w:rsidR="00461611">
              <w:rPr>
                <w:noProof/>
                <w:webHidden/>
              </w:rPr>
              <w:tab/>
            </w:r>
            <w:r w:rsidR="00461611">
              <w:rPr>
                <w:noProof/>
                <w:webHidden/>
              </w:rPr>
              <w:fldChar w:fldCharType="begin"/>
            </w:r>
            <w:r w:rsidR="00461611">
              <w:rPr>
                <w:noProof/>
                <w:webHidden/>
              </w:rPr>
              <w:instrText xml:space="preserve"> PAGEREF _Toc408479904 \h </w:instrText>
            </w:r>
            <w:r w:rsidR="00461611">
              <w:rPr>
                <w:noProof/>
                <w:webHidden/>
              </w:rPr>
            </w:r>
            <w:r w:rsidR="00461611">
              <w:rPr>
                <w:noProof/>
                <w:webHidden/>
              </w:rPr>
              <w:fldChar w:fldCharType="separate"/>
            </w:r>
            <w:r w:rsidR="00461611">
              <w:rPr>
                <w:noProof/>
                <w:webHidden/>
              </w:rPr>
              <w:t>123</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05" w:history="1">
            <w:r w:rsidR="00461611" w:rsidRPr="007A24A7">
              <w:rPr>
                <w:rStyle w:val="Hyperlink"/>
                <w:noProof/>
              </w:rPr>
              <w:t>Canceling a Test Run</w:t>
            </w:r>
            <w:r w:rsidR="00461611">
              <w:rPr>
                <w:noProof/>
                <w:webHidden/>
              </w:rPr>
              <w:tab/>
            </w:r>
            <w:r w:rsidR="00461611">
              <w:rPr>
                <w:noProof/>
                <w:webHidden/>
              </w:rPr>
              <w:fldChar w:fldCharType="begin"/>
            </w:r>
            <w:r w:rsidR="00461611">
              <w:rPr>
                <w:noProof/>
                <w:webHidden/>
              </w:rPr>
              <w:instrText xml:space="preserve"> PAGEREF _Toc408479905 \h </w:instrText>
            </w:r>
            <w:r w:rsidR="00461611">
              <w:rPr>
                <w:noProof/>
                <w:webHidden/>
              </w:rPr>
            </w:r>
            <w:r w:rsidR="00461611">
              <w:rPr>
                <w:noProof/>
                <w:webHidden/>
              </w:rPr>
              <w:fldChar w:fldCharType="separate"/>
            </w:r>
            <w:r w:rsidR="00461611">
              <w:rPr>
                <w:noProof/>
                <w:webHidden/>
              </w:rPr>
              <w:t>123</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06" w:history="1">
            <w:r w:rsidR="00461611" w:rsidRPr="007A24A7">
              <w:rPr>
                <w:rStyle w:val="Hyperlink"/>
                <w:noProof/>
              </w:rPr>
              <w:t>Running a Test in the Sandbox</w:t>
            </w:r>
            <w:r w:rsidR="00461611">
              <w:rPr>
                <w:noProof/>
                <w:webHidden/>
              </w:rPr>
              <w:tab/>
            </w:r>
            <w:r w:rsidR="00461611">
              <w:rPr>
                <w:noProof/>
                <w:webHidden/>
              </w:rPr>
              <w:fldChar w:fldCharType="begin"/>
            </w:r>
            <w:r w:rsidR="00461611">
              <w:rPr>
                <w:noProof/>
                <w:webHidden/>
              </w:rPr>
              <w:instrText xml:space="preserve"> PAGEREF _Toc408479906 \h </w:instrText>
            </w:r>
            <w:r w:rsidR="00461611">
              <w:rPr>
                <w:noProof/>
                <w:webHidden/>
              </w:rPr>
            </w:r>
            <w:r w:rsidR="00461611">
              <w:rPr>
                <w:noProof/>
                <w:webHidden/>
              </w:rPr>
              <w:fldChar w:fldCharType="separate"/>
            </w:r>
            <w:r w:rsidR="00461611">
              <w:rPr>
                <w:noProof/>
                <w:webHidden/>
              </w:rPr>
              <w:t>123</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07" w:history="1">
            <w:r w:rsidR="00461611" w:rsidRPr="007A24A7">
              <w:rPr>
                <w:rStyle w:val="Hyperlink"/>
                <w:noProof/>
              </w:rPr>
              <w:t>Ignoring Tests</w:t>
            </w:r>
            <w:r w:rsidR="00461611">
              <w:rPr>
                <w:noProof/>
                <w:webHidden/>
              </w:rPr>
              <w:tab/>
            </w:r>
            <w:r w:rsidR="00461611">
              <w:rPr>
                <w:noProof/>
                <w:webHidden/>
              </w:rPr>
              <w:fldChar w:fldCharType="begin"/>
            </w:r>
            <w:r w:rsidR="00461611">
              <w:rPr>
                <w:noProof/>
                <w:webHidden/>
              </w:rPr>
              <w:instrText xml:space="preserve"> PAGEREF _Toc408479907 \h </w:instrText>
            </w:r>
            <w:r w:rsidR="00461611">
              <w:rPr>
                <w:noProof/>
                <w:webHidden/>
              </w:rPr>
            </w:r>
            <w:r w:rsidR="00461611">
              <w:rPr>
                <w:noProof/>
                <w:webHidden/>
              </w:rPr>
              <w:fldChar w:fldCharType="separate"/>
            </w:r>
            <w:r w:rsidR="00461611">
              <w:rPr>
                <w:noProof/>
                <w:webHidden/>
              </w:rPr>
              <w:t>123</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08" w:history="1">
            <w:r w:rsidR="00461611" w:rsidRPr="007A24A7">
              <w:rPr>
                <w:rStyle w:val="Hyperlink"/>
                <w:noProof/>
              </w:rPr>
              <w:t>Configuring SmartRunner</w:t>
            </w:r>
            <w:r w:rsidR="00461611">
              <w:rPr>
                <w:noProof/>
                <w:webHidden/>
              </w:rPr>
              <w:tab/>
            </w:r>
            <w:r w:rsidR="00461611">
              <w:rPr>
                <w:noProof/>
                <w:webHidden/>
              </w:rPr>
              <w:fldChar w:fldCharType="begin"/>
            </w:r>
            <w:r w:rsidR="00461611">
              <w:rPr>
                <w:noProof/>
                <w:webHidden/>
              </w:rPr>
              <w:instrText xml:space="preserve"> PAGEREF _Toc408479908 \h </w:instrText>
            </w:r>
            <w:r w:rsidR="00461611">
              <w:rPr>
                <w:noProof/>
                <w:webHidden/>
              </w:rPr>
            </w:r>
            <w:r w:rsidR="00461611">
              <w:rPr>
                <w:noProof/>
                <w:webHidden/>
              </w:rPr>
              <w:fldChar w:fldCharType="separate"/>
            </w:r>
            <w:r w:rsidR="00461611">
              <w:rPr>
                <w:noProof/>
                <w:webHidden/>
              </w:rPr>
              <w:t>124</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09" w:history="1">
            <w:r w:rsidR="00461611" w:rsidRPr="007A24A7">
              <w:rPr>
                <w:rStyle w:val="Hyperlink"/>
                <w:noProof/>
              </w:rPr>
              <w:t>Reusing the Test Runner Process</w:t>
            </w:r>
            <w:r w:rsidR="00461611">
              <w:rPr>
                <w:noProof/>
                <w:webHidden/>
              </w:rPr>
              <w:tab/>
            </w:r>
            <w:r w:rsidR="00461611">
              <w:rPr>
                <w:noProof/>
                <w:webHidden/>
              </w:rPr>
              <w:fldChar w:fldCharType="begin"/>
            </w:r>
            <w:r w:rsidR="00461611">
              <w:rPr>
                <w:noProof/>
                <w:webHidden/>
              </w:rPr>
              <w:instrText xml:space="preserve"> PAGEREF _Toc408479909 \h </w:instrText>
            </w:r>
            <w:r w:rsidR="00461611">
              <w:rPr>
                <w:noProof/>
                <w:webHidden/>
              </w:rPr>
            </w:r>
            <w:r w:rsidR="00461611">
              <w:rPr>
                <w:noProof/>
                <w:webHidden/>
              </w:rPr>
              <w:fldChar w:fldCharType="separate"/>
            </w:r>
            <w:r w:rsidR="00461611">
              <w:rPr>
                <w:noProof/>
                <w:webHidden/>
              </w:rPr>
              <w:t>124</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10" w:history="1">
            <w:r w:rsidR="00461611" w:rsidRPr="007A24A7">
              <w:rPr>
                <w:rStyle w:val="Hyperlink"/>
                <w:noProof/>
              </w:rPr>
              <w:t>Using a Shadow Folder for Running NUnit Tests</w:t>
            </w:r>
            <w:r w:rsidR="00461611">
              <w:rPr>
                <w:noProof/>
                <w:webHidden/>
              </w:rPr>
              <w:tab/>
            </w:r>
            <w:r w:rsidR="00461611">
              <w:rPr>
                <w:noProof/>
                <w:webHidden/>
              </w:rPr>
              <w:fldChar w:fldCharType="begin"/>
            </w:r>
            <w:r w:rsidR="00461611">
              <w:rPr>
                <w:noProof/>
                <w:webHidden/>
              </w:rPr>
              <w:instrText xml:space="preserve"> PAGEREF _Toc408479910 \h </w:instrText>
            </w:r>
            <w:r w:rsidR="00461611">
              <w:rPr>
                <w:noProof/>
                <w:webHidden/>
              </w:rPr>
            </w:r>
            <w:r w:rsidR="00461611">
              <w:rPr>
                <w:noProof/>
                <w:webHidden/>
              </w:rPr>
              <w:fldChar w:fldCharType="separate"/>
            </w:r>
            <w:r w:rsidR="00461611">
              <w:rPr>
                <w:noProof/>
                <w:webHidden/>
              </w:rPr>
              <w:t>124</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11" w:history="1">
            <w:r w:rsidR="00461611" w:rsidRPr="007A24A7">
              <w:rPr>
                <w:rStyle w:val="Hyperlink"/>
                <w:noProof/>
              </w:rPr>
              <w:t>Enabling and Disabling Output when Running Tests</w:t>
            </w:r>
            <w:r w:rsidR="00461611">
              <w:rPr>
                <w:noProof/>
                <w:webHidden/>
              </w:rPr>
              <w:tab/>
            </w:r>
            <w:r w:rsidR="00461611">
              <w:rPr>
                <w:noProof/>
                <w:webHidden/>
              </w:rPr>
              <w:fldChar w:fldCharType="begin"/>
            </w:r>
            <w:r w:rsidR="00461611">
              <w:rPr>
                <w:noProof/>
                <w:webHidden/>
              </w:rPr>
              <w:instrText xml:space="preserve"> PAGEREF _Toc408479911 \h </w:instrText>
            </w:r>
            <w:r w:rsidR="00461611">
              <w:rPr>
                <w:noProof/>
                <w:webHidden/>
              </w:rPr>
            </w:r>
            <w:r w:rsidR="00461611">
              <w:rPr>
                <w:noProof/>
                <w:webHidden/>
              </w:rPr>
              <w:fldChar w:fldCharType="separate"/>
            </w:r>
            <w:r w:rsidR="00461611">
              <w:rPr>
                <w:noProof/>
                <w:webHidden/>
              </w:rPr>
              <w:t>125</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12" w:history="1">
            <w:r w:rsidR="00461611" w:rsidRPr="007A24A7">
              <w:rPr>
                <w:rStyle w:val="Hyperlink"/>
                <w:noProof/>
              </w:rPr>
              <w:t>Specifying the Test Architecture</w:t>
            </w:r>
            <w:r w:rsidR="00461611">
              <w:rPr>
                <w:noProof/>
                <w:webHidden/>
              </w:rPr>
              <w:tab/>
            </w:r>
            <w:r w:rsidR="00461611">
              <w:rPr>
                <w:noProof/>
                <w:webHidden/>
              </w:rPr>
              <w:fldChar w:fldCharType="begin"/>
            </w:r>
            <w:r w:rsidR="00461611">
              <w:rPr>
                <w:noProof/>
                <w:webHidden/>
              </w:rPr>
              <w:instrText xml:space="preserve"> PAGEREF _Toc408479912 \h </w:instrText>
            </w:r>
            <w:r w:rsidR="00461611">
              <w:rPr>
                <w:noProof/>
                <w:webHidden/>
              </w:rPr>
            </w:r>
            <w:r w:rsidR="00461611">
              <w:rPr>
                <w:noProof/>
                <w:webHidden/>
              </w:rPr>
              <w:fldChar w:fldCharType="separate"/>
            </w:r>
            <w:r w:rsidR="00461611">
              <w:rPr>
                <w:noProof/>
                <w:webHidden/>
              </w:rPr>
              <w:t>125</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13" w:history="1">
            <w:r w:rsidR="00461611" w:rsidRPr="007A24A7">
              <w:rPr>
                <w:rStyle w:val="Hyperlink"/>
                <w:noProof/>
              </w:rPr>
              <w:t>Disabling SmartRunner</w:t>
            </w:r>
            <w:r w:rsidR="00461611">
              <w:rPr>
                <w:noProof/>
                <w:webHidden/>
              </w:rPr>
              <w:tab/>
            </w:r>
            <w:r w:rsidR="00461611">
              <w:rPr>
                <w:noProof/>
                <w:webHidden/>
              </w:rPr>
              <w:fldChar w:fldCharType="begin"/>
            </w:r>
            <w:r w:rsidR="00461611">
              <w:rPr>
                <w:noProof/>
                <w:webHidden/>
              </w:rPr>
              <w:instrText xml:space="preserve"> PAGEREF _Toc408479913 \h </w:instrText>
            </w:r>
            <w:r w:rsidR="00461611">
              <w:rPr>
                <w:noProof/>
                <w:webHidden/>
              </w:rPr>
            </w:r>
            <w:r w:rsidR="00461611">
              <w:rPr>
                <w:noProof/>
                <w:webHidden/>
              </w:rPr>
              <w:fldChar w:fldCharType="separate"/>
            </w:r>
            <w:r w:rsidR="00461611">
              <w:rPr>
                <w:noProof/>
                <w:webHidden/>
              </w:rPr>
              <w:t>125</w:t>
            </w:r>
            <w:r w:rsidR="00461611">
              <w:rPr>
                <w:noProof/>
                <w:webHidden/>
              </w:rPr>
              <w:fldChar w:fldCharType="end"/>
            </w:r>
          </w:hyperlink>
        </w:p>
        <w:p w:rsidR="00461611" w:rsidRDefault="003D2AAC">
          <w:pPr>
            <w:pStyle w:val="TOC1"/>
            <w:tabs>
              <w:tab w:val="right" w:leader="dot" w:pos="9350"/>
            </w:tabs>
            <w:rPr>
              <w:rFonts w:eastAsiaTheme="minorEastAsia"/>
              <w:b w:val="0"/>
              <w:noProof/>
            </w:rPr>
          </w:pPr>
          <w:hyperlink w:anchor="_Toc408479914" w:history="1">
            <w:r w:rsidR="00461611" w:rsidRPr="007A24A7">
              <w:rPr>
                <w:rStyle w:val="Hyperlink"/>
                <w:noProof/>
              </w:rPr>
              <w:t>Analyzing and Fixing Bugs</w:t>
            </w:r>
            <w:r w:rsidR="00461611">
              <w:rPr>
                <w:noProof/>
                <w:webHidden/>
              </w:rPr>
              <w:tab/>
            </w:r>
            <w:r w:rsidR="00461611">
              <w:rPr>
                <w:noProof/>
                <w:webHidden/>
              </w:rPr>
              <w:fldChar w:fldCharType="begin"/>
            </w:r>
            <w:r w:rsidR="00461611">
              <w:rPr>
                <w:noProof/>
                <w:webHidden/>
              </w:rPr>
              <w:instrText xml:space="preserve"> PAGEREF _Toc408479914 \h </w:instrText>
            </w:r>
            <w:r w:rsidR="00461611">
              <w:rPr>
                <w:noProof/>
                <w:webHidden/>
              </w:rPr>
            </w:r>
            <w:r w:rsidR="00461611">
              <w:rPr>
                <w:noProof/>
                <w:webHidden/>
              </w:rPr>
              <w:fldChar w:fldCharType="separate"/>
            </w:r>
            <w:r w:rsidR="00461611">
              <w:rPr>
                <w:noProof/>
                <w:webHidden/>
              </w:rPr>
              <w:t>127</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15" w:history="1">
            <w:r w:rsidR="00461611" w:rsidRPr="007A24A7">
              <w:rPr>
                <w:rStyle w:val="Hyperlink"/>
                <w:noProof/>
              </w:rPr>
              <w:t>Identifying Bugs</w:t>
            </w:r>
            <w:r w:rsidR="00461611">
              <w:rPr>
                <w:noProof/>
                <w:webHidden/>
              </w:rPr>
              <w:tab/>
            </w:r>
            <w:r w:rsidR="00461611">
              <w:rPr>
                <w:noProof/>
                <w:webHidden/>
              </w:rPr>
              <w:fldChar w:fldCharType="begin"/>
            </w:r>
            <w:r w:rsidR="00461611">
              <w:rPr>
                <w:noProof/>
                <w:webHidden/>
              </w:rPr>
              <w:instrText xml:space="preserve"> PAGEREF _Toc408479915 \h </w:instrText>
            </w:r>
            <w:r w:rsidR="00461611">
              <w:rPr>
                <w:noProof/>
                <w:webHidden/>
              </w:rPr>
            </w:r>
            <w:r w:rsidR="00461611">
              <w:rPr>
                <w:noProof/>
                <w:webHidden/>
              </w:rPr>
              <w:fldChar w:fldCharType="separate"/>
            </w:r>
            <w:r w:rsidR="00461611">
              <w:rPr>
                <w:noProof/>
                <w:webHidden/>
              </w:rPr>
              <w:t>127</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16" w:history="1">
            <w:r w:rsidR="00461611" w:rsidRPr="007A24A7">
              <w:rPr>
                <w:rStyle w:val="Hyperlink"/>
                <w:noProof/>
              </w:rPr>
              <w:t>Starting from the Failed Test</w:t>
            </w:r>
            <w:r w:rsidR="00461611">
              <w:rPr>
                <w:noProof/>
                <w:webHidden/>
              </w:rPr>
              <w:tab/>
            </w:r>
            <w:r w:rsidR="00461611">
              <w:rPr>
                <w:noProof/>
                <w:webHidden/>
              </w:rPr>
              <w:fldChar w:fldCharType="begin"/>
            </w:r>
            <w:r w:rsidR="00461611">
              <w:rPr>
                <w:noProof/>
                <w:webHidden/>
              </w:rPr>
              <w:instrText xml:space="preserve"> PAGEREF _Toc408479916 \h </w:instrText>
            </w:r>
            <w:r w:rsidR="00461611">
              <w:rPr>
                <w:noProof/>
                <w:webHidden/>
              </w:rPr>
            </w:r>
            <w:r w:rsidR="00461611">
              <w:rPr>
                <w:noProof/>
                <w:webHidden/>
              </w:rPr>
              <w:fldChar w:fldCharType="separate"/>
            </w:r>
            <w:r w:rsidR="00461611">
              <w:rPr>
                <w:noProof/>
                <w:webHidden/>
              </w:rPr>
              <w:t>127</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17" w:history="1">
            <w:r w:rsidR="00461611" w:rsidRPr="007A24A7">
              <w:rPr>
                <w:rStyle w:val="Hyperlink"/>
                <w:noProof/>
              </w:rPr>
              <w:t>Starting from the Method under Test</w:t>
            </w:r>
            <w:r w:rsidR="00461611">
              <w:rPr>
                <w:noProof/>
                <w:webHidden/>
              </w:rPr>
              <w:tab/>
            </w:r>
            <w:r w:rsidR="00461611">
              <w:rPr>
                <w:noProof/>
                <w:webHidden/>
              </w:rPr>
              <w:fldChar w:fldCharType="begin"/>
            </w:r>
            <w:r w:rsidR="00461611">
              <w:rPr>
                <w:noProof/>
                <w:webHidden/>
              </w:rPr>
              <w:instrText xml:space="preserve"> PAGEREF _Toc408479917 \h </w:instrText>
            </w:r>
            <w:r w:rsidR="00461611">
              <w:rPr>
                <w:noProof/>
                <w:webHidden/>
              </w:rPr>
            </w:r>
            <w:r w:rsidR="00461611">
              <w:rPr>
                <w:noProof/>
                <w:webHidden/>
              </w:rPr>
              <w:fldChar w:fldCharType="separate"/>
            </w:r>
            <w:r w:rsidR="00461611">
              <w:rPr>
                <w:noProof/>
                <w:webHidden/>
              </w:rPr>
              <w:t>128</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18" w:history="1">
            <w:r w:rsidR="00461611" w:rsidRPr="007A24A7">
              <w:rPr>
                <w:rStyle w:val="Hyperlink"/>
                <w:noProof/>
              </w:rPr>
              <w:t>Fake Method Highlighting</w:t>
            </w:r>
            <w:r w:rsidR="00461611">
              <w:rPr>
                <w:noProof/>
                <w:webHidden/>
              </w:rPr>
              <w:tab/>
            </w:r>
            <w:r w:rsidR="00461611">
              <w:rPr>
                <w:noProof/>
                <w:webHidden/>
              </w:rPr>
              <w:fldChar w:fldCharType="begin"/>
            </w:r>
            <w:r w:rsidR="00461611">
              <w:rPr>
                <w:noProof/>
                <w:webHidden/>
              </w:rPr>
              <w:instrText xml:space="preserve"> PAGEREF _Toc408479918 \h </w:instrText>
            </w:r>
            <w:r w:rsidR="00461611">
              <w:rPr>
                <w:noProof/>
                <w:webHidden/>
              </w:rPr>
            </w:r>
            <w:r w:rsidR="00461611">
              <w:rPr>
                <w:noProof/>
                <w:webHidden/>
              </w:rPr>
              <w:fldChar w:fldCharType="separate"/>
            </w:r>
            <w:r w:rsidR="00461611">
              <w:rPr>
                <w:noProof/>
                <w:webHidden/>
              </w:rPr>
              <w:t>130</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19" w:history="1">
            <w:r w:rsidR="00461611" w:rsidRPr="007A24A7">
              <w:rPr>
                <w:rStyle w:val="Hyperlink"/>
                <w:noProof/>
              </w:rPr>
              <w:t>Debugger Enhancements</w:t>
            </w:r>
            <w:r w:rsidR="00461611">
              <w:rPr>
                <w:noProof/>
                <w:webHidden/>
              </w:rPr>
              <w:tab/>
            </w:r>
            <w:r w:rsidR="00461611">
              <w:rPr>
                <w:noProof/>
                <w:webHidden/>
              </w:rPr>
              <w:fldChar w:fldCharType="begin"/>
            </w:r>
            <w:r w:rsidR="00461611">
              <w:rPr>
                <w:noProof/>
                <w:webHidden/>
              </w:rPr>
              <w:instrText xml:space="preserve"> PAGEREF _Toc408479919 \h </w:instrText>
            </w:r>
            <w:r w:rsidR="00461611">
              <w:rPr>
                <w:noProof/>
                <w:webHidden/>
              </w:rPr>
            </w:r>
            <w:r w:rsidR="00461611">
              <w:rPr>
                <w:noProof/>
                <w:webHidden/>
              </w:rPr>
              <w:fldChar w:fldCharType="separate"/>
            </w:r>
            <w:r w:rsidR="00461611">
              <w:rPr>
                <w:noProof/>
                <w:webHidden/>
              </w:rPr>
              <w:t>131</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20" w:history="1">
            <w:r w:rsidR="00461611" w:rsidRPr="007A24A7">
              <w:rPr>
                <w:rStyle w:val="Hyperlink"/>
                <w:noProof/>
              </w:rPr>
              <w:t>Debugging a Failed Test</w:t>
            </w:r>
            <w:r w:rsidR="00461611">
              <w:rPr>
                <w:noProof/>
                <w:webHidden/>
              </w:rPr>
              <w:tab/>
            </w:r>
            <w:r w:rsidR="00461611">
              <w:rPr>
                <w:noProof/>
                <w:webHidden/>
              </w:rPr>
              <w:fldChar w:fldCharType="begin"/>
            </w:r>
            <w:r w:rsidR="00461611">
              <w:rPr>
                <w:noProof/>
                <w:webHidden/>
              </w:rPr>
              <w:instrText xml:space="preserve"> PAGEREF _Toc408479920 \h </w:instrText>
            </w:r>
            <w:r w:rsidR="00461611">
              <w:rPr>
                <w:noProof/>
                <w:webHidden/>
              </w:rPr>
            </w:r>
            <w:r w:rsidR="00461611">
              <w:rPr>
                <w:noProof/>
                <w:webHidden/>
              </w:rPr>
              <w:fldChar w:fldCharType="separate"/>
            </w:r>
            <w:r w:rsidR="00461611">
              <w:rPr>
                <w:noProof/>
                <w:webHidden/>
              </w:rPr>
              <w:t>132</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21" w:history="1">
            <w:r w:rsidR="00461611" w:rsidRPr="007A24A7">
              <w:rPr>
                <w:rStyle w:val="Hyperlink"/>
                <w:noProof/>
              </w:rPr>
              <w:t>Adding a Breakpoint Manually</w:t>
            </w:r>
            <w:r w:rsidR="00461611">
              <w:rPr>
                <w:noProof/>
                <w:webHidden/>
              </w:rPr>
              <w:tab/>
            </w:r>
            <w:r w:rsidR="00461611">
              <w:rPr>
                <w:noProof/>
                <w:webHidden/>
              </w:rPr>
              <w:fldChar w:fldCharType="begin"/>
            </w:r>
            <w:r w:rsidR="00461611">
              <w:rPr>
                <w:noProof/>
                <w:webHidden/>
              </w:rPr>
              <w:instrText xml:space="preserve"> PAGEREF _Toc408479921 \h </w:instrText>
            </w:r>
            <w:r w:rsidR="00461611">
              <w:rPr>
                <w:noProof/>
                <w:webHidden/>
              </w:rPr>
            </w:r>
            <w:r w:rsidR="00461611">
              <w:rPr>
                <w:noProof/>
                <w:webHidden/>
              </w:rPr>
              <w:fldChar w:fldCharType="separate"/>
            </w:r>
            <w:r w:rsidR="00461611">
              <w:rPr>
                <w:noProof/>
                <w:webHidden/>
              </w:rPr>
              <w:t>134</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22" w:history="1">
            <w:r w:rsidR="00461611" w:rsidRPr="007A24A7">
              <w:rPr>
                <w:rStyle w:val="Hyperlink"/>
                <w:noProof/>
              </w:rPr>
              <w:t>Adding a Breakpoint Automatically</w:t>
            </w:r>
            <w:r w:rsidR="00461611">
              <w:rPr>
                <w:noProof/>
                <w:webHidden/>
              </w:rPr>
              <w:tab/>
            </w:r>
            <w:r w:rsidR="00461611">
              <w:rPr>
                <w:noProof/>
                <w:webHidden/>
              </w:rPr>
              <w:fldChar w:fldCharType="begin"/>
            </w:r>
            <w:r w:rsidR="00461611">
              <w:rPr>
                <w:noProof/>
                <w:webHidden/>
              </w:rPr>
              <w:instrText xml:space="preserve"> PAGEREF _Toc408479922 \h </w:instrText>
            </w:r>
            <w:r w:rsidR="00461611">
              <w:rPr>
                <w:noProof/>
                <w:webHidden/>
              </w:rPr>
            </w:r>
            <w:r w:rsidR="00461611">
              <w:rPr>
                <w:noProof/>
                <w:webHidden/>
              </w:rPr>
              <w:fldChar w:fldCharType="separate"/>
            </w:r>
            <w:r w:rsidR="00461611">
              <w:rPr>
                <w:noProof/>
                <w:webHidden/>
              </w:rPr>
              <w:t>134</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23" w:history="1">
            <w:r w:rsidR="00461611" w:rsidRPr="007A24A7">
              <w:rPr>
                <w:rStyle w:val="Hyperlink"/>
                <w:noProof/>
              </w:rPr>
              <w:t>Debugging the Last Debugged or Run Test</w:t>
            </w:r>
            <w:r w:rsidR="00461611">
              <w:rPr>
                <w:noProof/>
                <w:webHidden/>
              </w:rPr>
              <w:tab/>
            </w:r>
            <w:r w:rsidR="00461611">
              <w:rPr>
                <w:noProof/>
                <w:webHidden/>
              </w:rPr>
              <w:fldChar w:fldCharType="begin"/>
            </w:r>
            <w:r w:rsidR="00461611">
              <w:rPr>
                <w:noProof/>
                <w:webHidden/>
              </w:rPr>
              <w:instrText xml:space="preserve"> PAGEREF _Toc408479923 \h </w:instrText>
            </w:r>
            <w:r w:rsidR="00461611">
              <w:rPr>
                <w:noProof/>
                <w:webHidden/>
              </w:rPr>
            </w:r>
            <w:r w:rsidR="00461611">
              <w:rPr>
                <w:noProof/>
                <w:webHidden/>
              </w:rPr>
              <w:fldChar w:fldCharType="separate"/>
            </w:r>
            <w:r w:rsidR="00461611">
              <w:rPr>
                <w:noProof/>
                <w:webHidden/>
              </w:rPr>
              <w:t>134</w:t>
            </w:r>
            <w:r w:rsidR="00461611">
              <w:rPr>
                <w:noProof/>
                <w:webHidden/>
              </w:rPr>
              <w:fldChar w:fldCharType="end"/>
            </w:r>
          </w:hyperlink>
        </w:p>
        <w:p w:rsidR="00461611" w:rsidRDefault="003D2AAC">
          <w:pPr>
            <w:pStyle w:val="TOC1"/>
            <w:tabs>
              <w:tab w:val="right" w:leader="dot" w:pos="9350"/>
            </w:tabs>
            <w:rPr>
              <w:rFonts w:eastAsiaTheme="minorEastAsia"/>
              <w:b w:val="0"/>
              <w:noProof/>
            </w:rPr>
          </w:pPr>
          <w:hyperlink w:anchor="_Toc408479924" w:history="1">
            <w:r w:rsidR="00461611" w:rsidRPr="007A24A7">
              <w:rPr>
                <w:rStyle w:val="Hyperlink"/>
                <w:noProof/>
              </w:rPr>
              <w:t>Viewing Code Coverage</w:t>
            </w:r>
            <w:r w:rsidR="00461611">
              <w:rPr>
                <w:noProof/>
                <w:webHidden/>
              </w:rPr>
              <w:tab/>
            </w:r>
            <w:r w:rsidR="00461611">
              <w:rPr>
                <w:noProof/>
                <w:webHidden/>
              </w:rPr>
              <w:fldChar w:fldCharType="begin"/>
            </w:r>
            <w:r w:rsidR="00461611">
              <w:rPr>
                <w:noProof/>
                <w:webHidden/>
              </w:rPr>
              <w:instrText xml:space="preserve"> PAGEREF _Toc408479924 \h </w:instrText>
            </w:r>
            <w:r w:rsidR="00461611">
              <w:rPr>
                <w:noProof/>
                <w:webHidden/>
              </w:rPr>
            </w:r>
            <w:r w:rsidR="00461611">
              <w:rPr>
                <w:noProof/>
                <w:webHidden/>
              </w:rPr>
              <w:fldChar w:fldCharType="separate"/>
            </w:r>
            <w:r w:rsidR="00461611">
              <w:rPr>
                <w:noProof/>
                <w:webHidden/>
              </w:rPr>
              <w:t>135</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25" w:history="1">
            <w:r w:rsidR="00461611" w:rsidRPr="007A24A7">
              <w:rPr>
                <w:rStyle w:val="Hyperlink"/>
                <w:noProof/>
              </w:rPr>
              <w:t>Viewing Code Coverage for a Specific Method</w:t>
            </w:r>
            <w:r w:rsidR="00461611">
              <w:rPr>
                <w:noProof/>
                <w:webHidden/>
              </w:rPr>
              <w:tab/>
            </w:r>
            <w:r w:rsidR="00461611">
              <w:rPr>
                <w:noProof/>
                <w:webHidden/>
              </w:rPr>
              <w:fldChar w:fldCharType="begin"/>
            </w:r>
            <w:r w:rsidR="00461611">
              <w:rPr>
                <w:noProof/>
                <w:webHidden/>
              </w:rPr>
              <w:instrText xml:space="preserve"> PAGEREF _Toc408479925 \h </w:instrText>
            </w:r>
            <w:r w:rsidR="00461611">
              <w:rPr>
                <w:noProof/>
                <w:webHidden/>
              </w:rPr>
            </w:r>
            <w:r w:rsidR="00461611">
              <w:rPr>
                <w:noProof/>
                <w:webHidden/>
              </w:rPr>
              <w:fldChar w:fldCharType="separate"/>
            </w:r>
            <w:r w:rsidR="00461611">
              <w:rPr>
                <w:noProof/>
                <w:webHidden/>
              </w:rPr>
              <w:t>135</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26" w:history="1">
            <w:r w:rsidR="00461611" w:rsidRPr="007A24A7">
              <w:rPr>
                <w:rStyle w:val="Hyperlink"/>
                <w:noProof/>
              </w:rPr>
              <w:t>Viewing Code Coverage for a Specific Test</w:t>
            </w:r>
            <w:r w:rsidR="00461611">
              <w:rPr>
                <w:noProof/>
                <w:webHidden/>
              </w:rPr>
              <w:tab/>
            </w:r>
            <w:r w:rsidR="00461611">
              <w:rPr>
                <w:noProof/>
                <w:webHidden/>
              </w:rPr>
              <w:fldChar w:fldCharType="begin"/>
            </w:r>
            <w:r w:rsidR="00461611">
              <w:rPr>
                <w:noProof/>
                <w:webHidden/>
              </w:rPr>
              <w:instrText xml:space="preserve"> PAGEREF _Toc408479926 \h </w:instrText>
            </w:r>
            <w:r w:rsidR="00461611">
              <w:rPr>
                <w:noProof/>
                <w:webHidden/>
              </w:rPr>
            </w:r>
            <w:r w:rsidR="00461611">
              <w:rPr>
                <w:noProof/>
                <w:webHidden/>
              </w:rPr>
              <w:fldChar w:fldCharType="separate"/>
            </w:r>
            <w:r w:rsidR="00461611">
              <w:rPr>
                <w:noProof/>
                <w:webHidden/>
              </w:rPr>
              <w:t>136</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27" w:history="1">
            <w:r w:rsidR="00461611" w:rsidRPr="007A24A7">
              <w:rPr>
                <w:rStyle w:val="Hyperlink"/>
                <w:noProof/>
              </w:rPr>
              <w:t>Viewing Code Coverage for the Entire Solution</w:t>
            </w:r>
            <w:r w:rsidR="00461611">
              <w:rPr>
                <w:noProof/>
                <w:webHidden/>
              </w:rPr>
              <w:tab/>
            </w:r>
            <w:r w:rsidR="00461611">
              <w:rPr>
                <w:noProof/>
                <w:webHidden/>
              </w:rPr>
              <w:fldChar w:fldCharType="begin"/>
            </w:r>
            <w:r w:rsidR="00461611">
              <w:rPr>
                <w:noProof/>
                <w:webHidden/>
              </w:rPr>
              <w:instrText xml:space="preserve"> PAGEREF _Toc408479927 \h </w:instrText>
            </w:r>
            <w:r w:rsidR="00461611">
              <w:rPr>
                <w:noProof/>
                <w:webHidden/>
              </w:rPr>
            </w:r>
            <w:r w:rsidR="00461611">
              <w:rPr>
                <w:noProof/>
                <w:webHidden/>
              </w:rPr>
              <w:fldChar w:fldCharType="separate"/>
            </w:r>
            <w:r w:rsidR="00461611">
              <w:rPr>
                <w:noProof/>
                <w:webHidden/>
              </w:rPr>
              <w:t>136</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28" w:history="1">
            <w:r w:rsidR="00461611" w:rsidRPr="007A24A7">
              <w:rPr>
                <w:rStyle w:val="Hyperlink"/>
                <w:noProof/>
              </w:rPr>
              <w:t>Viewing Code Coverage for Recently Changed Classes</w:t>
            </w:r>
            <w:r w:rsidR="00461611">
              <w:rPr>
                <w:noProof/>
                <w:webHidden/>
              </w:rPr>
              <w:tab/>
            </w:r>
            <w:r w:rsidR="00461611">
              <w:rPr>
                <w:noProof/>
                <w:webHidden/>
              </w:rPr>
              <w:fldChar w:fldCharType="begin"/>
            </w:r>
            <w:r w:rsidR="00461611">
              <w:rPr>
                <w:noProof/>
                <w:webHidden/>
              </w:rPr>
              <w:instrText xml:space="preserve"> PAGEREF _Toc408479928 \h </w:instrText>
            </w:r>
            <w:r w:rsidR="00461611">
              <w:rPr>
                <w:noProof/>
                <w:webHidden/>
              </w:rPr>
            </w:r>
            <w:r w:rsidR="00461611">
              <w:rPr>
                <w:noProof/>
                <w:webHidden/>
              </w:rPr>
              <w:fldChar w:fldCharType="separate"/>
            </w:r>
            <w:r w:rsidR="00461611">
              <w:rPr>
                <w:noProof/>
                <w:webHidden/>
              </w:rPr>
              <w:t>137</w:t>
            </w:r>
            <w:r w:rsidR="00461611">
              <w:rPr>
                <w:noProof/>
                <w:webHidden/>
              </w:rPr>
              <w:fldChar w:fldCharType="end"/>
            </w:r>
          </w:hyperlink>
        </w:p>
        <w:p w:rsidR="00461611" w:rsidRDefault="003D2AAC">
          <w:pPr>
            <w:pStyle w:val="TOC1"/>
            <w:tabs>
              <w:tab w:val="right" w:leader="dot" w:pos="9350"/>
            </w:tabs>
            <w:rPr>
              <w:rFonts w:eastAsiaTheme="minorEastAsia"/>
              <w:b w:val="0"/>
              <w:noProof/>
            </w:rPr>
          </w:pPr>
          <w:hyperlink w:anchor="_Toc408479929" w:history="1">
            <w:r w:rsidR="00461611" w:rsidRPr="007A24A7">
              <w:rPr>
                <w:rStyle w:val="Hyperlink"/>
                <w:noProof/>
              </w:rPr>
              <w:t>Integrating Typemock Isolator</w:t>
            </w:r>
            <w:r w:rsidR="00461611">
              <w:rPr>
                <w:noProof/>
                <w:webHidden/>
              </w:rPr>
              <w:tab/>
            </w:r>
            <w:r w:rsidR="00461611">
              <w:rPr>
                <w:noProof/>
                <w:webHidden/>
              </w:rPr>
              <w:fldChar w:fldCharType="begin"/>
            </w:r>
            <w:r w:rsidR="00461611">
              <w:rPr>
                <w:noProof/>
                <w:webHidden/>
              </w:rPr>
              <w:instrText xml:space="preserve"> PAGEREF _Toc408479929 \h </w:instrText>
            </w:r>
            <w:r w:rsidR="00461611">
              <w:rPr>
                <w:noProof/>
                <w:webHidden/>
              </w:rPr>
            </w:r>
            <w:r w:rsidR="00461611">
              <w:rPr>
                <w:noProof/>
                <w:webHidden/>
              </w:rPr>
              <w:fldChar w:fldCharType="separate"/>
            </w:r>
            <w:r w:rsidR="00461611">
              <w:rPr>
                <w:noProof/>
                <w:webHidden/>
              </w:rPr>
              <w:t>139</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30" w:history="1">
            <w:r w:rsidR="00461611" w:rsidRPr="007A24A7">
              <w:rPr>
                <w:rStyle w:val="Hyperlink"/>
                <w:noProof/>
              </w:rPr>
              <w:t>Integrating with the Client</w:t>
            </w:r>
            <w:r w:rsidR="00461611">
              <w:rPr>
                <w:noProof/>
                <w:webHidden/>
              </w:rPr>
              <w:tab/>
            </w:r>
            <w:r w:rsidR="00461611">
              <w:rPr>
                <w:noProof/>
                <w:webHidden/>
              </w:rPr>
              <w:fldChar w:fldCharType="begin"/>
            </w:r>
            <w:r w:rsidR="00461611">
              <w:rPr>
                <w:noProof/>
                <w:webHidden/>
              </w:rPr>
              <w:instrText xml:space="preserve"> PAGEREF _Toc408479930 \h </w:instrText>
            </w:r>
            <w:r w:rsidR="00461611">
              <w:rPr>
                <w:noProof/>
                <w:webHidden/>
              </w:rPr>
            </w:r>
            <w:r w:rsidR="00461611">
              <w:rPr>
                <w:noProof/>
                <w:webHidden/>
              </w:rPr>
              <w:fldChar w:fldCharType="separate"/>
            </w:r>
            <w:r w:rsidR="00461611">
              <w:rPr>
                <w:noProof/>
                <w:webHidden/>
              </w:rPr>
              <w:t>139</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31" w:history="1">
            <w:r w:rsidR="00461611" w:rsidRPr="007A24A7">
              <w:rPr>
                <w:rStyle w:val="Hyperlink"/>
                <w:noProof/>
              </w:rPr>
              <w:t>Controlling Integration with Code Coverage Tools</w:t>
            </w:r>
            <w:r w:rsidR="00461611">
              <w:rPr>
                <w:noProof/>
                <w:webHidden/>
              </w:rPr>
              <w:tab/>
            </w:r>
            <w:r w:rsidR="00461611">
              <w:rPr>
                <w:noProof/>
                <w:webHidden/>
              </w:rPr>
              <w:fldChar w:fldCharType="begin"/>
            </w:r>
            <w:r w:rsidR="00461611">
              <w:rPr>
                <w:noProof/>
                <w:webHidden/>
              </w:rPr>
              <w:instrText xml:space="preserve"> PAGEREF _Toc408479931 \h </w:instrText>
            </w:r>
            <w:r w:rsidR="00461611">
              <w:rPr>
                <w:noProof/>
                <w:webHidden/>
              </w:rPr>
            </w:r>
            <w:r w:rsidR="00461611">
              <w:rPr>
                <w:noProof/>
                <w:webHidden/>
              </w:rPr>
              <w:fldChar w:fldCharType="separate"/>
            </w:r>
            <w:r w:rsidR="00461611">
              <w:rPr>
                <w:noProof/>
                <w:webHidden/>
              </w:rPr>
              <w:t>139</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32" w:history="1">
            <w:r w:rsidR="00461611" w:rsidRPr="007A24A7">
              <w:rPr>
                <w:rStyle w:val="Hyperlink"/>
                <w:noProof/>
              </w:rPr>
              <w:t>Integrating with NCover Version 4.5 and Above</w:t>
            </w:r>
            <w:r w:rsidR="00461611">
              <w:rPr>
                <w:noProof/>
                <w:webHidden/>
              </w:rPr>
              <w:tab/>
            </w:r>
            <w:r w:rsidR="00461611">
              <w:rPr>
                <w:noProof/>
                <w:webHidden/>
              </w:rPr>
              <w:fldChar w:fldCharType="begin"/>
            </w:r>
            <w:r w:rsidR="00461611">
              <w:rPr>
                <w:noProof/>
                <w:webHidden/>
              </w:rPr>
              <w:instrText xml:space="preserve"> PAGEREF _Toc408479932 \h </w:instrText>
            </w:r>
            <w:r w:rsidR="00461611">
              <w:rPr>
                <w:noProof/>
                <w:webHidden/>
              </w:rPr>
            </w:r>
            <w:r w:rsidR="00461611">
              <w:rPr>
                <w:noProof/>
                <w:webHidden/>
              </w:rPr>
              <w:fldChar w:fldCharType="separate"/>
            </w:r>
            <w:r w:rsidR="00461611">
              <w:rPr>
                <w:noProof/>
                <w:webHidden/>
              </w:rPr>
              <w:t>139</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33" w:history="1">
            <w:r w:rsidR="00461611" w:rsidRPr="007A24A7">
              <w:rPr>
                <w:rStyle w:val="Hyperlink"/>
                <w:noProof/>
              </w:rPr>
              <w:t>Integrating with the Server</w:t>
            </w:r>
            <w:r w:rsidR="00461611">
              <w:rPr>
                <w:noProof/>
                <w:webHidden/>
              </w:rPr>
              <w:tab/>
            </w:r>
            <w:r w:rsidR="00461611">
              <w:rPr>
                <w:noProof/>
                <w:webHidden/>
              </w:rPr>
              <w:fldChar w:fldCharType="begin"/>
            </w:r>
            <w:r w:rsidR="00461611">
              <w:rPr>
                <w:noProof/>
                <w:webHidden/>
              </w:rPr>
              <w:instrText xml:space="preserve"> PAGEREF _Toc408479933 \h </w:instrText>
            </w:r>
            <w:r w:rsidR="00461611">
              <w:rPr>
                <w:noProof/>
                <w:webHidden/>
              </w:rPr>
            </w:r>
            <w:r w:rsidR="00461611">
              <w:rPr>
                <w:noProof/>
                <w:webHidden/>
              </w:rPr>
              <w:fldChar w:fldCharType="separate"/>
            </w:r>
            <w:r w:rsidR="00461611">
              <w:rPr>
                <w:noProof/>
                <w:webHidden/>
              </w:rPr>
              <w:t>140</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34" w:history="1">
            <w:r w:rsidR="00461611" w:rsidRPr="007A24A7">
              <w:rPr>
                <w:rStyle w:val="Hyperlink"/>
                <w:noProof/>
              </w:rPr>
              <w:t>Integrating with Custom Build Servers</w:t>
            </w:r>
            <w:r w:rsidR="00461611">
              <w:rPr>
                <w:noProof/>
                <w:webHidden/>
              </w:rPr>
              <w:tab/>
            </w:r>
            <w:r w:rsidR="00461611">
              <w:rPr>
                <w:noProof/>
                <w:webHidden/>
              </w:rPr>
              <w:fldChar w:fldCharType="begin"/>
            </w:r>
            <w:r w:rsidR="00461611">
              <w:rPr>
                <w:noProof/>
                <w:webHidden/>
              </w:rPr>
              <w:instrText xml:space="preserve"> PAGEREF _Toc408479934 \h </w:instrText>
            </w:r>
            <w:r w:rsidR="00461611">
              <w:rPr>
                <w:noProof/>
                <w:webHidden/>
              </w:rPr>
            </w:r>
            <w:r w:rsidR="00461611">
              <w:rPr>
                <w:noProof/>
                <w:webHidden/>
              </w:rPr>
              <w:fldChar w:fldCharType="separate"/>
            </w:r>
            <w:r w:rsidR="00461611">
              <w:rPr>
                <w:noProof/>
                <w:webHidden/>
              </w:rPr>
              <w:t>140</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35" w:history="1">
            <w:r w:rsidR="00461611" w:rsidRPr="007A24A7">
              <w:rPr>
                <w:rStyle w:val="Hyperlink"/>
                <w:noProof/>
              </w:rPr>
              <w:t>Integrating with MSBuild</w:t>
            </w:r>
            <w:r w:rsidR="00461611">
              <w:rPr>
                <w:noProof/>
                <w:webHidden/>
              </w:rPr>
              <w:tab/>
            </w:r>
            <w:r w:rsidR="00461611">
              <w:rPr>
                <w:noProof/>
                <w:webHidden/>
              </w:rPr>
              <w:fldChar w:fldCharType="begin"/>
            </w:r>
            <w:r w:rsidR="00461611">
              <w:rPr>
                <w:noProof/>
                <w:webHidden/>
              </w:rPr>
              <w:instrText xml:space="preserve"> PAGEREF _Toc408479935 \h </w:instrText>
            </w:r>
            <w:r w:rsidR="00461611">
              <w:rPr>
                <w:noProof/>
                <w:webHidden/>
              </w:rPr>
            </w:r>
            <w:r w:rsidR="00461611">
              <w:rPr>
                <w:noProof/>
                <w:webHidden/>
              </w:rPr>
              <w:fldChar w:fldCharType="separate"/>
            </w:r>
            <w:r w:rsidR="00461611">
              <w:rPr>
                <w:noProof/>
                <w:webHidden/>
              </w:rPr>
              <w:t>141</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36" w:history="1">
            <w:r w:rsidR="00461611" w:rsidRPr="007A24A7">
              <w:rPr>
                <w:rStyle w:val="Hyperlink"/>
                <w:noProof/>
              </w:rPr>
              <w:t>Integrating with NAnt</w:t>
            </w:r>
            <w:r w:rsidR="00461611">
              <w:rPr>
                <w:noProof/>
                <w:webHidden/>
              </w:rPr>
              <w:tab/>
            </w:r>
            <w:r w:rsidR="00461611">
              <w:rPr>
                <w:noProof/>
                <w:webHidden/>
              </w:rPr>
              <w:fldChar w:fldCharType="begin"/>
            </w:r>
            <w:r w:rsidR="00461611">
              <w:rPr>
                <w:noProof/>
                <w:webHidden/>
              </w:rPr>
              <w:instrText xml:space="preserve"> PAGEREF _Toc408479936 \h </w:instrText>
            </w:r>
            <w:r w:rsidR="00461611">
              <w:rPr>
                <w:noProof/>
                <w:webHidden/>
              </w:rPr>
            </w:r>
            <w:r w:rsidR="00461611">
              <w:rPr>
                <w:noProof/>
                <w:webHidden/>
              </w:rPr>
              <w:fldChar w:fldCharType="separate"/>
            </w:r>
            <w:r w:rsidR="00461611">
              <w:rPr>
                <w:noProof/>
                <w:webHidden/>
              </w:rPr>
              <w:t>144</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37" w:history="1">
            <w:r w:rsidR="00461611" w:rsidRPr="007A24A7">
              <w:rPr>
                <w:rStyle w:val="Hyperlink"/>
                <w:noProof/>
              </w:rPr>
              <w:t>Integrating with CruiseControl.NET</w:t>
            </w:r>
            <w:r w:rsidR="00461611">
              <w:rPr>
                <w:noProof/>
                <w:webHidden/>
              </w:rPr>
              <w:tab/>
            </w:r>
            <w:r w:rsidR="00461611">
              <w:rPr>
                <w:noProof/>
                <w:webHidden/>
              </w:rPr>
              <w:fldChar w:fldCharType="begin"/>
            </w:r>
            <w:r w:rsidR="00461611">
              <w:rPr>
                <w:noProof/>
                <w:webHidden/>
              </w:rPr>
              <w:instrText xml:space="preserve"> PAGEREF _Toc408479937 \h </w:instrText>
            </w:r>
            <w:r w:rsidR="00461611">
              <w:rPr>
                <w:noProof/>
                <w:webHidden/>
              </w:rPr>
            </w:r>
            <w:r w:rsidR="00461611">
              <w:rPr>
                <w:noProof/>
                <w:webHidden/>
              </w:rPr>
              <w:fldChar w:fldCharType="separate"/>
            </w:r>
            <w:r w:rsidR="00461611">
              <w:rPr>
                <w:noProof/>
                <w:webHidden/>
              </w:rPr>
              <w:t>148</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38" w:history="1">
            <w:r w:rsidR="00461611" w:rsidRPr="007A24A7">
              <w:rPr>
                <w:rStyle w:val="Hyperlink"/>
                <w:noProof/>
              </w:rPr>
              <w:t>Integrating with Jenkins CI</w:t>
            </w:r>
            <w:r w:rsidR="00461611">
              <w:rPr>
                <w:noProof/>
                <w:webHidden/>
              </w:rPr>
              <w:tab/>
            </w:r>
            <w:r w:rsidR="00461611">
              <w:rPr>
                <w:noProof/>
                <w:webHidden/>
              </w:rPr>
              <w:fldChar w:fldCharType="begin"/>
            </w:r>
            <w:r w:rsidR="00461611">
              <w:rPr>
                <w:noProof/>
                <w:webHidden/>
              </w:rPr>
              <w:instrText xml:space="preserve"> PAGEREF _Toc408479938 \h </w:instrText>
            </w:r>
            <w:r w:rsidR="00461611">
              <w:rPr>
                <w:noProof/>
                <w:webHidden/>
              </w:rPr>
            </w:r>
            <w:r w:rsidR="00461611">
              <w:rPr>
                <w:noProof/>
                <w:webHidden/>
              </w:rPr>
              <w:fldChar w:fldCharType="separate"/>
            </w:r>
            <w:r w:rsidR="00461611">
              <w:rPr>
                <w:noProof/>
                <w:webHidden/>
              </w:rPr>
              <w:t>148</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39" w:history="1">
            <w:r w:rsidR="00461611" w:rsidRPr="007A24A7">
              <w:rPr>
                <w:rStyle w:val="Hyperlink"/>
                <w:noProof/>
              </w:rPr>
              <w:t>Integrating with TeamCity</w:t>
            </w:r>
            <w:r w:rsidR="00461611">
              <w:rPr>
                <w:noProof/>
                <w:webHidden/>
              </w:rPr>
              <w:tab/>
            </w:r>
            <w:r w:rsidR="00461611">
              <w:rPr>
                <w:noProof/>
                <w:webHidden/>
              </w:rPr>
              <w:fldChar w:fldCharType="begin"/>
            </w:r>
            <w:r w:rsidR="00461611">
              <w:rPr>
                <w:noProof/>
                <w:webHidden/>
              </w:rPr>
              <w:instrText xml:space="preserve"> PAGEREF _Toc408479939 \h </w:instrText>
            </w:r>
            <w:r w:rsidR="00461611">
              <w:rPr>
                <w:noProof/>
                <w:webHidden/>
              </w:rPr>
            </w:r>
            <w:r w:rsidR="00461611">
              <w:rPr>
                <w:noProof/>
                <w:webHidden/>
              </w:rPr>
              <w:fldChar w:fldCharType="separate"/>
            </w:r>
            <w:r w:rsidR="00461611">
              <w:rPr>
                <w:noProof/>
                <w:webHidden/>
              </w:rPr>
              <w:t>148</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40" w:history="1">
            <w:r w:rsidR="00461611" w:rsidRPr="007A24A7">
              <w:rPr>
                <w:rStyle w:val="Hyperlink"/>
                <w:noProof/>
              </w:rPr>
              <w:t>Integrating with MS Team Foundation Server</w:t>
            </w:r>
            <w:r w:rsidR="00461611">
              <w:rPr>
                <w:noProof/>
                <w:webHidden/>
              </w:rPr>
              <w:tab/>
            </w:r>
            <w:r w:rsidR="00461611">
              <w:rPr>
                <w:noProof/>
                <w:webHidden/>
              </w:rPr>
              <w:fldChar w:fldCharType="begin"/>
            </w:r>
            <w:r w:rsidR="00461611">
              <w:rPr>
                <w:noProof/>
                <w:webHidden/>
              </w:rPr>
              <w:instrText xml:space="preserve"> PAGEREF _Toc408479940 \h </w:instrText>
            </w:r>
            <w:r w:rsidR="00461611">
              <w:rPr>
                <w:noProof/>
                <w:webHidden/>
              </w:rPr>
            </w:r>
            <w:r w:rsidR="00461611">
              <w:rPr>
                <w:noProof/>
                <w:webHidden/>
              </w:rPr>
              <w:fldChar w:fldCharType="separate"/>
            </w:r>
            <w:r w:rsidR="00461611">
              <w:rPr>
                <w:noProof/>
                <w:webHidden/>
              </w:rPr>
              <w:t>149</w:t>
            </w:r>
            <w:r w:rsidR="00461611">
              <w:rPr>
                <w:noProof/>
                <w:webHidden/>
              </w:rPr>
              <w:fldChar w:fldCharType="end"/>
            </w:r>
          </w:hyperlink>
        </w:p>
        <w:p w:rsidR="00461611" w:rsidRDefault="003D2AAC">
          <w:pPr>
            <w:pStyle w:val="TOC1"/>
            <w:tabs>
              <w:tab w:val="right" w:leader="dot" w:pos="9350"/>
            </w:tabs>
            <w:rPr>
              <w:rFonts w:eastAsiaTheme="minorEastAsia"/>
              <w:b w:val="0"/>
              <w:noProof/>
            </w:rPr>
          </w:pPr>
          <w:hyperlink w:anchor="_Toc408479941" w:history="1">
            <w:r w:rsidR="00461611" w:rsidRPr="007A24A7">
              <w:rPr>
                <w:rStyle w:val="Hyperlink"/>
                <w:noProof/>
              </w:rPr>
              <w:t>Extending Typemock Isolator</w:t>
            </w:r>
            <w:r w:rsidR="00461611">
              <w:rPr>
                <w:noProof/>
                <w:webHidden/>
              </w:rPr>
              <w:tab/>
            </w:r>
            <w:r w:rsidR="00461611">
              <w:rPr>
                <w:noProof/>
                <w:webHidden/>
              </w:rPr>
              <w:fldChar w:fldCharType="begin"/>
            </w:r>
            <w:r w:rsidR="00461611">
              <w:rPr>
                <w:noProof/>
                <w:webHidden/>
              </w:rPr>
              <w:instrText xml:space="preserve"> PAGEREF _Toc408479941 \h </w:instrText>
            </w:r>
            <w:r w:rsidR="00461611">
              <w:rPr>
                <w:noProof/>
                <w:webHidden/>
              </w:rPr>
            </w:r>
            <w:r w:rsidR="00461611">
              <w:rPr>
                <w:noProof/>
                <w:webHidden/>
              </w:rPr>
              <w:fldChar w:fldCharType="separate"/>
            </w:r>
            <w:r w:rsidR="00461611">
              <w:rPr>
                <w:noProof/>
                <w:webHidden/>
              </w:rPr>
              <w:t>159</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42" w:history="1">
            <w:r w:rsidR="00461611" w:rsidRPr="007A24A7">
              <w:rPr>
                <w:rStyle w:val="Hyperlink"/>
                <w:noProof/>
              </w:rPr>
              <w:t>Adding Custom Attributes</w:t>
            </w:r>
            <w:r w:rsidR="00461611">
              <w:rPr>
                <w:noProof/>
                <w:webHidden/>
              </w:rPr>
              <w:tab/>
            </w:r>
            <w:r w:rsidR="00461611">
              <w:rPr>
                <w:noProof/>
                <w:webHidden/>
              </w:rPr>
              <w:fldChar w:fldCharType="begin"/>
            </w:r>
            <w:r w:rsidR="00461611">
              <w:rPr>
                <w:noProof/>
                <w:webHidden/>
              </w:rPr>
              <w:instrText xml:space="preserve"> PAGEREF _Toc408479942 \h </w:instrText>
            </w:r>
            <w:r w:rsidR="00461611">
              <w:rPr>
                <w:noProof/>
                <w:webHidden/>
              </w:rPr>
            </w:r>
            <w:r w:rsidR="00461611">
              <w:rPr>
                <w:noProof/>
                <w:webHidden/>
              </w:rPr>
              <w:fldChar w:fldCharType="separate"/>
            </w:r>
            <w:r w:rsidR="00461611">
              <w:rPr>
                <w:noProof/>
                <w:webHidden/>
              </w:rPr>
              <w:t>159</w:t>
            </w:r>
            <w:r w:rsidR="00461611">
              <w:rPr>
                <w:noProof/>
                <w:webHidden/>
              </w:rPr>
              <w:fldChar w:fldCharType="end"/>
            </w:r>
          </w:hyperlink>
        </w:p>
        <w:p w:rsidR="00461611" w:rsidRDefault="003D2AAC">
          <w:pPr>
            <w:pStyle w:val="TOC2"/>
            <w:tabs>
              <w:tab w:val="right" w:leader="dot" w:pos="9350"/>
            </w:tabs>
            <w:rPr>
              <w:rFonts w:eastAsiaTheme="minorEastAsia"/>
              <w:noProof/>
            </w:rPr>
          </w:pPr>
          <w:hyperlink w:anchor="_Toc408479943" w:history="1">
            <w:r w:rsidR="00461611" w:rsidRPr="007A24A7">
              <w:rPr>
                <w:rStyle w:val="Hyperlink"/>
                <w:noProof/>
              </w:rPr>
              <w:t>Typemock Isolator Integration API</w:t>
            </w:r>
            <w:r w:rsidR="00461611">
              <w:rPr>
                <w:noProof/>
                <w:webHidden/>
              </w:rPr>
              <w:tab/>
            </w:r>
            <w:r w:rsidR="00461611">
              <w:rPr>
                <w:noProof/>
                <w:webHidden/>
              </w:rPr>
              <w:fldChar w:fldCharType="begin"/>
            </w:r>
            <w:r w:rsidR="00461611">
              <w:rPr>
                <w:noProof/>
                <w:webHidden/>
              </w:rPr>
              <w:instrText xml:space="preserve"> PAGEREF _Toc408479943 \h </w:instrText>
            </w:r>
            <w:r w:rsidR="00461611">
              <w:rPr>
                <w:noProof/>
                <w:webHidden/>
              </w:rPr>
            </w:r>
            <w:r w:rsidR="00461611">
              <w:rPr>
                <w:noProof/>
                <w:webHidden/>
              </w:rPr>
              <w:fldChar w:fldCharType="separate"/>
            </w:r>
            <w:r w:rsidR="00461611">
              <w:rPr>
                <w:noProof/>
                <w:webHidden/>
              </w:rPr>
              <w:t>162</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44" w:history="1">
            <w:r w:rsidR="00461611" w:rsidRPr="007A24A7">
              <w:rPr>
                <w:rStyle w:val="Hyperlink"/>
                <w:noProof/>
              </w:rPr>
              <w:t>Sample 1: Basic Usage</w:t>
            </w:r>
            <w:r w:rsidR="00461611">
              <w:rPr>
                <w:noProof/>
                <w:webHidden/>
              </w:rPr>
              <w:tab/>
            </w:r>
            <w:r w:rsidR="00461611">
              <w:rPr>
                <w:noProof/>
                <w:webHidden/>
              </w:rPr>
              <w:fldChar w:fldCharType="begin"/>
            </w:r>
            <w:r w:rsidR="00461611">
              <w:rPr>
                <w:noProof/>
                <w:webHidden/>
              </w:rPr>
              <w:instrText xml:space="preserve"> PAGEREF _Toc408479944 \h </w:instrText>
            </w:r>
            <w:r w:rsidR="00461611">
              <w:rPr>
                <w:noProof/>
                <w:webHidden/>
              </w:rPr>
            </w:r>
            <w:r w:rsidR="00461611">
              <w:rPr>
                <w:noProof/>
                <w:webHidden/>
              </w:rPr>
              <w:fldChar w:fldCharType="separate"/>
            </w:r>
            <w:r w:rsidR="00461611">
              <w:rPr>
                <w:noProof/>
                <w:webHidden/>
              </w:rPr>
              <w:t>162</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45" w:history="1">
            <w:r w:rsidR="00461611" w:rsidRPr="007A24A7">
              <w:rPr>
                <w:rStyle w:val="Hyperlink"/>
                <w:noProof/>
              </w:rPr>
              <w:t>Sample 2: Linking with Code Coverage Profiler and Running the Tests</w:t>
            </w:r>
            <w:r w:rsidR="00461611">
              <w:rPr>
                <w:noProof/>
                <w:webHidden/>
              </w:rPr>
              <w:tab/>
            </w:r>
            <w:r w:rsidR="00461611">
              <w:rPr>
                <w:noProof/>
                <w:webHidden/>
              </w:rPr>
              <w:fldChar w:fldCharType="begin"/>
            </w:r>
            <w:r w:rsidR="00461611">
              <w:rPr>
                <w:noProof/>
                <w:webHidden/>
              </w:rPr>
              <w:instrText xml:space="preserve"> PAGEREF _Toc408479945 \h </w:instrText>
            </w:r>
            <w:r w:rsidR="00461611">
              <w:rPr>
                <w:noProof/>
                <w:webHidden/>
              </w:rPr>
            </w:r>
            <w:r w:rsidR="00461611">
              <w:rPr>
                <w:noProof/>
                <w:webHidden/>
              </w:rPr>
              <w:fldChar w:fldCharType="separate"/>
            </w:r>
            <w:r w:rsidR="00461611">
              <w:rPr>
                <w:noProof/>
                <w:webHidden/>
              </w:rPr>
              <w:t>164</w:t>
            </w:r>
            <w:r w:rsidR="00461611">
              <w:rPr>
                <w:noProof/>
                <w:webHidden/>
              </w:rPr>
              <w:fldChar w:fldCharType="end"/>
            </w:r>
          </w:hyperlink>
        </w:p>
        <w:p w:rsidR="00461611" w:rsidRDefault="003D2AAC">
          <w:pPr>
            <w:pStyle w:val="TOC3"/>
            <w:tabs>
              <w:tab w:val="right" w:leader="dot" w:pos="9350"/>
            </w:tabs>
            <w:rPr>
              <w:rFonts w:eastAsiaTheme="minorEastAsia"/>
              <w:noProof/>
            </w:rPr>
          </w:pPr>
          <w:hyperlink w:anchor="_Toc408479946" w:history="1">
            <w:r w:rsidR="00461611" w:rsidRPr="007A24A7">
              <w:rPr>
                <w:rStyle w:val="Hyperlink"/>
                <w:noProof/>
              </w:rPr>
              <w:t>Sample 3: Using AutoDeploy</w:t>
            </w:r>
            <w:r w:rsidR="00461611">
              <w:rPr>
                <w:noProof/>
                <w:webHidden/>
              </w:rPr>
              <w:tab/>
            </w:r>
            <w:r w:rsidR="00461611">
              <w:rPr>
                <w:noProof/>
                <w:webHidden/>
              </w:rPr>
              <w:fldChar w:fldCharType="begin"/>
            </w:r>
            <w:r w:rsidR="00461611">
              <w:rPr>
                <w:noProof/>
                <w:webHidden/>
              </w:rPr>
              <w:instrText xml:space="preserve"> PAGEREF _Toc408479946 \h </w:instrText>
            </w:r>
            <w:r w:rsidR="00461611">
              <w:rPr>
                <w:noProof/>
                <w:webHidden/>
              </w:rPr>
            </w:r>
            <w:r w:rsidR="00461611">
              <w:rPr>
                <w:noProof/>
                <w:webHidden/>
              </w:rPr>
              <w:fldChar w:fldCharType="separate"/>
            </w:r>
            <w:r w:rsidR="00461611">
              <w:rPr>
                <w:noProof/>
                <w:webHidden/>
              </w:rPr>
              <w:t>165</w:t>
            </w:r>
            <w:r w:rsidR="00461611">
              <w:rPr>
                <w:noProof/>
                <w:webHidden/>
              </w:rPr>
              <w:fldChar w:fldCharType="end"/>
            </w:r>
          </w:hyperlink>
        </w:p>
        <w:p w:rsidR="00461611" w:rsidRDefault="003D2AAC">
          <w:pPr>
            <w:pStyle w:val="TOC1"/>
            <w:tabs>
              <w:tab w:val="right" w:leader="dot" w:pos="9350"/>
            </w:tabs>
            <w:rPr>
              <w:rFonts w:eastAsiaTheme="minorEastAsia"/>
              <w:b w:val="0"/>
              <w:noProof/>
            </w:rPr>
          </w:pPr>
          <w:hyperlink w:anchor="_Toc408479947" w:history="1">
            <w:r w:rsidR="00461611" w:rsidRPr="007A24A7">
              <w:rPr>
                <w:rStyle w:val="Hyperlink"/>
                <w:noProof/>
              </w:rPr>
              <w:t>Upgrading Your License</w:t>
            </w:r>
            <w:r w:rsidR="00461611">
              <w:rPr>
                <w:noProof/>
                <w:webHidden/>
              </w:rPr>
              <w:tab/>
            </w:r>
            <w:r w:rsidR="00461611">
              <w:rPr>
                <w:noProof/>
                <w:webHidden/>
              </w:rPr>
              <w:fldChar w:fldCharType="begin"/>
            </w:r>
            <w:r w:rsidR="00461611">
              <w:rPr>
                <w:noProof/>
                <w:webHidden/>
              </w:rPr>
              <w:instrText xml:space="preserve"> PAGEREF _Toc408479947 \h </w:instrText>
            </w:r>
            <w:r w:rsidR="00461611">
              <w:rPr>
                <w:noProof/>
                <w:webHidden/>
              </w:rPr>
            </w:r>
            <w:r w:rsidR="00461611">
              <w:rPr>
                <w:noProof/>
                <w:webHidden/>
              </w:rPr>
              <w:fldChar w:fldCharType="separate"/>
            </w:r>
            <w:r w:rsidR="00461611">
              <w:rPr>
                <w:noProof/>
                <w:webHidden/>
              </w:rPr>
              <w:t>167</w:t>
            </w:r>
            <w:r w:rsidR="00461611">
              <w:rPr>
                <w:noProof/>
                <w:webHidden/>
              </w:rPr>
              <w:fldChar w:fldCharType="end"/>
            </w:r>
          </w:hyperlink>
        </w:p>
        <w:p w:rsidR="00461611" w:rsidRDefault="003D2AAC">
          <w:pPr>
            <w:pStyle w:val="TOC1"/>
            <w:tabs>
              <w:tab w:val="right" w:leader="dot" w:pos="9350"/>
            </w:tabs>
            <w:rPr>
              <w:rFonts w:eastAsiaTheme="minorEastAsia"/>
              <w:b w:val="0"/>
              <w:noProof/>
            </w:rPr>
          </w:pPr>
          <w:hyperlink w:anchor="_Toc408479948" w:history="1">
            <w:r w:rsidR="00461611" w:rsidRPr="007A24A7">
              <w:rPr>
                <w:rStyle w:val="Hyperlink"/>
                <w:noProof/>
              </w:rPr>
              <w:t>Appendix A: Useful Shortcuts</w:t>
            </w:r>
            <w:r w:rsidR="00461611">
              <w:rPr>
                <w:noProof/>
                <w:webHidden/>
              </w:rPr>
              <w:tab/>
            </w:r>
            <w:r w:rsidR="00461611">
              <w:rPr>
                <w:noProof/>
                <w:webHidden/>
              </w:rPr>
              <w:fldChar w:fldCharType="begin"/>
            </w:r>
            <w:r w:rsidR="00461611">
              <w:rPr>
                <w:noProof/>
                <w:webHidden/>
              </w:rPr>
              <w:instrText xml:space="preserve"> PAGEREF _Toc408479948 \h </w:instrText>
            </w:r>
            <w:r w:rsidR="00461611">
              <w:rPr>
                <w:noProof/>
                <w:webHidden/>
              </w:rPr>
            </w:r>
            <w:r w:rsidR="00461611">
              <w:rPr>
                <w:noProof/>
                <w:webHidden/>
              </w:rPr>
              <w:fldChar w:fldCharType="separate"/>
            </w:r>
            <w:r w:rsidR="00461611">
              <w:rPr>
                <w:noProof/>
                <w:webHidden/>
              </w:rPr>
              <w:t>169</w:t>
            </w:r>
            <w:r w:rsidR="00461611">
              <w:rPr>
                <w:noProof/>
                <w:webHidden/>
              </w:rPr>
              <w:fldChar w:fldCharType="end"/>
            </w:r>
          </w:hyperlink>
        </w:p>
        <w:p w:rsidR="00461611" w:rsidRDefault="00461611">
          <w:r>
            <w:rPr>
              <w:b/>
              <w:bCs/>
              <w:noProof/>
            </w:rPr>
            <w:fldChar w:fldCharType="end"/>
          </w:r>
        </w:p>
      </w:sdtContent>
    </w:sdt>
    <w:p w:rsidR="00461611" w:rsidRDefault="00461611" w:rsidP="003A41A8"/>
    <w:p w:rsidR="00461611" w:rsidRDefault="00461611" w:rsidP="00461611">
      <w:pPr>
        <w:sectPr w:rsidR="00461611" w:rsidSect="00461611">
          <w:type w:val="continuous"/>
          <w:pgSz w:w="12240" w:h="15840" w:code="1"/>
          <w:pgMar w:top="1440" w:right="1080" w:bottom="1440" w:left="1440" w:header="504" w:footer="720" w:gutter="0"/>
          <w:cols w:space="720"/>
        </w:sectPr>
      </w:pPr>
    </w:p>
    <w:p w:rsidR="00461611" w:rsidRDefault="00461611" w:rsidP="00441C5E">
      <w:pPr>
        <w:pStyle w:val="Heading1"/>
        <w:sectPr w:rsidR="00461611" w:rsidSect="00461611">
          <w:type w:val="oddPage"/>
          <w:pgSz w:w="12240" w:h="15840" w:code="1"/>
          <w:pgMar w:top="1440" w:right="1080" w:bottom="1440" w:left="1440" w:header="504" w:footer="720" w:gutter="0"/>
          <w:cols w:space="720"/>
        </w:sectPr>
      </w:pPr>
      <w:bookmarkStart w:id="2" w:name="_Toc408479807"/>
      <w:bookmarkStart w:id="3" w:name="_d2h_bmk__Toc408479807_10"/>
      <w:bookmarkStart w:id="4" w:name="_D2HTopic_21"/>
    </w:p>
    <w:p w:rsidR="00461611" w:rsidRDefault="00461611" w:rsidP="00461611">
      <w:pPr>
        <w:sectPr w:rsidR="00461611" w:rsidSect="00461611">
          <w:pgSz w:w="12240" w:h="15840" w:code="1"/>
          <w:pgMar w:top="1440" w:right="1080" w:bottom="1440" w:left="1440" w:header="504" w:footer="720" w:gutter="0"/>
          <w:cols w:space="720"/>
        </w:sectPr>
      </w:pPr>
    </w:p>
    <w:p w:rsidR="00461611" w:rsidRDefault="00461611" w:rsidP="00441C5E">
      <w:pPr>
        <w:pStyle w:val="Heading1"/>
      </w:pPr>
      <w:r>
        <w:t>Understanding Typemock Isolator</w:t>
      </w:r>
      <w:bookmarkEnd w:id="2"/>
      <w:bookmarkEnd w:id="3"/>
      <w:bookmarkEnd w:id="4"/>
    </w:p>
    <w:p w:rsidR="00461611" w:rsidRDefault="00461611" w:rsidP="00B62E99">
      <w:pPr>
        <w:pStyle w:val="BodyText"/>
      </w:pPr>
      <w:r>
        <w:t xml:space="preserve">Typemock Isolator is a tool that enables C# and Visual Basic developers to write unit tests in an easy, reliable, and fast manner. Typemock Isolator is tightly integrated with MS Visual Studio. You can write, run, and debug tests and see code coverage from within the MS Visual Studio user interface. </w:t>
      </w:r>
    </w:p>
    <w:p w:rsidR="00461611" w:rsidRDefault="00461611" w:rsidP="00B62E99">
      <w:pPr>
        <w:pStyle w:val="BodyText"/>
      </w:pPr>
      <w:r>
        <w:t>In addition, Typemock Isolator provides an Application Programming Interface (API). This API helps you write simple and human readable tests which are completely isolated from the production code.</w:t>
      </w:r>
    </w:p>
    <w:p w:rsidR="00461611" w:rsidRDefault="00461611" w:rsidP="00B62E99">
      <w:pPr>
        <w:pStyle w:val="BodyText"/>
      </w:pPr>
      <w:r>
        <w:t>Typemock Isolator consists of the following components:</w:t>
      </w:r>
    </w:p>
    <w:tbl>
      <w:tblPr>
        <w:tblW w:w="854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2067"/>
        <w:gridCol w:w="6480"/>
      </w:tblGrid>
      <w:tr w:rsidR="00461611" w:rsidTr="00BC3AB8">
        <w:trPr>
          <w:cantSplit/>
          <w:tblHeader/>
        </w:trPr>
        <w:tc>
          <w:tcPr>
            <w:tcW w:w="2067" w:type="dxa"/>
            <w:vAlign w:val="center"/>
          </w:tcPr>
          <w:p w:rsidR="00461611" w:rsidRDefault="00461611" w:rsidP="00827B56">
            <w:pPr>
              <w:pStyle w:val="TableHeader"/>
              <w:tabs>
                <w:tab w:val="center" w:pos="1600"/>
              </w:tabs>
            </w:pPr>
            <w:r>
              <w:t>Component</w:t>
            </w:r>
            <w:r>
              <w:tab/>
            </w:r>
          </w:p>
        </w:tc>
        <w:tc>
          <w:tcPr>
            <w:tcW w:w="6480" w:type="dxa"/>
            <w:shd w:val="clear" w:color="auto" w:fill="auto"/>
            <w:vAlign w:val="center"/>
          </w:tcPr>
          <w:p w:rsidR="00461611" w:rsidRDefault="00461611" w:rsidP="00827B56">
            <w:pPr>
              <w:pStyle w:val="TableHeader"/>
            </w:pPr>
            <w:r>
              <w:t>Description</w:t>
            </w:r>
          </w:p>
        </w:tc>
      </w:tr>
      <w:tr w:rsidR="00461611" w:rsidRPr="00AF785F" w:rsidTr="00BC3AB8">
        <w:trPr>
          <w:cantSplit/>
        </w:trPr>
        <w:tc>
          <w:tcPr>
            <w:tcW w:w="2067" w:type="dxa"/>
          </w:tcPr>
          <w:p w:rsidR="00461611" w:rsidRPr="008E6A65" w:rsidRDefault="00461611" w:rsidP="00BC3AB8">
            <w:pPr>
              <w:pStyle w:val="TableText"/>
            </w:pPr>
            <w:r>
              <w:t>Typemock Isolator Client</w:t>
            </w:r>
          </w:p>
        </w:tc>
        <w:tc>
          <w:tcPr>
            <w:tcW w:w="6480" w:type="dxa"/>
            <w:shd w:val="clear" w:color="auto" w:fill="auto"/>
          </w:tcPr>
          <w:p w:rsidR="00461611" w:rsidRDefault="00461611" w:rsidP="00BC3AB8">
            <w:pPr>
              <w:pStyle w:val="TableText"/>
            </w:pPr>
            <w:r>
              <w:t xml:space="preserve">Integrates with MS Visual Studio, unit test frameworks, unit test runners and code coverage tools. Typemock Isolator Client enables you to run and manage tests on a local computer. </w:t>
            </w:r>
          </w:p>
          <w:p w:rsidR="00461611" w:rsidRPr="008E6A65" w:rsidRDefault="00461611" w:rsidP="005F15A0">
            <w:pPr>
              <w:pStyle w:val="TableText"/>
            </w:pPr>
            <w:r>
              <w:br/>
            </w:r>
          </w:p>
        </w:tc>
      </w:tr>
      <w:tr w:rsidR="00461611" w:rsidRPr="00AF785F" w:rsidTr="00BC3AB8">
        <w:trPr>
          <w:cantSplit/>
        </w:trPr>
        <w:tc>
          <w:tcPr>
            <w:tcW w:w="2067" w:type="dxa"/>
          </w:tcPr>
          <w:p w:rsidR="00461611" w:rsidRDefault="00461611" w:rsidP="00BC3AB8">
            <w:pPr>
              <w:pStyle w:val="TableText"/>
            </w:pPr>
            <w:r>
              <w:t>Typemock Isolator Server</w:t>
            </w:r>
          </w:p>
        </w:tc>
        <w:tc>
          <w:tcPr>
            <w:tcW w:w="6480" w:type="dxa"/>
            <w:shd w:val="clear" w:color="auto" w:fill="auto"/>
          </w:tcPr>
          <w:p w:rsidR="00461611" w:rsidRDefault="00461611" w:rsidP="00AA253C">
            <w:pPr>
              <w:pStyle w:val="TableText"/>
            </w:pPr>
            <w:r>
              <w:t xml:space="preserve">Integrates with build servers and continuous integration servers, such as TeamCity and Microsoft Team Foundation Server, and any build script such as MSBuild or NAnt. Typemock Isolator Server enables you to run tests as part of the server-side automated build.  </w:t>
            </w:r>
            <w:r>
              <w:br/>
            </w:r>
            <w:r>
              <w:br/>
            </w:r>
          </w:p>
        </w:tc>
      </w:tr>
      <w:tr w:rsidR="00461611" w:rsidRPr="00AF785F" w:rsidTr="00BC3AB8">
        <w:trPr>
          <w:cantSplit/>
        </w:trPr>
        <w:tc>
          <w:tcPr>
            <w:tcW w:w="2067" w:type="dxa"/>
          </w:tcPr>
          <w:p w:rsidR="00461611" w:rsidRDefault="00461611" w:rsidP="00BC3AB8">
            <w:pPr>
              <w:pStyle w:val="TableText"/>
            </w:pPr>
            <w:r>
              <w:t>Typemock Isolator API</w:t>
            </w:r>
          </w:p>
        </w:tc>
        <w:tc>
          <w:tcPr>
            <w:tcW w:w="6480" w:type="dxa"/>
            <w:shd w:val="clear" w:color="auto" w:fill="auto"/>
          </w:tcPr>
          <w:p w:rsidR="00461611" w:rsidRDefault="00461611" w:rsidP="00AA253C">
            <w:pPr>
              <w:pStyle w:val="TableText"/>
            </w:pPr>
            <w:r>
              <w:t xml:space="preserve">Based on Arrange-Act-Assert (AAA) principles and enables you to isolate your tests from the production code. </w:t>
            </w:r>
            <w:r>
              <w:br/>
            </w:r>
            <w:r>
              <w:br/>
            </w:r>
          </w:p>
        </w:tc>
      </w:tr>
    </w:tbl>
    <w:p w:rsidR="00461611" w:rsidRDefault="00461611" w:rsidP="00EA44D3"/>
    <w:p w:rsidR="00461611" w:rsidRDefault="00461611" w:rsidP="00F05FAA">
      <w:pPr>
        <w:pStyle w:val="Heading2"/>
      </w:pPr>
      <w:bookmarkStart w:id="5" w:name="_Client-Side_Integration"/>
      <w:bookmarkStart w:id="6" w:name="_Server-Side_Integration"/>
      <w:bookmarkStart w:id="7" w:name="_Ref402963317"/>
      <w:bookmarkStart w:id="8" w:name="_Toc408479808"/>
      <w:bookmarkStart w:id="9" w:name="_d2h_bmk__Ref402963317_10"/>
      <w:bookmarkStart w:id="10" w:name="_d2h_bmk__Toc408479808_10"/>
      <w:bookmarkStart w:id="11" w:name="_D2HTopic_22"/>
      <w:bookmarkEnd w:id="5"/>
      <w:bookmarkEnd w:id="6"/>
      <w:r>
        <w:t>Client-Side Integration</w:t>
      </w:r>
      <w:bookmarkEnd w:id="7"/>
      <w:bookmarkEnd w:id="8"/>
      <w:bookmarkEnd w:id="9"/>
      <w:bookmarkEnd w:id="10"/>
      <w:r>
        <w:t xml:space="preserve"> </w:t>
      </w:r>
      <w:bookmarkEnd w:id="11"/>
    </w:p>
    <w:p w:rsidR="00461611" w:rsidRDefault="00461611" w:rsidP="00B62E99">
      <w:pPr>
        <w:pStyle w:val="BodyText"/>
      </w:pPr>
      <w:r>
        <w:t>Typemock Isolator integrates with the following applications installed on your computer:</w:t>
      </w:r>
    </w:p>
    <w:p w:rsidR="00461611" w:rsidRDefault="00461611" w:rsidP="00F05FAA">
      <w:pPr>
        <w:pStyle w:val="Heading3"/>
      </w:pPr>
      <w:bookmarkStart w:id="12" w:name="_Integration_with_MS"/>
      <w:bookmarkStart w:id="13" w:name="_d2h_bmk__Integration_with_MS_10"/>
      <w:bookmarkStart w:id="14" w:name="_Toc408479809"/>
      <w:bookmarkStart w:id="15" w:name="_d2h_bmk__Toc408479809_10"/>
      <w:bookmarkStart w:id="16" w:name="_D2HTopic_23"/>
      <w:bookmarkEnd w:id="12"/>
      <w:bookmarkEnd w:id="13"/>
      <w:r>
        <w:t>Integration with MS Visual Studio</w:t>
      </w:r>
      <w:bookmarkEnd w:id="14"/>
      <w:bookmarkEnd w:id="15"/>
      <w:bookmarkEnd w:id="16"/>
    </w:p>
    <w:p w:rsidR="00461611" w:rsidRDefault="00461611" w:rsidP="00B62E99">
      <w:pPr>
        <w:pStyle w:val="BodyText"/>
      </w:pPr>
      <w:r>
        <w:t xml:space="preserve">Typemock Isolator provides integration with MS Visual Studio </w:t>
      </w:r>
      <w:r w:rsidRPr="00E52B69">
        <w:t xml:space="preserve">starting from </w:t>
      </w:r>
      <w:r>
        <w:t xml:space="preserve">MS Visual Studio </w:t>
      </w:r>
      <w:r w:rsidRPr="00E52B69">
        <w:t>2010</w:t>
      </w:r>
      <w:r>
        <w:t xml:space="preserve">. </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827B56">
        <w:trPr>
          <w:cantSplit/>
        </w:trPr>
        <w:tc>
          <w:tcPr>
            <w:tcW w:w="828" w:type="dxa"/>
            <w:shd w:val="clear" w:color="auto" w:fill="auto"/>
          </w:tcPr>
          <w:p w:rsidR="00461611" w:rsidRDefault="00461611" w:rsidP="00827B56">
            <w:pPr>
              <w:pStyle w:val="NoteRegularMark"/>
            </w:pPr>
            <w:r>
              <w:t>!</w:t>
            </w:r>
          </w:p>
        </w:tc>
        <w:tc>
          <w:tcPr>
            <w:tcW w:w="8532" w:type="dxa"/>
            <w:shd w:val="clear" w:color="auto" w:fill="auto"/>
          </w:tcPr>
          <w:p w:rsidR="00461611" w:rsidRPr="00312A07" w:rsidRDefault="00461611" w:rsidP="00827B56">
            <w:pPr>
              <w:pStyle w:val="Note"/>
            </w:pPr>
            <w:r w:rsidRPr="00312A07">
              <w:t>Note</w:t>
            </w:r>
          </w:p>
          <w:p w:rsidR="00461611" w:rsidRDefault="00461611" w:rsidP="00827B56">
            <w:pPr>
              <w:pStyle w:val="TableText"/>
            </w:pPr>
            <w:r>
              <w:t>If you use a version of MS Visual Studio between 2005 and 2010, install Typemock Isolator version 7.5</w:t>
            </w:r>
            <w:r w:rsidRPr="009B0E9C">
              <w:t>.</w:t>
            </w:r>
            <w:r>
              <w:t xml:space="preserve">  </w:t>
            </w:r>
          </w:p>
          <w:p w:rsidR="00461611" w:rsidRPr="00C92C35" w:rsidRDefault="00461611" w:rsidP="00827B56">
            <w:pPr>
              <w:pStyle w:val="TableText"/>
            </w:pPr>
          </w:p>
        </w:tc>
      </w:tr>
    </w:tbl>
    <w:p w:rsidR="00461611" w:rsidRDefault="00461611" w:rsidP="00E52B69"/>
    <w:p w:rsidR="00461611" w:rsidRDefault="00461611" w:rsidP="00B62E99">
      <w:pPr>
        <w:pStyle w:val="BodyText"/>
      </w:pPr>
      <w:r>
        <w:t>After Typemock Isolator is installed, the Typemock menu is added to the Visual Studio menu bar. This menu enables you to access Typemock Isolator features from within the MS Visual Studio user interface.</w:t>
      </w:r>
    </w:p>
    <w:p w:rsidR="00461611" w:rsidRDefault="00461611" w:rsidP="00B62E99">
      <w:pPr>
        <w:pStyle w:val="BodyText"/>
      </w:pPr>
      <w:r>
        <w:t xml:space="preserve">Using Typemock Isolator, you can view: </w:t>
      </w:r>
    </w:p>
    <w:p w:rsidR="00461611" w:rsidRDefault="00461611" w:rsidP="00E52B69">
      <w:pPr>
        <w:pStyle w:val="ListBullet"/>
      </w:pPr>
      <w:r>
        <w:t>The status of all unit tests</w:t>
      </w:r>
    </w:p>
    <w:p w:rsidR="00461611" w:rsidRDefault="00461611" w:rsidP="00E52B69">
      <w:pPr>
        <w:pStyle w:val="ListBullet"/>
      </w:pPr>
      <w:r>
        <w:t>The code coverage of a specific method</w:t>
      </w:r>
    </w:p>
    <w:p w:rsidR="00461611" w:rsidRDefault="00461611" w:rsidP="00E52B69">
      <w:pPr>
        <w:pStyle w:val="ListBullet"/>
      </w:pPr>
      <w:r>
        <w:t>The unit tests that call a specific method and the status of each test</w:t>
      </w:r>
    </w:p>
    <w:p w:rsidR="00461611" w:rsidRDefault="00461611" w:rsidP="00E52B69">
      <w:pPr>
        <w:pStyle w:val="ListBullet"/>
      </w:pPr>
      <w:r>
        <w:t>The code of a specific test</w:t>
      </w:r>
    </w:p>
    <w:p w:rsidR="00461611" w:rsidRDefault="00461611" w:rsidP="00E52B69">
      <w:pPr>
        <w:pStyle w:val="ListBullet"/>
      </w:pPr>
      <w:r>
        <w:t>Code coverage of the entire solution</w:t>
      </w:r>
    </w:p>
    <w:p w:rsidR="00461611" w:rsidRDefault="00461611" w:rsidP="00E52B69">
      <w:pPr>
        <w:pStyle w:val="ListBullet"/>
      </w:pPr>
      <w:r>
        <w:t xml:space="preserve">Code coverage of classes that were recently changed </w:t>
      </w:r>
    </w:p>
    <w:p w:rsidR="00461611" w:rsidRDefault="00461611" w:rsidP="00E52B69">
      <w:pPr>
        <w:pStyle w:val="ListBullet"/>
      </w:pPr>
      <w:r>
        <w:t>Suggested unit tests</w:t>
      </w:r>
    </w:p>
    <w:p w:rsidR="00461611" w:rsidRDefault="00461611" w:rsidP="00F05FAA">
      <w:pPr>
        <w:pStyle w:val="Heading3"/>
      </w:pPr>
      <w:bookmarkStart w:id="17" w:name="_Integration_with_Third-Party"/>
      <w:bookmarkStart w:id="18" w:name="_Toc408479810"/>
      <w:bookmarkStart w:id="19" w:name="_d2h_bmk__Toc408479810_10"/>
      <w:bookmarkStart w:id="20" w:name="_D2HTopic_24"/>
      <w:bookmarkEnd w:id="17"/>
      <w:r>
        <w:t>Integration with Third-Party Coverage and Profiling Tools</w:t>
      </w:r>
      <w:bookmarkEnd w:id="18"/>
      <w:bookmarkEnd w:id="19"/>
      <w:bookmarkEnd w:id="20"/>
    </w:p>
    <w:p w:rsidR="00461611" w:rsidRDefault="00461611" w:rsidP="00B62E99">
      <w:pPr>
        <w:pStyle w:val="BodyText"/>
      </w:pPr>
      <w:r>
        <w:t>Although Typemock Isolator provides powerful code coverage capabilities out-of-the-box, you might need to use an external code coverage tool or other profiling tools for memory and performance analysis.</w:t>
      </w:r>
    </w:p>
    <w:p w:rsidR="00461611" w:rsidRDefault="00461611" w:rsidP="00B62E99">
      <w:pPr>
        <w:pStyle w:val="BodyText"/>
      </w:pPr>
      <w:r w:rsidRPr="00A70509">
        <w:t>Typemock Isolator integrates with</w:t>
      </w:r>
      <w:r>
        <w:t xml:space="preserve"> the following code coverage and profiler tools</w:t>
      </w:r>
      <w:r w:rsidRPr="00A70509">
        <w:t>:</w:t>
      </w:r>
    </w:p>
    <w:p w:rsidR="00461611" w:rsidRDefault="00461611" w:rsidP="00047CE0">
      <w:pPr>
        <w:pStyle w:val="ListBullet"/>
      </w:pPr>
      <w:r>
        <w:t>Visual Studio Code Coverage (Visual Studio 2005 - 2013)</w:t>
      </w:r>
    </w:p>
    <w:p w:rsidR="00461611" w:rsidRDefault="00461611" w:rsidP="00047CE0">
      <w:pPr>
        <w:pStyle w:val="ListBullet"/>
      </w:pPr>
      <w:r>
        <w:t xml:space="preserve">Microsoft Team Foundation Server (2010, 2012, and 2013) </w:t>
      </w:r>
    </w:p>
    <w:p w:rsidR="00461611" w:rsidRDefault="00461611" w:rsidP="00222203">
      <w:pPr>
        <w:pStyle w:val="ListBullet"/>
      </w:pPr>
      <w:r>
        <w:t xml:space="preserve">NCover. Typemock Isolator integrates with NCover up to version 4.5 out-of-the-box, and no additional configuration is required. If you use NCover version 4.5 or above, you need to manually enable the integration as described in. </w:t>
      </w:r>
    </w:p>
    <w:p w:rsidR="00461611" w:rsidRDefault="00461611" w:rsidP="00222203">
      <w:pPr>
        <w:pStyle w:val="ListBullet"/>
      </w:pPr>
      <w:r>
        <w:t>Partcover</w:t>
      </w:r>
    </w:p>
    <w:p w:rsidR="00461611" w:rsidRDefault="00461611" w:rsidP="00047CE0">
      <w:pPr>
        <w:pStyle w:val="ListBullet"/>
      </w:pPr>
      <w:r>
        <w:t xml:space="preserve">JetBrains dotTrace, dotCover </w:t>
      </w:r>
    </w:p>
    <w:p w:rsidR="00461611" w:rsidRDefault="00461611" w:rsidP="00047CE0">
      <w:pPr>
        <w:pStyle w:val="ListBullet"/>
      </w:pPr>
      <w:r>
        <w:t>ExactMagic TestMatrix</w:t>
      </w:r>
    </w:p>
    <w:p w:rsidR="00461611" w:rsidRDefault="00461611" w:rsidP="00047CE0">
      <w:pPr>
        <w:pStyle w:val="ListBullet"/>
      </w:pPr>
      <w:r>
        <w:t>Smartbear AQtime</w:t>
      </w:r>
    </w:p>
    <w:p w:rsidR="00461611" w:rsidRDefault="00461611" w:rsidP="00047CE0">
      <w:pPr>
        <w:pStyle w:val="ListBullet"/>
      </w:pPr>
      <w:r>
        <w:t>DevPartner</w:t>
      </w:r>
    </w:p>
    <w:p w:rsidR="00461611" w:rsidRDefault="00461611" w:rsidP="00047CE0">
      <w:pPr>
        <w:pStyle w:val="ListBullet"/>
      </w:pPr>
      <w:r>
        <w:t>Clover.NET</w:t>
      </w:r>
    </w:p>
    <w:p w:rsidR="00461611" w:rsidRDefault="00461611" w:rsidP="00047CE0">
      <w:pPr>
        <w:pStyle w:val="ListBullet"/>
      </w:pPr>
      <w:r>
        <w:t>CoverageEye</w:t>
      </w:r>
    </w:p>
    <w:p w:rsidR="00461611" w:rsidRDefault="00461611" w:rsidP="00047CE0">
      <w:pPr>
        <w:pStyle w:val="ListBullet"/>
      </w:pPr>
      <w:r>
        <w:t>NCrunch</w:t>
      </w:r>
    </w:p>
    <w:p w:rsidR="00461611" w:rsidRDefault="00461611" w:rsidP="00047CE0">
      <w:pPr>
        <w:pStyle w:val="ListBullet"/>
      </w:pPr>
      <w:r>
        <w:t>TestDriven.NET</w:t>
      </w:r>
    </w:p>
    <w:p w:rsidR="00461611" w:rsidRDefault="00461611" w:rsidP="00222203">
      <w:pPr>
        <w:pStyle w:val="ListBullet"/>
      </w:pPr>
      <w:r>
        <w:t>PostSharp</w:t>
      </w:r>
    </w:p>
    <w:p w:rsidR="00461611" w:rsidRDefault="00461611" w:rsidP="00F05FAA">
      <w:pPr>
        <w:pStyle w:val="Heading3"/>
      </w:pPr>
      <w:bookmarkStart w:id="21" w:name="_Integration_with_Test"/>
      <w:bookmarkStart w:id="22" w:name="_d2h_bmk__Integration_with_Test_10"/>
      <w:bookmarkStart w:id="23" w:name="_Toc408479811"/>
      <w:bookmarkStart w:id="24" w:name="_d2h_bmk__Toc408479811_10"/>
      <w:bookmarkStart w:id="25" w:name="_D2HTopic_25"/>
      <w:bookmarkEnd w:id="21"/>
      <w:bookmarkEnd w:id="22"/>
      <w:r>
        <w:t>Integration with Test Runners</w:t>
      </w:r>
      <w:bookmarkEnd w:id="23"/>
      <w:bookmarkEnd w:id="24"/>
      <w:bookmarkEnd w:id="25"/>
    </w:p>
    <w:p w:rsidR="00461611" w:rsidRDefault="00461611" w:rsidP="00B62E99">
      <w:pPr>
        <w:pStyle w:val="BodyText"/>
      </w:pPr>
      <w:r>
        <w:t>Typemock Isolator provides its own test runner called SmartRunner. In addition, Typemock Isolator provides an out-of-the-box integration with all major unit test runners created by third-party developers:</w:t>
      </w:r>
    </w:p>
    <w:p w:rsidR="00461611" w:rsidRDefault="00461611" w:rsidP="00047CE0">
      <w:pPr>
        <w:pStyle w:val="ListBullet"/>
      </w:pPr>
      <w:r>
        <w:t>MS Visual Studio integrated runners:</w:t>
      </w:r>
    </w:p>
    <w:p w:rsidR="00461611" w:rsidRPr="00CF501D" w:rsidRDefault="00461611" w:rsidP="00047CE0">
      <w:pPr>
        <w:pStyle w:val="ListBullet2"/>
      </w:pPr>
      <w:r w:rsidRPr="00CF501D">
        <w:t>VS Runner</w:t>
      </w:r>
    </w:p>
    <w:p w:rsidR="00461611" w:rsidRPr="00CF501D" w:rsidRDefault="00461611" w:rsidP="00047CE0">
      <w:pPr>
        <w:pStyle w:val="ListBullet2"/>
      </w:pPr>
      <w:r w:rsidRPr="00CF501D">
        <w:t>JetBrains Runner/ ReSharper</w:t>
      </w:r>
    </w:p>
    <w:p w:rsidR="00461611" w:rsidRDefault="00461611" w:rsidP="00047CE0">
      <w:pPr>
        <w:pStyle w:val="ListBullet2"/>
      </w:pPr>
      <w:r>
        <w:t>DevExpress Runner</w:t>
      </w:r>
    </w:p>
    <w:p w:rsidR="00461611" w:rsidRDefault="00461611" w:rsidP="00047CE0">
      <w:pPr>
        <w:pStyle w:val="ListBullet"/>
      </w:pPr>
      <w:r>
        <w:t>nunit-runner</w:t>
      </w:r>
    </w:p>
    <w:p w:rsidR="00461611" w:rsidRDefault="00461611" w:rsidP="00047CE0">
      <w:pPr>
        <w:pStyle w:val="ListBullet"/>
      </w:pPr>
      <w:r>
        <w:t>mstest runner</w:t>
      </w:r>
    </w:p>
    <w:p w:rsidR="00461611" w:rsidRDefault="00461611" w:rsidP="00047CE0">
      <w:pPr>
        <w:pStyle w:val="ListBullet"/>
      </w:pPr>
      <w:r>
        <w:t>ncrunch</w:t>
      </w:r>
    </w:p>
    <w:p w:rsidR="00461611" w:rsidRDefault="00461611" w:rsidP="00047CE0">
      <w:pPr>
        <w:pStyle w:val="ListBullet"/>
      </w:pPr>
      <w:r>
        <w:t>testdriven.net</w:t>
      </w:r>
    </w:p>
    <w:p w:rsidR="00461611" w:rsidRDefault="00461611" w:rsidP="00047CE0">
      <w:pPr>
        <w:pStyle w:val="ListBullet"/>
      </w:pPr>
      <w:r>
        <w:t>resharper</w:t>
      </w:r>
    </w:p>
    <w:p w:rsidR="00461611" w:rsidRDefault="00461611" w:rsidP="001D1675">
      <w:pPr>
        <w:pStyle w:val="Heading3"/>
      </w:pPr>
      <w:bookmarkStart w:id="26" w:name="_Integration_with_Unit"/>
      <w:bookmarkStart w:id="27" w:name="_d2h_bmk__Integration_with_Unit_10"/>
      <w:bookmarkStart w:id="28" w:name="_Toc408479812"/>
      <w:bookmarkStart w:id="29" w:name="_d2h_bmk__Toc408479812_10"/>
      <w:bookmarkStart w:id="30" w:name="_D2HTopic_26"/>
      <w:bookmarkEnd w:id="26"/>
      <w:bookmarkEnd w:id="27"/>
      <w:r>
        <w:t>Integration with Unit Test Frameworks</w:t>
      </w:r>
      <w:bookmarkEnd w:id="28"/>
      <w:bookmarkEnd w:id="29"/>
      <w:bookmarkEnd w:id="30"/>
    </w:p>
    <w:p w:rsidR="00461611" w:rsidRDefault="00461611" w:rsidP="00B62E99">
      <w:pPr>
        <w:pStyle w:val="BodyText"/>
      </w:pPr>
      <w:r>
        <w:t>Typemock Isolator provides an out-of-the-box integration with all unit test frameworks. The most complete integration is provided for Nunit and MSTest frameworks.</w:t>
      </w:r>
    </w:p>
    <w:p w:rsidR="00461611" w:rsidRDefault="00461611" w:rsidP="00EE2861">
      <w:pPr>
        <w:pStyle w:val="Heading2"/>
      </w:pPr>
      <w:bookmarkStart w:id="31" w:name="_Toc408479813"/>
      <w:bookmarkStart w:id="32" w:name="_d2h_bmk__Toc408479813_10"/>
      <w:bookmarkStart w:id="33" w:name="_D2HTopic_27"/>
      <w:r>
        <w:t>Server-Side Integration</w:t>
      </w:r>
      <w:bookmarkEnd w:id="31"/>
      <w:bookmarkEnd w:id="32"/>
      <w:r>
        <w:t xml:space="preserve"> </w:t>
      </w:r>
      <w:r>
        <w:tab/>
      </w:r>
      <w:bookmarkEnd w:id="33"/>
    </w:p>
    <w:p w:rsidR="00461611" w:rsidRDefault="00461611" w:rsidP="00B62E99">
      <w:pPr>
        <w:pStyle w:val="BodyText"/>
      </w:pPr>
      <w:r>
        <w:t>When you build a project on a server in addition to a build which runs on your local computer, you need to run tests as part of the server-side automated build (an exact way you run tests depends on the build server you use).</w:t>
      </w:r>
    </w:p>
    <w:p w:rsidR="00461611" w:rsidRDefault="00461611" w:rsidP="00EE2861">
      <w:pPr>
        <w:pStyle w:val="Heading3"/>
      </w:pPr>
      <w:bookmarkStart w:id="34" w:name="_Toc408479814"/>
      <w:bookmarkStart w:id="35" w:name="_d2h_bmk__Toc408479814_10"/>
      <w:bookmarkStart w:id="36" w:name="_D2HTopic_28"/>
      <w:r>
        <w:t>Integration with Build Scripts</w:t>
      </w:r>
      <w:bookmarkEnd w:id="34"/>
      <w:bookmarkEnd w:id="35"/>
      <w:bookmarkEnd w:id="36"/>
    </w:p>
    <w:p w:rsidR="00461611" w:rsidRDefault="00461611" w:rsidP="00B62E99">
      <w:pPr>
        <w:pStyle w:val="BodyText"/>
      </w:pPr>
      <w:r>
        <w:t>Typemock Isolator supports integration with the following build scripts on any server:</w:t>
      </w:r>
    </w:p>
    <w:p w:rsidR="00461611" w:rsidRDefault="00461611" w:rsidP="00461611">
      <w:pPr>
        <w:pStyle w:val="ListBullet"/>
        <w:numPr>
          <w:ilvl w:val="0"/>
          <w:numId w:val="35"/>
        </w:numPr>
      </w:pPr>
      <w:r>
        <w:t xml:space="preserve">MSBuid. See </w:t>
      </w:r>
      <w:hyperlink w:anchor="_D2HTopic_336" w:history="1">
        <w:r w:rsidRPr="009F775B">
          <w:rPr>
            <w:rStyle w:val="Hyperlink"/>
          </w:rPr>
          <w:t>Integrating with MSBuild</w:t>
        </w:r>
      </w:hyperlink>
      <w:r>
        <w:t>.</w:t>
      </w:r>
    </w:p>
    <w:p w:rsidR="00461611" w:rsidRDefault="00461611" w:rsidP="00461611">
      <w:pPr>
        <w:pStyle w:val="ListBullet"/>
        <w:numPr>
          <w:ilvl w:val="0"/>
          <w:numId w:val="35"/>
        </w:numPr>
      </w:pPr>
      <w:r>
        <w:t xml:space="preserve">NAnt. See </w:t>
      </w:r>
      <w:hyperlink w:anchor="_D2HTopic_343" w:history="1">
        <w:r w:rsidRPr="009F775B">
          <w:rPr>
            <w:rStyle w:val="Hyperlink"/>
          </w:rPr>
          <w:t>Integrating with NAnt</w:t>
        </w:r>
      </w:hyperlink>
      <w:r>
        <w:t>.</w:t>
      </w:r>
    </w:p>
    <w:p w:rsidR="00461611" w:rsidRDefault="00461611" w:rsidP="00461611">
      <w:pPr>
        <w:pStyle w:val="ListBullet"/>
        <w:numPr>
          <w:ilvl w:val="0"/>
          <w:numId w:val="35"/>
        </w:numPr>
      </w:pPr>
      <w:r>
        <w:t xml:space="preserve">Final Builder. See </w:t>
      </w:r>
      <w:hyperlink w:anchor="_D2HTopic_364" w:history="1">
        <w:r w:rsidRPr="009F775B">
          <w:rPr>
            <w:rStyle w:val="Hyperlink"/>
          </w:rPr>
          <w:t>Integrating with Final Builder</w:t>
        </w:r>
      </w:hyperlink>
      <w:r>
        <w:t>.</w:t>
      </w:r>
    </w:p>
    <w:p w:rsidR="00461611" w:rsidRDefault="00461611" w:rsidP="00EE2861">
      <w:pPr>
        <w:pStyle w:val="Heading3"/>
      </w:pPr>
      <w:bookmarkStart w:id="37" w:name="_Toc408479815"/>
      <w:bookmarkStart w:id="38" w:name="_d2h_bmk__Toc408479815_10"/>
      <w:bookmarkStart w:id="39" w:name="_D2HTopic_29"/>
      <w:r>
        <w:t>Integration with Build Servers and Continuous Integration Servers</w:t>
      </w:r>
      <w:bookmarkEnd w:id="37"/>
      <w:bookmarkEnd w:id="38"/>
      <w:r>
        <w:t xml:space="preserve"> </w:t>
      </w:r>
      <w:bookmarkEnd w:id="39"/>
    </w:p>
    <w:p w:rsidR="00461611" w:rsidRDefault="00461611" w:rsidP="00B62E99">
      <w:pPr>
        <w:pStyle w:val="BodyText"/>
      </w:pPr>
      <w:r>
        <w:t>Typemock Isolator supports integration with the following build servers and continuous integration servers:</w:t>
      </w:r>
    </w:p>
    <w:p w:rsidR="00461611" w:rsidRDefault="00461611" w:rsidP="00E52B69">
      <w:pPr>
        <w:pStyle w:val="ListBullet"/>
      </w:pPr>
      <w:r>
        <w:t xml:space="preserve">TeamCity. See </w:t>
      </w:r>
      <w:hyperlink w:anchor="_D2HTopic_350" w:history="1">
        <w:r w:rsidRPr="009F775B">
          <w:rPr>
            <w:rStyle w:val="Hyperlink"/>
          </w:rPr>
          <w:t>Integrating with TeamCity</w:t>
        </w:r>
      </w:hyperlink>
      <w:r>
        <w:t>.</w:t>
      </w:r>
    </w:p>
    <w:p w:rsidR="00461611" w:rsidRDefault="00461611" w:rsidP="00E52B69">
      <w:pPr>
        <w:pStyle w:val="ListBullet"/>
      </w:pPr>
      <w:r>
        <w:t xml:space="preserve">MS Foundation Server. See </w:t>
      </w:r>
      <w:hyperlink w:anchor="_D2HTopic_353" w:history="1">
        <w:r w:rsidRPr="009F775B">
          <w:rPr>
            <w:rStyle w:val="Hyperlink"/>
          </w:rPr>
          <w:t>Integrating with MS Foundation Server</w:t>
        </w:r>
      </w:hyperlink>
      <w:r>
        <w:t>.</w:t>
      </w:r>
    </w:p>
    <w:p w:rsidR="00461611" w:rsidRDefault="00461611" w:rsidP="00EF17D7">
      <w:pPr>
        <w:pStyle w:val="ListBullet"/>
      </w:pPr>
      <w:r>
        <w:t xml:space="preserve">Custom build servers. See </w:t>
      </w:r>
      <w:hyperlink w:anchor="_D2HTopic_331" w:history="1">
        <w:r w:rsidRPr="009F775B">
          <w:rPr>
            <w:rStyle w:val="Hyperlink"/>
          </w:rPr>
          <w:t>Integrating with Custom Build Servers</w:t>
        </w:r>
      </w:hyperlink>
      <w:r>
        <w:t>.</w:t>
      </w:r>
    </w:p>
    <w:p w:rsidR="00461611" w:rsidRDefault="00461611" w:rsidP="00461611">
      <w:pPr>
        <w:sectPr w:rsidR="00461611" w:rsidSect="00461611">
          <w:type w:val="oddPage"/>
          <w:pgSz w:w="12240" w:h="15840" w:code="1"/>
          <w:pgMar w:top="1440" w:right="1080" w:bottom="1440" w:left="1440" w:header="504" w:footer="720" w:gutter="0"/>
          <w:cols w:space="720"/>
        </w:sectPr>
      </w:pPr>
    </w:p>
    <w:p w:rsidR="00461611" w:rsidRDefault="00461611" w:rsidP="00EE2861">
      <w:pPr>
        <w:pStyle w:val="Heading1"/>
      </w:pPr>
      <w:bookmarkStart w:id="40" w:name="_Toc408479816"/>
      <w:bookmarkStart w:id="41" w:name="_d2h_bmk__Toc408479816_10"/>
      <w:bookmarkStart w:id="42" w:name="_D2HTopic_30"/>
      <w:r>
        <w:t>Testing Methodology</w:t>
      </w:r>
      <w:bookmarkEnd w:id="40"/>
      <w:bookmarkEnd w:id="41"/>
      <w:bookmarkEnd w:id="42"/>
    </w:p>
    <w:p w:rsidR="00461611" w:rsidRPr="006E7B93" w:rsidRDefault="00461611" w:rsidP="00B62E99">
      <w:pPr>
        <w:pStyle w:val="BodyText"/>
      </w:pPr>
      <w:r>
        <w:t>This section provides a general background on testing and explain what a typical testing process involves.</w:t>
      </w:r>
    </w:p>
    <w:p w:rsidR="00461611" w:rsidRDefault="00461611" w:rsidP="00C60387">
      <w:pPr>
        <w:pStyle w:val="Heading2"/>
      </w:pPr>
      <w:bookmarkStart w:id="43" w:name="_Toc408479817"/>
      <w:bookmarkStart w:id="44" w:name="_d2h_bmk__Toc408479817_10"/>
      <w:bookmarkStart w:id="45" w:name="_D2HTopic_31"/>
      <w:r>
        <w:t>Types of Tests</w:t>
      </w:r>
      <w:bookmarkEnd w:id="43"/>
      <w:bookmarkEnd w:id="44"/>
      <w:bookmarkEnd w:id="45"/>
    </w:p>
    <w:p w:rsidR="00461611" w:rsidRDefault="00461611" w:rsidP="00B62E99">
      <w:pPr>
        <w:pStyle w:val="BodyText"/>
      </w:pPr>
      <w:r>
        <w:t>There are the following types of tests:</w:t>
      </w:r>
    </w:p>
    <w:p w:rsidR="00461611" w:rsidRDefault="00461611" w:rsidP="0023725B">
      <w:pPr>
        <w:pStyle w:val="ListBullet"/>
      </w:pPr>
      <w:r>
        <w:t xml:space="preserve">Unit tests. See </w:t>
      </w:r>
      <w:hyperlink w:anchor="_D2HTopic_32" w:history="1">
        <w:r w:rsidRPr="009F775B">
          <w:rPr>
            <w:rStyle w:val="Hyperlink"/>
          </w:rPr>
          <w:t>Unit Tests</w:t>
        </w:r>
      </w:hyperlink>
      <w:r>
        <w:t>.</w:t>
      </w:r>
    </w:p>
    <w:p w:rsidR="00461611" w:rsidRPr="0023725B" w:rsidRDefault="00461611" w:rsidP="0023725B">
      <w:pPr>
        <w:pStyle w:val="ListBullet"/>
      </w:pPr>
      <w:r>
        <w:t xml:space="preserve">Integration tests. See </w:t>
      </w:r>
      <w:hyperlink w:anchor="_D2HTopic_33" w:history="1">
        <w:r w:rsidRPr="009F775B">
          <w:rPr>
            <w:rStyle w:val="Hyperlink"/>
          </w:rPr>
          <w:t>Integration Tests</w:t>
        </w:r>
      </w:hyperlink>
      <w:r>
        <w:t>.</w:t>
      </w:r>
    </w:p>
    <w:p w:rsidR="00461611" w:rsidRDefault="00461611" w:rsidP="00202218">
      <w:pPr>
        <w:pStyle w:val="Heading3"/>
      </w:pPr>
      <w:bookmarkStart w:id="46" w:name="_Unit_Tests"/>
      <w:bookmarkStart w:id="47" w:name="_d2h_bmk__Unit_Tests_10"/>
      <w:bookmarkStart w:id="48" w:name="_Toc408479818"/>
      <w:bookmarkStart w:id="49" w:name="_d2h_bmk__Toc408479818_10"/>
      <w:bookmarkStart w:id="50" w:name="_D2HTopic_32"/>
      <w:bookmarkEnd w:id="46"/>
      <w:bookmarkEnd w:id="47"/>
      <w:r>
        <w:t>Unit Tests</w:t>
      </w:r>
      <w:bookmarkEnd w:id="48"/>
      <w:bookmarkEnd w:id="49"/>
      <w:bookmarkEnd w:id="50"/>
    </w:p>
    <w:p w:rsidR="00461611" w:rsidRDefault="00461611" w:rsidP="00B62E99">
      <w:pPr>
        <w:pStyle w:val="BodyText"/>
      </w:pPr>
      <w:r>
        <w:t>A unit test is a test that meets the following requirements:</w:t>
      </w:r>
    </w:p>
    <w:p w:rsidR="00461611" w:rsidRPr="00202218" w:rsidRDefault="00461611" w:rsidP="00202218">
      <w:pPr>
        <w:pStyle w:val="ListBullet"/>
        <w:rPr>
          <w:lang w:bidi="he-IL"/>
        </w:rPr>
      </w:pPr>
      <w:r w:rsidRPr="00202218">
        <w:rPr>
          <w:b/>
          <w:bCs/>
          <w:lang w:bidi="he-IL"/>
        </w:rPr>
        <w:t>Repeatable:</w:t>
      </w:r>
      <w:r w:rsidRPr="00202218">
        <w:rPr>
          <w:lang w:bidi="he-IL"/>
        </w:rPr>
        <w:t xml:space="preserve"> </w:t>
      </w:r>
      <w:r>
        <w:rPr>
          <w:lang w:bidi="he-IL"/>
        </w:rPr>
        <w:t>y</w:t>
      </w:r>
      <w:r w:rsidRPr="00202218">
        <w:rPr>
          <w:lang w:bidi="he-IL"/>
        </w:rPr>
        <w:t>ou can rerun the same test as many times as you want.</w:t>
      </w:r>
    </w:p>
    <w:p w:rsidR="00461611" w:rsidRPr="00202218" w:rsidRDefault="00461611" w:rsidP="00202218">
      <w:pPr>
        <w:pStyle w:val="ListBullet"/>
        <w:rPr>
          <w:lang w:bidi="he-IL"/>
        </w:rPr>
      </w:pPr>
      <w:r w:rsidRPr="00202218">
        <w:rPr>
          <w:b/>
          <w:bCs/>
          <w:lang w:bidi="he-IL"/>
        </w:rPr>
        <w:t>Consistent:</w:t>
      </w:r>
      <w:r w:rsidRPr="00202218">
        <w:rPr>
          <w:lang w:bidi="he-IL"/>
        </w:rPr>
        <w:t xml:space="preserve"> </w:t>
      </w:r>
      <w:r>
        <w:rPr>
          <w:lang w:bidi="he-IL"/>
        </w:rPr>
        <w:t>e</w:t>
      </w:r>
      <w:r w:rsidRPr="00202218">
        <w:rPr>
          <w:lang w:bidi="he-IL"/>
        </w:rPr>
        <w:t xml:space="preserve">very time you run </w:t>
      </w:r>
      <w:r>
        <w:rPr>
          <w:lang w:bidi="he-IL"/>
        </w:rPr>
        <w:t>a test</w:t>
      </w:r>
      <w:r w:rsidRPr="00202218">
        <w:rPr>
          <w:lang w:bidi="he-IL"/>
        </w:rPr>
        <w:t xml:space="preserve">, you get the same result. </w:t>
      </w:r>
      <w:r>
        <w:rPr>
          <w:lang w:bidi="he-IL"/>
        </w:rPr>
        <w:t>For example, testing threads cannot be considered unit test because u</w:t>
      </w:r>
      <w:r w:rsidRPr="00202218">
        <w:rPr>
          <w:lang w:bidi="he-IL"/>
        </w:rPr>
        <w:t>sing threads can produce inconsistent result</w:t>
      </w:r>
      <w:r>
        <w:rPr>
          <w:lang w:bidi="he-IL"/>
        </w:rPr>
        <w:t>s.</w:t>
      </w:r>
    </w:p>
    <w:p w:rsidR="00461611" w:rsidRPr="00202218" w:rsidRDefault="00461611" w:rsidP="00202218">
      <w:pPr>
        <w:pStyle w:val="ListBullet"/>
        <w:rPr>
          <w:lang w:bidi="he-IL"/>
        </w:rPr>
      </w:pPr>
      <w:r w:rsidRPr="00202218">
        <w:rPr>
          <w:b/>
          <w:bCs/>
          <w:lang w:bidi="he-IL"/>
        </w:rPr>
        <w:t>In Memory:</w:t>
      </w:r>
      <w:r w:rsidRPr="00202218">
        <w:rPr>
          <w:lang w:bidi="he-IL"/>
        </w:rPr>
        <w:t xml:space="preserve"> </w:t>
      </w:r>
      <w:r>
        <w:rPr>
          <w:lang w:bidi="he-IL"/>
        </w:rPr>
        <w:t>the test</w:t>
      </w:r>
      <w:r w:rsidRPr="00202218">
        <w:rPr>
          <w:lang w:bidi="he-IL"/>
        </w:rPr>
        <w:t xml:space="preserve"> has no hard dependencies on anything not </w:t>
      </w:r>
      <w:r>
        <w:rPr>
          <w:lang w:bidi="he-IL"/>
        </w:rPr>
        <w:t xml:space="preserve">allocated </w:t>
      </w:r>
      <w:r w:rsidRPr="00202218">
        <w:rPr>
          <w:lang w:bidi="he-IL"/>
        </w:rPr>
        <w:t xml:space="preserve">in memory (such as file system, databases, </w:t>
      </w:r>
      <w:r>
        <w:rPr>
          <w:lang w:bidi="he-IL"/>
        </w:rPr>
        <w:t xml:space="preserve">or </w:t>
      </w:r>
      <w:r w:rsidRPr="00202218">
        <w:rPr>
          <w:lang w:bidi="he-IL"/>
        </w:rPr>
        <w:t>network)</w:t>
      </w:r>
      <w:r>
        <w:rPr>
          <w:lang w:bidi="he-IL"/>
        </w:rPr>
        <w:t>.</w:t>
      </w:r>
    </w:p>
    <w:p w:rsidR="00461611" w:rsidRPr="00202218" w:rsidRDefault="00461611" w:rsidP="00202218">
      <w:pPr>
        <w:pStyle w:val="ListBullet"/>
        <w:rPr>
          <w:lang w:bidi="he-IL"/>
        </w:rPr>
      </w:pPr>
      <w:r w:rsidRPr="00202218">
        <w:rPr>
          <w:b/>
          <w:bCs/>
          <w:lang w:bidi="he-IL"/>
        </w:rPr>
        <w:t>Fast:</w:t>
      </w:r>
      <w:r w:rsidRPr="00202218">
        <w:rPr>
          <w:lang w:bidi="he-IL"/>
        </w:rPr>
        <w:t xml:space="preserve"> </w:t>
      </w:r>
      <w:r>
        <w:rPr>
          <w:lang w:bidi="he-IL"/>
        </w:rPr>
        <w:t>running a test</w:t>
      </w:r>
      <w:r w:rsidRPr="00202218">
        <w:rPr>
          <w:lang w:bidi="he-IL"/>
        </w:rPr>
        <w:t xml:space="preserve"> should take less than half a second.</w:t>
      </w:r>
    </w:p>
    <w:p w:rsidR="00461611" w:rsidRPr="00202218" w:rsidRDefault="00461611" w:rsidP="00202218">
      <w:pPr>
        <w:pStyle w:val="ListBullet"/>
        <w:rPr>
          <w:lang w:bidi="he-IL"/>
        </w:rPr>
      </w:pPr>
      <w:r w:rsidRPr="00202218">
        <w:rPr>
          <w:b/>
          <w:bCs/>
          <w:lang w:bidi="he-IL"/>
        </w:rPr>
        <w:t>Checking one single concern or use case in the system:</w:t>
      </w:r>
      <w:r w:rsidRPr="00202218">
        <w:rPr>
          <w:lang w:bidi="he-IL"/>
        </w:rPr>
        <w:t xml:space="preserve"> </w:t>
      </w:r>
      <w:r>
        <w:rPr>
          <w:lang w:bidi="he-IL"/>
        </w:rPr>
        <w:t>when you check m</w:t>
      </w:r>
      <w:r w:rsidRPr="00202218">
        <w:rPr>
          <w:lang w:bidi="he-IL"/>
        </w:rPr>
        <w:t xml:space="preserve">ore than </w:t>
      </w:r>
      <w:r>
        <w:rPr>
          <w:lang w:bidi="he-IL"/>
        </w:rPr>
        <w:t>use case, identifying the issue becomes more difficult.</w:t>
      </w:r>
    </w:p>
    <w:p w:rsidR="00461611" w:rsidRPr="00202218" w:rsidRDefault="00461611" w:rsidP="00B62E99">
      <w:pPr>
        <w:pStyle w:val="BodyText"/>
        <w:rPr>
          <w:lang w:bidi="he-IL"/>
        </w:rPr>
      </w:pPr>
      <w:r>
        <w:rPr>
          <w:lang w:bidi="he-IL"/>
        </w:rPr>
        <w:t xml:space="preserve">If you </w:t>
      </w:r>
      <w:r w:rsidRPr="00202218">
        <w:rPr>
          <w:lang w:bidi="he-IL"/>
        </w:rPr>
        <w:t xml:space="preserve">break any of these </w:t>
      </w:r>
      <w:r>
        <w:rPr>
          <w:lang w:bidi="he-IL"/>
        </w:rPr>
        <w:t>principles</w:t>
      </w:r>
      <w:r w:rsidRPr="00202218">
        <w:rPr>
          <w:lang w:bidi="he-IL"/>
        </w:rPr>
        <w:t xml:space="preserve">, you increase the chance </w:t>
      </w:r>
      <w:r>
        <w:rPr>
          <w:lang w:bidi="he-IL"/>
        </w:rPr>
        <w:t xml:space="preserve">that </w:t>
      </w:r>
      <w:r w:rsidRPr="00202218">
        <w:rPr>
          <w:lang w:bidi="he-IL"/>
        </w:rPr>
        <w:t xml:space="preserve">developers either </w:t>
      </w:r>
      <w:r>
        <w:rPr>
          <w:lang w:bidi="he-IL"/>
        </w:rPr>
        <w:t xml:space="preserve">do </w:t>
      </w:r>
      <w:r w:rsidRPr="00202218">
        <w:rPr>
          <w:lang w:bidi="he-IL"/>
        </w:rPr>
        <w:t xml:space="preserve">not trust the test results due to repeated false failures by the tests, or </w:t>
      </w:r>
      <w:r>
        <w:rPr>
          <w:lang w:bidi="he-IL"/>
        </w:rPr>
        <w:t xml:space="preserve">developers do </w:t>
      </w:r>
      <w:r w:rsidRPr="00202218">
        <w:rPr>
          <w:lang w:bidi="he-IL"/>
        </w:rPr>
        <w:t xml:space="preserve">not want to run the tests at all because </w:t>
      </w:r>
      <w:r>
        <w:rPr>
          <w:lang w:bidi="he-IL"/>
        </w:rPr>
        <w:t xml:space="preserve">of the significant amount of time that </w:t>
      </w:r>
      <w:r w:rsidRPr="00202218">
        <w:rPr>
          <w:lang w:bidi="he-IL"/>
        </w:rPr>
        <w:t>the</w:t>
      </w:r>
      <w:r>
        <w:rPr>
          <w:lang w:bidi="he-IL"/>
        </w:rPr>
        <w:t xml:space="preserve"> tests</w:t>
      </w:r>
      <w:r w:rsidRPr="00202218">
        <w:rPr>
          <w:lang w:bidi="he-IL"/>
        </w:rPr>
        <w:t xml:space="preserve"> </w:t>
      </w:r>
      <w:r>
        <w:rPr>
          <w:lang w:bidi="he-IL"/>
        </w:rPr>
        <w:t>require</w:t>
      </w:r>
      <w:r w:rsidRPr="00202218">
        <w:rPr>
          <w:lang w:bidi="he-IL"/>
        </w:rPr>
        <w:t>.</w:t>
      </w:r>
    </w:p>
    <w:p w:rsidR="00461611" w:rsidRDefault="00461611" w:rsidP="00202218">
      <w:pPr>
        <w:pStyle w:val="Heading3"/>
      </w:pPr>
      <w:bookmarkStart w:id="51" w:name="_Integration_Tests"/>
      <w:bookmarkStart w:id="52" w:name="_d2h_bmk__Integration_Tests_10"/>
      <w:bookmarkStart w:id="53" w:name="_Toc408479819"/>
      <w:bookmarkStart w:id="54" w:name="_d2h_bmk__Toc408479819_10"/>
      <w:bookmarkStart w:id="55" w:name="_D2HTopic_33"/>
      <w:bookmarkEnd w:id="51"/>
      <w:bookmarkEnd w:id="52"/>
      <w:r>
        <w:t>Integration Tests</w:t>
      </w:r>
      <w:bookmarkEnd w:id="53"/>
      <w:bookmarkEnd w:id="54"/>
      <w:bookmarkEnd w:id="55"/>
    </w:p>
    <w:p w:rsidR="00461611" w:rsidRDefault="00461611" w:rsidP="00B62E99">
      <w:pPr>
        <w:pStyle w:val="BodyText"/>
      </w:pPr>
      <w:r>
        <w:t xml:space="preserve">An integration test is any test that cannot be described as unit test. </w:t>
      </w:r>
    </w:p>
    <w:p w:rsidR="00461611" w:rsidRDefault="00461611" w:rsidP="00B62E99">
      <w:pPr>
        <w:pStyle w:val="BodyText"/>
      </w:pPr>
      <w:r>
        <w:t>An integration test might:</w:t>
      </w:r>
    </w:p>
    <w:p w:rsidR="00461611" w:rsidRDefault="00461611" w:rsidP="00202218">
      <w:pPr>
        <w:pStyle w:val="ListBullet"/>
      </w:pPr>
      <w:r>
        <w:t>Use system dependent values that change dynamically (such as DateTime.Now or Environment.MachineName)</w:t>
      </w:r>
    </w:p>
    <w:p w:rsidR="00461611" w:rsidRDefault="00461611" w:rsidP="00202218">
      <w:pPr>
        <w:pStyle w:val="ListBullet"/>
      </w:pPr>
      <w:r>
        <w:t>Create objects that cannot be controlled in a reliable manner. For example, a test can have a little control over threads or generators of random numbers.</w:t>
      </w:r>
    </w:p>
    <w:p w:rsidR="00461611" w:rsidRDefault="00461611" w:rsidP="00202218">
      <w:pPr>
        <w:pStyle w:val="ListBullet"/>
      </w:pPr>
      <w:r>
        <w:t>Make calls to external systems or have dependencies on a local machine (for example, when a test calls a Web service or uses local configuration files).</w:t>
      </w:r>
    </w:p>
    <w:p w:rsidR="00461611" w:rsidRDefault="00461611" w:rsidP="00202218">
      <w:pPr>
        <w:pStyle w:val="ListBullet"/>
      </w:pPr>
      <w:r>
        <w:t>Test multiple scenarios as part of a single test case (for example, when a test checks database integrity, system configuration, protocols, and system logic at once).</w:t>
      </w:r>
    </w:p>
    <w:p w:rsidR="00461611" w:rsidRDefault="00461611" w:rsidP="00B62E99">
      <w:pPr>
        <w:pStyle w:val="BodyText"/>
      </w:pPr>
      <w:r>
        <w:t>Therefore, integration tests will most likely:</w:t>
      </w:r>
    </w:p>
    <w:p w:rsidR="00461611" w:rsidRDefault="00461611" w:rsidP="00D73AC4">
      <w:pPr>
        <w:pStyle w:val="ListBullet"/>
      </w:pPr>
      <w:r>
        <w:t>Significantly slower than unit tests</w:t>
      </w:r>
    </w:p>
    <w:p w:rsidR="00461611" w:rsidRDefault="00461611" w:rsidP="00202218">
      <w:pPr>
        <w:pStyle w:val="ListBullet"/>
      </w:pPr>
      <w:r>
        <w:t xml:space="preserve">Require significantly amount to run completely </w:t>
      </w:r>
    </w:p>
    <w:p w:rsidR="00461611" w:rsidRDefault="00461611" w:rsidP="00D73AC4">
      <w:pPr>
        <w:pStyle w:val="ListBullet"/>
      </w:pPr>
      <w:r>
        <w:t>Make the collection and analysis of test results more problematic</w:t>
      </w:r>
    </w:p>
    <w:p w:rsidR="00461611" w:rsidRDefault="00461611" w:rsidP="00A9394A">
      <w:pPr>
        <w:pStyle w:val="Heading2"/>
      </w:pPr>
      <w:bookmarkStart w:id="56" w:name="_Toc408479820"/>
      <w:bookmarkStart w:id="57" w:name="_d2h_bmk__Toc408479820_10"/>
      <w:bookmarkStart w:id="58" w:name="_D2HTopic_34"/>
      <w:r>
        <w:t>Approaches to Testing</w:t>
      </w:r>
      <w:bookmarkEnd w:id="56"/>
      <w:bookmarkEnd w:id="57"/>
      <w:bookmarkEnd w:id="58"/>
    </w:p>
    <w:p w:rsidR="00461611" w:rsidRDefault="00461611" w:rsidP="00B62E99">
      <w:pPr>
        <w:pStyle w:val="BodyText"/>
      </w:pPr>
      <w:r>
        <w:t>There are the following approaches to testing:</w:t>
      </w:r>
    </w:p>
    <w:p w:rsidR="00461611" w:rsidRDefault="00461611" w:rsidP="00F16EB8">
      <w:pPr>
        <w:pStyle w:val="ListBullet"/>
      </w:pPr>
      <w:r>
        <w:t xml:space="preserve">Test-driven development, when the process of developing a new feature starts with writing a test that checks this feature. See </w:t>
      </w:r>
      <w:hyperlink w:anchor="_D2HTopic_35" w:history="1">
        <w:r w:rsidRPr="009F775B">
          <w:rPr>
            <w:rStyle w:val="Hyperlink"/>
          </w:rPr>
          <w:t>Test-Driven Development</w:t>
        </w:r>
      </w:hyperlink>
      <w:r>
        <w:t>.</w:t>
      </w:r>
    </w:p>
    <w:p w:rsidR="00461611" w:rsidRDefault="00461611" w:rsidP="00F16EB8">
      <w:pPr>
        <w:pStyle w:val="ListBullet"/>
      </w:pPr>
      <w:r>
        <w:t xml:space="preserve">Code-driven development, when tests are written after the code is developed. See </w:t>
      </w:r>
      <w:hyperlink w:anchor="_D2HTopic_36" w:history="1">
        <w:r w:rsidRPr="009F775B">
          <w:rPr>
            <w:rStyle w:val="Hyperlink"/>
          </w:rPr>
          <w:t>Code-Driven Development</w:t>
        </w:r>
      </w:hyperlink>
      <w:r>
        <w:t>.</w:t>
      </w:r>
    </w:p>
    <w:p w:rsidR="00461611" w:rsidRDefault="00461611" w:rsidP="00517CEC">
      <w:pPr>
        <w:pStyle w:val="Heading3"/>
      </w:pPr>
      <w:bookmarkStart w:id="59" w:name="_Test-Driven_Development"/>
      <w:bookmarkStart w:id="60" w:name="_Toc408479821"/>
      <w:bookmarkStart w:id="61" w:name="_d2h_bmk__Toc408479821_10"/>
      <w:bookmarkStart w:id="62" w:name="_D2HTopic_35"/>
      <w:bookmarkEnd w:id="59"/>
      <w:r>
        <w:t>Test-Driven Development</w:t>
      </w:r>
      <w:bookmarkEnd w:id="60"/>
      <w:bookmarkEnd w:id="61"/>
      <w:bookmarkEnd w:id="62"/>
    </w:p>
    <w:p w:rsidR="00461611" w:rsidRDefault="00461611" w:rsidP="00B62E99">
      <w:pPr>
        <w:pStyle w:val="BodyText"/>
      </w:pPr>
      <w:r>
        <w:t>In a test-driven development cycle, the process of adding a new feature or improving an existing feature works as follows:</w:t>
      </w:r>
    </w:p>
    <w:p w:rsidR="00461611" w:rsidRDefault="00461611" w:rsidP="00CD3592">
      <w:pPr>
        <w:pStyle w:val="ListNumber"/>
      </w:pPr>
      <w:r>
        <w:t>Writing a test based on the feature requirements.</w:t>
      </w:r>
    </w:p>
    <w:p w:rsidR="00461611" w:rsidRDefault="00461611" w:rsidP="00B3780B">
      <w:pPr>
        <w:pStyle w:val="ListNumber"/>
      </w:pPr>
      <w:r>
        <w:t>Running the test for the first time and verifying that it fails.</w:t>
      </w:r>
    </w:p>
    <w:p w:rsidR="00461611" w:rsidRDefault="00461611" w:rsidP="00B3780B">
      <w:pPr>
        <w:pStyle w:val="ListNumber"/>
      </w:pPr>
      <w:r>
        <w:t>Writing the code for the new feature.</w:t>
      </w:r>
    </w:p>
    <w:p w:rsidR="00461611" w:rsidRDefault="00461611" w:rsidP="00B3780B">
      <w:pPr>
        <w:pStyle w:val="ListNumber"/>
      </w:pPr>
      <w:r>
        <w:t>Running the test.</w:t>
      </w:r>
      <w:r w:rsidRPr="003028DB">
        <w:t xml:space="preserve"> </w:t>
      </w:r>
    </w:p>
    <w:p w:rsidR="00461611" w:rsidRDefault="00461611" w:rsidP="00B3780B">
      <w:pPr>
        <w:pStyle w:val="ListNumber"/>
      </w:pPr>
      <w:r>
        <w:t>Refactoring the code.</w:t>
      </w:r>
    </w:p>
    <w:p w:rsidR="00461611" w:rsidRDefault="00461611" w:rsidP="00B3780B">
      <w:pPr>
        <w:pStyle w:val="ListNumber"/>
      </w:pPr>
      <w:r>
        <w:t>Rerunning the test.</w:t>
      </w:r>
    </w:p>
    <w:p w:rsidR="00461611" w:rsidRDefault="00461611" w:rsidP="00B62E99">
      <w:pPr>
        <w:pStyle w:val="BodyText"/>
      </w:pPr>
      <w:r>
        <w:t xml:space="preserve">Typemock Isolator assists you in a test-driven development by providing powerful mocking capabilities and automating important tasks. For example, Typemock Isolator automatically runs the test for the first time (before the code is written), verifies that the test fails, and runs the required tests after the code is written. </w:t>
      </w:r>
    </w:p>
    <w:p w:rsidR="00461611" w:rsidRPr="00EC2D92" w:rsidRDefault="00461611" w:rsidP="00B62E99">
      <w:pPr>
        <w:pStyle w:val="BodyText"/>
      </w:pPr>
      <w:r>
        <w:t xml:space="preserve">In addition, Typemock Isolator provides the incremental code coverage feature. If you are following the test-driven development practices, your incremental coverage will always be 100%. </w:t>
      </w:r>
    </w:p>
    <w:p w:rsidR="00461611" w:rsidRDefault="00461611" w:rsidP="00B3780B">
      <w:pPr>
        <w:pStyle w:val="Heading3"/>
      </w:pPr>
      <w:bookmarkStart w:id="63" w:name="_Code-Driven_Development"/>
      <w:bookmarkStart w:id="64" w:name="_Toc408479822"/>
      <w:bookmarkStart w:id="65" w:name="_d2h_bmk__Toc408479822_10"/>
      <w:bookmarkStart w:id="66" w:name="_D2HTopic_36"/>
      <w:bookmarkEnd w:id="63"/>
      <w:r>
        <w:t>Code-Driven Development</w:t>
      </w:r>
      <w:bookmarkEnd w:id="64"/>
      <w:bookmarkEnd w:id="65"/>
      <w:bookmarkEnd w:id="66"/>
    </w:p>
    <w:p w:rsidR="00461611" w:rsidRDefault="00461611" w:rsidP="00B62E99">
      <w:pPr>
        <w:pStyle w:val="BodyText"/>
      </w:pPr>
      <w:r>
        <w:t>In a code-driven development cycle, the process of adding a new feature or improving an existing feature works as follows:</w:t>
      </w:r>
    </w:p>
    <w:p w:rsidR="00461611" w:rsidRDefault="00461611" w:rsidP="00461611">
      <w:pPr>
        <w:pStyle w:val="ListNumber"/>
        <w:numPr>
          <w:ilvl w:val="0"/>
          <w:numId w:val="19"/>
        </w:numPr>
      </w:pPr>
      <w:r>
        <w:t>Writing the code for the new feature.</w:t>
      </w:r>
    </w:p>
    <w:p w:rsidR="00461611" w:rsidRDefault="00461611" w:rsidP="00CD3592">
      <w:pPr>
        <w:pStyle w:val="ListNumber"/>
      </w:pPr>
      <w:r>
        <w:t>Writing a test to check the new feature.</w:t>
      </w:r>
    </w:p>
    <w:p w:rsidR="00461611" w:rsidRDefault="00461611" w:rsidP="00CD3592">
      <w:pPr>
        <w:pStyle w:val="ListNumber"/>
      </w:pPr>
      <w:r>
        <w:t>Running the test.</w:t>
      </w:r>
    </w:p>
    <w:p w:rsidR="00461611" w:rsidRDefault="00461611" w:rsidP="00B62E99">
      <w:pPr>
        <w:pStyle w:val="BodyText"/>
      </w:pPr>
      <w:r>
        <w:t xml:space="preserve">Typemock Isolator assists you in a test-driven development by providing powerful mocking capabilities and automatically running required tests. </w:t>
      </w:r>
    </w:p>
    <w:p w:rsidR="00461611" w:rsidRPr="00CE31C9" w:rsidRDefault="00461611" w:rsidP="003028DB">
      <w:r>
        <w:t>In addition, Typemock Isolator provides the incremental code coverage feature. If you are using code-driven development, the incremental coverage helps you verify that you do not forget to write a test for a method.</w:t>
      </w:r>
    </w:p>
    <w:p w:rsidR="00461611" w:rsidRDefault="00461611" w:rsidP="00461611">
      <w:pPr>
        <w:sectPr w:rsidR="00461611" w:rsidSect="00461611">
          <w:type w:val="oddPage"/>
          <w:pgSz w:w="12240" w:h="15840" w:code="1"/>
          <w:pgMar w:top="1440" w:right="1080" w:bottom="1440" w:left="1440" w:header="504" w:footer="720" w:gutter="0"/>
          <w:cols w:space="720"/>
        </w:sectPr>
      </w:pPr>
    </w:p>
    <w:p w:rsidR="00461611" w:rsidRDefault="00461611" w:rsidP="00E55EDE">
      <w:pPr>
        <w:pStyle w:val="Heading1"/>
      </w:pPr>
      <w:bookmarkStart w:id="67" w:name="_Toc408479823"/>
      <w:bookmarkStart w:id="68" w:name="_d2h_bmk__Toc408479823_10"/>
      <w:bookmarkStart w:id="69" w:name="_D2HTopic_37"/>
      <w:r>
        <w:t>Installing Typemock Isolator</w:t>
      </w:r>
      <w:bookmarkEnd w:id="67"/>
      <w:bookmarkEnd w:id="68"/>
      <w:bookmarkEnd w:id="69"/>
    </w:p>
    <w:p w:rsidR="00461611" w:rsidRDefault="00461611" w:rsidP="00FC576F">
      <w:r>
        <w:t>The installation process involves installation of the client-side and server-side components.</w:t>
      </w:r>
    </w:p>
    <w:p w:rsidR="00461611" w:rsidRDefault="00461611" w:rsidP="00FC576F">
      <w:pPr>
        <w:pStyle w:val="Heading2"/>
      </w:pPr>
      <w:bookmarkStart w:id="70" w:name="_Installing_Typemock_Isolator"/>
      <w:bookmarkStart w:id="71" w:name="_d2h_bmk__Installing_Typemock_Isolator_1"/>
      <w:bookmarkStart w:id="72" w:name="_Ref402862702"/>
      <w:bookmarkStart w:id="73" w:name="_Toc408479824"/>
      <w:bookmarkStart w:id="74" w:name="_d2h_bmk__Ref402862702_10"/>
      <w:bookmarkStart w:id="75" w:name="_d2h_bmk__Toc408479824_10"/>
      <w:bookmarkStart w:id="76" w:name="_D2HTopic_38"/>
      <w:bookmarkEnd w:id="70"/>
      <w:bookmarkEnd w:id="71"/>
      <w:r>
        <w:t>Installing Typemock Isolator Client</w:t>
      </w:r>
      <w:bookmarkEnd w:id="72"/>
      <w:bookmarkEnd w:id="73"/>
      <w:bookmarkEnd w:id="74"/>
      <w:bookmarkEnd w:id="75"/>
      <w:bookmarkEnd w:id="76"/>
    </w:p>
    <w:p w:rsidR="00461611" w:rsidRDefault="00461611" w:rsidP="00284849">
      <w:r>
        <w:t>The process of installing Typemock Isolator Client is performed by a standard installation wizard. By default, Typemock Isolator Client installs the following components on your computer:</w:t>
      </w:r>
    </w:p>
    <w:p w:rsidR="00461611" w:rsidRDefault="00461611" w:rsidP="00A35CD7">
      <w:pPr>
        <w:pStyle w:val="ListBullet"/>
      </w:pPr>
      <w:r>
        <w:t>Visual Studio integration</w:t>
      </w:r>
    </w:p>
    <w:p w:rsidR="00461611" w:rsidRDefault="00461611" w:rsidP="00A35CD7">
      <w:pPr>
        <w:pStyle w:val="ListBullet"/>
      </w:pPr>
      <w:r>
        <w:t>Examples</w:t>
      </w:r>
    </w:p>
    <w:p w:rsidR="00461611" w:rsidRPr="00D81A2D" w:rsidRDefault="00461611" w:rsidP="00A35CD7">
      <w:pPr>
        <w:pStyle w:val="ListBullet"/>
      </w:pPr>
      <w:r>
        <w:t>Documentation</w:t>
      </w:r>
    </w:p>
    <w:p w:rsidR="00461611" w:rsidRDefault="00461611" w:rsidP="00DC1DC3">
      <w:pPr>
        <w:pStyle w:val="ToDo"/>
      </w:pPr>
      <w:r>
        <w:t>To install Typemock Isolator Client:</w:t>
      </w:r>
    </w:p>
    <w:p w:rsidR="00461611" w:rsidRDefault="00461611" w:rsidP="00461611">
      <w:pPr>
        <w:pStyle w:val="ListNumber"/>
        <w:numPr>
          <w:ilvl w:val="0"/>
          <w:numId w:val="20"/>
        </w:numPr>
      </w:pPr>
      <w:r>
        <w:t>Run the Typemock Isolator installer.</w:t>
      </w:r>
    </w:p>
    <w:p w:rsidR="00461611" w:rsidRDefault="00461611" w:rsidP="00461611">
      <w:pPr>
        <w:pStyle w:val="ListNumber"/>
        <w:numPr>
          <w:ilvl w:val="0"/>
          <w:numId w:val="20"/>
        </w:numPr>
      </w:pPr>
      <w:r>
        <w:t xml:space="preserve">In the </w:t>
      </w:r>
      <w:r w:rsidRPr="00694020">
        <w:rPr>
          <w:rStyle w:val="Bold"/>
        </w:rPr>
        <w:t>Welcome</w:t>
      </w:r>
      <w:r>
        <w:t xml:space="preserve"> screen, click </w:t>
      </w:r>
      <w:r w:rsidRPr="00694020">
        <w:rPr>
          <w:rStyle w:val="Bold"/>
        </w:rPr>
        <w:t>Next</w:t>
      </w:r>
      <w:r>
        <w:t>.</w:t>
      </w:r>
    </w:p>
    <w:p w:rsidR="00461611" w:rsidRDefault="00461611" w:rsidP="00461611">
      <w:pPr>
        <w:pStyle w:val="ListNumber"/>
        <w:numPr>
          <w:ilvl w:val="0"/>
          <w:numId w:val="20"/>
        </w:numPr>
      </w:pPr>
      <w:r>
        <w:t xml:space="preserve">In the </w:t>
      </w:r>
      <w:r w:rsidRPr="006931DB">
        <w:rPr>
          <w:rStyle w:val="Bold"/>
        </w:rPr>
        <w:t>End-User License Agreement</w:t>
      </w:r>
      <w:r>
        <w:t xml:space="preserve"> screen, click </w:t>
      </w:r>
      <w:r w:rsidRPr="006931DB">
        <w:rPr>
          <w:rStyle w:val="Bold"/>
        </w:rPr>
        <w:t>I Agree</w:t>
      </w:r>
      <w:r>
        <w:t>.</w:t>
      </w:r>
    </w:p>
    <w:p w:rsidR="00461611" w:rsidRDefault="00461611" w:rsidP="00461611">
      <w:pPr>
        <w:pStyle w:val="ListNumber"/>
        <w:numPr>
          <w:ilvl w:val="0"/>
          <w:numId w:val="20"/>
        </w:numPr>
      </w:pPr>
      <w:r>
        <w:t xml:space="preserve">In the </w:t>
      </w:r>
      <w:r w:rsidRPr="006931DB">
        <w:rPr>
          <w:rStyle w:val="Bold"/>
        </w:rPr>
        <w:t>Choose Setup Type</w:t>
      </w:r>
      <w:r>
        <w:t xml:space="preserve"> screen, select one of the following:</w:t>
      </w:r>
    </w:p>
    <w:p w:rsidR="00461611" w:rsidRDefault="00461611" w:rsidP="009D5C94">
      <w:pPr>
        <w:pStyle w:val="ListBullet2"/>
      </w:pPr>
      <w:r w:rsidRPr="009D5C94">
        <w:rPr>
          <w:rStyle w:val="Bold"/>
        </w:rPr>
        <w:t>One Click Setup</w:t>
      </w:r>
      <w:r>
        <w:t>, when you want to install all the components.</w:t>
      </w:r>
    </w:p>
    <w:p w:rsidR="00461611" w:rsidRDefault="00461611" w:rsidP="00284849">
      <w:pPr>
        <w:pStyle w:val="ListBullet2"/>
      </w:pPr>
      <w:r w:rsidRPr="009D5C94">
        <w:rPr>
          <w:rStyle w:val="Bold"/>
        </w:rPr>
        <w:t>Custom Install</w:t>
      </w:r>
      <w:r>
        <w:t xml:space="preserve">, when you want to select which components should be installed. After you selected components, click </w:t>
      </w:r>
      <w:r w:rsidRPr="00284849">
        <w:rPr>
          <w:rStyle w:val="Bold"/>
        </w:rPr>
        <w:t>Next</w:t>
      </w:r>
      <w:r>
        <w:t xml:space="preserve">, and in the </w:t>
      </w:r>
      <w:r w:rsidRPr="00284849">
        <w:rPr>
          <w:rStyle w:val="Bold"/>
        </w:rPr>
        <w:t>Ready to install</w:t>
      </w:r>
      <w:r>
        <w:t xml:space="preserve"> screen, click </w:t>
      </w:r>
      <w:r w:rsidRPr="00284849">
        <w:rPr>
          <w:rStyle w:val="Bold"/>
        </w:rPr>
        <w:t>Next</w:t>
      </w:r>
      <w:r>
        <w:t>.</w:t>
      </w:r>
    </w:p>
    <w:p w:rsidR="00461611" w:rsidRDefault="00461611" w:rsidP="00FF0096">
      <w:pPr>
        <w:pStyle w:val="ListNumber"/>
      </w:pPr>
      <w:r>
        <w:t xml:space="preserve">In the </w:t>
      </w:r>
      <w:r w:rsidRPr="006C2B78">
        <w:rPr>
          <w:rStyle w:val="Bold"/>
        </w:rPr>
        <w:t>Completing the Setup Wizard</w:t>
      </w:r>
      <w:r>
        <w:t xml:space="preserve">, click </w:t>
      </w:r>
      <w:r w:rsidRPr="006C2B78">
        <w:rPr>
          <w:rStyle w:val="Bold"/>
        </w:rPr>
        <w:t>Finish</w:t>
      </w:r>
      <w:r>
        <w:t xml:space="preserve">.  </w:t>
      </w:r>
    </w:p>
    <w:p w:rsidR="00461611" w:rsidRDefault="00461611" w:rsidP="00FC576F">
      <w:pPr>
        <w:pStyle w:val="Heading2"/>
      </w:pPr>
      <w:bookmarkStart w:id="77" w:name="_Toc408479825"/>
      <w:bookmarkStart w:id="78" w:name="_d2h_bmk__Toc408479825_10"/>
      <w:bookmarkStart w:id="79" w:name="_D2HTopic_39"/>
      <w:r>
        <w:t>Installing Typemock Isolator Server</w:t>
      </w:r>
      <w:bookmarkEnd w:id="77"/>
      <w:bookmarkEnd w:id="78"/>
      <w:bookmarkEnd w:id="79"/>
    </w:p>
    <w:p w:rsidR="00461611" w:rsidRDefault="00461611" w:rsidP="00B0400E">
      <w:r>
        <w:t>Depending on whether the build agents that run the tests have administrator privileges on the server, you might need to use one of the following installation methods:</w:t>
      </w:r>
    </w:p>
    <w:p w:rsidR="00461611" w:rsidRDefault="00461611" w:rsidP="009A1219">
      <w:pPr>
        <w:pStyle w:val="ListBullet"/>
      </w:pPr>
      <w:r>
        <w:t xml:space="preserve">Auto-deploy, when you have administrator privileges. See </w:t>
      </w:r>
      <w:hyperlink w:anchor="_D2HTopic_40" w:history="1">
        <w:r w:rsidRPr="009F775B">
          <w:rPr>
            <w:rStyle w:val="Hyperlink"/>
          </w:rPr>
          <w:t>Auto-Deploy</w:t>
        </w:r>
      </w:hyperlink>
      <w:r>
        <w:t>.</w:t>
      </w:r>
    </w:p>
    <w:p w:rsidR="00461611" w:rsidRDefault="00461611" w:rsidP="008A1726">
      <w:pPr>
        <w:pStyle w:val="ListBullet"/>
      </w:pPr>
      <w:r>
        <w:t xml:space="preserve">Manual installation, when you do not have administrator privileges. See </w:t>
      </w:r>
      <w:hyperlink w:anchor="_D2HTopic_41" w:history="1">
        <w:r w:rsidRPr="009F775B">
          <w:rPr>
            <w:rStyle w:val="Hyperlink"/>
          </w:rPr>
          <w:t>Manual Installation</w:t>
        </w:r>
      </w:hyperlink>
      <w:r>
        <w:t>.</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A26483">
        <w:trPr>
          <w:cantSplit/>
        </w:trPr>
        <w:tc>
          <w:tcPr>
            <w:tcW w:w="828" w:type="dxa"/>
            <w:shd w:val="clear" w:color="auto" w:fill="auto"/>
          </w:tcPr>
          <w:p w:rsidR="00461611" w:rsidRDefault="00461611" w:rsidP="00A26483">
            <w:pPr>
              <w:pStyle w:val="NoteRegularMark"/>
            </w:pPr>
            <w:r>
              <w:t>!</w:t>
            </w:r>
          </w:p>
        </w:tc>
        <w:tc>
          <w:tcPr>
            <w:tcW w:w="8532" w:type="dxa"/>
            <w:shd w:val="clear" w:color="auto" w:fill="auto"/>
          </w:tcPr>
          <w:p w:rsidR="00461611" w:rsidRPr="00312A07" w:rsidRDefault="00461611" w:rsidP="00A26483">
            <w:pPr>
              <w:pStyle w:val="Note"/>
            </w:pPr>
            <w:r w:rsidRPr="00312A07">
              <w:t>Note</w:t>
            </w:r>
          </w:p>
          <w:p w:rsidR="00461611" w:rsidRDefault="00461611" w:rsidP="00B0400E">
            <w:pPr>
              <w:pStyle w:val="TableText"/>
            </w:pPr>
            <w:r>
              <w:t xml:space="preserve">Install only the latest version on the agents and the server. </w:t>
            </w:r>
          </w:p>
          <w:p w:rsidR="00461611" w:rsidRPr="00C92C35" w:rsidRDefault="00461611" w:rsidP="00A26483">
            <w:pPr>
              <w:pStyle w:val="TableText"/>
            </w:pPr>
          </w:p>
        </w:tc>
      </w:tr>
    </w:tbl>
    <w:p w:rsidR="00461611" w:rsidRDefault="00461611" w:rsidP="00B0400E"/>
    <w:p w:rsidR="00461611" w:rsidRPr="00243776" w:rsidRDefault="00461611" w:rsidP="00243776">
      <w:pPr>
        <w:pStyle w:val="Heading3"/>
      </w:pPr>
      <w:bookmarkStart w:id="80" w:name="_Auto-Deploy"/>
      <w:bookmarkStart w:id="81" w:name="_Toc408479826"/>
      <w:bookmarkStart w:id="82" w:name="_d2h_bmk__Toc408479826_10"/>
      <w:bookmarkStart w:id="83" w:name="_D2HTopic_40"/>
      <w:bookmarkEnd w:id="80"/>
      <w:r w:rsidRPr="00243776">
        <w:t>Auto-Deploy</w:t>
      </w:r>
      <w:bookmarkEnd w:id="81"/>
      <w:bookmarkEnd w:id="82"/>
      <w:bookmarkEnd w:id="83"/>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A26483">
        <w:trPr>
          <w:cantSplit/>
        </w:trPr>
        <w:tc>
          <w:tcPr>
            <w:tcW w:w="828" w:type="dxa"/>
            <w:shd w:val="clear" w:color="auto" w:fill="auto"/>
          </w:tcPr>
          <w:p w:rsidR="00461611" w:rsidRDefault="00461611" w:rsidP="00A26483">
            <w:pPr>
              <w:pStyle w:val="NoteRegularMark"/>
            </w:pPr>
            <w:r>
              <w:t>!</w:t>
            </w:r>
          </w:p>
        </w:tc>
        <w:tc>
          <w:tcPr>
            <w:tcW w:w="8532" w:type="dxa"/>
            <w:shd w:val="clear" w:color="auto" w:fill="auto"/>
          </w:tcPr>
          <w:p w:rsidR="00461611" w:rsidRPr="00312A07" w:rsidRDefault="00461611" w:rsidP="00A26483">
            <w:pPr>
              <w:pStyle w:val="Note"/>
            </w:pPr>
            <w:r w:rsidRPr="00312A07">
              <w:t>Note</w:t>
            </w:r>
          </w:p>
          <w:p w:rsidR="00461611" w:rsidRDefault="00461611" w:rsidP="00A26483">
            <w:pPr>
              <w:pStyle w:val="TableText"/>
            </w:pPr>
            <w:r>
              <w:t>The following procedure represents the recommended way to install Typemock Isolator Server.</w:t>
            </w:r>
          </w:p>
          <w:p w:rsidR="00461611" w:rsidRPr="00C92C35" w:rsidRDefault="00461611" w:rsidP="00A26483">
            <w:pPr>
              <w:pStyle w:val="TableText"/>
            </w:pPr>
          </w:p>
        </w:tc>
      </w:tr>
    </w:tbl>
    <w:p w:rsidR="00461611" w:rsidRDefault="00461611" w:rsidP="008A1726"/>
    <w:p w:rsidR="00461611" w:rsidRDefault="00461611" w:rsidP="008A1726">
      <w:r>
        <w:t>Typemock Isolator provides a backward compatibility with older versions. For example, when Typemock Isolator version 8 is installed, you can run tests created with Typemock Isolator version 7 or 7.5. However, when you have Typemock Isolator version 7 installed, you cannot run tests created with Typemock Isolator version 8. This means that if you manually install Typemock Isolator, you need to verify that a newer version of Typemock Isolator is not already installed. Otherwise, when you attempt to use the old version of Typemock Isolator to run tests created with the newer version, your tests will fail.</w:t>
      </w:r>
    </w:p>
    <w:p w:rsidR="00461611" w:rsidRDefault="00461611" w:rsidP="008A1726">
      <w:r>
        <w:t>The Auto-Deploy mode automatically checks whether a newer version is already installed. Only if there is no a newer version on the server, the version will be installed. The Auto-Deploy mode ensures that only the latest version is installed, and if there are different versions installed on the same server, they will never conflict with each other.</w:t>
      </w:r>
    </w:p>
    <w:p w:rsidR="00461611" w:rsidRPr="001917CE" w:rsidRDefault="00461611" w:rsidP="001917CE">
      <w:pPr>
        <w:pStyle w:val="ToDo"/>
      </w:pPr>
      <w:r>
        <w:t>To install Typemock Isolator in the Auto-Deploy mode:</w:t>
      </w:r>
    </w:p>
    <w:p w:rsidR="00461611" w:rsidRDefault="00461611" w:rsidP="00461611">
      <w:pPr>
        <w:pStyle w:val="ListNumber"/>
        <w:numPr>
          <w:ilvl w:val="0"/>
          <w:numId w:val="28"/>
        </w:numPr>
      </w:pPr>
      <w:r>
        <w:t>Verify that you are running the build agents as admin.</w:t>
      </w:r>
    </w:p>
    <w:p w:rsidR="00461611" w:rsidRDefault="00461611" w:rsidP="00461611">
      <w:pPr>
        <w:pStyle w:val="ListNumber"/>
        <w:numPr>
          <w:ilvl w:val="0"/>
          <w:numId w:val="28"/>
        </w:numPr>
      </w:pPr>
      <w:r>
        <w:t xml:space="preserve">Copy all the files from </w:t>
      </w:r>
      <w:r w:rsidRPr="00D81051">
        <w:rPr>
          <w:i/>
        </w:rPr>
        <w:t>Typemock installation folder</w:t>
      </w:r>
      <w:r>
        <w:t>/</w:t>
      </w:r>
      <w:r w:rsidRPr="0021304C">
        <w:rPr>
          <w:rStyle w:val="Bold"/>
        </w:rPr>
        <w:t>AutoDeploy</w:t>
      </w:r>
      <w:r>
        <w:t xml:space="preserve"> to your source control repository while preserving the structure of the </w:t>
      </w:r>
      <w:r w:rsidRPr="00321725">
        <w:rPr>
          <w:rStyle w:val="Bold"/>
        </w:rPr>
        <w:t>AutoDeploy</w:t>
      </w:r>
      <w:r>
        <w:t xml:space="preserve"> folder.</w:t>
      </w:r>
    </w:p>
    <w:p w:rsidR="00461611" w:rsidRDefault="00461611" w:rsidP="00321725">
      <w:pPr>
        <w:pStyle w:val="ListContinue"/>
      </w:pPr>
      <w:r>
        <w:t>This folder contains integration tasks for various build servers and DLLs required to run tests.</w:t>
      </w:r>
    </w:p>
    <w:p w:rsidR="00461611" w:rsidRDefault="00461611" w:rsidP="00A13DC8">
      <w:pPr>
        <w:pStyle w:val="ListNumber"/>
      </w:pPr>
      <w:r>
        <w:t xml:space="preserve">In your test project, add references to the required DLLs (the best practice is to keep these files in your source repository): </w:t>
      </w:r>
    </w:p>
    <w:p w:rsidR="00461611" w:rsidRDefault="00461611" w:rsidP="00971575">
      <w:pPr>
        <w:pStyle w:val="ListBullet2"/>
      </w:pPr>
      <w:r>
        <w:t xml:space="preserve">TypeMock.dll </w:t>
      </w:r>
    </w:p>
    <w:p w:rsidR="00461611" w:rsidRDefault="00461611" w:rsidP="00971575">
      <w:pPr>
        <w:pStyle w:val="ListBullet2"/>
      </w:pPr>
      <w:r>
        <w:t>Typemock.ArrangeActAssert.dll</w:t>
      </w:r>
    </w:p>
    <w:p w:rsidR="00461611" w:rsidRDefault="00461611" w:rsidP="00971575">
      <w:pPr>
        <w:pStyle w:val="ListBullet2"/>
      </w:pPr>
      <w:r>
        <w:t>Typemock.Isolator.VisualBasic.dll</w:t>
      </w:r>
    </w:p>
    <w:p w:rsidR="00461611" w:rsidRDefault="00461611" w:rsidP="00A92A44">
      <w:pPr>
        <w:pStyle w:val="ListNumber"/>
      </w:pPr>
      <w:r>
        <w:t xml:space="preserve">In your build script, run the </w:t>
      </w:r>
      <w:r w:rsidRPr="00C87913">
        <w:rPr>
          <w:rStyle w:val="Bold"/>
        </w:rPr>
        <w:t>TypemockRegister</w:t>
      </w:r>
      <w:r>
        <w:t xml:space="preserve"> task from the source control repository with the </w:t>
      </w:r>
      <w:r w:rsidRPr="00C87913">
        <w:rPr>
          <w:rStyle w:val="Bold"/>
        </w:rPr>
        <w:t>AutoDeploy</w:t>
      </w:r>
      <w:r>
        <w:t xml:space="preserve"> option set to </w:t>
      </w:r>
      <w:r w:rsidRPr="00C87913">
        <w:rPr>
          <w:rStyle w:val="Bold"/>
        </w:rPr>
        <w:t>true</w:t>
      </w:r>
      <w:r>
        <w:t xml:space="preserve">. </w:t>
      </w:r>
    </w:p>
    <w:p w:rsidR="00461611" w:rsidRPr="00201F01" w:rsidRDefault="00461611" w:rsidP="008950B5">
      <w:pPr>
        <w:pStyle w:val="BodyTextFirstIndent"/>
      </w:pPr>
      <w:r>
        <w:t>The following example shows how you can run the TypemockRegister task using MSBuild:</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92A44">
        <w:tc>
          <w:tcPr>
            <w:tcW w:w="9360" w:type="dxa"/>
            <w:shd w:val="clear" w:color="auto" w:fill="F3F3F3"/>
            <w:tcMar>
              <w:bottom w:w="120" w:type="dxa"/>
            </w:tcMar>
          </w:tcPr>
          <w:p w:rsidR="00461611" w:rsidRPr="00AB174C" w:rsidRDefault="00461611" w:rsidP="008A1726">
            <w:pPr>
              <w:pStyle w:val="Command"/>
            </w:pPr>
            <w:r w:rsidRPr="00AB174C">
              <w:t>&lt;Project xmlns="http://schemas.microsoft.com/developer/msbuild/2003"&gt;</w:t>
            </w:r>
            <w:r w:rsidRPr="00AB174C">
              <w:br/>
              <w:t xml:space="preserve">    &lt;PropertyGroup&gt; </w:t>
            </w:r>
            <w:r w:rsidRPr="00AB174C">
              <w:br/>
              <w:t xml:space="preserve">       &lt;TypeMockLocation&gt;C:\</w:t>
            </w:r>
            <w:r>
              <w:rPr>
                <w:lang w:val="en-US"/>
              </w:rPr>
              <w:t>Sources\</w:t>
            </w:r>
            <w:r w:rsidRPr="00AB174C">
              <w:t>\TypeMock\</w:t>
            </w:r>
            <w:r>
              <w:rPr>
                <w:lang w:val="en-US"/>
              </w:rPr>
              <w:t>AutoDeploy</w:t>
            </w:r>
            <w:r w:rsidRPr="00AB174C">
              <w:t>&lt;/TypeMockLocation&gt;</w:t>
            </w:r>
            <w:r w:rsidRPr="00AB174C">
              <w:br/>
              <w:t xml:space="preserve">    &lt;/PropertyGroup&gt; </w:t>
            </w:r>
            <w:r w:rsidRPr="00AB174C">
              <w:br/>
              <w:t xml:space="preserve">    &lt;Import Project ="$(TypeMockLocation)\TypeMock.MSBuild.Tasks"/&gt;</w:t>
            </w:r>
            <w:r w:rsidRPr="00AB174C">
              <w:br/>
            </w:r>
          </w:p>
          <w:p w:rsidR="00461611" w:rsidRDefault="00461611" w:rsidP="00201F01">
            <w:pPr>
              <w:pStyle w:val="Command"/>
              <w:rPr>
                <w:rFonts w:asciiTheme="minorHAnsi" w:hAnsiTheme="minorHAnsi"/>
              </w:rPr>
            </w:pPr>
            <w:r w:rsidRPr="00AB174C">
              <w:t xml:space="preserve">    &lt;Target Name="RegisterTypeMock"&gt; </w:t>
            </w:r>
          </w:p>
          <w:p w:rsidR="00461611" w:rsidRPr="00AB174C" w:rsidRDefault="00461611" w:rsidP="00201F01">
            <w:pPr>
              <w:pStyle w:val="Command"/>
            </w:pPr>
            <w:r w:rsidRPr="00AB174C">
              <w:t xml:space="preserve">       </w:t>
            </w:r>
            <w:r w:rsidRPr="00E804CE">
              <w:rPr>
                <w:b/>
              </w:rPr>
              <w:t xml:space="preserve">&lt;TypeMockRegister Company ="TypeMock" </w:t>
            </w:r>
            <w:r w:rsidRPr="00E804CE">
              <w:rPr>
                <w:b/>
                <w:lang w:val="en-US"/>
              </w:rPr>
              <w:t>AutoDeploy</w:t>
            </w:r>
            <w:r w:rsidRPr="00E804CE">
              <w:rPr>
                <w:b/>
              </w:rPr>
              <w:t>="</w:t>
            </w:r>
            <w:r w:rsidRPr="00E804CE">
              <w:rPr>
                <w:b/>
                <w:lang w:val="en-US"/>
              </w:rPr>
              <w:t>True</w:t>
            </w:r>
            <w:r w:rsidRPr="00E804CE">
              <w:rPr>
                <w:b/>
              </w:rPr>
              <w:t>"/&gt;</w:t>
            </w:r>
            <w:r w:rsidRPr="00AB174C">
              <w:br/>
              <w:t xml:space="preserve">    &lt;/Target&gt;</w:t>
            </w:r>
            <w:r w:rsidRPr="00AB174C">
              <w:br/>
              <w:t>&lt;/Project&gt;</w:t>
            </w:r>
          </w:p>
          <w:p w:rsidR="00461611" w:rsidRPr="0007494D" w:rsidRDefault="00461611" w:rsidP="00201F01">
            <w:pPr>
              <w:pStyle w:val="Command"/>
            </w:pPr>
          </w:p>
        </w:tc>
      </w:tr>
    </w:tbl>
    <w:p w:rsidR="00461611" w:rsidRDefault="00461611" w:rsidP="00F30D82">
      <w:pPr>
        <w:pStyle w:val="Heading3"/>
      </w:pPr>
      <w:bookmarkStart w:id="84" w:name="_Manual_Installation"/>
      <w:bookmarkStart w:id="85" w:name="_d2h_bmk__Manual_Installation_10"/>
      <w:bookmarkStart w:id="86" w:name="_Toc408479827"/>
      <w:bookmarkStart w:id="87" w:name="_d2h_bmk__Toc408479827_10"/>
      <w:bookmarkStart w:id="88" w:name="_D2HTopic_41"/>
      <w:bookmarkEnd w:id="84"/>
      <w:bookmarkEnd w:id="85"/>
      <w:r>
        <w:t>Manual Installation</w:t>
      </w:r>
      <w:bookmarkEnd w:id="86"/>
      <w:bookmarkEnd w:id="87"/>
      <w:bookmarkEnd w:id="88"/>
    </w:p>
    <w:p w:rsidR="00461611" w:rsidRDefault="00461611" w:rsidP="00D301DC">
      <w:r>
        <w:t>With the manual installation, when a newer version of Typemock Isolator is released, you have to upgrade Typemock Isolator manually on each build server and each agent. Otherwise, tests that you created using a previous version of Typemock Isolator, will fail</w:t>
      </w:r>
    </w:p>
    <w:p w:rsidR="00461611" w:rsidRPr="00DD6A91" w:rsidRDefault="00461611" w:rsidP="00243776">
      <w:pPr>
        <w:pStyle w:val="ToDo"/>
      </w:pPr>
      <w:r>
        <w:t>To install Typemock Isolator manually:</w:t>
      </w:r>
    </w:p>
    <w:p w:rsidR="00461611" w:rsidRDefault="00461611" w:rsidP="00461611">
      <w:pPr>
        <w:pStyle w:val="ListNumber"/>
        <w:numPr>
          <w:ilvl w:val="0"/>
          <w:numId w:val="29"/>
        </w:numPr>
      </w:pPr>
      <w:r>
        <w:t xml:space="preserve">Download the server installer and install Typemock Isolator on the server as described in </w:t>
      </w:r>
      <w:hyperlink w:anchor="_D2HTopic_38" w:history="1">
        <w:r w:rsidRPr="009F775B">
          <w:rPr>
            <w:rStyle w:val="Hyperlink"/>
          </w:rPr>
          <w:t>Installing Typemock Isolator Client</w:t>
        </w:r>
      </w:hyperlink>
      <w:r>
        <w:t>.</w:t>
      </w:r>
    </w:p>
    <w:p w:rsidR="00461611" w:rsidRDefault="00461611" w:rsidP="00461611">
      <w:pPr>
        <w:pStyle w:val="ListNumber"/>
        <w:numPr>
          <w:ilvl w:val="0"/>
          <w:numId w:val="29"/>
        </w:numPr>
      </w:pPr>
      <w:r>
        <w:t>Reference the Typemock Isolator’s DLLs in the source control from your test project (the best practice).</w:t>
      </w:r>
    </w:p>
    <w:p w:rsidR="00461611" w:rsidRDefault="00461611" w:rsidP="008A3F33">
      <w:pPr>
        <w:pStyle w:val="ListNumber"/>
      </w:pPr>
      <w:r>
        <w:t>In the project build scripts, use the tasks and actions from the Typemock Isolator’s installation folder as described in the following sections:</w:t>
      </w:r>
    </w:p>
    <w:p w:rsidR="00461611" w:rsidRDefault="003D2AAC" w:rsidP="008A3F33">
      <w:pPr>
        <w:pStyle w:val="ListBullet2"/>
      </w:pPr>
      <w:hyperlink w:anchor="_D2HTopic_336" w:history="1">
        <w:r w:rsidR="00461611" w:rsidRPr="009F775B">
          <w:rPr>
            <w:rStyle w:val="Hyperlink"/>
          </w:rPr>
          <w:t>Integrating with MSBuild</w:t>
        </w:r>
      </w:hyperlink>
    </w:p>
    <w:p w:rsidR="00461611" w:rsidRPr="00F1776D" w:rsidRDefault="003D2AAC" w:rsidP="008A3F33">
      <w:pPr>
        <w:pStyle w:val="ListBullet2"/>
        <w:rPr>
          <w:rStyle w:val="Hyperlink"/>
        </w:rPr>
      </w:pPr>
      <w:hyperlink w:anchor="_D2HTopic_343" w:history="1">
        <w:r w:rsidR="00461611" w:rsidRPr="009F775B">
          <w:rPr>
            <w:rStyle w:val="Hyperlink"/>
          </w:rPr>
          <w:t>Integrating with NAnt</w:t>
        </w:r>
      </w:hyperlink>
    </w:p>
    <w:p w:rsidR="00461611" w:rsidRDefault="003D2AAC" w:rsidP="008A3F33">
      <w:pPr>
        <w:pStyle w:val="ListBullet2"/>
      </w:pPr>
      <w:hyperlink w:anchor="_D2HTopic_331" w:history="1">
        <w:r w:rsidR="00461611" w:rsidRPr="009F775B">
          <w:rPr>
            <w:rStyle w:val="Hyperlink"/>
          </w:rPr>
          <w:t>Integrating with Custom Build Servers</w:t>
        </w:r>
      </w:hyperlink>
    </w:p>
    <w:p w:rsidR="00461611" w:rsidRDefault="00461611" w:rsidP="00800997">
      <w:pPr>
        <w:pStyle w:val="Heading2"/>
      </w:pPr>
      <w:bookmarkStart w:id="89" w:name="_Toc408479828"/>
      <w:bookmarkStart w:id="90" w:name="_d2h_bmk__Toc408479828_10"/>
      <w:bookmarkStart w:id="91" w:name="_D2HTopic_42"/>
      <w:r>
        <w:t>Upgrading Typemock Isolator Tests</w:t>
      </w:r>
      <w:bookmarkEnd w:id="89"/>
      <w:bookmarkEnd w:id="90"/>
      <w:bookmarkEnd w:id="91"/>
    </w:p>
    <w:p w:rsidR="00461611" w:rsidRDefault="00461611" w:rsidP="00866ED7">
      <w:r>
        <w:t>After you upgraded to a newer version of Typemock Isolator, you need to update references in your projects to make them point to the DLLs of the newly installed version.</w:t>
      </w:r>
    </w:p>
    <w:p w:rsidR="00461611" w:rsidRDefault="00461611" w:rsidP="00866ED7">
      <w:pPr>
        <w:pStyle w:val="ToDo"/>
      </w:pPr>
      <w:r>
        <w:t>To update references:</w:t>
      </w:r>
    </w:p>
    <w:p w:rsidR="00461611" w:rsidRDefault="00461611" w:rsidP="00461611">
      <w:pPr>
        <w:pStyle w:val="ListNumber"/>
        <w:numPr>
          <w:ilvl w:val="0"/>
          <w:numId w:val="62"/>
        </w:numPr>
      </w:pPr>
      <w:r>
        <w:t xml:space="preserve">After the installation of the new version is completed, in MS Visual Studio, select </w:t>
      </w:r>
      <w:r w:rsidRPr="00D45994">
        <w:rPr>
          <w:rStyle w:val="Bold"/>
        </w:rPr>
        <w:t>Typemock &gt; Update References</w:t>
      </w:r>
      <w:r>
        <w:t>.</w:t>
      </w:r>
    </w:p>
    <w:p w:rsidR="00461611" w:rsidRDefault="00461611" w:rsidP="00866ED7">
      <w:pPr>
        <w:pStyle w:val="ListContinue"/>
      </w:pPr>
      <w:r>
        <w:t>The Update Typemock References window is displayed. This window shows how many projects contain references to the old DLLs.</w:t>
      </w:r>
    </w:p>
    <w:p w:rsidR="00461611" w:rsidRDefault="00461611" w:rsidP="00461611">
      <w:pPr>
        <w:pStyle w:val="ListNumber"/>
        <w:numPr>
          <w:ilvl w:val="0"/>
          <w:numId w:val="62"/>
        </w:numPr>
      </w:pPr>
      <w:r>
        <w:t xml:space="preserve">Click </w:t>
      </w:r>
      <w:r w:rsidRPr="00D45994">
        <w:rPr>
          <w:rStyle w:val="Bold"/>
        </w:rPr>
        <w:t>Update</w:t>
      </w:r>
      <w:r>
        <w:t>.</w:t>
      </w:r>
    </w:p>
    <w:p w:rsidR="00461611" w:rsidRDefault="00461611" w:rsidP="007D499A">
      <w:pPr>
        <w:pStyle w:val="ListContinue"/>
      </w:pPr>
      <w:r>
        <w:t>One of the following will happen:</w:t>
      </w:r>
    </w:p>
    <w:p w:rsidR="00461611" w:rsidRDefault="00461611" w:rsidP="007D499A">
      <w:pPr>
        <w:pStyle w:val="ListBullet2"/>
      </w:pPr>
      <w:r>
        <w:t>If you installed Typemock Isolator to the default location (</w:t>
      </w:r>
      <w:r w:rsidRPr="005366EC">
        <w:rPr>
          <w:rStyle w:val="Bold"/>
        </w:rPr>
        <w:t>c:\Program Files (x86)\Typemock\Isolator\&lt;version&gt;</w:t>
      </w:r>
      <w:r>
        <w:t xml:space="preserve">), the reference will point to the installation folder of the latest version. </w:t>
      </w:r>
    </w:p>
    <w:p w:rsidR="00461611" w:rsidRPr="00866ED7" w:rsidRDefault="00461611" w:rsidP="007D499A">
      <w:pPr>
        <w:pStyle w:val="ListBullet2"/>
      </w:pPr>
      <w:r>
        <w:t>If you installed Typemock Isolator to another location (which is the best practice), the older files will be replaced with the files of the latest version.</w:t>
      </w:r>
    </w:p>
    <w:p w:rsidR="00461611" w:rsidRDefault="00461611" w:rsidP="00461611">
      <w:pPr>
        <w:sectPr w:rsidR="00461611" w:rsidSect="00461611">
          <w:type w:val="oddPage"/>
          <w:pgSz w:w="12240" w:h="15840" w:code="1"/>
          <w:pgMar w:top="1440" w:right="1080" w:bottom="1440" w:left="1440" w:header="504" w:footer="720" w:gutter="0"/>
          <w:cols w:space="720"/>
        </w:sectPr>
      </w:pPr>
    </w:p>
    <w:p w:rsidR="00461611" w:rsidRDefault="00461611" w:rsidP="000526BE">
      <w:pPr>
        <w:pStyle w:val="Heading1"/>
      </w:pPr>
      <w:bookmarkStart w:id="92" w:name="_Toc408479829"/>
      <w:bookmarkStart w:id="93" w:name="_d2h_bmk__Toc408479829_10"/>
      <w:bookmarkStart w:id="94" w:name="_D2HTopic_43"/>
      <w:r>
        <w:t>Getting Started</w:t>
      </w:r>
      <w:bookmarkEnd w:id="92"/>
      <w:bookmarkEnd w:id="93"/>
      <w:bookmarkEnd w:id="94"/>
    </w:p>
    <w:p w:rsidR="00461611" w:rsidRDefault="00461611" w:rsidP="000526BE">
      <w:r>
        <w:t>To get started with Typemock Isolator, you need to perform the following steps:</w:t>
      </w:r>
    </w:p>
    <w:p w:rsidR="00461611" w:rsidRDefault="00461611" w:rsidP="00461611">
      <w:pPr>
        <w:pStyle w:val="ListNumber"/>
        <w:numPr>
          <w:ilvl w:val="0"/>
          <w:numId w:val="21"/>
        </w:numPr>
      </w:pPr>
      <w:r>
        <w:t xml:space="preserve">Providing the license for the first time. See </w:t>
      </w:r>
      <w:hyperlink w:anchor="_D2HTopic_44" w:history="1">
        <w:r w:rsidRPr="009F775B">
          <w:rPr>
            <w:rStyle w:val="Hyperlink"/>
          </w:rPr>
          <w:t>Step 1. Providing the License for the First Time</w:t>
        </w:r>
      </w:hyperlink>
      <w:r>
        <w:t>.</w:t>
      </w:r>
    </w:p>
    <w:p w:rsidR="00461611" w:rsidRDefault="00461611" w:rsidP="00461611">
      <w:pPr>
        <w:pStyle w:val="ListNumber"/>
        <w:numPr>
          <w:ilvl w:val="0"/>
          <w:numId w:val="21"/>
        </w:numPr>
      </w:pPr>
      <w:r>
        <w:t xml:space="preserve">Getting automatic suggestion of tests. See </w:t>
      </w:r>
      <w:hyperlink w:anchor="_D2HTopic_45" w:history="1">
        <w:r w:rsidRPr="009F775B">
          <w:rPr>
            <w:rStyle w:val="Hyperlink"/>
          </w:rPr>
          <w:t>Step 2. Getting Automatic Suggestion of Tests</w:t>
        </w:r>
      </w:hyperlink>
      <w:r>
        <w:t>.</w:t>
      </w:r>
    </w:p>
    <w:p w:rsidR="00461611" w:rsidRDefault="00461611" w:rsidP="00461611">
      <w:pPr>
        <w:pStyle w:val="ListNumber"/>
        <w:numPr>
          <w:ilvl w:val="0"/>
          <w:numId w:val="21"/>
        </w:numPr>
      </w:pPr>
      <w:r>
        <w:t xml:space="preserve">Running a test. See </w:t>
      </w:r>
      <w:hyperlink w:anchor="_D2HTopic_46" w:history="1">
        <w:r w:rsidRPr="009F775B">
          <w:rPr>
            <w:rStyle w:val="Hyperlink"/>
          </w:rPr>
          <w:t>Step 3. Running Tests</w:t>
        </w:r>
      </w:hyperlink>
      <w:r>
        <w:t>.</w:t>
      </w:r>
    </w:p>
    <w:p w:rsidR="00461611" w:rsidRDefault="00461611" w:rsidP="00F353A9">
      <w:pPr>
        <w:pStyle w:val="Heading2"/>
      </w:pPr>
      <w:bookmarkStart w:id="95" w:name="_Step_1._Loading"/>
      <w:bookmarkStart w:id="96" w:name="_Step_1._Providing"/>
      <w:bookmarkStart w:id="97" w:name="_Toc408479830"/>
      <w:bookmarkStart w:id="98" w:name="_d2h_bmk__Toc408479830_10"/>
      <w:bookmarkStart w:id="99" w:name="_D2HTopic_44"/>
      <w:bookmarkEnd w:id="95"/>
      <w:bookmarkEnd w:id="96"/>
      <w:r>
        <w:t>Step 1. Providing the License for the First Time</w:t>
      </w:r>
      <w:bookmarkEnd w:id="97"/>
      <w:bookmarkEnd w:id="98"/>
      <w:bookmarkEnd w:id="99"/>
    </w:p>
    <w:p w:rsidR="00461611" w:rsidRPr="004A6C80" w:rsidRDefault="00461611" w:rsidP="006B764E">
      <w:r w:rsidRPr="004A6C80">
        <w:t xml:space="preserve">After installing Typemock Isolator and opening a solution in MS Visual Studio for the first time, you will be </w:t>
      </w:r>
      <w:r>
        <w:t>prompted</w:t>
      </w:r>
      <w:r w:rsidRPr="004A6C80">
        <w:t xml:space="preserve"> to provide a Typemock Isolator license.</w:t>
      </w:r>
    </w:p>
    <w:p w:rsidR="00461611" w:rsidRPr="004A6C80" w:rsidRDefault="00461611" w:rsidP="006B764E">
      <w:pPr>
        <w:pStyle w:val="ToDo"/>
      </w:pPr>
      <w:r w:rsidRPr="004A6C80">
        <w:t>To provide the license for the first time:</w:t>
      </w:r>
    </w:p>
    <w:p w:rsidR="00461611" w:rsidRPr="004A6C80" w:rsidRDefault="00461611" w:rsidP="00461611">
      <w:pPr>
        <w:pStyle w:val="ListNumber"/>
        <w:numPr>
          <w:ilvl w:val="0"/>
          <w:numId w:val="22"/>
        </w:numPr>
      </w:pPr>
      <w:r w:rsidRPr="004A6C80">
        <w:t xml:space="preserve">In the </w:t>
      </w:r>
      <w:r w:rsidRPr="00CA6B79">
        <w:rPr>
          <w:rStyle w:val="Bold"/>
        </w:rPr>
        <w:t>Typemock</w:t>
      </w:r>
      <w:r w:rsidRPr="004A6C80">
        <w:t xml:space="preserve"> window, in the </w:t>
      </w:r>
      <w:r w:rsidRPr="00CA6B79">
        <w:rPr>
          <w:rStyle w:val="Bold"/>
        </w:rPr>
        <w:t>Company</w:t>
      </w:r>
      <w:r w:rsidRPr="004A6C80">
        <w:t xml:space="preserve"> field, enter the name of your company.</w:t>
      </w:r>
    </w:p>
    <w:p w:rsidR="00461611" w:rsidRDefault="00461611" w:rsidP="00327F8C">
      <w:pPr>
        <w:pStyle w:val="ListNumber"/>
      </w:pPr>
      <w:r>
        <w:t>Do one of the following:</w:t>
      </w:r>
    </w:p>
    <w:p w:rsidR="00461611" w:rsidRDefault="00461611" w:rsidP="00CA6B79">
      <w:pPr>
        <w:pStyle w:val="ListBullet2"/>
      </w:pPr>
      <w:r w:rsidRPr="004A6C80">
        <w:t xml:space="preserve">If you already have a license code, enter it into the </w:t>
      </w:r>
      <w:r w:rsidRPr="00CA6B79">
        <w:rPr>
          <w:rStyle w:val="Bold"/>
        </w:rPr>
        <w:t>License Code</w:t>
      </w:r>
      <w:r w:rsidRPr="004A6C80">
        <w:t xml:space="preserve"> field and click </w:t>
      </w:r>
      <w:r w:rsidRPr="00CA6B79">
        <w:rPr>
          <w:rStyle w:val="Bold"/>
        </w:rPr>
        <w:t>Set License</w:t>
      </w:r>
      <w:r w:rsidRPr="004A6C80">
        <w:t xml:space="preserve">. </w:t>
      </w:r>
    </w:p>
    <w:p w:rsidR="00461611" w:rsidRPr="004A6C80" w:rsidRDefault="00461611" w:rsidP="00CA6B79">
      <w:pPr>
        <w:pStyle w:val="ListBullet2"/>
      </w:pPr>
      <w:r>
        <w:t xml:space="preserve">If you do not have a license code, </w:t>
      </w:r>
      <w:r w:rsidRPr="004A6C80">
        <w:t xml:space="preserve">click </w:t>
      </w:r>
      <w:r w:rsidRPr="00CA6B79">
        <w:rPr>
          <w:rStyle w:val="Bold"/>
        </w:rPr>
        <w:t>I need a license</w:t>
      </w:r>
      <w:r w:rsidRPr="004A6C80">
        <w:t>.</w:t>
      </w:r>
    </w:p>
    <w:p w:rsidR="00461611" w:rsidRPr="004A6C80" w:rsidRDefault="00461611" w:rsidP="00327F8C">
      <w:pPr>
        <w:pStyle w:val="ListNumber"/>
      </w:pPr>
      <w:r w:rsidRPr="004A6C80">
        <w:t>If you requested a license, provide your personal and contact information.</w:t>
      </w:r>
    </w:p>
    <w:p w:rsidR="00461611" w:rsidRPr="004A6C80" w:rsidRDefault="00461611" w:rsidP="00327F8C">
      <w:pPr>
        <w:pStyle w:val="ListNumber"/>
      </w:pPr>
      <w:r w:rsidRPr="004A6C80">
        <w:t>Do one of the following:</w:t>
      </w:r>
    </w:p>
    <w:p w:rsidR="00461611" w:rsidRPr="004A6C80" w:rsidRDefault="00461611" w:rsidP="0028618F">
      <w:pPr>
        <w:pStyle w:val="ListBullet2"/>
      </w:pPr>
      <w:r w:rsidRPr="004A6C80">
        <w:t xml:space="preserve">If you want to immediately receive a 14-day trial, click </w:t>
      </w:r>
      <w:r w:rsidRPr="00E95EFE">
        <w:rPr>
          <w:rStyle w:val="Bold"/>
        </w:rPr>
        <w:t>Send me a License</w:t>
      </w:r>
      <w:r w:rsidRPr="004A6C80">
        <w:t>. The license code will be sent you by email.</w:t>
      </w:r>
    </w:p>
    <w:p w:rsidR="00461611" w:rsidRDefault="00461611" w:rsidP="0028618F">
      <w:pPr>
        <w:pStyle w:val="ListBullet2"/>
      </w:pPr>
      <w:r w:rsidRPr="004A6C80">
        <w:t xml:space="preserve">If you do not want to immediately receive a 14-day trial, click </w:t>
      </w:r>
      <w:r w:rsidRPr="00E95EFE">
        <w:rPr>
          <w:rStyle w:val="Bold"/>
        </w:rPr>
        <w:t>Not Now</w:t>
      </w:r>
      <w:r w:rsidRPr="004A6C80">
        <w:t>. Typemock Isolator will run with a 7-day trial license.</w:t>
      </w:r>
    </w:p>
    <w:p w:rsidR="00461611" w:rsidRPr="004A6C80" w:rsidRDefault="00461611" w:rsidP="009C7227">
      <w:r>
        <w:t xml:space="preserve">After your trial license expired, you can acquire a perpetual license and provide it as described in </w:t>
      </w:r>
      <w:hyperlink w:anchor="_D2HTopic_374" w:history="1">
        <w:r w:rsidRPr="009F775B">
          <w:rPr>
            <w:rStyle w:val="Hyperlink"/>
          </w:rPr>
          <w:t>Upgrading Your License</w:t>
        </w:r>
      </w:hyperlink>
      <w:r>
        <w:t>.</w:t>
      </w:r>
    </w:p>
    <w:p w:rsidR="00461611" w:rsidRDefault="00461611" w:rsidP="004148FC">
      <w:pPr>
        <w:pStyle w:val="Heading2"/>
      </w:pPr>
      <w:bookmarkStart w:id="100" w:name="_Step_2._Creating"/>
      <w:bookmarkStart w:id="101" w:name="_Step_3._Writing"/>
      <w:bookmarkStart w:id="102" w:name="_Step_4._Running"/>
      <w:bookmarkStart w:id="103" w:name="_Step_2._Getting"/>
      <w:bookmarkStart w:id="104" w:name="_Toc408479831"/>
      <w:bookmarkStart w:id="105" w:name="_d2h_bmk__Toc408479831_10"/>
      <w:bookmarkStart w:id="106" w:name="_D2HTopic_45"/>
      <w:bookmarkEnd w:id="100"/>
      <w:bookmarkEnd w:id="101"/>
      <w:bookmarkEnd w:id="102"/>
      <w:bookmarkEnd w:id="103"/>
      <w:r w:rsidRPr="00AD35D6">
        <w:t>Step 2. Getting Automatic Suggestion of Tes</w:t>
      </w:r>
      <w:r>
        <w:t>ts</w:t>
      </w:r>
      <w:bookmarkEnd w:id="104"/>
      <w:bookmarkEnd w:id="105"/>
      <w:bookmarkEnd w:id="106"/>
    </w:p>
    <w:p w:rsidR="00461611" w:rsidRDefault="00461611" w:rsidP="002458D0">
      <w:r>
        <w:t xml:space="preserve">When you practice a code-driven approach, Typemock Isolator can automatically suggest tests for a method for which no tests are created yet or for a method which is not 100% covered yet. </w:t>
      </w:r>
    </w:p>
    <w:p w:rsidR="00461611" w:rsidRPr="002458D0" w:rsidRDefault="00461611" w:rsidP="002458D0">
      <w:r>
        <w:t xml:space="preserve">To run automatically suggested tests in a safe isolated environment, Typemock Isolator automatically adds the </w:t>
      </w:r>
      <w:r w:rsidRPr="001C79CD">
        <w:rPr>
          <w:rStyle w:val="Bold"/>
        </w:rPr>
        <w:t>[SafeNet]</w:t>
      </w:r>
      <w:r>
        <w:t xml:space="preserve"> attribute to the class.</w:t>
      </w:r>
    </w:p>
    <w:p w:rsidR="00461611" w:rsidRDefault="00461611" w:rsidP="001F260D">
      <w:pPr>
        <w:pStyle w:val="ToDo"/>
      </w:pPr>
      <w:r>
        <w:t>To get automatic suggestion of tests:</w:t>
      </w:r>
    </w:p>
    <w:p w:rsidR="00461611" w:rsidRDefault="00461611" w:rsidP="00461611">
      <w:pPr>
        <w:pStyle w:val="ListNumber"/>
        <w:numPr>
          <w:ilvl w:val="0"/>
          <w:numId w:val="24"/>
        </w:numPr>
      </w:pPr>
      <w:r>
        <w:t>Right-click on the method for which you want Typemock Isolator to suggest a test.</w:t>
      </w:r>
    </w:p>
    <w:p w:rsidR="00461611" w:rsidRDefault="00461611" w:rsidP="00461611">
      <w:pPr>
        <w:pStyle w:val="ListNumber"/>
        <w:numPr>
          <w:ilvl w:val="0"/>
          <w:numId w:val="24"/>
        </w:numPr>
      </w:pPr>
      <w:r>
        <w:t xml:space="preserve">From the context menu, select </w:t>
      </w:r>
      <w:r w:rsidRPr="008D618F">
        <w:rPr>
          <w:rStyle w:val="Bold"/>
        </w:rPr>
        <w:t>Suggest Unit Tests for Method</w:t>
      </w:r>
      <w:r>
        <w:rPr>
          <w:rStyle w:val="Bold"/>
        </w:rPr>
        <w:t>.</w:t>
      </w:r>
    </w:p>
    <w:p w:rsidR="00461611" w:rsidRDefault="00461611" w:rsidP="001F260D">
      <w:pPr>
        <w:pStyle w:val="List2"/>
      </w:pPr>
      <w:r>
        <w:t xml:space="preserve">The Typemock Suggest window is displayed. </w:t>
      </w:r>
    </w:p>
    <w:p w:rsidR="00461611" w:rsidRDefault="00461611" w:rsidP="001F260D">
      <w:pPr>
        <w:pStyle w:val="List2"/>
      </w:pPr>
      <w:r>
        <w:rPr>
          <w:noProof/>
        </w:rPr>
        <w:drawing>
          <wp:inline distT="0" distB="0" distL="0" distR="0" wp14:anchorId="7A57B1EF" wp14:editId="115214F7">
            <wp:extent cx="5943600" cy="38811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DuggestedUNitTests_icons.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881120"/>
                    </a:xfrm>
                    <a:prstGeom prst="rect">
                      <a:avLst/>
                    </a:prstGeom>
                  </pic:spPr>
                </pic:pic>
              </a:graphicData>
            </a:graphic>
          </wp:inline>
        </w:drawing>
      </w:r>
    </w:p>
    <w:p w:rsidR="00461611" w:rsidRPr="001F260D" w:rsidRDefault="00461611" w:rsidP="00AD35D6">
      <w:pPr>
        <w:pStyle w:val="ListNumber"/>
      </w:pPr>
      <w:r w:rsidRPr="00AD35D6">
        <w:t xml:space="preserve">On the right from the test </w:t>
      </w:r>
      <w:r>
        <w:t xml:space="preserve">that </w:t>
      </w:r>
      <w:r w:rsidRPr="00AD35D6">
        <w:t>you want</w:t>
      </w:r>
      <w:r>
        <w:t xml:space="preserve"> to save, click </w:t>
      </w:r>
      <w:r w:rsidRPr="008D618F">
        <w:rPr>
          <w:rStyle w:val="Bold"/>
        </w:rPr>
        <w:t>Save</w:t>
      </w:r>
      <w:r>
        <w:t>.</w:t>
      </w:r>
    </w:p>
    <w:p w:rsidR="00461611" w:rsidRDefault="00461611" w:rsidP="004148FC">
      <w:pPr>
        <w:pStyle w:val="Heading2"/>
      </w:pPr>
      <w:bookmarkStart w:id="107" w:name="_Step_3._Running"/>
      <w:bookmarkStart w:id="108" w:name="_Toc408479832"/>
      <w:bookmarkStart w:id="109" w:name="_d2h_bmk__Toc408479832_10"/>
      <w:bookmarkStart w:id="110" w:name="_D2HTopic_46"/>
      <w:bookmarkEnd w:id="107"/>
      <w:r>
        <w:t>Step 3. Running Tests</w:t>
      </w:r>
      <w:bookmarkEnd w:id="108"/>
      <w:bookmarkEnd w:id="109"/>
      <w:bookmarkEnd w:id="110"/>
    </w:p>
    <w:p w:rsidR="00461611" w:rsidRDefault="00461611" w:rsidP="00CE1F0A">
      <w:r>
        <w:t xml:space="preserve">Typemock Isolator provides a real time impact analysis that runs required tests after you built the project. </w:t>
      </w:r>
    </w:p>
    <w:p w:rsidR="00461611" w:rsidRDefault="00461611" w:rsidP="00CE1F0A">
      <w:r>
        <w:t xml:space="preserve">For more information, see </w:t>
      </w:r>
      <w:hyperlink w:anchor="_D2HTopic_282" w:history="1">
        <w:r w:rsidRPr="009F775B">
          <w:rPr>
            <w:rStyle w:val="Hyperlink"/>
          </w:rPr>
          <w:t>Running Tests</w:t>
        </w:r>
      </w:hyperlink>
      <w:r>
        <w:t>.</w:t>
      </w:r>
    </w:p>
    <w:p w:rsidR="00461611" w:rsidRDefault="00461611" w:rsidP="00461611">
      <w:pPr>
        <w:sectPr w:rsidR="00461611" w:rsidSect="00461611">
          <w:type w:val="oddPage"/>
          <w:pgSz w:w="12240" w:h="15840" w:code="1"/>
          <w:pgMar w:top="1440" w:right="1080" w:bottom="1440" w:left="1440" w:header="504" w:footer="720" w:gutter="0"/>
          <w:cols w:space="720"/>
        </w:sectPr>
      </w:pPr>
    </w:p>
    <w:p w:rsidR="00461611" w:rsidRDefault="00461611" w:rsidP="00973E96">
      <w:pPr>
        <w:pStyle w:val="Heading1"/>
      </w:pPr>
      <w:bookmarkStart w:id="111" w:name="_Toc408479833"/>
      <w:bookmarkStart w:id="112" w:name="_d2h_bmk__Toc408479833_10"/>
      <w:bookmarkStart w:id="113" w:name="_D2HTopic_47"/>
      <w:r>
        <w:t>Automatic Test Suggestion</w:t>
      </w:r>
      <w:bookmarkEnd w:id="111"/>
      <w:bookmarkEnd w:id="112"/>
      <w:bookmarkEnd w:id="113"/>
    </w:p>
    <w:p w:rsidR="00461611" w:rsidRDefault="00461611" w:rsidP="00973E96">
      <w:r>
        <w:t>Typemock Isolator can automatically suggest tests for a method for which no tests are created yet or which is not 100% covered yet. Typemock Isolator can generate tests in following cases:</w:t>
      </w:r>
    </w:p>
    <w:p w:rsidR="00461611" w:rsidRDefault="00461611" w:rsidP="00973E96">
      <w:pPr>
        <w:pStyle w:val="ListBullet"/>
      </w:pPr>
      <w:r>
        <w:t xml:space="preserve">When the computer is idle. In this case, Typemock Isolator creates tests for classes that are displayed in the Incremental Coverage window. </w:t>
      </w:r>
    </w:p>
    <w:p w:rsidR="00461611" w:rsidRDefault="00461611" w:rsidP="00973E96">
      <w:pPr>
        <w:pStyle w:val="ListBullet"/>
      </w:pPr>
      <w:r>
        <w:t>When you explicitly instruct Typemock Isolator to suggest tests for the method.</w:t>
      </w:r>
    </w:p>
    <w:p w:rsidR="00461611" w:rsidRDefault="00461611" w:rsidP="00AD398E">
      <w:r>
        <w:t xml:space="preserve">To run automatically suggested tests in a safe isolated environment, Typemock Isolator automatically adds the </w:t>
      </w:r>
      <w:r w:rsidRPr="001C79CD">
        <w:rPr>
          <w:rStyle w:val="Bold"/>
        </w:rPr>
        <w:t>[SafeNet]</w:t>
      </w:r>
      <w:r>
        <w:t xml:space="preserve"> attribute to the class.</w:t>
      </w:r>
    </w:p>
    <w:p w:rsidR="00461611" w:rsidRDefault="00461611" w:rsidP="004A7640">
      <w:pPr>
        <w:pStyle w:val="Heading2"/>
      </w:pPr>
      <w:bookmarkStart w:id="114" w:name="_Toc408479834"/>
      <w:bookmarkStart w:id="115" w:name="_d2h_bmk__Toc408479834_10"/>
      <w:bookmarkStart w:id="116" w:name="_D2HTopic_48"/>
      <w:r>
        <w:t>Viewing Automatically Suggested Tests</w:t>
      </w:r>
      <w:bookmarkEnd w:id="114"/>
      <w:bookmarkEnd w:id="115"/>
      <w:bookmarkEnd w:id="116"/>
    </w:p>
    <w:p w:rsidR="00461611" w:rsidRDefault="00461611" w:rsidP="00973E96">
      <w:r>
        <w:t>If you chose to suggest automatic tests when the computer is idle, Typemock Isolator creates tests during the specified inactivity period. After the tests are suggested, the Typemock Suggest window is displayed. Each test is accompanied with an icon that represents the status of the test:</w:t>
      </w:r>
    </w:p>
    <w:tbl>
      <w:tblPr>
        <w:tblW w:w="935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627"/>
        <w:gridCol w:w="8730"/>
      </w:tblGrid>
      <w:tr w:rsidR="00461611" w:rsidTr="007505E2">
        <w:trPr>
          <w:cantSplit/>
          <w:tblHeader/>
        </w:trPr>
        <w:tc>
          <w:tcPr>
            <w:tcW w:w="627" w:type="dxa"/>
            <w:vAlign w:val="center"/>
          </w:tcPr>
          <w:p w:rsidR="00461611" w:rsidRDefault="00461611" w:rsidP="00CD4D8C">
            <w:pPr>
              <w:pStyle w:val="TableHeader"/>
              <w:tabs>
                <w:tab w:val="center" w:pos="1600"/>
              </w:tabs>
            </w:pPr>
            <w:r>
              <w:t>Icon</w:t>
            </w:r>
            <w:r>
              <w:tab/>
            </w:r>
          </w:p>
        </w:tc>
        <w:tc>
          <w:tcPr>
            <w:tcW w:w="8730" w:type="dxa"/>
            <w:shd w:val="clear" w:color="auto" w:fill="auto"/>
            <w:vAlign w:val="center"/>
          </w:tcPr>
          <w:p w:rsidR="00461611" w:rsidRDefault="00461611" w:rsidP="00CD4D8C">
            <w:pPr>
              <w:pStyle w:val="TableHeader"/>
            </w:pPr>
            <w:r>
              <w:t>Description</w:t>
            </w:r>
          </w:p>
        </w:tc>
      </w:tr>
      <w:tr w:rsidR="00461611" w:rsidRPr="00AF785F" w:rsidTr="007505E2">
        <w:trPr>
          <w:cantSplit/>
        </w:trPr>
        <w:tc>
          <w:tcPr>
            <w:tcW w:w="627" w:type="dxa"/>
            <w:vAlign w:val="center"/>
          </w:tcPr>
          <w:p w:rsidR="00461611" w:rsidRPr="008E6A65" w:rsidRDefault="00461611" w:rsidP="00CD4D8C">
            <w:pPr>
              <w:pStyle w:val="TableText4Icons"/>
            </w:pPr>
            <w:r>
              <w:rPr>
                <w:noProof/>
              </w:rPr>
              <w:drawing>
                <wp:inline distT="0" distB="0" distL="0" distR="0" wp14:anchorId="14FAF404" wp14:editId="7A6FFE56">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ert16.png"/>
                          <pic:cNvPicPr/>
                        </pic:nvPicPr>
                        <pic:blipFill>
                          <a:blip r:embed="rId1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8730" w:type="dxa"/>
            <w:shd w:val="clear" w:color="auto" w:fill="auto"/>
            <w:vAlign w:val="center"/>
          </w:tcPr>
          <w:p w:rsidR="00461611" w:rsidRDefault="00461611" w:rsidP="007505E2">
            <w:pPr>
              <w:pStyle w:val="TableText"/>
            </w:pPr>
            <w:r>
              <w:t>Low quality test because:</w:t>
            </w:r>
          </w:p>
          <w:p w:rsidR="00461611" w:rsidRPr="007505E2" w:rsidRDefault="00461611" w:rsidP="007505E2">
            <w:pPr>
              <w:pStyle w:val="TableBullet1"/>
            </w:pPr>
            <w:r w:rsidRPr="007505E2">
              <w:t>There is no assertion in the method, or</w:t>
            </w:r>
          </w:p>
          <w:p w:rsidR="00461611" w:rsidRPr="007505E2" w:rsidRDefault="00461611" w:rsidP="007505E2">
            <w:pPr>
              <w:pStyle w:val="TableBullet1"/>
            </w:pPr>
            <w:r w:rsidRPr="007505E2">
              <w:t>The method uses a private method, or</w:t>
            </w:r>
          </w:p>
          <w:p w:rsidR="00461611" w:rsidRPr="008E6A65" w:rsidRDefault="00461611" w:rsidP="007505E2">
            <w:pPr>
              <w:pStyle w:val="TableBullet1"/>
            </w:pPr>
            <w:r w:rsidRPr="007505E2">
              <w:t>The metod is very simple</w:t>
            </w:r>
          </w:p>
        </w:tc>
      </w:tr>
      <w:tr w:rsidR="00461611" w:rsidRPr="00AF785F" w:rsidTr="007505E2">
        <w:trPr>
          <w:cantSplit/>
        </w:trPr>
        <w:tc>
          <w:tcPr>
            <w:tcW w:w="627" w:type="dxa"/>
            <w:vAlign w:val="center"/>
          </w:tcPr>
          <w:p w:rsidR="00461611" w:rsidRPr="008E6A65" w:rsidRDefault="00461611" w:rsidP="00CD4D8C">
            <w:pPr>
              <w:pStyle w:val="TableText4Icons"/>
            </w:pPr>
            <w:r>
              <w:rPr>
                <w:noProof/>
              </w:rPr>
              <w:drawing>
                <wp:inline distT="0" distB="0" distL="0" distR="0" wp14:anchorId="357D34FC" wp14:editId="1F66783F">
                  <wp:extent cx="152400" cy="15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y_shield16.png"/>
                          <pic:cNvPicPr/>
                        </pic:nvPicPr>
                        <pic:blipFill>
                          <a:blip r:embed="rId16">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8730" w:type="dxa"/>
            <w:shd w:val="clear" w:color="auto" w:fill="auto"/>
            <w:vAlign w:val="center"/>
          </w:tcPr>
          <w:p w:rsidR="00461611" w:rsidRPr="008E6A65" w:rsidRDefault="00461611" w:rsidP="00CD4D8C">
            <w:pPr>
              <w:pStyle w:val="TableText"/>
            </w:pPr>
            <w:r>
              <w:t>Such a test already exists.</w:t>
            </w:r>
          </w:p>
        </w:tc>
      </w:tr>
    </w:tbl>
    <w:p w:rsidR="00461611" w:rsidRDefault="00461611" w:rsidP="00973E96"/>
    <w:p w:rsidR="00461611" w:rsidRDefault="00461611" w:rsidP="00973E96">
      <w:r>
        <w:t>If t</w:t>
      </w:r>
      <w:r w:rsidRPr="007505E2">
        <w:t>he code of the method was changed since the last automatic suggestion</w:t>
      </w:r>
      <w:r>
        <w:t>, Typemock Isolator will display a special notification.</w:t>
      </w:r>
    </w:p>
    <w:p w:rsidR="00461611" w:rsidRDefault="00461611" w:rsidP="00973E96">
      <w:r>
        <w:t>You can choose whether to accept the automatically suggested tests or discard them.</w:t>
      </w:r>
    </w:p>
    <w:p w:rsidR="00461611" w:rsidRDefault="00461611" w:rsidP="00973E96">
      <w:pPr>
        <w:pStyle w:val="ToDo"/>
      </w:pPr>
      <w:r>
        <w:t>To view tests:</w:t>
      </w:r>
    </w:p>
    <w:p w:rsidR="00461611" w:rsidRDefault="00461611" w:rsidP="00461611">
      <w:pPr>
        <w:pStyle w:val="ListNumber"/>
        <w:numPr>
          <w:ilvl w:val="0"/>
          <w:numId w:val="38"/>
        </w:numPr>
      </w:pPr>
      <w:r>
        <w:t xml:space="preserve">Click </w:t>
      </w:r>
      <w:r w:rsidRPr="008D618F">
        <w:rPr>
          <w:rStyle w:val="Bold"/>
        </w:rPr>
        <w:t>See the Tests</w:t>
      </w:r>
      <w:r>
        <w:t>.</w:t>
      </w:r>
    </w:p>
    <w:p w:rsidR="00461611" w:rsidRDefault="00461611" w:rsidP="00973E96">
      <w:pPr>
        <w:pStyle w:val="List2"/>
      </w:pPr>
      <w:r>
        <w:t>The Suggested Unit Tests window is displayed.</w:t>
      </w:r>
    </w:p>
    <w:p w:rsidR="00461611" w:rsidRDefault="00461611" w:rsidP="00973E96">
      <w:pPr>
        <w:pStyle w:val="List2"/>
      </w:pPr>
      <w:r>
        <w:rPr>
          <w:noProof/>
        </w:rPr>
        <w:drawing>
          <wp:inline distT="0" distB="0" distL="0" distR="0" wp14:anchorId="391FD46A" wp14:editId="1524C3F2">
            <wp:extent cx="5943600" cy="38811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DuggestedUNitTests_icons.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881120"/>
                    </a:xfrm>
                    <a:prstGeom prst="rect">
                      <a:avLst/>
                    </a:prstGeom>
                  </pic:spPr>
                </pic:pic>
              </a:graphicData>
            </a:graphic>
          </wp:inline>
        </w:drawing>
      </w:r>
    </w:p>
    <w:p w:rsidR="00461611" w:rsidRDefault="00461611" w:rsidP="003451CC">
      <w:pPr>
        <w:pStyle w:val="ListNumber"/>
      </w:pPr>
      <w:r>
        <w:t xml:space="preserve">To preview the test code, click the test name. </w:t>
      </w:r>
    </w:p>
    <w:p w:rsidR="00461611" w:rsidRDefault="00461611" w:rsidP="0040675E">
      <w:pPr>
        <w:pStyle w:val="ListContinue"/>
      </w:pPr>
      <w:r>
        <w:t>The code coverage indicator in the code editor highlights the code covered by the selected test</w:t>
      </w:r>
    </w:p>
    <w:p w:rsidR="00461611" w:rsidRDefault="00461611" w:rsidP="001F260D">
      <w:pPr>
        <w:pStyle w:val="ListNumber"/>
      </w:pPr>
      <w:r>
        <w:t>Do one of the following:</w:t>
      </w:r>
    </w:p>
    <w:p w:rsidR="00461611" w:rsidRDefault="00461611" w:rsidP="00C52CD6">
      <w:pPr>
        <w:pStyle w:val="ListBullet2"/>
      </w:pPr>
      <w:r>
        <w:t xml:space="preserve">When you want to save the automatically suggested test, on the right from the test name, click </w:t>
      </w:r>
      <w:r w:rsidRPr="008D618F">
        <w:rPr>
          <w:rStyle w:val="Bold"/>
        </w:rPr>
        <w:t>Save</w:t>
      </w:r>
      <w:r>
        <w:t xml:space="preserve">. </w:t>
      </w:r>
      <w:r w:rsidRPr="00C16FAE">
        <w:t xml:space="preserve">When </w:t>
      </w:r>
      <w:r>
        <w:t xml:space="preserve">you </w:t>
      </w:r>
      <w:r w:rsidRPr="00C16FAE">
        <w:t>sav</w:t>
      </w:r>
      <w:r>
        <w:t>e</w:t>
      </w:r>
      <w:r w:rsidRPr="00C16FAE">
        <w:t xml:space="preserve"> a test for the first time</w:t>
      </w:r>
      <w:r>
        <w:t xml:space="preserve"> for the solution</w:t>
      </w:r>
      <w:r w:rsidRPr="00C16FAE">
        <w:t xml:space="preserve">, </w:t>
      </w:r>
      <w:r>
        <w:t xml:space="preserve">the </w:t>
      </w:r>
      <w:r w:rsidRPr="00C16FAE">
        <w:t xml:space="preserve">Test Suggestion Settings window is displayed. </w:t>
      </w:r>
      <w:r>
        <w:t>In this window, you can specify where you want to save all automatically suggested tests. The location is</w:t>
      </w:r>
      <w:r w:rsidRPr="00C16FAE">
        <w:t xml:space="preserve"> stored in </w:t>
      </w:r>
      <w:r w:rsidRPr="00F50BC1">
        <w:rPr>
          <w:rStyle w:val="Bold"/>
        </w:rPr>
        <w:t>solution_name.isolator.config</w:t>
      </w:r>
      <w:r w:rsidRPr="00C16FAE">
        <w:t xml:space="preserve"> in the same </w:t>
      </w:r>
      <w:r>
        <w:t>folder</w:t>
      </w:r>
      <w:r w:rsidRPr="00C16FAE">
        <w:t xml:space="preserve"> where the solution is saved. </w:t>
      </w:r>
      <w:r>
        <w:t xml:space="preserve">To ensure that all automatically suggested tests are stored in the same location, </w:t>
      </w:r>
      <w:r w:rsidRPr="00C16FAE">
        <w:t>share th</w:t>
      </w:r>
      <w:r>
        <w:t>is</w:t>
      </w:r>
      <w:r w:rsidRPr="00C16FAE">
        <w:t xml:space="preserve"> file with the team.</w:t>
      </w:r>
    </w:p>
    <w:p w:rsidR="00461611" w:rsidRDefault="00461611" w:rsidP="00C52CD6">
      <w:pPr>
        <w:pStyle w:val="ListBullet2"/>
      </w:pPr>
      <w:r>
        <w:t xml:space="preserve">When you want to discard the automatically suggested test, on the right from the test name, click </w:t>
      </w:r>
      <w:r w:rsidRPr="00C52CD6">
        <w:rPr>
          <w:rStyle w:val="Bold"/>
        </w:rPr>
        <w:t>Remove</w:t>
      </w:r>
      <w:r>
        <w:t>.</w:t>
      </w:r>
    </w:p>
    <w:p w:rsidR="00461611" w:rsidRDefault="00461611" w:rsidP="004A7640">
      <w:pPr>
        <w:pStyle w:val="Heading2"/>
      </w:pPr>
      <w:bookmarkStart w:id="117" w:name="_Toc408479835"/>
      <w:bookmarkStart w:id="118" w:name="_d2h_bmk__Toc408479835_10"/>
      <w:bookmarkStart w:id="119" w:name="_D2HTopic_49"/>
      <w:r>
        <w:t>Getting Automatic Test Suggestions for a Specific Code</w:t>
      </w:r>
      <w:bookmarkEnd w:id="117"/>
      <w:bookmarkEnd w:id="118"/>
      <w:bookmarkEnd w:id="119"/>
    </w:p>
    <w:p w:rsidR="00461611" w:rsidRDefault="00461611" w:rsidP="007505E2">
      <w:r>
        <w:t>You can manually invoke automatic suggestion for any method. After tests are suggested, the Typemock Suggest window is displayed. Each test is accompanied with an icon that represents the status of the test:</w:t>
      </w:r>
    </w:p>
    <w:tbl>
      <w:tblPr>
        <w:tblW w:w="935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627"/>
        <w:gridCol w:w="8730"/>
      </w:tblGrid>
      <w:tr w:rsidR="00461611" w:rsidTr="00CD4D8C">
        <w:trPr>
          <w:cantSplit/>
          <w:tblHeader/>
        </w:trPr>
        <w:tc>
          <w:tcPr>
            <w:tcW w:w="627" w:type="dxa"/>
            <w:vAlign w:val="center"/>
          </w:tcPr>
          <w:p w:rsidR="00461611" w:rsidRDefault="00461611" w:rsidP="00CD4D8C">
            <w:pPr>
              <w:pStyle w:val="TableHeader"/>
              <w:tabs>
                <w:tab w:val="center" w:pos="1600"/>
              </w:tabs>
            </w:pPr>
            <w:r>
              <w:t>Icon</w:t>
            </w:r>
            <w:r>
              <w:tab/>
            </w:r>
          </w:p>
        </w:tc>
        <w:tc>
          <w:tcPr>
            <w:tcW w:w="8730" w:type="dxa"/>
            <w:shd w:val="clear" w:color="auto" w:fill="auto"/>
            <w:vAlign w:val="center"/>
          </w:tcPr>
          <w:p w:rsidR="00461611" w:rsidRDefault="00461611" w:rsidP="00CD4D8C">
            <w:pPr>
              <w:pStyle w:val="TableHeader"/>
            </w:pPr>
            <w:r>
              <w:t>Description</w:t>
            </w:r>
          </w:p>
        </w:tc>
      </w:tr>
      <w:tr w:rsidR="00461611" w:rsidRPr="00AF785F" w:rsidTr="00CD4D8C">
        <w:trPr>
          <w:cantSplit/>
        </w:trPr>
        <w:tc>
          <w:tcPr>
            <w:tcW w:w="627" w:type="dxa"/>
            <w:vAlign w:val="center"/>
          </w:tcPr>
          <w:p w:rsidR="00461611" w:rsidRPr="008E6A65" w:rsidRDefault="00461611" w:rsidP="00CD4D8C">
            <w:pPr>
              <w:pStyle w:val="TableText4Icons"/>
            </w:pPr>
            <w:r>
              <w:rPr>
                <w:noProof/>
              </w:rPr>
              <w:drawing>
                <wp:inline distT="0" distB="0" distL="0" distR="0" wp14:anchorId="3E7DE1CC" wp14:editId="7E4C2280">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ert16.png"/>
                          <pic:cNvPicPr/>
                        </pic:nvPicPr>
                        <pic:blipFill>
                          <a:blip r:embed="rId1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8730" w:type="dxa"/>
            <w:shd w:val="clear" w:color="auto" w:fill="auto"/>
            <w:vAlign w:val="center"/>
          </w:tcPr>
          <w:p w:rsidR="00461611" w:rsidRDefault="00461611" w:rsidP="00CD4D8C">
            <w:pPr>
              <w:pStyle w:val="TableText"/>
            </w:pPr>
            <w:r>
              <w:t>Low quality test because:</w:t>
            </w:r>
          </w:p>
          <w:p w:rsidR="00461611" w:rsidRPr="007505E2" w:rsidRDefault="00461611" w:rsidP="00CD4D8C">
            <w:pPr>
              <w:pStyle w:val="TableBullet1"/>
            </w:pPr>
            <w:r w:rsidRPr="007505E2">
              <w:t>There is no assertion in the method, or</w:t>
            </w:r>
          </w:p>
          <w:p w:rsidR="00461611" w:rsidRPr="007505E2" w:rsidRDefault="00461611" w:rsidP="00CD4D8C">
            <w:pPr>
              <w:pStyle w:val="TableBullet1"/>
            </w:pPr>
            <w:r w:rsidRPr="007505E2">
              <w:t>The method uses a private method, or</w:t>
            </w:r>
          </w:p>
          <w:p w:rsidR="00461611" w:rsidRPr="008E6A65" w:rsidRDefault="00461611" w:rsidP="00CD4D8C">
            <w:pPr>
              <w:pStyle w:val="TableBullet1"/>
            </w:pPr>
            <w:r w:rsidRPr="007505E2">
              <w:t>The metod is very simple</w:t>
            </w:r>
          </w:p>
        </w:tc>
      </w:tr>
      <w:tr w:rsidR="00461611" w:rsidRPr="00AF785F" w:rsidTr="00CD4D8C">
        <w:trPr>
          <w:cantSplit/>
        </w:trPr>
        <w:tc>
          <w:tcPr>
            <w:tcW w:w="627" w:type="dxa"/>
            <w:vAlign w:val="center"/>
          </w:tcPr>
          <w:p w:rsidR="00461611" w:rsidRPr="008E6A65" w:rsidRDefault="00461611" w:rsidP="00CD4D8C">
            <w:pPr>
              <w:pStyle w:val="TableText4Icons"/>
            </w:pPr>
            <w:r>
              <w:rPr>
                <w:noProof/>
              </w:rPr>
              <w:drawing>
                <wp:inline distT="0" distB="0" distL="0" distR="0" wp14:anchorId="49D48F12" wp14:editId="7A818811">
                  <wp:extent cx="152400" cy="15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y_shield16.png"/>
                          <pic:cNvPicPr/>
                        </pic:nvPicPr>
                        <pic:blipFill>
                          <a:blip r:embed="rId16">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8730" w:type="dxa"/>
            <w:shd w:val="clear" w:color="auto" w:fill="auto"/>
            <w:vAlign w:val="center"/>
          </w:tcPr>
          <w:p w:rsidR="00461611" w:rsidRPr="008E6A65" w:rsidRDefault="00461611" w:rsidP="00CD4D8C">
            <w:pPr>
              <w:pStyle w:val="TableText"/>
            </w:pPr>
            <w:r>
              <w:t>Such a test already exists.</w:t>
            </w:r>
          </w:p>
        </w:tc>
      </w:tr>
    </w:tbl>
    <w:p w:rsidR="00461611" w:rsidRDefault="00461611" w:rsidP="00973E96"/>
    <w:p w:rsidR="00461611" w:rsidRDefault="00461611" w:rsidP="00973E96">
      <w:r>
        <w:t>If t</w:t>
      </w:r>
      <w:r w:rsidRPr="007505E2">
        <w:t>he code of the method was changed since the last automatic suggestion</w:t>
      </w:r>
      <w:r>
        <w:t>, Typemock Isolator will display a special notification.</w:t>
      </w:r>
    </w:p>
    <w:p w:rsidR="00461611" w:rsidRDefault="00461611" w:rsidP="00973E96">
      <w:r>
        <w:t>You can choose whether to accept the automatically suggested tests or discard them.</w:t>
      </w:r>
    </w:p>
    <w:p w:rsidR="00461611" w:rsidRDefault="00461611" w:rsidP="00973E96">
      <w:pPr>
        <w:pStyle w:val="ToDo"/>
      </w:pPr>
      <w:r>
        <w:t>To manually invoke automatic suggestion:</w:t>
      </w:r>
    </w:p>
    <w:p w:rsidR="00461611" w:rsidRDefault="00461611" w:rsidP="00461611">
      <w:pPr>
        <w:pStyle w:val="ListNumber"/>
        <w:numPr>
          <w:ilvl w:val="0"/>
          <w:numId w:val="39"/>
        </w:numPr>
      </w:pPr>
      <w:r>
        <w:t>Open the class or method for which you want Typemock Isolator to suggest a test.</w:t>
      </w:r>
    </w:p>
    <w:p w:rsidR="00461611" w:rsidRDefault="00461611" w:rsidP="00461611">
      <w:pPr>
        <w:pStyle w:val="ListNumber"/>
        <w:numPr>
          <w:ilvl w:val="0"/>
          <w:numId w:val="24"/>
        </w:numPr>
      </w:pPr>
      <w:r>
        <w:t>Right-click on the class or method.</w:t>
      </w:r>
    </w:p>
    <w:p w:rsidR="00461611" w:rsidRDefault="00461611" w:rsidP="00461611">
      <w:pPr>
        <w:pStyle w:val="ListNumber"/>
        <w:numPr>
          <w:ilvl w:val="0"/>
          <w:numId w:val="24"/>
        </w:numPr>
      </w:pPr>
      <w:r>
        <w:t>From the context menu, select one of the following:</w:t>
      </w:r>
    </w:p>
    <w:p w:rsidR="00461611" w:rsidRDefault="00461611" w:rsidP="00973E96">
      <w:pPr>
        <w:pStyle w:val="ListBullet2"/>
      </w:pPr>
      <w:r>
        <w:t xml:space="preserve">If you clicked on a class, select </w:t>
      </w:r>
      <w:r w:rsidRPr="008D618F">
        <w:rPr>
          <w:rStyle w:val="Bold"/>
        </w:rPr>
        <w:t>Suggest Unit Tests for Class</w:t>
      </w:r>
      <w:r>
        <w:t>.</w:t>
      </w:r>
    </w:p>
    <w:p w:rsidR="00461611" w:rsidRDefault="00461611" w:rsidP="00973E96">
      <w:pPr>
        <w:pStyle w:val="ListBullet2"/>
      </w:pPr>
      <w:r>
        <w:t xml:space="preserve">If you clicked on a method, select </w:t>
      </w:r>
      <w:r w:rsidRPr="008D618F">
        <w:rPr>
          <w:rStyle w:val="Bold"/>
        </w:rPr>
        <w:t>Suggest Unit Tests for Method</w:t>
      </w:r>
      <w:r>
        <w:t>.</w:t>
      </w:r>
    </w:p>
    <w:p w:rsidR="00461611" w:rsidRDefault="00461611" w:rsidP="00973E96">
      <w:pPr>
        <w:pStyle w:val="List2"/>
      </w:pPr>
      <w:r>
        <w:t xml:space="preserve">The Typemock Suggest window is displayed. </w:t>
      </w:r>
    </w:p>
    <w:p w:rsidR="00461611" w:rsidRDefault="00461611" w:rsidP="00973E96">
      <w:pPr>
        <w:pStyle w:val="ListNumber"/>
      </w:pPr>
      <w:r>
        <w:t xml:space="preserve">Click </w:t>
      </w:r>
      <w:r w:rsidRPr="008D618F">
        <w:rPr>
          <w:rStyle w:val="Bold"/>
        </w:rPr>
        <w:t>See the Tests</w:t>
      </w:r>
      <w:r>
        <w:t>.</w:t>
      </w:r>
    </w:p>
    <w:p w:rsidR="00461611" w:rsidRDefault="00461611" w:rsidP="00973E96">
      <w:pPr>
        <w:pStyle w:val="List2"/>
      </w:pPr>
      <w:r>
        <w:t>The Suggested Unit Tests window is displayed.</w:t>
      </w:r>
    </w:p>
    <w:p w:rsidR="00461611" w:rsidRDefault="00461611" w:rsidP="00973E96">
      <w:pPr>
        <w:pStyle w:val="ListNumber"/>
      </w:pPr>
      <w:r>
        <w:t>To preview the test, on the right from the test, click the test name.</w:t>
      </w:r>
    </w:p>
    <w:p w:rsidR="00461611" w:rsidRDefault="00461611" w:rsidP="00F80B81">
      <w:pPr>
        <w:pStyle w:val="ListContinue"/>
      </w:pPr>
      <w:r>
        <w:t xml:space="preserve">The code of the test is displayed underneath the list of the suggested tests. </w:t>
      </w:r>
    </w:p>
    <w:p w:rsidR="00461611" w:rsidRPr="00F80B81" w:rsidRDefault="00461611" w:rsidP="00F80B81">
      <w:r>
        <w:rPr>
          <w:noProof/>
        </w:rPr>
        <w:drawing>
          <wp:inline distT="0" distB="0" distL="0" distR="0" wp14:anchorId="564DEEE8" wp14:editId="06D32881">
            <wp:extent cx="5943600" cy="4343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ttingAutomaticTestSuggestion.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343400"/>
                    </a:xfrm>
                    <a:prstGeom prst="rect">
                      <a:avLst/>
                    </a:prstGeom>
                  </pic:spPr>
                </pic:pic>
              </a:graphicData>
            </a:graphic>
          </wp:inline>
        </w:drawing>
      </w:r>
    </w:p>
    <w:p w:rsidR="00461611" w:rsidRDefault="00461611" w:rsidP="001F260D">
      <w:pPr>
        <w:pStyle w:val="ListNumber"/>
      </w:pPr>
      <w:r>
        <w:t>Do one of the following:</w:t>
      </w:r>
    </w:p>
    <w:p w:rsidR="00461611" w:rsidRDefault="00461611" w:rsidP="004620F1">
      <w:pPr>
        <w:pStyle w:val="ListBullet2"/>
      </w:pPr>
      <w:r>
        <w:t xml:space="preserve">When you want to save the automatically suggested test, on the right from the test name, click </w:t>
      </w:r>
      <w:r w:rsidRPr="008D618F">
        <w:rPr>
          <w:rStyle w:val="Bold"/>
        </w:rPr>
        <w:t>Save</w:t>
      </w:r>
      <w:r>
        <w:t xml:space="preserve">. </w:t>
      </w:r>
      <w:r w:rsidRPr="00C16FAE">
        <w:t xml:space="preserve">When </w:t>
      </w:r>
      <w:r>
        <w:t xml:space="preserve">you </w:t>
      </w:r>
      <w:r w:rsidRPr="00C16FAE">
        <w:t>sav</w:t>
      </w:r>
      <w:r>
        <w:t>e</w:t>
      </w:r>
      <w:r w:rsidRPr="00C16FAE">
        <w:t xml:space="preserve"> a test for the first time</w:t>
      </w:r>
      <w:r>
        <w:t xml:space="preserve"> for the solution</w:t>
      </w:r>
      <w:r w:rsidRPr="00C16FAE">
        <w:t xml:space="preserve">, </w:t>
      </w:r>
      <w:r>
        <w:t xml:space="preserve">the </w:t>
      </w:r>
      <w:r w:rsidRPr="00C16FAE">
        <w:t xml:space="preserve">Test Suggestion Settings window is displayed. </w:t>
      </w:r>
      <w:r>
        <w:t>In this window, you can specify where you want to save all automatically suggested tests. The location is</w:t>
      </w:r>
      <w:r w:rsidRPr="00C16FAE">
        <w:t xml:space="preserve"> stored in </w:t>
      </w:r>
      <w:r w:rsidRPr="007A75C0">
        <w:rPr>
          <w:rStyle w:val="Bold"/>
        </w:rPr>
        <w:t>solution_name.isolator.config</w:t>
      </w:r>
      <w:r w:rsidRPr="00C16FAE">
        <w:t xml:space="preserve"> in the same </w:t>
      </w:r>
      <w:r>
        <w:t>folder</w:t>
      </w:r>
      <w:r w:rsidRPr="00C16FAE">
        <w:t xml:space="preserve"> where the solution is saved. </w:t>
      </w:r>
      <w:r>
        <w:t xml:space="preserve">To ensure that all automatically suggested tests are stored in the same location, </w:t>
      </w:r>
      <w:r w:rsidRPr="00C16FAE">
        <w:t>share th</w:t>
      </w:r>
      <w:r>
        <w:t>is</w:t>
      </w:r>
      <w:r w:rsidRPr="00C16FAE">
        <w:t xml:space="preserve"> file with the team.</w:t>
      </w:r>
    </w:p>
    <w:p w:rsidR="00461611" w:rsidRDefault="00461611" w:rsidP="004620F1">
      <w:pPr>
        <w:pStyle w:val="ListBullet2"/>
      </w:pPr>
      <w:r>
        <w:t xml:space="preserve">When you want to discard the automatically suggested test, on the right from the test name, click </w:t>
      </w:r>
      <w:r w:rsidRPr="00C52CD6">
        <w:rPr>
          <w:rStyle w:val="Bold"/>
        </w:rPr>
        <w:t>Remove</w:t>
      </w:r>
      <w:r>
        <w:t>.</w:t>
      </w:r>
    </w:p>
    <w:p w:rsidR="00461611" w:rsidRDefault="00461611" w:rsidP="004A7640">
      <w:pPr>
        <w:pStyle w:val="Heading2"/>
      </w:pPr>
      <w:bookmarkStart w:id="120" w:name="_Toc408479836"/>
      <w:bookmarkStart w:id="121" w:name="_d2h_bmk__Toc408479836_10"/>
      <w:bookmarkStart w:id="122" w:name="_D2HTopic_50"/>
      <w:r>
        <w:t>Configuring Automatic Test Suggestion</w:t>
      </w:r>
      <w:bookmarkEnd w:id="120"/>
      <w:bookmarkEnd w:id="121"/>
      <w:bookmarkEnd w:id="122"/>
    </w:p>
    <w:p w:rsidR="00461611" w:rsidRDefault="00461611" w:rsidP="008A4C2B">
      <w:r w:rsidRPr="008A1FDE">
        <w:rPr>
          <w:highlight w:val="yellow"/>
        </w:rPr>
        <w:t>[MISSING Test Suggest configuration -&gt;naming etc] +missing option to suggest tests automatically</w:t>
      </w:r>
    </w:p>
    <w:p w:rsidR="00461611" w:rsidRPr="00FC373E" w:rsidRDefault="00461611" w:rsidP="008A4C2B">
      <w:r w:rsidRPr="00FC373E">
        <w:t>By default, when Typemock Isolator creates a test project, the test project is mapped to the project to be tested. The information about the test project is stored in a csproj file which is shared among your team members.</w:t>
      </w:r>
    </w:p>
    <w:p w:rsidR="00461611" w:rsidRDefault="00461611" w:rsidP="008A4C2B">
      <w:r w:rsidRPr="00FC373E">
        <w:t>You can change the mapping between the test project and the project to be tested, if necessary.</w:t>
      </w:r>
    </w:p>
    <w:p w:rsidR="00461611" w:rsidRDefault="00461611" w:rsidP="008A4C2B">
      <w:pPr>
        <w:pStyle w:val="ToDo"/>
      </w:pPr>
      <w:r>
        <w:t>To set up automatic test suggestion:</w:t>
      </w:r>
    </w:p>
    <w:p w:rsidR="00461611" w:rsidRDefault="00461611" w:rsidP="00461611">
      <w:pPr>
        <w:pStyle w:val="ListNumber"/>
        <w:numPr>
          <w:ilvl w:val="0"/>
          <w:numId w:val="23"/>
        </w:numPr>
      </w:pPr>
      <w:r>
        <w:t xml:space="preserve">In </w:t>
      </w:r>
      <w:r w:rsidRPr="00130BAE">
        <w:rPr>
          <w:rStyle w:val="Bold"/>
        </w:rPr>
        <w:t>Solution Explorer</w:t>
      </w:r>
      <w:r>
        <w:t>, right-click on the project.</w:t>
      </w:r>
    </w:p>
    <w:p w:rsidR="00461611" w:rsidRDefault="00461611" w:rsidP="00461611">
      <w:pPr>
        <w:pStyle w:val="ListNumber"/>
        <w:numPr>
          <w:ilvl w:val="0"/>
          <w:numId w:val="23"/>
        </w:numPr>
      </w:pPr>
      <w:r>
        <w:t xml:space="preserve">Select </w:t>
      </w:r>
      <w:r w:rsidRPr="00130BAE">
        <w:rPr>
          <w:rStyle w:val="Bold"/>
        </w:rPr>
        <w:t>Typemock Suggest Settings</w:t>
      </w:r>
      <w:r>
        <w:t>.</w:t>
      </w:r>
    </w:p>
    <w:p w:rsidR="00461611" w:rsidRDefault="00461611" w:rsidP="008A4C2B">
      <w:pPr>
        <w:pStyle w:val="ListContinue"/>
      </w:pPr>
      <w:r>
        <w:t>The Typemock Suggested Unit Test Project Settings window is displayed.</w:t>
      </w:r>
    </w:p>
    <w:p w:rsidR="00461611" w:rsidRDefault="00461611" w:rsidP="008A4C2B">
      <w:pPr>
        <w:pStyle w:val="ListContinue"/>
      </w:pPr>
    </w:p>
    <w:p w:rsidR="00461611" w:rsidRDefault="00461611" w:rsidP="008A4C2B">
      <w:pPr>
        <w:pStyle w:val="ListContinue"/>
      </w:pPr>
      <w:r>
        <w:rPr>
          <w:noProof/>
        </w:rPr>
        <w:drawing>
          <wp:inline distT="0" distB="0" distL="0" distR="0" wp14:anchorId="6DC597C1" wp14:editId="505BBE79">
            <wp:extent cx="5943600" cy="1737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eNewUnitTestProject-2.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737360"/>
                    </a:xfrm>
                    <a:prstGeom prst="rect">
                      <a:avLst/>
                    </a:prstGeom>
                  </pic:spPr>
                </pic:pic>
              </a:graphicData>
            </a:graphic>
          </wp:inline>
        </w:drawing>
      </w:r>
    </w:p>
    <w:p w:rsidR="00461611" w:rsidRDefault="00461611" w:rsidP="00461611">
      <w:pPr>
        <w:pStyle w:val="ListNumber"/>
        <w:numPr>
          <w:ilvl w:val="0"/>
          <w:numId w:val="23"/>
        </w:numPr>
      </w:pPr>
      <w:r>
        <w:t xml:space="preserve">Select the </w:t>
      </w:r>
      <w:r w:rsidRPr="00130BAE">
        <w:rPr>
          <w:rStyle w:val="Bold"/>
        </w:rPr>
        <w:t>Other Project</w:t>
      </w:r>
      <w:r>
        <w:t xml:space="preserve"> option.</w:t>
      </w:r>
    </w:p>
    <w:p w:rsidR="00461611" w:rsidRDefault="00461611" w:rsidP="00461611">
      <w:pPr>
        <w:pStyle w:val="ListNumber"/>
        <w:numPr>
          <w:ilvl w:val="0"/>
          <w:numId w:val="23"/>
        </w:numPr>
      </w:pPr>
      <w:r>
        <w:t>Do one of the following:</w:t>
      </w:r>
    </w:p>
    <w:p w:rsidR="00461611" w:rsidRDefault="00461611" w:rsidP="00CD4D8C">
      <w:pPr>
        <w:pStyle w:val="ListBullet2"/>
      </w:pPr>
      <w:r>
        <w:t>If you want to map the test project to one of the existing projects, select the project from the drop-down list.</w:t>
      </w:r>
    </w:p>
    <w:p w:rsidR="00461611" w:rsidRDefault="00461611" w:rsidP="00CD4D8C">
      <w:pPr>
        <w:pStyle w:val="ListBullet2"/>
      </w:pPr>
      <w:r>
        <w:t>If you want to map the test project to a new project, click</w:t>
      </w:r>
      <w:r w:rsidRPr="00130BAE">
        <w:rPr>
          <w:rStyle w:val="Bold"/>
        </w:rPr>
        <w:t xml:space="preserve"> New Project</w:t>
      </w:r>
      <w:r>
        <w:t>.</w:t>
      </w:r>
    </w:p>
    <w:p w:rsidR="00461611" w:rsidRDefault="00461611" w:rsidP="00461611">
      <w:pPr>
        <w:pStyle w:val="ListNumber"/>
        <w:numPr>
          <w:ilvl w:val="0"/>
          <w:numId w:val="23"/>
        </w:numPr>
      </w:pPr>
      <w:r>
        <w:t xml:space="preserve">Click </w:t>
      </w:r>
      <w:r w:rsidRPr="00130BAE">
        <w:rPr>
          <w:rStyle w:val="Bold"/>
        </w:rPr>
        <w:t>OK</w:t>
      </w:r>
      <w:r>
        <w:t>.</w:t>
      </w:r>
    </w:p>
    <w:p w:rsidR="00461611" w:rsidRDefault="00461611" w:rsidP="00CD4D8C">
      <w:pPr>
        <w:pStyle w:val="ListContinue"/>
      </w:pPr>
      <w:r>
        <w:t>If you chose to map the test to a new project, the Typemock New Unit Test Project is displayed.</w:t>
      </w:r>
    </w:p>
    <w:p w:rsidR="00461611" w:rsidRDefault="00461611" w:rsidP="00CD4D8C">
      <w:pPr>
        <w:pStyle w:val="ListContinue"/>
      </w:pPr>
    </w:p>
    <w:p w:rsidR="00461611" w:rsidRDefault="00461611" w:rsidP="00CD4D8C">
      <w:pPr>
        <w:pStyle w:val="ListContinue"/>
      </w:pPr>
      <w:r>
        <w:rPr>
          <w:noProof/>
        </w:rPr>
        <w:drawing>
          <wp:inline distT="0" distB="0" distL="0" distR="0" wp14:anchorId="6AA70F6E" wp14:editId="2607E93F">
            <wp:extent cx="5943600" cy="1508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eateNewUnitTestProject-3.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1508760"/>
                    </a:xfrm>
                    <a:prstGeom prst="rect">
                      <a:avLst/>
                    </a:prstGeom>
                  </pic:spPr>
                </pic:pic>
              </a:graphicData>
            </a:graphic>
          </wp:inline>
        </w:drawing>
      </w:r>
    </w:p>
    <w:p w:rsidR="00461611" w:rsidRDefault="00461611" w:rsidP="00461611">
      <w:pPr>
        <w:pStyle w:val="ListNumber"/>
        <w:numPr>
          <w:ilvl w:val="0"/>
          <w:numId w:val="23"/>
        </w:numPr>
      </w:pPr>
      <w:r>
        <w:t>Specify the name and location of the new project.</w:t>
      </w:r>
    </w:p>
    <w:p w:rsidR="00461611" w:rsidRDefault="00461611" w:rsidP="00461611">
      <w:pPr>
        <w:pStyle w:val="ListNumber"/>
        <w:numPr>
          <w:ilvl w:val="0"/>
          <w:numId w:val="23"/>
        </w:numPr>
      </w:pPr>
      <w:r>
        <w:t xml:space="preserve">Click </w:t>
      </w:r>
      <w:r w:rsidRPr="00CD4D8C">
        <w:rPr>
          <w:rStyle w:val="Bold"/>
        </w:rPr>
        <w:t>OK</w:t>
      </w:r>
      <w:r>
        <w:t>.</w:t>
      </w:r>
    </w:p>
    <w:p w:rsidR="00461611" w:rsidRDefault="00461611" w:rsidP="00461611">
      <w:pPr>
        <w:sectPr w:rsidR="00461611" w:rsidSect="00461611">
          <w:type w:val="oddPage"/>
          <w:pgSz w:w="12240" w:h="15840" w:code="1"/>
          <w:pgMar w:top="1440" w:right="1080" w:bottom="1440" w:left="1440" w:header="504" w:footer="720" w:gutter="0"/>
          <w:cols w:space="720"/>
        </w:sectPr>
      </w:pPr>
    </w:p>
    <w:p w:rsidR="00461611" w:rsidRDefault="00461611" w:rsidP="001459A7">
      <w:pPr>
        <w:pStyle w:val="Heading1"/>
      </w:pPr>
      <w:bookmarkStart w:id="123" w:name="_Mocking"/>
      <w:bookmarkStart w:id="124" w:name="_d2h_bmk__Mocking_10"/>
      <w:bookmarkStart w:id="125" w:name="_Toc408479837"/>
      <w:bookmarkStart w:id="126" w:name="_d2h_bmk__Toc408479837_10"/>
      <w:bookmarkStart w:id="127" w:name="_D2HTopic_51"/>
      <w:bookmarkEnd w:id="123"/>
      <w:bookmarkEnd w:id="124"/>
      <w:r>
        <w:t>Mocking</w:t>
      </w:r>
      <w:bookmarkEnd w:id="125"/>
      <w:bookmarkEnd w:id="126"/>
      <w:bookmarkEnd w:id="127"/>
    </w:p>
    <w:p w:rsidR="00461611" w:rsidRDefault="00461611" w:rsidP="00D20154">
      <w:r>
        <w:t xml:space="preserve">Typemock Isolator provides the Typemock Isolator Mocking API that enables you to create unit tests for any code while protecting you from common mistakes. </w:t>
      </w:r>
    </w:p>
    <w:p w:rsidR="00461611" w:rsidRDefault="00461611" w:rsidP="00D20154">
      <w:r>
        <w:t>The Mocking API is based on the following principles:</w:t>
      </w:r>
    </w:p>
    <w:p w:rsidR="00461611" w:rsidRDefault="00461611" w:rsidP="00D20154">
      <w:pPr>
        <w:pStyle w:val="ListBullet"/>
      </w:pPr>
      <w:r>
        <w:t xml:space="preserve">The Arrange-Act-Assert (AAA) test structure is used as a convenient and readable test authoring pattern. </w:t>
      </w:r>
    </w:p>
    <w:p w:rsidR="00461611" w:rsidRDefault="00461611" w:rsidP="00D20154">
      <w:pPr>
        <w:pStyle w:val="ListBullet"/>
      </w:pPr>
      <w:r>
        <w:t>Defaults are used that forces the correct usage.</w:t>
      </w:r>
    </w:p>
    <w:p w:rsidR="00461611" w:rsidRPr="00561C95" w:rsidRDefault="00461611" w:rsidP="00D20154">
      <w:pPr>
        <w:pStyle w:val="ListBullet"/>
      </w:pPr>
      <w:r w:rsidRPr="00561C95">
        <w:t>Easily discoverable API</w:t>
      </w:r>
      <w:r>
        <w:t xml:space="preserve"> that has</w:t>
      </w:r>
      <w:r w:rsidRPr="00561C95">
        <w:t xml:space="preserve"> only one entry point</w:t>
      </w:r>
    </w:p>
    <w:p w:rsidR="00461611" w:rsidRDefault="00461611" w:rsidP="00D20154">
      <w:pPr>
        <w:pStyle w:val="ListBullet"/>
      </w:pPr>
      <w:r w:rsidRPr="00561C95">
        <w:t>Ability to test any code, including a legacy code</w:t>
      </w:r>
    </w:p>
    <w:p w:rsidR="00461611" w:rsidRDefault="00461611" w:rsidP="00D20154">
      <w:pPr>
        <w:pStyle w:val="ListBullet"/>
      </w:pPr>
      <w:r>
        <w:rPr>
          <w:rFonts w:hAnsi="Symbol"/>
        </w:rPr>
        <w:t>Reduced</w:t>
      </w:r>
      <w:r>
        <w:t xml:space="preserve"> need for unit test maintenance due to dynamic and tolerant-to-change nature of the API</w:t>
      </w:r>
    </w:p>
    <w:p w:rsidR="00461611" w:rsidRPr="00561C95" w:rsidRDefault="00461611" w:rsidP="00D20154">
      <w:pPr>
        <w:pStyle w:val="ListBullet"/>
      </w:pPr>
      <w:r>
        <w:t>An ability to create readable tests for fast bug fixing when a failing test means a bug</w:t>
      </w:r>
    </w:p>
    <w:p w:rsidR="00461611" w:rsidRDefault="00461611" w:rsidP="00207475">
      <w:pPr>
        <w:pStyle w:val="Heading2"/>
      </w:pPr>
      <w:bookmarkStart w:id="128" w:name="_Toc408479838"/>
      <w:bookmarkStart w:id="129" w:name="_d2h_bmk__Toc408479838_10"/>
      <w:bookmarkStart w:id="130" w:name="_D2HTopic_52"/>
      <w:r>
        <w:t>Overview</w:t>
      </w:r>
      <w:bookmarkEnd w:id="128"/>
      <w:bookmarkEnd w:id="129"/>
      <w:bookmarkEnd w:id="130"/>
    </w:p>
    <w:p w:rsidR="00461611" w:rsidRDefault="00461611" w:rsidP="002F19CC">
      <w:pPr>
        <w:rPr>
          <w:rStyle w:val="full-image-block"/>
          <w:sz w:val="24"/>
          <w:szCs w:val="24"/>
        </w:rPr>
      </w:pPr>
      <w:r>
        <w:rPr>
          <w:rStyle w:val="txtinside"/>
        </w:rPr>
        <w:t>In a real-life development environment, the code might use other classes and components that cannot be tested due to various reasons. For example, some classes and components do not even exist yet because they are still under development while some of them are slow or complicated (such as classes that use a database, a logging system, or a Web service).</w:t>
      </w:r>
    </w:p>
    <w:p w:rsidR="00461611" w:rsidRDefault="00461611" w:rsidP="002F19CC">
      <w:pPr>
        <w:rPr>
          <w:rStyle w:val="full-image-block"/>
        </w:rPr>
      </w:pPr>
      <w:r>
        <w:rPr>
          <w:rStyle w:val="full-image-block"/>
        </w:rPr>
        <w:t xml:space="preserve">Typemock Isolator enables you to test your code by disconnecting and isolating any external components. This capability enables you to test the code in a localized, fast, and stable manner. </w:t>
      </w:r>
    </w:p>
    <w:p w:rsidR="00461611" w:rsidRDefault="00461611" w:rsidP="002F19CC">
      <w:r>
        <w:rPr>
          <w:rStyle w:val="full-image-block"/>
        </w:rPr>
        <w:t>With Typemock Isolator, you do not have to change or refactor the production code which can still call an API of external components. However, these APIs will not run any actual code. Instead, they will return values that you defined for your test.</w:t>
      </w:r>
    </w:p>
    <w:p w:rsidR="00461611" w:rsidRDefault="00461611" w:rsidP="00B56CB6">
      <w:pPr>
        <w:pStyle w:val="Heading3"/>
      </w:pPr>
      <w:bookmarkStart w:id="131" w:name="_Supported_Fakeable_MSCorlib"/>
      <w:bookmarkStart w:id="132" w:name="_d2h_bmk__Supported_Fakeable_MSCorlib_10"/>
      <w:bookmarkStart w:id="133" w:name="_Toc408479839"/>
      <w:bookmarkStart w:id="134" w:name="_d2h_bmk__Toc408479839_10"/>
      <w:bookmarkStart w:id="135" w:name="_D2HTopic_53"/>
      <w:bookmarkEnd w:id="131"/>
      <w:bookmarkEnd w:id="132"/>
      <w:r w:rsidRPr="00F508BF">
        <w:t xml:space="preserve">Supported </w:t>
      </w:r>
      <w:r>
        <w:t>F</w:t>
      </w:r>
      <w:r w:rsidRPr="00F508BF">
        <w:t xml:space="preserve">akeable </w:t>
      </w:r>
      <w:r>
        <w:t>MSC</w:t>
      </w:r>
      <w:r w:rsidRPr="00F508BF">
        <w:t xml:space="preserve">orlib </w:t>
      </w:r>
      <w:r>
        <w:t>T</w:t>
      </w:r>
      <w:r w:rsidRPr="00F508BF">
        <w:t>ypes</w:t>
      </w:r>
      <w:bookmarkEnd w:id="133"/>
      <w:bookmarkEnd w:id="134"/>
      <w:bookmarkEnd w:id="135"/>
    </w:p>
    <w:p w:rsidR="00461611" w:rsidRDefault="00461611" w:rsidP="00F508BF">
      <w:r>
        <w:t>Typemock Isolator supports the following types:</w:t>
      </w:r>
    </w:p>
    <w:p w:rsidR="00461611" w:rsidRDefault="00461611" w:rsidP="00116241">
      <w:pPr>
        <w:pStyle w:val="ListBullet"/>
      </w:pPr>
      <w:r>
        <w:t>System</w:t>
      </w:r>
    </w:p>
    <w:p w:rsidR="00461611" w:rsidRDefault="00461611" w:rsidP="00F508BF">
      <w:pPr>
        <w:pStyle w:val="ListBullet2"/>
      </w:pPr>
      <w:r>
        <w:t xml:space="preserve">    DateTime</w:t>
      </w:r>
    </w:p>
    <w:p w:rsidR="00461611" w:rsidRDefault="00461611" w:rsidP="00F508BF">
      <w:pPr>
        <w:pStyle w:val="ListBullet2"/>
      </w:pPr>
      <w:r>
        <w:t xml:space="preserve">    Environment</w:t>
      </w:r>
    </w:p>
    <w:p w:rsidR="00461611" w:rsidRDefault="00461611" w:rsidP="00116241">
      <w:pPr>
        <w:pStyle w:val="ListBullet"/>
      </w:pPr>
      <w:r>
        <w:t>System.IO</w:t>
      </w:r>
    </w:p>
    <w:p w:rsidR="00461611" w:rsidRDefault="00461611" w:rsidP="00F508BF">
      <w:pPr>
        <w:pStyle w:val="ListBullet2"/>
      </w:pPr>
      <w:r>
        <w:t xml:space="preserve">    File</w:t>
      </w:r>
    </w:p>
    <w:p w:rsidR="00461611" w:rsidRDefault="00461611" w:rsidP="00F508BF">
      <w:pPr>
        <w:pStyle w:val="ListBullet2"/>
      </w:pPr>
      <w:r>
        <w:t xml:space="preserve">    Directory</w:t>
      </w:r>
    </w:p>
    <w:p w:rsidR="00461611" w:rsidRDefault="00461611" w:rsidP="00F508BF">
      <w:pPr>
        <w:pStyle w:val="ListBullet2"/>
      </w:pPr>
      <w:r>
        <w:t xml:space="preserve">    FileStream</w:t>
      </w:r>
    </w:p>
    <w:p w:rsidR="00461611" w:rsidRDefault="00461611" w:rsidP="00F508BF">
      <w:pPr>
        <w:pStyle w:val="ListBullet2"/>
      </w:pPr>
      <w:r>
        <w:t xml:space="preserve">    StreamReader</w:t>
      </w:r>
    </w:p>
    <w:p w:rsidR="00461611" w:rsidRDefault="00461611" w:rsidP="00116241">
      <w:pPr>
        <w:pStyle w:val="ListBullet"/>
      </w:pPr>
      <w:r>
        <w:t>System.Security.Cryptography.X509Certificates</w:t>
      </w:r>
    </w:p>
    <w:p w:rsidR="00461611" w:rsidRPr="00F508BF" w:rsidRDefault="00461611" w:rsidP="00F508BF">
      <w:pPr>
        <w:pStyle w:val="ListBullet2"/>
      </w:pPr>
      <w:r>
        <w:t xml:space="preserve">    X509Certificate</w:t>
      </w:r>
    </w:p>
    <w:p w:rsidR="00461611" w:rsidRDefault="00461611" w:rsidP="00B56CB6">
      <w:pPr>
        <w:pStyle w:val="Heading3"/>
      </w:pPr>
      <w:bookmarkStart w:id="136" w:name="_Toc408479840"/>
      <w:bookmarkStart w:id="137" w:name="_d2h_bmk__Toc408479840_10"/>
      <w:bookmarkStart w:id="138" w:name="_D2HTopic_54"/>
      <w:r>
        <w:t>Basic Structure of a Unit Test</w:t>
      </w:r>
      <w:bookmarkEnd w:id="136"/>
      <w:bookmarkEnd w:id="137"/>
      <w:bookmarkEnd w:id="138"/>
    </w:p>
    <w:p w:rsidR="00461611" w:rsidRDefault="00461611" w:rsidP="00B56CB6">
      <w:r>
        <w:t>The following example shows the basic structure of a unit test:</w:t>
      </w:r>
    </w:p>
    <w:p w:rsidR="00461611" w:rsidRDefault="00461611" w:rsidP="00B56CB6">
      <w:pPr>
        <w:pStyle w:val="ListBullet"/>
      </w:pPr>
      <w:r>
        <w:t xml:space="preserve">The test starts with the </w:t>
      </w:r>
      <w:r w:rsidRPr="002B06F1">
        <w:rPr>
          <w:rStyle w:val="Bold"/>
        </w:rPr>
        <w:t>[Isolated]</w:t>
      </w:r>
      <w:r>
        <w:t xml:space="preserve"> attribute. This attribute ensures that the fakes are cleaned up after the test.</w:t>
      </w:r>
    </w:p>
    <w:p w:rsidR="00461611" w:rsidRDefault="00461611" w:rsidP="00B56CB6">
      <w:pPr>
        <w:pStyle w:val="ListBullet"/>
      </w:pPr>
      <w:r>
        <w:t xml:space="preserve">The test consists of the following stages: </w:t>
      </w:r>
    </w:p>
    <w:p w:rsidR="00461611" w:rsidRDefault="00461611" w:rsidP="00B56CB6">
      <w:pPr>
        <w:pStyle w:val="ListBullet2"/>
      </w:pPr>
      <w:r>
        <w:t xml:space="preserve">Arrange, in which test preconditions are defined and test objects are set up </w:t>
      </w:r>
    </w:p>
    <w:p w:rsidR="00461611" w:rsidRDefault="00461611" w:rsidP="00B56CB6">
      <w:pPr>
        <w:pStyle w:val="ListBullet2"/>
      </w:pPr>
      <w:r>
        <w:t xml:space="preserve">Act, in which the code under test is called </w:t>
      </w:r>
    </w:p>
    <w:p w:rsidR="00461611" w:rsidRDefault="00461611" w:rsidP="00B56CB6">
      <w:pPr>
        <w:pStyle w:val="ListBullet2"/>
      </w:pPr>
      <w:r>
        <w:t xml:space="preserve">Assert, in which test results are inspected and failures are reported </w:t>
      </w:r>
    </w:p>
    <w:p w:rsidR="00461611" w:rsidRPr="00AB7B82" w:rsidRDefault="00461611" w:rsidP="00B56CB6">
      <w:pPr>
        <w:pStyle w:val="ListBullet"/>
        <w:rPr>
          <w:rStyle w:val="Bold"/>
          <w:rFonts w:asciiTheme="minorHAnsi" w:hAnsiTheme="minorHAnsi"/>
          <w:b w:val="0"/>
          <w:bCs w:val="0"/>
        </w:rPr>
      </w:pPr>
      <w:r>
        <w:t xml:space="preserve">A single point of entry is the </w:t>
      </w:r>
      <w:r w:rsidRPr="003D422C">
        <w:rPr>
          <w:rStyle w:val="Bold"/>
        </w:rPr>
        <w:t>Isolate</w:t>
      </w:r>
      <w:r>
        <w:t xml:space="preserve"> statement. All mocking capabilities are available through this statement.</w:t>
      </w:r>
    </w:p>
    <w:p w:rsidR="00461611" w:rsidRDefault="00461611" w:rsidP="00B56CB6">
      <w:pPr>
        <w:pStyle w:val="ListBullet"/>
      </w:pPr>
      <w:r w:rsidRPr="003D422C">
        <w:rPr>
          <w:rStyle w:val="Bold"/>
        </w:rPr>
        <w:t>DateTime.Now()</w:t>
      </w:r>
      <w:r>
        <w:t xml:space="preserve"> is faked and returns the date every time this method is called.</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AD35D6">
        <w:trPr>
          <w:cantSplit/>
        </w:trPr>
        <w:tc>
          <w:tcPr>
            <w:tcW w:w="828" w:type="dxa"/>
            <w:shd w:val="clear" w:color="auto" w:fill="auto"/>
          </w:tcPr>
          <w:p w:rsidR="00461611" w:rsidRDefault="00461611" w:rsidP="00AD35D6">
            <w:pPr>
              <w:pStyle w:val="NoteRegularMark"/>
            </w:pPr>
            <w:r>
              <w:t>!</w:t>
            </w:r>
          </w:p>
        </w:tc>
        <w:tc>
          <w:tcPr>
            <w:tcW w:w="8532" w:type="dxa"/>
            <w:shd w:val="clear" w:color="auto" w:fill="auto"/>
          </w:tcPr>
          <w:p w:rsidR="00461611" w:rsidRPr="00312A07" w:rsidRDefault="00461611" w:rsidP="00AD35D6">
            <w:pPr>
              <w:pStyle w:val="Note"/>
            </w:pPr>
            <w:r w:rsidRPr="00312A07">
              <w:t>Note</w:t>
            </w:r>
          </w:p>
          <w:p w:rsidR="00461611" w:rsidRPr="00C92C35" w:rsidRDefault="00461611" w:rsidP="00AD35D6">
            <w:pPr>
              <w:pStyle w:val="TableText"/>
            </w:pPr>
            <w:r>
              <w:t>You can find a</w:t>
            </w:r>
            <w:r w:rsidRPr="001A4623">
              <w:t xml:space="preserve">ll code examples in the </w:t>
            </w:r>
            <w:r w:rsidRPr="003D422C">
              <w:rPr>
                <w:rStyle w:val="Bold"/>
              </w:rPr>
              <w:t>Examples</w:t>
            </w:r>
            <w:r w:rsidRPr="001A4623">
              <w:t xml:space="preserve"> </w:t>
            </w:r>
            <w:r>
              <w:t xml:space="preserve">folder </w:t>
            </w:r>
            <w:r w:rsidRPr="001A4623">
              <w:t xml:space="preserve">installed with Typemock Isolator. </w:t>
            </w:r>
            <w:r>
              <w:t xml:space="preserve"> </w:t>
            </w:r>
          </w:p>
        </w:tc>
      </w:tr>
    </w:tbl>
    <w:p w:rsidR="00461611" w:rsidRDefault="00461611" w:rsidP="00B56CB6">
      <w:pPr>
        <w:pStyle w:val="CodeLabel"/>
      </w:pPr>
      <w:r>
        <w:t>C# (BasicUnitTestExamples.cs)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Pr="00C85DC1" w:rsidRDefault="00461611" w:rsidP="00AD35D6">
            <w:pPr>
              <w:pStyle w:val="Command"/>
              <w:rPr>
                <w:rStyle w:val="code"/>
              </w:rPr>
            </w:pPr>
            <w:r w:rsidRPr="00C85DC1">
              <w:rPr>
                <w:rStyle w:val="code"/>
              </w:rPr>
              <w:t xml:space="preserve">[TestMethod,Isolated]        </w:t>
            </w:r>
          </w:p>
          <w:p w:rsidR="00461611" w:rsidRPr="00C85DC1" w:rsidRDefault="00461611" w:rsidP="00AD35D6">
            <w:pPr>
              <w:pStyle w:val="Command"/>
              <w:rPr>
                <w:rStyle w:val="code"/>
              </w:rPr>
            </w:pPr>
            <w:r w:rsidRPr="00C85DC1">
              <w:rPr>
                <w:rStyle w:val="code"/>
              </w:rPr>
              <w:t>public void BasicUnitTestStructure()</w:t>
            </w:r>
          </w:p>
          <w:p w:rsidR="00461611" w:rsidRPr="00C85DC1" w:rsidRDefault="00461611" w:rsidP="00AD35D6">
            <w:pPr>
              <w:pStyle w:val="Command"/>
              <w:rPr>
                <w:rStyle w:val="code"/>
              </w:rPr>
            </w:pPr>
            <w:r w:rsidRPr="00C85DC1">
              <w:rPr>
                <w:rStyle w:val="code"/>
              </w:rPr>
              <w:t>{</w:t>
            </w:r>
          </w:p>
          <w:p w:rsidR="00461611" w:rsidRPr="00C85DC1" w:rsidRDefault="00461611" w:rsidP="00AD35D6">
            <w:pPr>
              <w:pStyle w:val="Command"/>
              <w:rPr>
                <w:rStyle w:val="code"/>
              </w:rPr>
            </w:pPr>
            <w:r w:rsidRPr="00C85DC1">
              <w:rPr>
                <w:rStyle w:val="code"/>
              </w:rPr>
              <w:t xml:space="preserve">    // Arrange </w:t>
            </w:r>
          </w:p>
          <w:p w:rsidR="00461611" w:rsidRPr="00C85DC1" w:rsidRDefault="00461611" w:rsidP="00AD35D6">
            <w:pPr>
              <w:pStyle w:val="Command"/>
              <w:rPr>
                <w:rStyle w:val="code"/>
              </w:rPr>
            </w:pPr>
            <w:r w:rsidRPr="00C85DC1">
              <w:rPr>
                <w:rStyle w:val="code"/>
              </w:rPr>
              <w:t xml:space="preserve">    Isolate.WhenCalled(() =&gt; DateTime.Now).WillReturn(new DateTime(2016, 2, 29));</w:t>
            </w:r>
          </w:p>
          <w:p w:rsidR="00461611" w:rsidRPr="00C85DC1" w:rsidRDefault="00461611" w:rsidP="00AD35D6">
            <w:pPr>
              <w:pStyle w:val="Command"/>
              <w:rPr>
                <w:rStyle w:val="code"/>
              </w:rPr>
            </w:pPr>
          </w:p>
          <w:p w:rsidR="00461611" w:rsidRPr="00C85DC1" w:rsidRDefault="00461611" w:rsidP="00AD35D6">
            <w:pPr>
              <w:pStyle w:val="Command"/>
              <w:rPr>
                <w:rStyle w:val="code"/>
              </w:rPr>
            </w:pPr>
            <w:r w:rsidRPr="00C85DC1">
              <w:rPr>
                <w:rStyle w:val="code"/>
              </w:rPr>
              <w:t xml:space="preserve">    // Act </w:t>
            </w:r>
          </w:p>
          <w:p w:rsidR="00461611" w:rsidRPr="00C85DC1" w:rsidRDefault="00461611" w:rsidP="00AD35D6">
            <w:pPr>
              <w:pStyle w:val="Command"/>
              <w:rPr>
                <w:rStyle w:val="code"/>
              </w:rPr>
            </w:pPr>
            <w:r w:rsidRPr="00C85DC1">
              <w:rPr>
                <w:rStyle w:val="code"/>
              </w:rPr>
              <w:t xml:space="preserve">    int result = MyCode.DoSomethingSpecialOnALeapYear();</w:t>
            </w:r>
          </w:p>
          <w:p w:rsidR="00461611" w:rsidRPr="00C85DC1" w:rsidRDefault="00461611" w:rsidP="00AD35D6">
            <w:pPr>
              <w:pStyle w:val="Command"/>
              <w:rPr>
                <w:rStyle w:val="code"/>
              </w:rPr>
            </w:pPr>
          </w:p>
          <w:p w:rsidR="00461611" w:rsidRPr="00C85DC1" w:rsidRDefault="00461611" w:rsidP="00AD35D6">
            <w:pPr>
              <w:pStyle w:val="Command"/>
              <w:rPr>
                <w:rStyle w:val="code"/>
              </w:rPr>
            </w:pPr>
            <w:r w:rsidRPr="00C85DC1">
              <w:rPr>
                <w:rStyle w:val="code"/>
              </w:rPr>
              <w:t xml:space="preserve">    // Assert </w:t>
            </w:r>
          </w:p>
          <w:p w:rsidR="00461611" w:rsidRPr="00C85DC1" w:rsidRDefault="00461611" w:rsidP="00AD35D6">
            <w:pPr>
              <w:pStyle w:val="Command"/>
              <w:rPr>
                <w:rStyle w:val="code"/>
              </w:rPr>
            </w:pPr>
            <w:r w:rsidRPr="00C85DC1">
              <w:rPr>
                <w:rStyle w:val="code"/>
              </w:rPr>
              <w:t xml:space="preserve">    Assert.AreEqual(100,result);</w:t>
            </w:r>
          </w:p>
          <w:p w:rsidR="00461611" w:rsidRPr="00792B8C" w:rsidRDefault="00461611" w:rsidP="00AD35D6">
            <w:pPr>
              <w:pStyle w:val="Command"/>
              <w:rPr>
                <w:lang w:val="en-US"/>
              </w:rPr>
            </w:pPr>
            <w:r w:rsidRPr="00C85DC1">
              <w:rPr>
                <w:rStyle w:val="code"/>
              </w:rPr>
              <w:t>}</w:t>
            </w:r>
          </w:p>
        </w:tc>
      </w:tr>
    </w:tbl>
    <w:p w:rsidR="00461611" w:rsidRDefault="00461611" w:rsidP="00B56CB6">
      <w:pPr>
        <w:pStyle w:val="CodeLabel"/>
      </w:pPr>
      <w:r>
        <w:t>VB (BasicUnitTestExamples.vb)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Default="00461611" w:rsidP="00AD35D6">
            <w:pPr>
              <w:pStyle w:val="Command"/>
            </w:pPr>
            <w:r>
              <w:t>&lt;TestMethod(), Isolated()&gt; _</w:t>
            </w:r>
          </w:p>
          <w:p w:rsidR="00461611" w:rsidRDefault="00461611" w:rsidP="00AD35D6">
            <w:pPr>
              <w:pStyle w:val="Command"/>
            </w:pPr>
            <w:r>
              <w:t xml:space="preserve"> </w:t>
            </w:r>
            <w:r>
              <w:rPr>
                <w:rStyle w:val="highlight-keyword"/>
              </w:rPr>
              <w:t>Public</w:t>
            </w:r>
            <w:r>
              <w:t xml:space="preserve"> </w:t>
            </w:r>
            <w:r>
              <w:rPr>
                <w:rStyle w:val="highlight-keyword"/>
              </w:rPr>
              <w:t>Sub</w:t>
            </w:r>
            <w:r>
              <w:t xml:space="preserve"> BasicTestStructure()</w:t>
            </w:r>
          </w:p>
          <w:p w:rsidR="00461611" w:rsidRDefault="00461611" w:rsidP="00AD35D6">
            <w:pPr>
              <w:pStyle w:val="Command"/>
            </w:pPr>
          </w:p>
          <w:p w:rsidR="00461611" w:rsidRDefault="00461611" w:rsidP="00AD35D6">
            <w:pPr>
              <w:pStyle w:val="Command"/>
            </w:pPr>
            <w:r>
              <w:t xml:space="preserve">    </w:t>
            </w:r>
            <w:r>
              <w:rPr>
                <w:rStyle w:val="highlight-comment"/>
              </w:rPr>
              <w:t>' Arrange</w:t>
            </w:r>
          </w:p>
          <w:p w:rsidR="00461611" w:rsidRDefault="00461611" w:rsidP="00AD35D6">
            <w:pPr>
              <w:pStyle w:val="Command"/>
            </w:pPr>
            <w:r>
              <w:t xml:space="preserve">    </w:t>
            </w:r>
            <w:r>
              <w:rPr>
                <w:rStyle w:val="highlight-keyword"/>
              </w:rPr>
              <w:t>Using</w:t>
            </w:r>
            <w:r>
              <w:t xml:space="preserve"> TheseCalls.WillReturn(</w:t>
            </w:r>
            <w:r>
              <w:rPr>
                <w:rStyle w:val="highlight-keyword"/>
              </w:rPr>
              <w:t>New</w:t>
            </w:r>
            <w:r>
              <w:t xml:space="preserve"> DateTime(</w:t>
            </w:r>
            <w:r>
              <w:rPr>
                <w:rStyle w:val="highlight-number"/>
              </w:rPr>
              <w:t>2016</w:t>
            </w:r>
            <w:r>
              <w:t xml:space="preserve">, </w:t>
            </w:r>
            <w:r>
              <w:rPr>
                <w:rStyle w:val="highlight-number"/>
              </w:rPr>
              <w:t>2</w:t>
            </w:r>
            <w:r>
              <w:t xml:space="preserve">, </w:t>
            </w:r>
            <w:r>
              <w:rPr>
                <w:rStyle w:val="highlight-number"/>
              </w:rPr>
              <w:t>29</w:t>
            </w:r>
            <w:r>
              <w:t>))</w:t>
            </w:r>
          </w:p>
          <w:p w:rsidR="00461611" w:rsidRDefault="00461611" w:rsidP="00AD35D6">
            <w:pPr>
              <w:pStyle w:val="Command"/>
            </w:pPr>
            <w:r>
              <w:t xml:space="preserve">        </w:t>
            </w:r>
            <w:r>
              <w:rPr>
                <w:rStyle w:val="highlight-keyword"/>
              </w:rPr>
              <w:t>Dim</w:t>
            </w:r>
            <w:r>
              <w:t xml:space="preserve"> dummy = DateTime.Now</w:t>
            </w:r>
          </w:p>
          <w:p w:rsidR="00461611" w:rsidRDefault="00461611" w:rsidP="00AD35D6">
            <w:pPr>
              <w:pStyle w:val="Command"/>
            </w:pPr>
            <w:r>
              <w:t xml:space="preserve">    </w:t>
            </w:r>
            <w:r>
              <w:rPr>
                <w:rStyle w:val="highlight-keyword"/>
              </w:rPr>
              <w:t>End</w:t>
            </w:r>
            <w:r>
              <w:t xml:space="preserve"> </w:t>
            </w:r>
            <w:r>
              <w:rPr>
                <w:rStyle w:val="highlight-keyword"/>
              </w:rPr>
              <w:t>Using</w:t>
            </w:r>
          </w:p>
          <w:p w:rsidR="00461611" w:rsidRDefault="00461611" w:rsidP="00AD35D6">
            <w:pPr>
              <w:pStyle w:val="Command"/>
            </w:pPr>
          </w:p>
          <w:p w:rsidR="00461611" w:rsidRDefault="00461611" w:rsidP="00AD35D6">
            <w:pPr>
              <w:pStyle w:val="Command"/>
            </w:pPr>
            <w:r>
              <w:t xml:space="preserve">    </w:t>
            </w:r>
            <w:r>
              <w:rPr>
                <w:rStyle w:val="highlight-comment"/>
              </w:rPr>
              <w:t>' Act</w:t>
            </w:r>
          </w:p>
          <w:p w:rsidR="00461611" w:rsidRDefault="00461611" w:rsidP="00AD35D6">
            <w:pPr>
              <w:pStyle w:val="Command"/>
            </w:pPr>
            <w:r>
              <w:t xml:space="preserve">    </w:t>
            </w:r>
            <w:r>
              <w:rPr>
                <w:rStyle w:val="highlight-keyword"/>
              </w:rPr>
              <w:t>Dim</w:t>
            </w:r>
            <w:r>
              <w:t xml:space="preserve"> result </w:t>
            </w:r>
            <w:r>
              <w:rPr>
                <w:rStyle w:val="highlight-keyword"/>
              </w:rPr>
              <w:t>As</w:t>
            </w:r>
            <w:r>
              <w:t xml:space="preserve"> </w:t>
            </w:r>
            <w:r>
              <w:rPr>
                <w:rStyle w:val="highlight-keyword"/>
              </w:rPr>
              <w:t>Integer</w:t>
            </w:r>
            <w:r>
              <w:t xml:space="preserve"> = My_Class.DoSomethingSpecialOnALeapYear()</w:t>
            </w:r>
          </w:p>
          <w:p w:rsidR="00461611" w:rsidRDefault="00461611" w:rsidP="00AD35D6">
            <w:pPr>
              <w:pStyle w:val="Command"/>
            </w:pPr>
          </w:p>
          <w:p w:rsidR="00461611" w:rsidRDefault="00461611" w:rsidP="00AD35D6">
            <w:pPr>
              <w:pStyle w:val="Command"/>
            </w:pPr>
            <w:r>
              <w:t xml:space="preserve">    </w:t>
            </w:r>
            <w:r>
              <w:rPr>
                <w:rStyle w:val="highlight-comment"/>
              </w:rPr>
              <w:t xml:space="preserve">' Assert </w:t>
            </w:r>
          </w:p>
          <w:p w:rsidR="00461611" w:rsidRDefault="00461611" w:rsidP="00AD35D6">
            <w:pPr>
              <w:pStyle w:val="Command"/>
            </w:pPr>
            <w:r>
              <w:t xml:space="preserve">    Assert.AreEqual(</w:t>
            </w:r>
            <w:r>
              <w:rPr>
                <w:rStyle w:val="highlight-number"/>
              </w:rPr>
              <w:t>100</w:t>
            </w:r>
            <w:r>
              <w:t>, result)</w:t>
            </w:r>
          </w:p>
          <w:p w:rsidR="00461611" w:rsidRPr="00792B8C" w:rsidRDefault="00461611" w:rsidP="00AD35D6">
            <w:pPr>
              <w:pStyle w:val="Command"/>
              <w:rPr>
                <w:lang w:val="en-US"/>
              </w:rPr>
            </w:pPr>
            <w:r>
              <w:rPr>
                <w:rStyle w:val="highlight-keyword"/>
              </w:rPr>
              <w:t>End</w:t>
            </w:r>
            <w:r>
              <w:t xml:space="preserve"> </w:t>
            </w:r>
            <w:r>
              <w:rPr>
                <w:rStyle w:val="highlight-keyword"/>
              </w:rPr>
              <w:t>Sub</w:t>
            </w:r>
          </w:p>
        </w:tc>
      </w:tr>
    </w:tbl>
    <w:p w:rsidR="00461611" w:rsidRDefault="00461611" w:rsidP="00B56CB6"/>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AD35D6">
        <w:trPr>
          <w:cantSplit/>
        </w:trPr>
        <w:tc>
          <w:tcPr>
            <w:tcW w:w="828" w:type="dxa"/>
            <w:shd w:val="clear" w:color="auto" w:fill="auto"/>
          </w:tcPr>
          <w:p w:rsidR="00461611" w:rsidRDefault="00461611" w:rsidP="00AD35D6">
            <w:pPr>
              <w:pStyle w:val="NoteRegularMark"/>
            </w:pPr>
            <w:r>
              <w:t>!</w:t>
            </w:r>
          </w:p>
        </w:tc>
        <w:tc>
          <w:tcPr>
            <w:tcW w:w="8532" w:type="dxa"/>
            <w:shd w:val="clear" w:color="auto" w:fill="auto"/>
          </w:tcPr>
          <w:p w:rsidR="00461611" w:rsidRPr="00312A07" w:rsidRDefault="00461611" w:rsidP="00AD35D6">
            <w:pPr>
              <w:pStyle w:val="Note"/>
            </w:pPr>
            <w:r w:rsidRPr="00312A07">
              <w:t>Note</w:t>
            </w:r>
          </w:p>
          <w:p w:rsidR="00461611" w:rsidRPr="00C92C35" w:rsidRDefault="00461611" w:rsidP="00AB7B82">
            <w:pPr>
              <w:pStyle w:val="TableText"/>
            </w:pPr>
            <w:r>
              <w:t xml:space="preserve">The Mocking API uses </w:t>
            </w:r>
            <w:r w:rsidRPr="003D422C">
              <w:t>Lambda Expression</w:t>
            </w:r>
            <w:r>
              <w:t xml:space="preserve"> to pass faked methods. This syntax is defined in .NET framework 3.5 and allows the API to be readable and strongly typed and support Intellisense within MS Visual Studio.</w:t>
            </w:r>
            <w:r w:rsidRPr="001A4623">
              <w:t xml:space="preserve"> </w:t>
            </w:r>
            <w:r>
              <w:t xml:space="preserve"> </w:t>
            </w:r>
          </w:p>
        </w:tc>
      </w:tr>
    </w:tbl>
    <w:p w:rsidR="00461611" w:rsidRDefault="00461611" w:rsidP="00B56CB6"/>
    <w:p w:rsidR="00461611" w:rsidRDefault="00461611" w:rsidP="00B56CB6">
      <w:pPr>
        <w:pStyle w:val="Heading3"/>
      </w:pPr>
      <w:bookmarkStart w:id="139" w:name="_Toc408479841"/>
      <w:bookmarkStart w:id="140" w:name="_d2h_bmk__Toc408479841_10"/>
      <w:bookmarkStart w:id="141" w:name="_D2HTopic_55"/>
      <w:r>
        <w:t>Mocking API Principles</w:t>
      </w:r>
      <w:bookmarkEnd w:id="139"/>
      <w:bookmarkEnd w:id="140"/>
      <w:bookmarkEnd w:id="141"/>
    </w:p>
    <w:p w:rsidR="00461611" w:rsidRDefault="00461611" w:rsidP="00B56CB6">
      <w:r>
        <w:t>The Mocking API provides a high level of isolation between tests and production code. The following sections explain the principles on which the Mocking ASPI is based.</w:t>
      </w:r>
    </w:p>
    <w:p w:rsidR="00461611" w:rsidRDefault="00461611" w:rsidP="00997FD8">
      <w:pPr>
        <w:pStyle w:val="Heading3"/>
      </w:pPr>
      <w:bookmarkStart w:id="142" w:name="_Toc408479842"/>
      <w:bookmarkStart w:id="143" w:name="_d2h_bmk__Toc408479842_10"/>
      <w:bookmarkStart w:id="144" w:name="_D2HTopic_56"/>
      <w:r>
        <w:t>Auto-Recursive Fakes</w:t>
      </w:r>
      <w:bookmarkEnd w:id="142"/>
      <w:bookmarkEnd w:id="143"/>
      <w:bookmarkEnd w:id="144"/>
    </w:p>
    <w:p w:rsidR="00461611" w:rsidRDefault="00461611" w:rsidP="00997FD8">
      <w:r>
        <w:t xml:space="preserve">By default, every fake object is auto-recursive. This means that each property and method of a fake object returns a fake object. </w:t>
      </w:r>
    </w:p>
    <w:p w:rsidR="00461611" w:rsidRDefault="00461611" w:rsidP="00997FD8">
      <w:r>
        <w:t>In addition to productivity gains of faking a whole object tree in one statement, recursive fakes reduce the decoupling level. If a test concentrates on one branch of the production code, and another branch of the object model is changed, the test stays intact.</w:t>
      </w:r>
    </w:p>
    <w:p w:rsidR="00461611" w:rsidRDefault="00461611" w:rsidP="00997FD8">
      <w:pPr>
        <w:pStyle w:val="Heading3"/>
      </w:pPr>
      <w:bookmarkStart w:id="145" w:name="_Toc408479843"/>
      <w:bookmarkStart w:id="146" w:name="_d2h_bmk__Toc408479843_10"/>
      <w:bookmarkStart w:id="147" w:name="_D2HTopic_57"/>
      <w:r>
        <w:t>Argument Checking is Off by Default</w:t>
      </w:r>
      <w:bookmarkEnd w:id="145"/>
      <w:bookmarkEnd w:id="146"/>
      <w:bookmarkEnd w:id="147"/>
    </w:p>
    <w:p w:rsidR="00461611" w:rsidRDefault="00461611" w:rsidP="00997FD8">
      <w:r>
        <w:t xml:space="preserve">When changing a method behavior, the argument checking is off by default. Regardless of the parameters at runtime, the behavior will change. </w:t>
      </w:r>
    </w:p>
    <w:p w:rsidR="00461611" w:rsidRDefault="00461611" w:rsidP="00997FD8">
      <w:r>
        <w:t xml:space="preserve">This will continue to work, even if other arguments are passed at runtime, or the method is called several times. Tests will continue to pass as long as the method is called. </w:t>
      </w:r>
    </w:p>
    <w:p w:rsidR="00461611" w:rsidRDefault="00461611" w:rsidP="000955E6">
      <w:r>
        <w:t xml:space="preserve">For specific cases, you can explicitly </w:t>
      </w:r>
      <w:r w:rsidRPr="003D422C">
        <w:t>check the arguments</w:t>
      </w:r>
      <w:r>
        <w:t>. It is recommended to keep these checks to a minimum.</w:t>
      </w:r>
    </w:p>
    <w:p w:rsidR="00461611" w:rsidRDefault="00461611" w:rsidP="00997FD8">
      <w:pPr>
        <w:pStyle w:val="Heading3"/>
      </w:pPr>
      <w:bookmarkStart w:id="148" w:name="_Toc408479844"/>
      <w:bookmarkStart w:id="149" w:name="_d2h_bmk__Toc408479844_10"/>
      <w:bookmarkStart w:id="150" w:name="_D2HTopic_58"/>
      <w:r>
        <w:t>Faking Interfaces</w:t>
      </w:r>
      <w:bookmarkEnd w:id="148"/>
      <w:bookmarkEnd w:id="149"/>
      <w:bookmarkEnd w:id="150"/>
    </w:p>
    <w:p w:rsidR="00461611" w:rsidRDefault="00461611" w:rsidP="00997FD8">
      <w:r>
        <w:t>If your code is already decoupled, and interfaces are used instead of classes as arguments, you can fake interfaces using the same APIs. You will get the same robustness because that fake interfaces will return recursive fakes.</w:t>
      </w:r>
    </w:p>
    <w:p w:rsidR="00461611" w:rsidRDefault="00461611" w:rsidP="00997FD8">
      <w:pPr>
        <w:pStyle w:val="Heading3"/>
      </w:pPr>
      <w:bookmarkStart w:id="151" w:name="_Toc408479845"/>
      <w:bookmarkStart w:id="152" w:name="_d2h_bmk__Toc408479845_10"/>
      <w:bookmarkStart w:id="153" w:name="_D2HTopic_59"/>
      <w:r>
        <w:t>Faking Dependencies</w:t>
      </w:r>
      <w:bookmarkEnd w:id="151"/>
      <w:bookmarkEnd w:id="152"/>
      <w:bookmarkEnd w:id="153"/>
    </w:p>
    <w:p w:rsidR="00461611" w:rsidRPr="00997FD8" w:rsidRDefault="00461611" w:rsidP="00997FD8">
      <w:r>
        <w:t xml:space="preserve">Using a special method called </w:t>
      </w:r>
      <w:r w:rsidRPr="007C27EE">
        <w:rPr>
          <w:rStyle w:val="Bold"/>
        </w:rPr>
        <w:t>Fake.Dependencies()</w:t>
      </w:r>
      <w:r>
        <w:t>, you can fake all constructor arguments in one line. In addition to a more readable and shorter test, you are immune from changing the signature of the constructor of the code under tests by adding or removing arguments of the dependencies. You can also add or remove more constructor overloads, and the test will still pass.</w:t>
      </w:r>
    </w:p>
    <w:p w:rsidR="00461611" w:rsidRDefault="00461611" w:rsidP="00997FD8">
      <w:pPr>
        <w:pStyle w:val="Heading3"/>
      </w:pPr>
      <w:bookmarkStart w:id="154" w:name="_Toc408479846"/>
      <w:bookmarkStart w:id="155" w:name="_d2h_bmk__Toc408479846_10"/>
      <w:bookmarkStart w:id="156" w:name="_D2HTopic_60"/>
      <w:r>
        <w:t>True Properties and Indexers</w:t>
      </w:r>
      <w:bookmarkEnd w:id="154"/>
      <w:bookmarkEnd w:id="155"/>
      <w:bookmarkEnd w:id="156"/>
    </w:p>
    <w:p w:rsidR="00461611" w:rsidRDefault="00461611" w:rsidP="00997FD8">
      <w:r>
        <w:t xml:space="preserve">In most cases, your production code interacts with dependencies without being aware whether these dependencies are real or faked. </w:t>
      </w:r>
    </w:p>
    <w:p w:rsidR="00461611" w:rsidRPr="00997FD8" w:rsidRDefault="00461611" w:rsidP="00997FD8">
      <w:r>
        <w:t xml:space="preserve">Using </w:t>
      </w:r>
      <w:r w:rsidRPr="003D422C">
        <w:t>True Properties</w:t>
      </w:r>
      <w:r>
        <w:t xml:space="preserve"> and </w:t>
      </w:r>
      <w:r w:rsidRPr="003D422C">
        <w:t>True Indexers</w:t>
      </w:r>
      <w:r>
        <w:t xml:space="preserve"> not only help test code to be more readable, but also seamlessly work with the code under test. If the properties are refactored to automatic properties, tests will still pass.</w:t>
      </w:r>
    </w:p>
    <w:p w:rsidR="00461611" w:rsidRDefault="00461611" w:rsidP="00B56CB6">
      <w:pPr>
        <w:pStyle w:val="Heading2"/>
      </w:pPr>
      <w:bookmarkStart w:id="157" w:name="_Toc408479847"/>
      <w:bookmarkStart w:id="158" w:name="_d2h_bmk__Toc408479847_10"/>
      <w:bookmarkStart w:id="159" w:name="_D2HTopic_61"/>
      <w:r>
        <w:t>Setting Up a Unit Test Project</w:t>
      </w:r>
      <w:bookmarkEnd w:id="157"/>
      <w:bookmarkEnd w:id="158"/>
      <w:r>
        <w:t xml:space="preserve"> </w:t>
      </w:r>
      <w:bookmarkEnd w:id="159"/>
    </w:p>
    <w:p w:rsidR="00461611" w:rsidRDefault="00461611" w:rsidP="00995081">
      <w:r>
        <w:t>To set up a unit test project, perform the following steps:</w:t>
      </w:r>
    </w:p>
    <w:p w:rsidR="00461611" w:rsidRDefault="00461611" w:rsidP="00461611">
      <w:pPr>
        <w:pStyle w:val="ListNumber"/>
        <w:numPr>
          <w:ilvl w:val="0"/>
          <w:numId w:val="58"/>
        </w:numPr>
      </w:pPr>
      <w:r>
        <w:t xml:space="preserve">Copy the Typemock Isolator DLLs. See </w:t>
      </w:r>
      <w:hyperlink w:anchor="_D2HTopic_62" w:history="1">
        <w:r w:rsidRPr="009F775B">
          <w:rPr>
            <w:rStyle w:val="Hyperlink"/>
          </w:rPr>
          <w:t>Step 1. Copying Typemock Isolator DLLs</w:t>
        </w:r>
      </w:hyperlink>
      <w:r>
        <w:t>.</w:t>
      </w:r>
    </w:p>
    <w:p w:rsidR="00461611" w:rsidRDefault="00461611" w:rsidP="00461611">
      <w:pPr>
        <w:pStyle w:val="ListNumber"/>
        <w:numPr>
          <w:ilvl w:val="0"/>
          <w:numId w:val="58"/>
        </w:numPr>
      </w:pPr>
      <w:r>
        <w:t xml:space="preserve">Create a unit test project. See </w:t>
      </w:r>
      <w:hyperlink w:anchor="_D2HTopic_63" w:history="1">
        <w:r w:rsidRPr="009F775B">
          <w:rPr>
            <w:rStyle w:val="Hyperlink"/>
          </w:rPr>
          <w:t>Step 2. Creating a Unit Test Project</w:t>
        </w:r>
      </w:hyperlink>
      <w:r>
        <w:t>.</w:t>
      </w:r>
    </w:p>
    <w:p w:rsidR="00461611" w:rsidRDefault="00461611" w:rsidP="00461611">
      <w:pPr>
        <w:pStyle w:val="ListNumber"/>
        <w:numPr>
          <w:ilvl w:val="0"/>
          <w:numId w:val="58"/>
        </w:numPr>
      </w:pPr>
      <w:r>
        <w:t xml:space="preserve">Prepare to write a test. See </w:t>
      </w:r>
      <w:hyperlink w:anchor="_D2HTopic_64" w:history="1">
        <w:r w:rsidRPr="009F775B">
          <w:rPr>
            <w:rStyle w:val="Hyperlink"/>
          </w:rPr>
          <w:t>Step 3. Preparing to Write a Unit Test</w:t>
        </w:r>
      </w:hyperlink>
      <w:r>
        <w:t>.</w:t>
      </w:r>
    </w:p>
    <w:p w:rsidR="00461611" w:rsidRDefault="00461611" w:rsidP="00461611">
      <w:pPr>
        <w:pStyle w:val="ListNumber"/>
        <w:numPr>
          <w:ilvl w:val="0"/>
          <w:numId w:val="58"/>
        </w:numPr>
      </w:pPr>
      <w:r>
        <w:t xml:space="preserve">Add the Isolated attribute to tests. See </w:t>
      </w:r>
      <w:hyperlink w:anchor="_D2HTopic_65" w:history="1">
        <w:r w:rsidRPr="009F775B">
          <w:rPr>
            <w:rStyle w:val="Hyperlink"/>
          </w:rPr>
          <w:t>Step 4. Adding the Isolated Attribute to Tests</w:t>
        </w:r>
      </w:hyperlink>
      <w:r>
        <w:t>.</w:t>
      </w:r>
    </w:p>
    <w:p w:rsidR="00461611" w:rsidRPr="00995081" w:rsidRDefault="00461611" w:rsidP="00461611">
      <w:pPr>
        <w:pStyle w:val="ListNumber"/>
        <w:numPr>
          <w:ilvl w:val="0"/>
          <w:numId w:val="58"/>
        </w:numPr>
      </w:pPr>
      <w:r>
        <w:t xml:space="preserve">Choose the mocking method. See </w:t>
      </w:r>
      <w:hyperlink w:anchor="_D2HTopic_69" w:history="1">
        <w:r w:rsidRPr="009F775B">
          <w:rPr>
            <w:rStyle w:val="Hyperlink"/>
          </w:rPr>
          <w:t>Step 5. Defining whether to Mock Any Methods Choosing the Mocking Method</w:t>
        </w:r>
      </w:hyperlink>
      <w:r>
        <w:t>.</w:t>
      </w:r>
    </w:p>
    <w:p w:rsidR="00461611" w:rsidRDefault="00461611" w:rsidP="00207475">
      <w:pPr>
        <w:pStyle w:val="Heading3"/>
      </w:pPr>
      <w:bookmarkStart w:id="160" w:name="_Step_1._Copying"/>
      <w:bookmarkStart w:id="161" w:name="_Toc408479848"/>
      <w:bookmarkStart w:id="162" w:name="_d2h_bmk__Toc408479848_10"/>
      <w:bookmarkStart w:id="163" w:name="_D2HTopic_62"/>
      <w:bookmarkEnd w:id="160"/>
      <w:r>
        <w:t>Step 1. Copying Typemock Isolator DLLs</w:t>
      </w:r>
      <w:bookmarkEnd w:id="161"/>
      <w:bookmarkEnd w:id="162"/>
      <w:bookmarkEnd w:id="163"/>
    </w:p>
    <w:p w:rsidR="00461611" w:rsidRDefault="00461611" w:rsidP="00995081">
      <w:pPr>
        <w:pStyle w:val="ToDo"/>
      </w:pPr>
      <w:r>
        <w:t>To copy Typemock Isolator DLLs:</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1"/>
        <w:gridCol w:w="8401"/>
      </w:tblGrid>
      <w:tr w:rsidR="00461611" w:rsidTr="00481E84">
        <w:trPr>
          <w:cantSplit/>
        </w:trPr>
        <w:tc>
          <w:tcPr>
            <w:tcW w:w="821" w:type="dxa"/>
            <w:shd w:val="clear" w:color="auto" w:fill="auto"/>
          </w:tcPr>
          <w:p w:rsidR="00461611" w:rsidRDefault="00461611" w:rsidP="00481E84">
            <w:pPr>
              <w:pStyle w:val="NoteRegularMark"/>
            </w:pPr>
            <w:r>
              <w:t>!</w:t>
            </w:r>
          </w:p>
        </w:tc>
        <w:tc>
          <w:tcPr>
            <w:tcW w:w="8401" w:type="dxa"/>
            <w:shd w:val="clear" w:color="auto" w:fill="auto"/>
          </w:tcPr>
          <w:p w:rsidR="00461611" w:rsidRPr="00312A07" w:rsidRDefault="00461611" w:rsidP="00481E84">
            <w:pPr>
              <w:pStyle w:val="Note"/>
            </w:pPr>
            <w:r w:rsidRPr="00312A07">
              <w:t>Note</w:t>
            </w:r>
          </w:p>
          <w:p w:rsidR="00461611" w:rsidRPr="00C92C35" w:rsidRDefault="00461611" w:rsidP="00D62492">
            <w:pPr>
              <w:pStyle w:val="TableText"/>
            </w:pPr>
            <w:r>
              <w:t>Although step 1 is optional, it represents the best practice and the highly recommended way to copy the Typemock Isolator DLLs.</w:t>
            </w:r>
          </w:p>
        </w:tc>
      </w:tr>
    </w:tbl>
    <w:p w:rsidR="00461611" w:rsidRDefault="00461611" w:rsidP="00D62492"/>
    <w:p w:rsidR="00461611" w:rsidRDefault="00461611" w:rsidP="00461611">
      <w:pPr>
        <w:pStyle w:val="ListNumber"/>
        <w:numPr>
          <w:ilvl w:val="0"/>
          <w:numId w:val="40"/>
        </w:numPr>
      </w:pPr>
      <w:r>
        <w:t xml:space="preserve">Copy all the following DLL’s from </w:t>
      </w:r>
      <w:r w:rsidRPr="00995081">
        <w:rPr>
          <w:i/>
        </w:rPr>
        <w:t>Typemock installation folder</w:t>
      </w:r>
      <w:r>
        <w:t>/</w:t>
      </w:r>
      <w:r w:rsidRPr="0021304C">
        <w:rPr>
          <w:rStyle w:val="Bold"/>
        </w:rPr>
        <w:t>AutoDeploy</w:t>
      </w:r>
      <w:r>
        <w:t xml:space="preserve"> to your source control repository:</w:t>
      </w:r>
    </w:p>
    <w:p w:rsidR="00461611" w:rsidRDefault="00461611" w:rsidP="00995081">
      <w:pPr>
        <w:pStyle w:val="ListBullet2"/>
      </w:pPr>
      <w:r>
        <w:t xml:space="preserve">TypeMock.dll </w:t>
      </w:r>
    </w:p>
    <w:p w:rsidR="00461611" w:rsidRDefault="00461611" w:rsidP="00995081">
      <w:pPr>
        <w:pStyle w:val="ListBullet2"/>
      </w:pPr>
      <w:r>
        <w:t>Typemock.ArrangeActAssert.dll</w:t>
      </w:r>
    </w:p>
    <w:p w:rsidR="00461611" w:rsidRDefault="00461611" w:rsidP="00995081">
      <w:pPr>
        <w:pStyle w:val="ListBullet2"/>
      </w:pPr>
      <w:r>
        <w:t>Typemock.Isolator.VisualBasic.dll</w:t>
      </w:r>
    </w:p>
    <w:p w:rsidR="00461611" w:rsidRDefault="00461611" w:rsidP="00BB4378">
      <w:pPr>
        <w:pStyle w:val="ListNumber"/>
      </w:pPr>
      <w:r>
        <w:t>In your test project, change the references to the copied DLLs.</w:t>
      </w:r>
    </w:p>
    <w:p w:rsidR="00461611" w:rsidRPr="00E025B7" w:rsidRDefault="00461611" w:rsidP="00447E55">
      <w:pPr>
        <w:pStyle w:val="Heading3"/>
      </w:pPr>
      <w:bookmarkStart w:id="164" w:name="_Step_2._Creating_1"/>
      <w:bookmarkStart w:id="165" w:name="_Toc408479849"/>
      <w:bookmarkStart w:id="166" w:name="_d2h_bmk__Toc408479849_10"/>
      <w:bookmarkStart w:id="167" w:name="_D2HTopic_63"/>
      <w:bookmarkEnd w:id="164"/>
      <w:r w:rsidRPr="00E025B7">
        <w:t>Step 2. Creating a Unit Test Project</w:t>
      </w:r>
      <w:bookmarkEnd w:id="165"/>
      <w:bookmarkEnd w:id="166"/>
      <w:bookmarkEnd w:id="167"/>
    </w:p>
    <w:p w:rsidR="00461611" w:rsidRDefault="00461611" w:rsidP="006B6F38">
      <w:pPr>
        <w:pStyle w:val="ToDo"/>
      </w:pPr>
      <w:r>
        <w:t>To create a unit test project:</w:t>
      </w:r>
    </w:p>
    <w:p w:rsidR="00461611" w:rsidRDefault="00461611" w:rsidP="00461611">
      <w:pPr>
        <w:pStyle w:val="ListNumber"/>
        <w:numPr>
          <w:ilvl w:val="0"/>
          <w:numId w:val="41"/>
        </w:numPr>
      </w:pPr>
      <w:r>
        <w:t xml:space="preserve">In MS Visual Studio, create a new test project and call it </w:t>
      </w:r>
      <w:r w:rsidRPr="00F40201">
        <w:rPr>
          <w:rStyle w:val="Bold"/>
        </w:rPr>
        <w:t>UnitTest1</w:t>
      </w:r>
      <w:r>
        <w:t>.</w:t>
      </w:r>
    </w:p>
    <w:p w:rsidR="00461611" w:rsidRDefault="00461611" w:rsidP="00461611">
      <w:pPr>
        <w:pStyle w:val="ListNumber"/>
        <w:numPr>
          <w:ilvl w:val="0"/>
          <w:numId w:val="19"/>
        </w:numPr>
      </w:pPr>
      <w:r>
        <w:t>Depending on whether you write in C# or VB.NET, do one of the following:</w:t>
      </w:r>
    </w:p>
    <w:p w:rsidR="00461611" w:rsidRPr="008E2FED" w:rsidRDefault="00461611" w:rsidP="006B6F38">
      <w:pPr>
        <w:pStyle w:val="ListBullet2"/>
      </w:pPr>
      <w:r>
        <w:t xml:space="preserve">For C#: Right click on </w:t>
      </w:r>
      <w:r w:rsidRPr="00F40201">
        <w:rPr>
          <w:rStyle w:val="Bold"/>
        </w:rPr>
        <w:t>Project Properties</w:t>
      </w:r>
      <w:r>
        <w:t xml:space="preserve"> and add references to </w:t>
      </w:r>
      <w:r w:rsidRPr="00F40201">
        <w:rPr>
          <w:rStyle w:val="Bold"/>
        </w:rPr>
        <w:t>Typemock Isolator Core DLL</w:t>
      </w:r>
      <w:r>
        <w:rPr>
          <w:i/>
          <w:iCs/>
        </w:rPr>
        <w:t xml:space="preserve"> </w:t>
      </w:r>
      <w:r>
        <w:t xml:space="preserve">and </w:t>
      </w:r>
      <w:r w:rsidRPr="00F40201">
        <w:rPr>
          <w:rStyle w:val="Bold"/>
        </w:rPr>
        <w:t>Typemock.ArrangeActAssert</w:t>
      </w:r>
      <w:r>
        <w:rPr>
          <w:i/>
          <w:iCs/>
        </w:rPr>
        <w:t>.</w:t>
      </w:r>
    </w:p>
    <w:p w:rsidR="00461611" w:rsidRDefault="00461611" w:rsidP="006B6F38">
      <w:pPr>
        <w:pStyle w:val="ListBullet2"/>
      </w:pPr>
      <w:r>
        <w:t xml:space="preserve">For VB.Net: Right click on </w:t>
      </w:r>
      <w:r w:rsidRPr="00F40201">
        <w:rPr>
          <w:rStyle w:val="Bold"/>
        </w:rPr>
        <w:t>Project Properties</w:t>
      </w:r>
      <w:r>
        <w:t xml:space="preserve"> and add references to </w:t>
      </w:r>
      <w:r w:rsidRPr="00F40201">
        <w:rPr>
          <w:rStyle w:val="Bold"/>
        </w:rPr>
        <w:t>Typemock Isolator Core DLL</w:t>
      </w:r>
      <w:r>
        <w:rPr>
          <w:i/>
          <w:iCs/>
        </w:rPr>
        <w:t xml:space="preserve"> </w:t>
      </w:r>
      <w:r>
        <w:t xml:space="preserve">and </w:t>
      </w:r>
      <w:r w:rsidRPr="00F40201">
        <w:rPr>
          <w:rStyle w:val="Bold"/>
        </w:rPr>
        <w:t>Typemock Isolator VB.Net APIs</w:t>
      </w:r>
      <w:r>
        <w:rPr>
          <w:i/>
          <w:iCs/>
        </w:rPr>
        <w:t>.</w:t>
      </w:r>
    </w:p>
    <w:p w:rsidR="00461611" w:rsidRDefault="00461611" w:rsidP="006B6F38">
      <w:pPr>
        <w:pStyle w:val="ListNumber"/>
      </w:pPr>
      <w:r>
        <w:t xml:space="preserve">In your test project, change the references to the Typemock Isolator DLLs that you copied to the source control repository: </w:t>
      </w:r>
    </w:p>
    <w:p w:rsidR="00461611" w:rsidRDefault="00461611" w:rsidP="006B6F38">
      <w:pPr>
        <w:pStyle w:val="ListBullet2"/>
      </w:pPr>
      <w:r>
        <w:t xml:space="preserve">TypeMock.dll </w:t>
      </w:r>
    </w:p>
    <w:p w:rsidR="00461611" w:rsidRDefault="00461611" w:rsidP="006B6F38">
      <w:pPr>
        <w:pStyle w:val="ListBullet2"/>
      </w:pPr>
      <w:r>
        <w:t>Typemock.ArrangeActAssert.dll</w:t>
      </w:r>
    </w:p>
    <w:p w:rsidR="00461611" w:rsidRDefault="00461611" w:rsidP="006B6F38">
      <w:pPr>
        <w:pStyle w:val="ListBullet2"/>
      </w:pPr>
      <w:r>
        <w:t>Typemock.Isolator.VisualBasic.dll</w:t>
      </w:r>
    </w:p>
    <w:p w:rsidR="00461611" w:rsidRDefault="00461611" w:rsidP="00447E55">
      <w:pPr>
        <w:pStyle w:val="Heading3"/>
      </w:pPr>
      <w:bookmarkStart w:id="168" w:name="_Step_3._Preparing"/>
      <w:bookmarkStart w:id="169" w:name="_Toc408479850"/>
      <w:bookmarkStart w:id="170" w:name="_d2h_bmk__Toc408479850_10"/>
      <w:bookmarkStart w:id="171" w:name="_D2HTopic_64"/>
      <w:bookmarkEnd w:id="168"/>
      <w:r>
        <w:t>Step 3. Preparing to Write a Unit Test</w:t>
      </w:r>
      <w:bookmarkEnd w:id="169"/>
      <w:bookmarkEnd w:id="170"/>
      <w:bookmarkEnd w:id="171"/>
    </w:p>
    <w:p w:rsidR="00461611" w:rsidRDefault="00461611" w:rsidP="00AC43C2">
      <w:pPr>
        <w:pStyle w:val="ToDo"/>
      </w:pPr>
      <w:r>
        <w:t>To prepare to write a unit test:</w:t>
      </w:r>
    </w:p>
    <w:p w:rsidR="00461611" w:rsidRPr="00A92A44" w:rsidRDefault="00461611" w:rsidP="00461611">
      <w:pPr>
        <w:pStyle w:val="ListNumber"/>
        <w:numPr>
          <w:ilvl w:val="0"/>
          <w:numId w:val="30"/>
        </w:numPr>
      </w:pPr>
      <w:r>
        <w:t xml:space="preserve">Using the test project that you created, open </w:t>
      </w:r>
      <w:r w:rsidRPr="00AB27AF">
        <w:rPr>
          <w:rStyle w:val="Bold"/>
        </w:rPr>
        <w:t>UnitTest1.cs</w:t>
      </w:r>
      <w:r>
        <w:rPr>
          <w:i/>
          <w:iCs/>
        </w:rPr>
        <w:t>.</w:t>
      </w:r>
    </w:p>
    <w:p w:rsidR="00461611" w:rsidRDefault="00461611" w:rsidP="00461611">
      <w:pPr>
        <w:pStyle w:val="ListNumber"/>
        <w:numPr>
          <w:ilvl w:val="0"/>
          <w:numId w:val="30"/>
        </w:numPr>
      </w:pPr>
      <w:r>
        <w:t>Write the following code at the beginning of the file:</w:t>
      </w:r>
    </w:p>
    <w:p w:rsidR="00461611" w:rsidRPr="00A92A44" w:rsidRDefault="00461611" w:rsidP="00AC43C2">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C43C2">
        <w:tc>
          <w:tcPr>
            <w:tcW w:w="9360" w:type="dxa"/>
            <w:shd w:val="clear" w:color="auto" w:fill="F3F3F3"/>
            <w:tcMar>
              <w:bottom w:w="120" w:type="dxa"/>
            </w:tcMar>
          </w:tcPr>
          <w:p w:rsidR="00461611" w:rsidRPr="00792B8C" w:rsidRDefault="00461611" w:rsidP="00AC43C2">
            <w:pPr>
              <w:pStyle w:val="Command"/>
              <w:rPr>
                <w:lang w:val="en-US"/>
              </w:rPr>
            </w:pPr>
            <w:r>
              <w:rPr>
                <w:rStyle w:val="highlight-keyword"/>
              </w:rPr>
              <w:t>using</w:t>
            </w:r>
            <w:r>
              <w:t xml:space="preserve"> TypeMock.ArrangeActAssert;</w:t>
            </w:r>
          </w:p>
        </w:tc>
      </w:tr>
    </w:tbl>
    <w:p w:rsidR="00461611" w:rsidRDefault="00461611" w:rsidP="00AC43C2">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C43C2">
        <w:tc>
          <w:tcPr>
            <w:tcW w:w="9360" w:type="dxa"/>
            <w:shd w:val="clear" w:color="auto" w:fill="F3F3F3"/>
            <w:tcMar>
              <w:bottom w:w="120" w:type="dxa"/>
            </w:tcMar>
          </w:tcPr>
          <w:p w:rsidR="00461611" w:rsidRPr="00792B8C" w:rsidRDefault="00461611" w:rsidP="00AC43C2">
            <w:pPr>
              <w:pStyle w:val="Command"/>
              <w:rPr>
                <w:lang w:val="en-US"/>
              </w:rPr>
            </w:pPr>
            <w:r>
              <w:rPr>
                <w:rStyle w:val="highlight-keyword"/>
              </w:rPr>
              <w:t>Imports</w:t>
            </w:r>
            <w:r>
              <w:t xml:space="preserve"> TypeMock.Isolator.VisualBasic</w:t>
            </w:r>
          </w:p>
        </w:tc>
      </w:tr>
    </w:tbl>
    <w:p w:rsidR="00461611" w:rsidRDefault="00461611" w:rsidP="00447E55">
      <w:pPr>
        <w:pStyle w:val="Heading3"/>
      </w:pPr>
      <w:bookmarkStart w:id="172" w:name="_Step_4._Adding"/>
      <w:bookmarkStart w:id="173" w:name="_Toc408479851"/>
      <w:bookmarkStart w:id="174" w:name="_d2h_bmk__Toc408479851_10"/>
      <w:bookmarkStart w:id="175" w:name="_D2HTopic_65"/>
      <w:bookmarkEnd w:id="172"/>
      <w:r w:rsidRPr="00447E55">
        <w:t xml:space="preserve">Step 4. </w:t>
      </w:r>
      <w:r>
        <w:t>Adding</w:t>
      </w:r>
      <w:r w:rsidRPr="00447E55">
        <w:t xml:space="preserve"> the Isolated Attribute to Tests</w:t>
      </w:r>
      <w:bookmarkEnd w:id="173"/>
      <w:bookmarkEnd w:id="174"/>
      <w:bookmarkEnd w:id="175"/>
    </w:p>
    <w:p w:rsidR="00461611" w:rsidRDefault="00461611" w:rsidP="00117335">
      <w:r>
        <w:t xml:space="preserve">Because it is impossible to predict whether each test runs alone or in a group and in which order the tests will be run, the result of a test run should not depend on the order of execution. In addition, a test cannot rely on data and objects created by another test (such as behavior and fake objects left from other tests) which ran previously. </w:t>
      </w:r>
    </w:p>
    <w:p w:rsidR="00461611" w:rsidRDefault="00461611" w:rsidP="00117335">
      <w:r>
        <w:t xml:space="preserve">Typemock Isolator provides the </w:t>
      </w:r>
      <w:r w:rsidRPr="002D05F2">
        <w:rPr>
          <w:rStyle w:val="Bold"/>
        </w:rPr>
        <w:t>[</w:t>
      </w:r>
      <w:r w:rsidRPr="006264D7">
        <w:rPr>
          <w:rStyle w:val="Bold"/>
        </w:rPr>
        <w:t>Isolated</w:t>
      </w:r>
      <w:r>
        <w:rPr>
          <w:rStyle w:val="Bold"/>
        </w:rPr>
        <w:t>]</w:t>
      </w:r>
      <w:r>
        <w:t xml:space="preserve"> attribute that instructs Typemock Isolator to clean up the result of the test after the test is completed. </w:t>
      </w:r>
    </w:p>
    <w:p w:rsidR="00461611" w:rsidRDefault="00461611" w:rsidP="00117335">
      <w:r>
        <w:t>You can use this attribute on the following levels:</w:t>
      </w:r>
    </w:p>
    <w:p w:rsidR="00461611" w:rsidRDefault="00461611" w:rsidP="00117335">
      <w:pPr>
        <w:pStyle w:val="ListBullet"/>
      </w:pPr>
      <w:r>
        <w:t xml:space="preserve">Test assembly </w:t>
      </w:r>
    </w:p>
    <w:p w:rsidR="00461611" w:rsidRDefault="00461611" w:rsidP="00117335">
      <w:pPr>
        <w:pStyle w:val="ListBullet"/>
      </w:pPr>
      <w:r>
        <w:t>Test class</w:t>
      </w:r>
    </w:p>
    <w:p w:rsidR="00461611" w:rsidRDefault="00461611" w:rsidP="00117335">
      <w:pPr>
        <w:pStyle w:val="ListBullet"/>
      </w:pPr>
      <w:r>
        <w:t xml:space="preserve">Test </w:t>
      </w:r>
    </w:p>
    <w:p w:rsidR="00461611" w:rsidRDefault="00461611" w:rsidP="00117335">
      <w:r>
        <w:t xml:space="preserve">Using the </w:t>
      </w:r>
      <w:r w:rsidRPr="0037034F">
        <w:rPr>
          <w:rStyle w:val="Bold"/>
        </w:rPr>
        <w:t>[Isolated]</w:t>
      </w:r>
      <w:r>
        <w:t xml:space="preserve"> attribute at the test level overrides the behavior set on the class or assembly level. Therefore, you can set a general behavior and define a different behavior for specific cases.</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1"/>
        <w:gridCol w:w="8401"/>
      </w:tblGrid>
      <w:tr w:rsidR="00461611" w:rsidTr="00447E55">
        <w:trPr>
          <w:cantSplit/>
        </w:trPr>
        <w:tc>
          <w:tcPr>
            <w:tcW w:w="821" w:type="dxa"/>
            <w:shd w:val="clear" w:color="auto" w:fill="auto"/>
          </w:tcPr>
          <w:p w:rsidR="00461611" w:rsidRDefault="00461611" w:rsidP="00BB4378">
            <w:pPr>
              <w:pStyle w:val="NoteRegularMark"/>
            </w:pPr>
            <w:r>
              <w:t>!</w:t>
            </w:r>
          </w:p>
        </w:tc>
        <w:tc>
          <w:tcPr>
            <w:tcW w:w="8401" w:type="dxa"/>
            <w:shd w:val="clear" w:color="auto" w:fill="auto"/>
          </w:tcPr>
          <w:p w:rsidR="00461611" w:rsidRPr="00312A07" w:rsidRDefault="00461611" w:rsidP="00BB4378">
            <w:pPr>
              <w:pStyle w:val="Note"/>
            </w:pPr>
            <w:r w:rsidRPr="00312A07">
              <w:t>Note</w:t>
            </w:r>
          </w:p>
          <w:p w:rsidR="00461611" w:rsidRPr="00C92C35" w:rsidRDefault="00461611" w:rsidP="00D07080">
            <w:pPr>
              <w:pStyle w:val="TableText"/>
            </w:pPr>
            <w:r>
              <w:t xml:space="preserve">The easiest way to use the </w:t>
            </w:r>
            <w:r w:rsidRPr="00872D66">
              <w:rPr>
                <w:rStyle w:val="Bold"/>
              </w:rPr>
              <w:t>[Isolated]</w:t>
            </w:r>
            <w:r>
              <w:t xml:space="preserve"> attribute is to define it on the assembly level. In this case, the behavior will be defined for the entire assembly. If a special behavior is required for a class or test level, you can add the </w:t>
            </w:r>
            <w:r w:rsidRPr="00D07080">
              <w:rPr>
                <w:rStyle w:val="Bold"/>
              </w:rPr>
              <w:t>[Isolated]</w:t>
            </w:r>
            <w:r>
              <w:t xml:space="preserve"> attributed to this class or test.</w:t>
            </w:r>
            <w:r w:rsidRPr="001A4623">
              <w:t xml:space="preserve"> </w:t>
            </w:r>
            <w:r>
              <w:t xml:space="preserve"> </w:t>
            </w:r>
          </w:p>
        </w:tc>
      </w:tr>
    </w:tbl>
    <w:p w:rsidR="00461611" w:rsidRDefault="00461611" w:rsidP="006F2B75"/>
    <w:p w:rsidR="00461611" w:rsidRDefault="00461611" w:rsidP="006F2B75">
      <w:r>
        <w:t xml:space="preserve">The following samples show how you can use the </w:t>
      </w:r>
      <w:r w:rsidRPr="00C30427">
        <w:rPr>
          <w:rStyle w:val="Bold"/>
        </w:rPr>
        <w:t>[</w:t>
      </w:r>
      <w:r w:rsidRPr="00B70972">
        <w:rPr>
          <w:rStyle w:val="Bold"/>
        </w:rPr>
        <w:t>Isolated</w:t>
      </w:r>
      <w:r>
        <w:rPr>
          <w:rStyle w:val="Bold"/>
        </w:rPr>
        <w:t>]</w:t>
      </w:r>
      <w:r>
        <w:t xml:space="preserve"> attribute on different levels.</w:t>
      </w:r>
    </w:p>
    <w:p w:rsidR="00461611" w:rsidRDefault="00461611" w:rsidP="006F2B75">
      <w:pPr>
        <w:pStyle w:val="Heading4"/>
      </w:pPr>
      <w:bookmarkStart w:id="176" w:name="_D2HTopic_66"/>
      <w:r>
        <w:t>Assembly Level</w:t>
      </w:r>
      <w:bookmarkEnd w:id="176"/>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9611A">
        <w:tc>
          <w:tcPr>
            <w:tcW w:w="9360" w:type="dxa"/>
            <w:shd w:val="clear" w:color="auto" w:fill="F3F3F3"/>
            <w:tcMar>
              <w:bottom w:w="120" w:type="dxa"/>
            </w:tcMar>
          </w:tcPr>
          <w:p w:rsidR="00461611" w:rsidRDefault="00461611" w:rsidP="0089611A">
            <w:pPr>
              <w:pStyle w:val="Command"/>
            </w:pPr>
            <w:r>
              <w:rPr>
                <w:rStyle w:val="highlight-keyword"/>
              </w:rPr>
              <w:t>using</w:t>
            </w:r>
            <w:r>
              <w:t xml:space="preserve"> TypeMock.ArrangeActAssert;</w:t>
            </w:r>
          </w:p>
          <w:p w:rsidR="00461611" w:rsidRDefault="00461611" w:rsidP="0089611A">
            <w:pPr>
              <w:pStyle w:val="Command"/>
            </w:pPr>
            <w:r>
              <w:t>[assembly: Isolated()]</w:t>
            </w:r>
          </w:p>
          <w:p w:rsidR="00461611" w:rsidRDefault="00461611" w:rsidP="0089611A">
            <w:pPr>
              <w:pStyle w:val="Command"/>
            </w:pPr>
            <w:r>
              <w:t>Class level (C#)</w:t>
            </w:r>
          </w:p>
          <w:p w:rsidR="00461611" w:rsidRDefault="00461611" w:rsidP="0089611A">
            <w:pPr>
              <w:pStyle w:val="Command"/>
            </w:pPr>
            <w:r>
              <w:t xml:space="preserve"> [TestClass, Isolated] </w:t>
            </w:r>
          </w:p>
          <w:p w:rsidR="00461611" w:rsidRDefault="00461611" w:rsidP="0089611A">
            <w:pPr>
              <w:pStyle w:val="Command"/>
            </w:pPr>
            <w:r>
              <w:rPr>
                <w:rStyle w:val="highlight-keyword"/>
              </w:rPr>
              <w:t>public</w:t>
            </w:r>
            <w:r>
              <w:t xml:space="preserve"> </w:t>
            </w:r>
            <w:r>
              <w:rPr>
                <w:rStyle w:val="highlight-keyword"/>
              </w:rPr>
              <w:t>class</w:t>
            </w:r>
            <w:r>
              <w:t xml:space="preserve"> CollectionsTests</w:t>
            </w:r>
          </w:p>
          <w:p w:rsidR="00461611" w:rsidRDefault="00461611" w:rsidP="0089611A">
            <w:pPr>
              <w:pStyle w:val="Command"/>
            </w:pPr>
            <w:r>
              <w:t>{</w:t>
            </w:r>
          </w:p>
          <w:p w:rsidR="00461611" w:rsidRDefault="00461611" w:rsidP="0089611A">
            <w:pPr>
              <w:pStyle w:val="Command"/>
            </w:pPr>
            <w:r>
              <w:t xml:space="preserve">    ...</w:t>
            </w:r>
          </w:p>
          <w:p w:rsidR="00461611" w:rsidRPr="00792B8C" w:rsidRDefault="00461611" w:rsidP="0089611A">
            <w:pPr>
              <w:pStyle w:val="Command"/>
              <w:rPr>
                <w:lang w:val="en-US"/>
              </w:rPr>
            </w:pPr>
            <w:r>
              <w:t>}</w:t>
            </w:r>
          </w:p>
        </w:tc>
      </w:tr>
    </w:tbl>
    <w:p w:rsidR="00461611" w:rsidRDefault="00461611" w:rsidP="006F2B75">
      <w:pPr>
        <w:pStyle w:val="Heading4"/>
      </w:pPr>
      <w:bookmarkStart w:id="177" w:name="_D2HTopic_67"/>
      <w:r w:rsidRPr="001F1570">
        <w:t xml:space="preserve">Class </w:t>
      </w:r>
      <w:r>
        <w:t>L</w:t>
      </w:r>
      <w:r w:rsidRPr="001F1570">
        <w:t>evel</w:t>
      </w:r>
      <w:bookmarkEnd w:id="177"/>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9611A">
        <w:tc>
          <w:tcPr>
            <w:tcW w:w="9360" w:type="dxa"/>
            <w:shd w:val="clear" w:color="auto" w:fill="F3F3F3"/>
            <w:tcMar>
              <w:bottom w:w="120" w:type="dxa"/>
            </w:tcMar>
          </w:tcPr>
          <w:p w:rsidR="00461611" w:rsidRPr="001F1570" w:rsidRDefault="00461611" w:rsidP="0089611A">
            <w:pPr>
              <w:pStyle w:val="Command"/>
              <w:ind w:left="0"/>
            </w:pPr>
            <w:r w:rsidRPr="001F1570">
              <w:t xml:space="preserve">[TestClass, Isolated] </w:t>
            </w:r>
          </w:p>
          <w:p w:rsidR="00461611" w:rsidRPr="001F1570" w:rsidRDefault="00461611" w:rsidP="0089611A">
            <w:pPr>
              <w:pStyle w:val="Command"/>
              <w:ind w:left="0"/>
            </w:pPr>
            <w:r w:rsidRPr="001F1570">
              <w:t>public class CollectionsTests</w:t>
            </w:r>
          </w:p>
          <w:p w:rsidR="00461611" w:rsidRPr="001F1570" w:rsidRDefault="00461611" w:rsidP="0089611A">
            <w:pPr>
              <w:pStyle w:val="Command"/>
              <w:ind w:left="0"/>
            </w:pPr>
            <w:r w:rsidRPr="001F1570">
              <w:t>{</w:t>
            </w:r>
          </w:p>
          <w:p w:rsidR="00461611" w:rsidRPr="001F1570" w:rsidRDefault="00461611" w:rsidP="0089611A">
            <w:pPr>
              <w:pStyle w:val="Command"/>
              <w:ind w:left="0"/>
            </w:pPr>
            <w:r w:rsidRPr="001F1570">
              <w:t xml:space="preserve">    ...</w:t>
            </w:r>
          </w:p>
          <w:p w:rsidR="00461611" w:rsidRPr="00792B8C" w:rsidRDefault="00461611" w:rsidP="0089611A">
            <w:pPr>
              <w:pStyle w:val="Command"/>
              <w:ind w:left="0"/>
              <w:rPr>
                <w:lang w:val="en-US"/>
              </w:rPr>
            </w:pPr>
            <w:r w:rsidRPr="001F1570">
              <w:t>}</w:t>
            </w:r>
          </w:p>
        </w:tc>
      </w:tr>
    </w:tbl>
    <w:p w:rsidR="00461611" w:rsidRDefault="00461611" w:rsidP="006F2B75">
      <w:pPr>
        <w:pStyle w:val="Heading4"/>
      </w:pPr>
      <w:bookmarkStart w:id="178" w:name="_D2HTopic_68"/>
      <w:r>
        <w:t>Test Level</w:t>
      </w:r>
      <w:bookmarkEnd w:id="178"/>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9611A">
        <w:tc>
          <w:tcPr>
            <w:tcW w:w="9360" w:type="dxa"/>
            <w:shd w:val="clear" w:color="auto" w:fill="F3F3F3"/>
            <w:tcMar>
              <w:bottom w:w="120" w:type="dxa"/>
            </w:tcMar>
          </w:tcPr>
          <w:p w:rsidR="00461611" w:rsidRDefault="00461611" w:rsidP="0089611A">
            <w:pPr>
              <w:pStyle w:val="Command"/>
              <w:ind w:left="0"/>
            </w:pPr>
            <w:r>
              <w:t xml:space="preserve">[TestMethod, Isolated] </w:t>
            </w:r>
          </w:p>
          <w:p w:rsidR="00461611" w:rsidRDefault="00461611" w:rsidP="0089611A">
            <w:pPr>
              <w:pStyle w:val="Command"/>
              <w:ind w:left="0"/>
            </w:pPr>
            <w:r>
              <w:rPr>
                <w:rStyle w:val="highlight-keyword"/>
              </w:rPr>
              <w:t>public</w:t>
            </w:r>
            <w:r>
              <w:t xml:space="preserve"> </w:t>
            </w:r>
            <w:r>
              <w:rPr>
                <w:rStyle w:val="highlight-keyword"/>
              </w:rPr>
              <w:t>void</w:t>
            </w:r>
            <w:r>
              <w:t xml:space="preserve"> SwapCollection_WithFakeData()</w:t>
            </w:r>
          </w:p>
          <w:p w:rsidR="00461611" w:rsidRDefault="00461611" w:rsidP="0089611A">
            <w:pPr>
              <w:pStyle w:val="Command"/>
              <w:ind w:left="0"/>
            </w:pPr>
            <w:r>
              <w:t>{</w:t>
            </w:r>
          </w:p>
          <w:p w:rsidR="00461611" w:rsidRDefault="00461611" w:rsidP="0089611A">
            <w:pPr>
              <w:pStyle w:val="Command"/>
              <w:ind w:left="0"/>
            </w:pPr>
            <w:r>
              <w:t xml:space="preserve">    ...</w:t>
            </w:r>
          </w:p>
          <w:p w:rsidR="00461611" w:rsidRPr="00792B8C" w:rsidRDefault="00461611" w:rsidP="0089611A">
            <w:pPr>
              <w:pStyle w:val="Command"/>
              <w:ind w:left="0"/>
              <w:rPr>
                <w:lang w:val="en-US"/>
              </w:rPr>
            </w:pPr>
            <w:r>
              <w:t>}</w:t>
            </w:r>
          </w:p>
        </w:tc>
      </w:tr>
    </w:tbl>
    <w:p w:rsidR="00461611" w:rsidRDefault="00461611" w:rsidP="00487D77">
      <w:pPr>
        <w:pStyle w:val="Heading3"/>
      </w:pPr>
      <w:bookmarkStart w:id="179" w:name="_Step_5._Defining"/>
      <w:bookmarkStart w:id="180" w:name="_Toc408479852"/>
      <w:bookmarkStart w:id="181" w:name="_d2h_bmk__Toc408479852_10"/>
      <w:bookmarkStart w:id="182" w:name="_D2HTopic_69"/>
      <w:bookmarkEnd w:id="179"/>
      <w:r>
        <w:t>Step 5. Defining whether to Mock Virtual and Non-Virtual Methods</w:t>
      </w:r>
      <w:bookmarkEnd w:id="180"/>
      <w:bookmarkEnd w:id="181"/>
      <w:r>
        <w:t xml:space="preserve"> </w:t>
      </w:r>
      <w:bookmarkEnd w:id="182"/>
    </w:p>
    <w:p w:rsidR="00461611" w:rsidRDefault="00461611" w:rsidP="00447E55">
      <w:r>
        <w:t xml:space="preserve">By default, Typemock Isolator mocks both virtual and non-virtual methods. However, in some cases (for example, when you practice a Test-Driven Development approach), you might need to instruct Typemock Isolator to mock virtual methods only. </w:t>
      </w:r>
    </w:p>
    <w:p w:rsidR="00461611" w:rsidRDefault="00461611" w:rsidP="00447E55">
      <w:r>
        <w:t xml:space="preserve">You define whether you want Typemock Isolator to mock any methods or only virtual methods by using the </w:t>
      </w:r>
      <w:r w:rsidRPr="000F5B40">
        <w:rPr>
          <w:rStyle w:val="Bold"/>
        </w:rPr>
        <w:t>Design</w:t>
      </w:r>
      <w:r>
        <w:t xml:space="preserve"> property of the </w:t>
      </w:r>
      <w:r w:rsidRPr="003B5C95">
        <w:rPr>
          <w:rStyle w:val="Bold"/>
        </w:rPr>
        <w:t>[</w:t>
      </w:r>
      <w:r w:rsidRPr="000F5B40">
        <w:rPr>
          <w:rStyle w:val="Bold"/>
        </w:rPr>
        <w:t>Isolated</w:t>
      </w:r>
      <w:r>
        <w:rPr>
          <w:rStyle w:val="Bold"/>
        </w:rPr>
        <w:t>]</w:t>
      </w:r>
      <w:r>
        <w:t xml:space="preserve"> attribute. </w:t>
      </w:r>
      <w:r w:rsidRPr="00A254B3">
        <w:t xml:space="preserve">You can </w:t>
      </w:r>
      <w:r>
        <w:t xml:space="preserve">the </w:t>
      </w:r>
      <w:r w:rsidRPr="000F5B40">
        <w:rPr>
          <w:rStyle w:val="Bold"/>
        </w:rPr>
        <w:t>Design</w:t>
      </w:r>
      <w:r>
        <w:t xml:space="preserve"> property at</w:t>
      </w:r>
      <w:r w:rsidRPr="00A254B3">
        <w:t xml:space="preserve"> any level </w:t>
      </w:r>
      <w:r>
        <w:t xml:space="preserve">where you use </w:t>
      </w:r>
      <w:r w:rsidRPr="00A254B3">
        <w:t xml:space="preserve">the </w:t>
      </w:r>
      <w:r w:rsidRPr="003B5C95">
        <w:rPr>
          <w:rStyle w:val="Bold"/>
        </w:rPr>
        <w:t>[</w:t>
      </w:r>
      <w:r w:rsidRPr="000F5B40">
        <w:rPr>
          <w:rStyle w:val="Bold"/>
        </w:rPr>
        <w:t>Isolated</w:t>
      </w:r>
      <w:r>
        <w:rPr>
          <w:rStyle w:val="Bold"/>
        </w:rPr>
        <w:t>]</w:t>
      </w:r>
      <w:r w:rsidRPr="00A254B3">
        <w:t xml:space="preserve"> attribute. </w:t>
      </w:r>
    </w:p>
    <w:p w:rsidR="00461611" w:rsidRDefault="00461611" w:rsidP="00447E55">
      <w:pPr>
        <w:pStyle w:val="Heading4"/>
      </w:pPr>
      <w:bookmarkStart w:id="183" w:name="_D2HTopic_70"/>
      <w:r>
        <w:t>Mocking Any Methods</w:t>
      </w:r>
      <w:bookmarkEnd w:id="183"/>
    </w:p>
    <w:p w:rsidR="00461611" w:rsidRDefault="00461611" w:rsidP="00447E55">
      <w:pPr>
        <w:pStyle w:val="ToDo"/>
      </w:pPr>
      <w:r>
        <w:t>To mock any methods:</w:t>
      </w:r>
    </w:p>
    <w:p w:rsidR="00461611" w:rsidRDefault="00461611" w:rsidP="00447E55">
      <w:pPr>
        <w:pStyle w:val="ListBullet"/>
      </w:pPr>
      <w:r>
        <w:t xml:space="preserve">Set the </w:t>
      </w:r>
      <w:r w:rsidRPr="000F5B40">
        <w:rPr>
          <w:rStyle w:val="Bold"/>
        </w:rPr>
        <w:t>Design</w:t>
      </w:r>
      <w:r>
        <w:t xml:space="preserve"> property of the </w:t>
      </w:r>
      <w:r w:rsidRPr="00FB51AA">
        <w:rPr>
          <w:rStyle w:val="Bold"/>
        </w:rPr>
        <w:t>[</w:t>
      </w:r>
      <w:r w:rsidRPr="000F5B40">
        <w:rPr>
          <w:rStyle w:val="Bold"/>
        </w:rPr>
        <w:t>Isolated</w:t>
      </w:r>
      <w:r>
        <w:rPr>
          <w:rStyle w:val="Bold"/>
        </w:rPr>
        <w:t>]</w:t>
      </w:r>
      <w:r>
        <w:t xml:space="preserve"> attribute to </w:t>
      </w:r>
      <w:r w:rsidRPr="000F5B40">
        <w:rPr>
          <w:rStyle w:val="Bold"/>
        </w:rPr>
        <w:t>Pragmatic</w:t>
      </w:r>
      <w:r>
        <w:t>.</w:t>
      </w:r>
    </w:p>
    <w:p w:rsidR="00461611" w:rsidRDefault="00461611" w:rsidP="00447E55">
      <w:pPr>
        <w:pStyle w:val="ListContinue"/>
      </w:pPr>
      <w:r>
        <w:t>For example:</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9611A">
        <w:tc>
          <w:tcPr>
            <w:tcW w:w="9360" w:type="dxa"/>
            <w:shd w:val="clear" w:color="auto" w:fill="F3F3F3"/>
            <w:tcMar>
              <w:bottom w:w="120" w:type="dxa"/>
            </w:tcMar>
          </w:tcPr>
          <w:p w:rsidR="00461611" w:rsidRPr="008324C7" w:rsidRDefault="00461611" w:rsidP="0089611A">
            <w:pPr>
              <w:pStyle w:val="Command"/>
              <w:ind w:left="0"/>
            </w:pPr>
            <w:r w:rsidRPr="00A254B3">
              <w:t>[Isolated(Design = DesignMode.Pragmatic)]</w:t>
            </w:r>
          </w:p>
        </w:tc>
      </w:tr>
    </w:tbl>
    <w:p w:rsidR="00461611" w:rsidRDefault="00461611" w:rsidP="00447E55">
      <w:pPr>
        <w:pStyle w:val="Heading4"/>
      </w:pPr>
      <w:bookmarkStart w:id="184" w:name="_D2HTopic_71"/>
      <w:r>
        <w:t>Mocking Virtual Methods Only</w:t>
      </w:r>
      <w:bookmarkEnd w:id="184"/>
    </w:p>
    <w:p w:rsidR="00461611" w:rsidRDefault="00461611" w:rsidP="00447E55">
      <w:pPr>
        <w:pStyle w:val="ToDo"/>
      </w:pPr>
      <w:r>
        <w:t>To mock virtual methods only:</w:t>
      </w:r>
    </w:p>
    <w:p w:rsidR="00461611" w:rsidRDefault="00461611" w:rsidP="00447E55">
      <w:pPr>
        <w:pStyle w:val="ListBullet"/>
      </w:pPr>
      <w:r>
        <w:t xml:space="preserve">Set the </w:t>
      </w:r>
      <w:r w:rsidRPr="000F5B40">
        <w:rPr>
          <w:rStyle w:val="Bold"/>
        </w:rPr>
        <w:t>Design</w:t>
      </w:r>
      <w:r>
        <w:t xml:space="preserve"> property of the </w:t>
      </w:r>
      <w:r w:rsidRPr="00FB51AA">
        <w:rPr>
          <w:rStyle w:val="Bold"/>
        </w:rPr>
        <w:t>[</w:t>
      </w:r>
      <w:r w:rsidRPr="000F5B40">
        <w:rPr>
          <w:rStyle w:val="Bold"/>
        </w:rPr>
        <w:t>Isolated</w:t>
      </w:r>
      <w:r>
        <w:rPr>
          <w:rStyle w:val="Bold"/>
        </w:rPr>
        <w:t>]</w:t>
      </w:r>
      <w:r>
        <w:t xml:space="preserve"> attribute to </w:t>
      </w:r>
      <w:r w:rsidRPr="000F5B40">
        <w:rPr>
          <w:rStyle w:val="Bold"/>
        </w:rPr>
        <w:t>InterfaceOnly</w:t>
      </w:r>
      <w:r>
        <w:t>.</w:t>
      </w:r>
    </w:p>
    <w:p w:rsidR="00461611" w:rsidRDefault="00461611" w:rsidP="00447E55">
      <w:pPr>
        <w:pStyle w:val="ListContinue"/>
      </w:pPr>
      <w:r>
        <w:t>For example:</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9611A">
        <w:tc>
          <w:tcPr>
            <w:tcW w:w="9360" w:type="dxa"/>
            <w:shd w:val="clear" w:color="auto" w:fill="F3F3F3"/>
            <w:tcMar>
              <w:bottom w:w="120" w:type="dxa"/>
            </w:tcMar>
          </w:tcPr>
          <w:p w:rsidR="00461611" w:rsidRPr="008324C7" w:rsidRDefault="00461611" w:rsidP="0089611A">
            <w:pPr>
              <w:pStyle w:val="Command"/>
              <w:ind w:left="0"/>
            </w:pPr>
            <w:r w:rsidRPr="00A254B3">
              <w:t>[Isolated(Design = DesignMode.</w:t>
            </w:r>
            <w:r>
              <w:rPr>
                <w:lang w:val="en-US"/>
              </w:rPr>
              <w:t>InterfaceOnly</w:t>
            </w:r>
            <w:r w:rsidRPr="00A254B3">
              <w:t>)]</w:t>
            </w:r>
          </w:p>
        </w:tc>
      </w:tr>
    </w:tbl>
    <w:p w:rsidR="00461611" w:rsidRDefault="00461611" w:rsidP="00447E55">
      <w:pPr>
        <w:pStyle w:val="Heading5"/>
      </w:pPr>
      <w:bookmarkStart w:id="185" w:name="_D2HTopic_72"/>
      <w:r w:rsidRPr="0037227D">
        <w:t xml:space="preserve">Behavior of </w:t>
      </w:r>
      <w:r>
        <w:t>the Mocking API Methods</w:t>
      </w:r>
      <w:bookmarkEnd w:id="185"/>
    </w:p>
    <w:p w:rsidR="00461611" w:rsidRPr="00227294" w:rsidRDefault="00461611" w:rsidP="00447E55">
      <w:r w:rsidRPr="00227294">
        <w:t xml:space="preserve">The following </w:t>
      </w:r>
      <w:r>
        <w:t>methods</w:t>
      </w:r>
      <w:r w:rsidRPr="00227294">
        <w:t xml:space="preserve"> throw a </w:t>
      </w:r>
      <w:r w:rsidRPr="00CC1DCA">
        <w:rPr>
          <w:rStyle w:val="Bold"/>
        </w:rPr>
        <w:t>DesignModeException</w:t>
      </w:r>
      <w:r w:rsidRPr="00227294">
        <w:t xml:space="preserve"> when </w:t>
      </w:r>
      <w:r>
        <w:t xml:space="preserve">you call them with the </w:t>
      </w:r>
      <w:r w:rsidRPr="00227294">
        <w:rPr>
          <w:rStyle w:val="Bold"/>
        </w:rPr>
        <w:t>Design</w:t>
      </w:r>
      <w:r>
        <w:t xml:space="preserve"> property set to </w:t>
      </w:r>
      <w:r w:rsidRPr="00227294">
        <w:rPr>
          <w:rStyle w:val="Bold"/>
        </w:rPr>
        <w:t>InterfaceOnly</w:t>
      </w:r>
      <w:r>
        <w:t>:</w:t>
      </w:r>
    </w:p>
    <w:p w:rsidR="00461611" w:rsidRPr="00227294" w:rsidRDefault="00461611" w:rsidP="00447E55">
      <w:pPr>
        <w:pStyle w:val="ListBullet"/>
      </w:pPr>
      <w:r w:rsidRPr="00227294">
        <w:t>Isolate.Fake.StaticMethods</w:t>
      </w:r>
      <w:r>
        <w:t>()</w:t>
      </w:r>
    </w:p>
    <w:p w:rsidR="00461611" w:rsidRPr="00227294" w:rsidRDefault="00461611" w:rsidP="00447E55">
      <w:pPr>
        <w:pStyle w:val="ListBullet"/>
      </w:pPr>
      <w:r w:rsidRPr="00227294">
        <w:t>Isolate.Fake.StaticConstructor</w:t>
      </w:r>
      <w:r>
        <w:t>()</w:t>
      </w:r>
    </w:p>
    <w:p w:rsidR="00461611" w:rsidRPr="00227294" w:rsidRDefault="00461611" w:rsidP="00447E55">
      <w:pPr>
        <w:pStyle w:val="ListBullet"/>
      </w:pPr>
      <w:r w:rsidRPr="00227294">
        <w:t xml:space="preserve">All Isolate.NonPublic </w:t>
      </w:r>
      <w:r>
        <w:t>methods</w:t>
      </w:r>
    </w:p>
    <w:p w:rsidR="00461611" w:rsidRPr="00227294" w:rsidRDefault="00461611" w:rsidP="00447E55">
      <w:pPr>
        <w:pStyle w:val="ListBullet"/>
      </w:pPr>
      <w:r w:rsidRPr="00227294">
        <w:t>All Isolate.Swap</w:t>
      </w:r>
      <w:r>
        <w:t xml:space="preserve"> methods</w:t>
      </w:r>
    </w:p>
    <w:p w:rsidR="00461611" w:rsidRDefault="00461611" w:rsidP="00447E55">
      <w:r w:rsidRPr="00227294">
        <w:t xml:space="preserve">In addition, the following </w:t>
      </w:r>
      <w:r>
        <w:t>methods</w:t>
      </w:r>
      <w:r w:rsidRPr="00227294">
        <w:t xml:space="preserve"> throw a </w:t>
      </w:r>
      <w:r w:rsidRPr="008E7B1D">
        <w:rPr>
          <w:rStyle w:val="Bold"/>
        </w:rPr>
        <w:t>DesignModeException</w:t>
      </w:r>
      <w:r w:rsidRPr="00227294">
        <w:t xml:space="preserve"> within conditions:</w:t>
      </w:r>
    </w:p>
    <w:tbl>
      <w:tblPr>
        <w:tblW w:w="944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2427"/>
        <w:gridCol w:w="2157"/>
        <w:gridCol w:w="2433"/>
        <w:gridCol w:w="2430"/>
      </w:tblGrid>
      <w:tr w:rsidR="00461611" w:rsidTr="0089611A">
        <w:trPr>
          <w:cantSplit/>
          <w:tblHeader/>
        </w:trPr>
        <w:tc>
          <w:tcPr>
            <w:tcW w:w="2427" w:type="dxa"/>
            <w:vAlign w:val="center"/>
          </w:tcPr>
          <w:p w:rsidR="00461611" w:rsidRDefault="00461611" w:rsidP="0089611A">
            <w:pPr>
              <w:pStyle w:val="TableHeader"/>
            </w:pPr>
            <w:r>
              <w:t>Methods</w:t>
            </w:r>
          </w:p>
        </w:tc>
        <w:tc>
          <w:tcPr>
            <w:tcW w:w="2157" w:type="dxa"/>
            <w:shd w:val="clear" w:color="auto" w:fill="auto"/>
            <w:vAlign w:val="center"/>
          </w:tcPr>
          <w:p w:rsidR="00461611" w:rsidRDefault="00461611" w:rsidP="0089611A">
            <w:pPr>
              <w:pStyle w:val="TableHeader"/>
            </w:pPr>
            <w:r>
              <w:t>Condition</w:t>
            </w:r>
          </w:p>
        </w:tc>
        <w:tc>
          <w:tcPr>
            <w:tcW w:w="2433" w:type="dxa"/>
          </w:tcPr>
          <w:p w:rsidR="00461611" w:rsidRDefault="00461611" w:rsidP="0089611A">
            <w:pPr>
              <w:pStyle w:val="TableHeader"/>
            </w:pPr>
            <w:r>
              <w:t>Behavior</w:t>
            </w:r>
          </w:p>
        </w:tc>
        <w:tc>
          <w:tcPr>
            <w:tcW w:w="2430" w:type="dxa"/>
          </w:tcPr>
          <w:p w:rsidR="00461611" w:rsidRDefault="00461611" w:rsidP="0089611A">
            <w:pPr>
              <w:pStyle w:val="TableHeader"/>
            </w:pPr>
            <w:r>
              <w:t>Throws Exception When...</w:t>
            </w:r>
          </w:p>
        </w:tc>
      </w:tr>
      <w:tr w:rsidR="00461611" w:rsidRPr="00AF785F" w:rsidTr="0089611A">
        <w:trPr>
          <w:cantSplit/>
        </w:trPr>
        <w:tc>
          <w:tcPr>
            <w:tcW w:w="2427" w:type="dxa"/>
          </w:tcPr>
          <w:p w:rsidR="00461611" w:rsidRPr="00227294" w:rsidRDefault="00461611" w:rsidP="0089611A">
            <w:pPr>
              <w:pStyle w:val="TableText"/>
            </w:pPr>
            <w:r w:rsidRPr="00227294">
              <w:t>Isolate.Fake.Instance&lt;T&gt;</w:t>
            </w:r>
          </w:p>
        </w:tc>
        <w:tc>
          <w:tcPr>
            <w:tcW w:w="2157" w:type="dxa"/>
            <w:shd w:val="clear" w:color="auto" w:fill="auto"/>
          </w:tcPr>
          <w:p w:rsidR="00461611" w:rsidRPr="00227294" w:rsidRDefault="00461611" w:rsidP="0089611A">
            <w:pPr>
              <w:pStyle w:val="TableText"/>
            </w:pPr>
            <w:r w:rsidRPr="00227294">
              <w:rPr>
                <w:i/>
                <w:iCs/>
              </w:rPr>
              <w:t>T</w:t>
            </w:r>
            <w:r w:rsidRPr="00227294">
              <w:t xml:space="preserve"> has some or all virtual methods</w:t>
            </w:r>
          </w:p>
        </w:tc>
        <w:tc>
          <w:tcPr>
            <w:tcW w:w="2433" w:type="dxa"/>
          </w:tcPr>
          <w:p w:rsidR="00461611" w:rsidRDefault="00461611" w:rsidP="0089611A">
            <w:pPr>
              <w:pStyle w:val="TableText"/>
            </w:pPr>
            <w:r>
              <w:t>Only v</w:t>
            </w:r>
            <w:r w:rsidRPr="00227294">
              <w:t xml:space="preserve">irtual methods can be faked and verified. </w:t>
            </w:r>
          </w:p>
          <w:p w:rsidR="00461611" w:rsidRPr="00227294" w:rsidRDefault="00461611" w:rsidP="00EF007D">
            <w:pPr>
              <w:pStyle w:val="TableText"/>
            </w:pPr>
            <w:r>
              <w:br/>
              <w:t>The d</w:t>
            </w:r>
            <w:r w:rsidRPr="00227294">
              <w:t xml:space="preserve">efault recursive fake behavior </w:t>
            </w:r>
            <w:r>
              <w:t xml:space="preserve">is </w:t>
            </w:r>
            <w:r w:rsidRPr="00227294">
              <w:t>applie</w:t>
            </w:r>
            <w:r>
              <w:t>d</w:t>
            </w:r>
            <w:r w:rsidRPr="00227294">
              <w:t xml:space="preserve"> if the returned object can also be faked.</w:t>
            </w:r>
          </w:p>
        </w:tc>
        <w:tc>
          <w:tcPr>
            <w:tcW w:w="2430" w:type="dxa"/>
          </w:tcPr>
          <w:p w:rsidR="00461611" w:rsidRPr="00227294" w:rsidRDefault="00461611" w:rsidP="0089611A">
            <w:pPr>
              <w:pStyle w:val="TableText"/>
            </w:pPr>
            <w:r w:rsidRPr="00227294">
              <w:rPr>
                <w:i/>
                <w:iCs/>
              </w:rPr>
              <w:t>T</w:t>
            </w:r>
            <w:r w:rsidRPr="00227294">
              <w:t xml:space="preserve"> is a sealed object</w:t>
            </w:r>
          </w:p>
          <w:p w:rsidR="00461611" w:rsidRPr="00227294" w:rsidRDefault="00461611" w:rsidP="0089611A">
            <w:pPr>
              <w:pStyle w:val="TableText"/>
            </w:pPr>
            <w:r w:rsidRPr="00227294">
              <w:t>All methods are non-virtual</w:t>
            </w:r>
            <w:r>
              <w:t>.</w:t>
            </w:r>
            <w:r w:rsidRPr="00227294">
              <w:t xml:space="preserve"> </w:t>
            </w:r>
          </w:p>
        </w:tc>
      </w:tr>
      <w:tr w:rsidR="00461611" w:rsidRPr="00AF785F" w:rsidTr="0089611A">
        <w:trPr>
          <w:cantSplit/>
        </w:trPr>
        <w:tc>
          <w:tcPr>
            <w:tcW w:w="2427" w:type="dxa"/>
          </w:tcPr>
          <w:p w:rsidR="00461611" w:rsidRPr="00227294" w:rsidRDefault="00461611" w:rsidP="0089611A">
            <w:pPr>
              <w:pStyle w:val="TableText"/>
            </w:pPr>
            <w:r w:rsidRPr="00227294">
              <w:t>Isolate.Fake.Dependencies&lt;T&gt;</w:t>
            </w:r>
          </w:p>
        </w:tc>
        <w:tc>
          <w:tcPr>
            <w:tcW w:w="2157" w:type="dxa"/>
            <w:shd w:val="clear" w:color="auto" w:fill="auto"/>
          </w:tcPr>
          <w:p w:rsidR="00461611" w:rsidRPr="00227294" w:rsidRDefault="00461611" w:rsidP="0089611A">
            <w:pPr>
              <w:pStyle w:val="TableText"/>
            </w:pPr>
            <w:r w:rsidRPr="00227294">
              <w:t>All argument types  of T’s constructors have some virtual methods</w:t>
            </w:r>
          </w:p>
        </w:tc>
        <w:tc>
          <w:tcPr>
            <w:tcW w:w="2433" w:type="dxa"/>
          </w:tcPr>
          <w:p w:rsidR="00461611" w:rsidRPr="00227294" w:rsidRDefault="00461611" w:rsidP="0089611A">
            <w:pPr>
              <w:pStyle w:val="TableText"/>
            </w:pPr>
            <w:r w:rsidRPr="00227294">
              <w:t>Arguments are faked as with Fake.Instance&lt;&gt;. Object is created and returned.</w:t>
            </w:r>
          </w:p>
        </w:tc>
        <w:tc>
          <w:tcPr>
            <w:tcW w:w="2430" w:type="dxa"/>
          </w:tcPr>
          <w:p w:rsidR="00461611" w:rsidRPr="00227294" w:rsidRDefault="00461611" w:rsidP="0089611A">
            <w:pPr>
              <w:pStyle w:val="TableText"/>
            </w:pPr>
            <w:r w:rsidRPr="00227294">
              <w:t>All dependencies are sealed or have only non-virtual methods.</w:t>
            </w:r>
          </w:p>
        </w:tc>
      </w:tr>
      <w:tr w:rsidR="00461611" w:rsidRPr="00AF785F" w:rsidTr="0089611A">
        <w:trPr>
          <w:cantSplit/>
        </w:trPr>
        <w:tc>
          <w:tcPr>
            <w:tcW w:w="2427" w:type="dxa"/>
          </w:tcPr>
          <w:p w:rsidR="00461611" w:rsidRPr="00227294" w:rsidRDefault="00461611" w:rsidP="0089611A">
            <w:pPr>
              <w:pStyle w:val="TableText"/>
            </w:pPr>
            <w:r w:rsidRPr="00227294">
              <w:t xml:space="preserve">Isolate.WhenCalled… </w:t>
            </w:r>
          </w:p>
        </w:tc>
        <w:tc>
          <w:tcPr>
            <w:tcW w:w="2157" w:type="dxa"/>
            <w:shd w:val="clear" w:color="auto" w:fill="auto"/>
          </w:tcPr>
          <w:p w:rsidR="00461611" w:rsidRPr="00227294" w:rsidRDefault="00461611" w:rsidP="0089611A">
            <w:pPr>
              <w:pStyle w:val="TableText"/>
            </w:pPr>
            <w:r w:rsidRPr="00227294">
              <w:t>Virtual methods</w:t>
            </w:r>
          </w:p>
        </w:tc>
        <w:tc>
          <w:tcPr>
            <w:tcW w:w="2433" w:type="dxa"/>
          </w:tcPr>
          <w:p w:rsidR="00461611" w:rsidRPr="00227294" w:rsidRDefault="00461611" w:rsidP="0089611A">
            <w:pPr>
              <w:pStyle w:val="TableText"/>
            </w:pPr>
            <w:r w:rsidRPr="00227294">
              <w:t>Can set any behavior</w:t>
            </w:r>
          </w:p>
        </w:tc>
        <w:tc>
          <w:tcPr>
            <w:tcW w:w="2430" w:type="dxa"/>
          </w:tcPr>
          <w:p w:rsidR="00461611" w:rsidRPr="00227294" w:rsidRDefault="00461611" w:rsidP="00EF007D">
            <w:pPr>
              <w:pStyle w:val="TableText"/>
            </w:pPr>
            <w:r w:rsidRPr="00227294">
              <w:t>Called on non-virtual methods</w:t>
            </w:r>
          </w:p>
        </w:tc>
      </w:tr>
      <w:tr w:rsidR="00461611" w:rsidRPr="00AF785F" w:rsidTr="0089611A">
        <w:trPr>
          <w:cantSplit/>
        </w:trPr>
        <w:tc>
          <w:tcPr>
            <w:tcW w:w="2427" w:type="dxa"/>
          </w:tcPr>
          <w:p w:rsidR="00461611" w:rsidRPr="00227294" w:rsidRDefault="00461611" w:rsidP="0089611A">
            <w:pPr>
              <w:pStyle w:val="TableText"/>
            </w:pPr>
            <w:r w:rsidRPr="00227294">
              <w:t>Isolate.Verify…</w:t>
            </w:r>
          </w:p>
        </w:tc>
        <w:tc>
          <w:tcPr>
            <w:tcW w:w="2157" w:type="dxa"/>
            <w:shd w:val="clear" w:color="auto" w:fill="auto"/>
          </w:tcPr>
          <w:p w:rsidR="00461611" w:rsidRPr="00227294" w:rsidRDefault="00461611" w:rsidP="0089611A">
            <w:pPr>
              <w:pStyle w:val="TableText"/>
            </w:pPr>
            <w:r w:rsidRPr="00227294">
              <w:t>Virtual methods</w:t>
            </w:r>
          </w:p>
        </w:tc>
        <w:tc>
          <w:tcPr>
            <w:tcW w:w="2433" w:type="dxa"/>
          </w:tcPr>
          <w:p w:rsidR="00461611" w:rsidRPr="00227294" w:rsidRDefault="00461611" w:rsidP="0089611A">
            <w:pPr>
              <w:pStyle w:val="TableText"/>
            </w:pPr>
            <w:r w:rsidRPr="00227294">
              <w:t>Can verify the behavior</w:t>
            </w:r>
          </w:p>
        </w:tc>
        <w:tc>
          <w:tcPr>
            <w:tcW w:w="2430" w:type="dxa"/>
          </w:tcPr>
          <w:p w:rsidR="00461611" w:rsidRPr="00227294" w:rsidRDefault="00461611" w:rsidP="0089611A">
            <w:pPr>
              <w:pStyle w:val="TableText"/>
            </w:pPr>
            <w:r w:rsidRPr="00227294">
              <w:t>Called on non-virtual methods</w:t>
            </w:r>
          </w:p>
        </w:tc>
      </w:tr>
    </w:tbl>
    <w:p w:rsidR="00461611" w:rsidRDefault="00461611" w:rsidP="00585057">
      <w:pPr>
        <w:pStyle w:val="Heading2"/>
      </w:pPr>
      <w:bookmarkStart w:id="186" w:name="_Toc408479853"/>
      <w:bookmarkStart w:id="187" w:name="_d2h_bmk__Toc408479853_10"/>
      <w:bookmarkStart w:id="188" w:name="_D2HTopic_73"/>
      <w:r>
        <w:t>Faking an Instance</w:t>
      </w:r>
      <w:bookmarkEnd w:id="186"/>
      <w:bookmarkEnd w:id="187"/>
      <w:bookmarkEnd w:id="188"/>
    </w:p>
    <w:p w:rsidR="00461611" w:rsidRDefault="00461611" w:rsidP="00585057">
      <w:r>
        <w:t>The following sections explain how you can fake objects and change the default behavior of a faked object.</w:t>
      </w:r>
    </w:p>
    <w:p w:rsidR="00461611" w:rsidRDefault="00461611" w:rsidP="00585057">
      <w:pPr>
        <w:pStyle w:val="Heading3"/>
      </w:pPr>
      <w:bookmarkStart w:id="189" w:name="_Toc408479854"/>
      <w:bookmarkStart w:id="190" w:name="_d2h_bmk__Toc408479854_10"/>
      <w:bookmarkStart w:id="191" w:name="_D2HTopic_74"/>
      <w:r>
        <w:t>When to Use</w:t>
      </w:r>
      <w:bookmarkEnd w:id="189"/>
      <w:bookmarkEnd w:id="190"/>
      <w:bookmarkEnd w:id="191"/>
    </w:p>
    <w:p w:rsidR="00461611" w:rsidRDefault="00461611" w:rsidP="00585057">
      <w:r>
        <w:t xml:space="preserve">When an object affects the unit test (for example, it is too slow or requires dependencies to be created), you should create a fake object. </w:t>
      </w:r>
    </w:p>
    <w:p w:rsidR="00461611" w:rsidRDefault="00461611" w:rsidP="00585057">
      <w:pPr>
        <w:pStyle w:val="Heading3"/>
      </w:pPr>
      <w:bookmarkStart w:id="192" w:name="_Toc408479855"/>
      <w:bookmarkStart w:id="193" w:name="_d2h_bmk__Toc408479855_10"/>
      <w:bookmarkStart w:id="194" w:name="_D2HTopic_75"/>
      <w:r>
        <w:t>Faking Objects</w:t>
      </w:r>
      <w:bookmarkEnd w:id="192"/>
      <w:bookmarkEnd w:id="193"/>
      <w:bookmarkEnd w:id="194"/>
    </w:p>
    <w:p w:rsidR="00461611" w:rsidRDefault="00461611" w:rsidP="00585057">
      <w:r>
        <w:t>Using the Mocking API, you can create fake objects of interfaces as well as concrete and sealed classes.</w:t>
      </w:r>
    </w:p>
    <w:p w:rsidR="00461611" w:rsidRDefault="00461611" w:rsidP="00585057">
      <w:pPr>
        <w:pStyle w:val="Heading4"/>
      </w:pPr>
      <w:bookmarkStart w:id="195" w:name="_D2HTopic_76"/>
      <w:r>
        <w:t>When to Use</w:t>
      </w:r>
      <w:bookmarkEnd w:id="195"/>
    </w:p>
    <w:p w:rsidR="00461611" w:rsidRPr="009F374D" w:rsidRDefault="00461611" w:rsidP="00585057">
      <w:r>
        <w:t>When you want to pass a fake object to the method under test.</w:t>
      </w:r>
    </w:p>
    <w:p w:rsidR="00461611" w:rsidRDefault="00461611" w:rsidP="00585057">
      <w:pPr>
        <w:pStyle w:val="Heading4"/>
      </w:pPr>
      <w:bookmarkStart w:id="196" w:name="_D2HTopic_77"/>
      <w:r>
        <w:t>Syntax</w:t>
      </w:r>
      <w:bookmarkEnd w:id="196"/>
    </w:p>
    <w:p w:rsidR="00461611" w:rsidRPr="00AB4C08" w:rsidRDefault="00461611" w:rsidP="00585057">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067736" w:rsidRDefault="00461611" w:rsidP="00481E84">
            <w:pPr>
              <w:pStyle w:val="Command"/>
              <w:ind w:left="0"/>
              <w:rPr>
                <w:lang w:val="en-US"/>
              </w:rPr>
            </w:pPr>
            <w:r w:rsidRPr="005E41C4">
              <w:rPr>
                <w:lang w:val="en-US"/>
              </w:rPr>
              <w:t>Isolate.Fake.Instance&lt;Class&gt;()</w:t>
            </w:r>
          </w:p>
        </w:tc>
      </w:tr>
    </w:tbl>
    <w:p w:rsidR="00461611" w:rsidRDefault="00461611" w:rsidP="00585057">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067736" w:rsidRDefault="00461611" w:rsidP="00481E84">
            <w:pPr>
              <w:pStyle w:val="Command"/>
              <w:ind w:left="0"/>
              <w:rPr>
                <w:lang w:val="en-US"/>
              </w:rPr>
            </w:pPr>
            <w:r w:rsidRPr="005E41C4">
              <w:rPr>
                <w:lang w:val="en-US"/>
              </w:rPr>
              <w:t>FakeInstance(Of Class)()</w:t>
            </w:r>
          </w:p>
        </w:tc>
      </w:tr>
    </w:tbl>
    <w:p w:rsidR="00461611" w:rsidRDefault="00461611" w:rsidP="00585057"/>
    <w:p w:rsidR="00461611" w:rsidRDefault="00461611" w:rsidP="00585057">
      <w:pPr>
        <w:pStyle w:val="Heading4"/>
      </w:pPr>
      <w:bookmarkStart w:id="197" w:name="_D2HTopic_78"/>
      <w:r>
        <w:t>Samples</w:t>
      </w:r>
      <w:bookmarkEnd w:id="197"/>
    </w:p>
    <w:p w:rsidR="00461611" w:rsidRPr="00AB4C08" w:rsidRDefault="00461611" w:rsidP="000955E6">
      <w:pPr>
        <w:pStyle w:val="CodeLabel"/>
      </w:pPr>
      <w:r>
        <w:t>C# (BasicUnitTesting.cs)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B7521F" w:rsidRDefault="00461611" w:rsidP="00B7521F">
            <w:pPr>
              <w:pStyle w:val="Command"/>
            </w:pPr>
            <w:r w:rsidRPr="00B7521F">
              <w:t xml:space="preserve">[TestMethod] </w:t>
            </w:r>
          </w:p>
          <w:p w:rsidR="00461611" w:rsidRPr="00B7521F" w:rsidRDefault="00461611" w:rsidP="00B7521F">
            <w:pPr>
              <w:pStyle w:val="Command"/>
            </w:pPr>
            <w:r w:rsidRPr="00B7521F">
              <w:t xml:space="preserve">        public void FakeAConcreteObjectExample()</w:t>
            </w:r>
          </w:p>
          <w:p w:rsidR="00461611" w:rsidRPr="00B7521F" w:rsidRDefault="00461611" w:rsidP="00B7521F">
            <w:pPr>
              <w:pStyle w:val="Command"/>
            </w:pPr>
            <w:r w:rsidRPr="00B7521F">
              <w:t xml:space="preserve">        {</w:t>
            </w:r>
          </w:p>
          <w:p w:rsidR="00461611" w:rsidRPr="00B7521F" w:rsidRDefault="00461611" w:rsidP="00B7521F">
            <w:pPr>
              <w:pStyle w:val="Command"/>
            </w:pPr>
            <w:r w:rsidRPr="00B7521F">
              <w:t xml:space="preserve">            // Arrange - Fake a Process, default is that all Members.ReturnRecursiveFakes </w:t>
            </w:r>
          </w:p>
          <w:p w:rsidR="00461611" w:rsidRPr="00B7521F" w:rsidRDefault="00461611" w:rsidP="00B7521F">
            <w:pPr>
              <w:pStyle w:val="Command"/>
            </w:pPr>
            <w:r w:rsidRPr="00B7521F">
              <w:t xml:space="preserve">            var fake = Isolate.Fake.Instance&lt;Process&gt;();</w:t>
            </w:r>
          </w:p>
          <w:p w:rsidR="00461611" w:rsidRPr="00B7521F" w:rsidRDefault="00461611" w:rsidP="00B7521F">
            <w:pPr>
              <w:pStyle w:val="Command"/>
            </w:pPr>
            <w:r w:rsidRPr="00B7521F">
              <w:t xml:space="preserve">  </w:t>
            </w:r>
          </w:p>
          <w:p w:rsidR="00461611" w:rsidRPr="00B7521F" w:rsidRDefault="00461611" w:rsidP="00B7521F">
            <w:pPr>
              <w:pStyle w:val="Command"/>
            </w:pPr>
            <w:r w:rsidRPr="00B7521F">
              <w:t xml:space="preserve">            Isolate.WhenCalled(() =&gt; fake.MainModule.Site.Name).WillReturn("Typemock rocks");</w:t>
            </w:r>
          </w:p>
          <w:p w:rsidR="00461611" w:rsidRPr="00B7521F" w:rsidRDefault="00461611" w:rsidP="00B7521F">
            <w:pPr>
              <w:pStyle w:val="Command"/>
            </w:pPr>
          </w:p>
          <w:p w:rsidR="00461611" w:rsidRPr="00B7521F" w:rsidRDefault="00461611" w:rsidP="00B7521F">
            <w:pPr>
              <w:pStyle w:val="Command"/>
            </w:pPr>
            <w:r w:rsidRPr="00B7521F">
              <w:t xml:space="preserve">            // Act </w:t>
            </w:r>
          </w:p>
          <w:p w:rsidR="00461611" w:rsidRPr="00B7521F" w:rsidRDefault="00461611" w:rsidP="00B7521F">
            <w:pPr>
              <w:pStyle w:val="Command"/>
            </w:pPr>
            <w:r w:rsidRPr="00B7521F">
              <w:t xml:space="preserve">            var result = MyCode.IsMySiteNameTypemock(fake);</w:t>
            </w:r>
          </w:p>
          <w:p w:rsidR="00461611" w:rsidRPr="00B7521F" w:rsidRDefault="00461611" w:rsidP="00B7521F">
            <w:pPr>
              <w:pStyle w:val="Command"/>
            </w:pPr>
          </w:p>
          <w:p w:rsidR="00461611" w:rsidRPr="00B7521F" w:rsidRDefault="00461611" w:rsidP="00B7521F">
            <w:pPr>
              <w:pStyle w:val="Command"/>
            </w:pPr>
            <w:r w:rsidRPr="00B7521F">
              <w:t xml:space="preserve">            // Assert </w:t>
            </w:r>
          </w:p>
          <w:p w:rsidR="00461611" w:rsidRPr="00B7521F" w:rsidRDefault="00461611" w:rsidP="00B7521F">
            <w:pPr>
              <w:pStyle w:val="Command"/>
            </w:pPr>
            <w:r w:rsidRPr="00B7521F">
              <w:t xml:space="preserve">            Assert.AreEqual(true, result);</w:t>
            </w:r>
          </w:p>
          <w:p w:rsidR="00461611" w:rsidRPr="00067736" w:rsidRDefault="00461611" w:rsidP="00B7521F">
            <w:pPr>
              <w:pStyle w:val="Command"/>
              <w:rPr>
                <w:lang w:val="en-US"/>
              </w:rPr>
            </w:pPr>
            <w:r w:rsidRPr="00B7521F">
              <w:t xml:space="preserve">        }</w:t>
            </w:r>
          </w:p>
        </w:tc>
      </w:tr>
    </w:tbl>
    <w:p w:rsidR="00461611" w:rsidRDefault="00461611" w:rsidP="00B7521F">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B7521F" w:rsidRDefault="00461611" w:rsidP="00B7521F">
            <w:pPr>
              <w:pStyle w:val="Command"/>
            </w:pPr>
            <w:r w:rsidRPr="00B7521F">
              <w:t>&lt;TestMethod(), Isolated()&gt; _</w:t>
            </w:r>
          </w:p>
          <w:p w:rsidR="00461611" w:rsidRPr="00B7521F" w:rsidRDefault="00461611" w:rsidP="00B7521F">
            <w:pPr>
              <w:pStyle w:val="Command"/>
            </w:pPr>
            <w:r w:rsidRPr="00B7521F">
              <w:t xml:space="preserve">        Public Sub FakeObjectExample()</w:t>
            </w:r>
          </w:p>
          <w:p w:rsidR="00461611" w:rsidRPr="00B7521F" w:rsidRDefault="00461611" w:rsidP="00B7521F">
            <w:pPr>
              <w:pStyle w:val="Command"/>
            </w:pPr>
            <w:r w:rsidRPr="00B7521F">
              <w:t xml:space="preserve">            ' Arrange - Fake a Process, default is that all Members.ReturnRecursiveFakes </w:t>
            </w:r>
          </w:p>
          <w:p w:rsidR="00461611" w:rsidRPr="00B7521F" w:rsidRDefault="00461611" w:rsidP="00B7521F">
            <w:pPr>
              <w:pStyle w:val="Command"/>
            </w:pPr>
            <w:r w:rsidRPr="00B7521F">
              <w:t xml:space="preserve">            Dim fake = FakeInstance(Of Process)()</w:t>
            </w:r>
          </w:p>
          <w:p w:rsidR="00461611" w:rsidRPr="00B7521F" w:rsidRDefault="00461611" w:rsidP="00B7521F">
            <w:pPr>
              <w:pStyle w:val="Command"/>
            </w:pPr>
            <w:r w:rsidRPr="00B7521F">
              <w:t xml:space="preserve">            Using TheseCalls.WillReturn("Typemock rocks")</w:t>
            </w:r>
          </w:p>
          <w:p w:rsidR="00461611" w:rsidRPr="00B7521F" w:rsidRDefault="00461611" w:rsidP="00B7521F">
            <w:pPr>
              <w:pStyle w:val="Command"/>
            </w:pPr>
            <w:r w:rsidRPr="00B7521F">
              <w:t xml:space="preserve">                Dim dummy = fake.MainModule.Site.Name()</w:t>
            </w:r>
          </w:p>
          <w:p w:rsidR="00461611" w:rsidRPr="00B7521F" w:rsidRDefault="00461611" w:rsidP="00B7521F">
            <w:pPr>
              <w:pStyle w:val="Command"/>
            </w:pPr>
            <w:r w:rsidRPr="00B7521F">
              <w:t xml:space="preserve">            End Using</w:t>
            </w:r>
          </w:p>
          <w:p w:rsidR="00461611" w:rsidRPr="00B7521F" w:rsidRDefault="00461611" w:rsidP="00B7521F">
            <w:pPr>
              <w:pStyle w:val="Command"/>
            </w:pPr>
          </w:p>
          <w:p w:rsidR="00461611" w:rsidRPr="00B7521F" w:rsidRDefault="00461611" w:rsidP="00B7521F">
            <w:pPr>
              <w:pStyle w:val="Command"/>
            </w:pPr>
            <w:r w:rsidRPr="00B7521F">
              <w:t xml:space="preserve">            ' Act </w:t>
            </w:r>
          </w:p>
          <w:p w:rsidR="00461611" w:rsidRPr="00B7521F" w:rsidRDefault="00461611" w:rsidP="00B7521F">
            <w:pPr>
              <w:pStyle w:val="Command"/>
            </w:pPr>
            <w:r w:rsidRPr="00B7521F">
              <w:t xml:space="preserve">            Dim result = MyCode.IsMySiteNameTypemock(fake)</w:t>
            </w:r>
          </w:p>
          <w:p w:rsidR="00461611" w:rsidRPr="00B7521F" w:rsidRDefault="00461611" w:rsidP="00B7521F">
            <w:pPr>
              <w:pStyle w:val="Command"/>
            </w:pPr>
          </w:p>
          <w:p w:rsidR="00461611" w:rsidRPr="00B7521F" w:rsidRDefault="00461611" w:rsidP="00B7521F">
            <w:pPr>
              <w:pStyle w:val="Command"/>
            </w:pPr>
            <w:r w:rsidRPr="00B7521F">
              <w:t xml:space="preserve">            ' Assert </w:t>
            </w:r>
          </w:p>
          <w:p w:rsidR="00461611" w:rsidRPr="00B7521F" w:rsidRDefault="00461611" w:rsidP="00B7521F">
            <w:pPr>
              <w:pStyle w:val="Command"/>
            </w:pPr>
            <w:r w:rsidRPr="00B7521F">
              <w:t xml:space="preserve">            Assert.AreEqual(True, result)</w:t>
            </w:r>
          </w:p>
          <w:p w:rsidR="00461611" w:rsidRPr="00067736" w:rsidRDefault="00461611" w:rsidP="00B7521F">
            <w:pPr>
              <w:pStyle w:val="Command"/>
              <w:rPr>
                <w:lang w:val="en-US"/>
              </w:rPr>
            </w:pPr>
            <w:r w:rsidRPr="00B7521F">
              <w:t xml:space="preserve">        End Sub</w:t>
            </w:r>
          </w:p>
        </w:tc>
      </w:tr>
    </w:tbl>
    <w:p w:rsidR="00461611" w:rsidRDefault="00461611" w:rsidP="00585057">
      <w:pPr>
        <w:pStyle w:val="Heading3"/>
      </w:pPr>
      <w:bookmarkStart w:id="198" w:name="_Toc408479856"/>
      <w:bookmarkStart w:id="199" w:name="_d2h_bmk__Toc408479856_10"/>
      <w:bookmarkStart w:id="200" w:name="_D2HTopic_79"/>
      <w:r>
        <w:t>Faking Future Instances</w:t>
      </w:r>
      <w:bookmarkEnd w:id="198"/>
      <w:bookmarkEnd w:id="199"/>
      <w:r>
        <w:t xml:space="preserve"> </w:t>
      </w:r>
      <w:bookmarkEnd w:id="200"/>
    </w:p>
    <w:p w:rsidR="00461611" w:rsidRDefault="00461611" w:rsidP="00585057">
      <w:r>
        <w:t xml:space="preserve">In many cases, there is no clear way to pass fake objects into the code under test. In some cases, the code under test instantiates an object that you need to fake (that is a future instance). With Typemock Isolator, you can fake these instances in your unit test. </w:t>
      </w:r>
    </w:p>
    <w:p w:rsidR="00461611" w:rsidRDefault="00461611" w:rsidP="00585057">
      <w:pPr>
        <w:pStyle w:val="Heading4"/>
      </w:pPr>
      <w:bookmarkStart w:id="201" w:name="_D2HTopic_80"/>
      <w:r>
        <w:t>When to Use</w:t>
      </w:r>
      <w:bookmarkEnd w:id="201"/>
    </w:p>
    <w:p w:rsidR="00461611" w:rsidRPr="009F374D" w:rsidRDefault="00461611" w:rsidP="00585057">
      <w:r>
        <w:t>When you want to fake the object that was created within the method under test.</w:t>
      </w:r>
    </w:p>
    <w:p w:rsidR="00461611" w:rsidRPr="00C7498B" w:rsidRDefault="00461611" w:rsidP="00585057">
      <w:pPr>
        <w:pStyle w:val="Heading4"/>
      </w:pPr>
      <w:bookmarkStart w:id="202" w:name="_D2HTopic_81"/>
      <w:r>
        <w:t>Syntax</w:t>
      </w:r>
      <w:bookmarkEnd w:id="202"/>
    </w:p>
    <w:p w:rsidR="00461611" w:rsidRPr="00141D3B" w:rsidRDefault="00461611" w:rsidP="00585057">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067736" w:rsidRDefault="00461611" w:rsidP="00481E84">
            <w:pPr>
              <w:pStyle w:val="Command"/>
              <w:ind w:left="0"/>
              <w:rPr>
                <w:lang w:val="en-US"/>
              </w:rPr>
            </w:pPr>
            <w:r>
              <w:t>var fakeT = Isolate.Fake.NextInstance&lt;T&gt;()</w:t>
            </w:r>
          </w:p>
        </w:tc>
      </w:tr>
    </w:tbl>
    <w:p w:rsidR="00461611" w:rsidRDefault="00461611" w:rsidP="00585057">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067736" w:rsidRDefault="00461611" w:rsidP="00481E84">
            <w:pPr>
              <w:pStyle w:val="Command"/>
              <w:ind w:left="0"/>
              <w:rPr>
                <w:lang w:val="en-US"/>
              </w:rPr>
            </w:pPr>
            <w:r>
              <w:t>SwapNextInstance(</w:t>
            </w:r>
            <w:r>
              <w:rPr>
                <w:rStyle w:val="highlight-keyword"/>
              </w:rPr>
              <w:t>Of</w:t>
            </w:r>
            <w:r>
              <w:t xml:space="preserve"> T)()</w:t>
            </w:r>
          </w:p>
        </w:tc>
      </w:tr>
    </w:tbl>
    <w:p w:rsidR="00461611" w:rsidRDefault="00461611" w:rsidP="00280A6C">
      <w:r>
        <w:t xml:space="preserve">To fake a specific amount of future instances, use </w:t>
      </w:r>
      <w:r w:rsidRPr="00280A6C">
        <w:rPr>
          <w:rStyle w:val="Bold"/>
        </w:rPr>
        <w:t>Isolate.Fake.NextInstance()</w:t>
      </w:r>
      <w:r>
        <w:t xml:space="preserve"> sequentially.</w:t>
      </w:r>
    </w:p>
    <w:p w:rsidR="00461611" w:rsidRDefault="00461611" w:rsidP="00280A6C">
      <w:r w:rsidRPr="00280A6C">
        <w:rPr>
          <w:rStyle w:val="Bold"/>
        </w:rPr>
        <w:t>Isolate.Fake.NextInstance()</w:t>
      </w:r>
      <w:r>
        <w:rPr>
          <w:rStyle w:val="Bold"/>
        </w:rPr>
        <w:t xml:space="preserve"> </w:t>
      </w:r>
      <w:r>
        <w:t>works with interface or abstract classes too. The next object that implements the interface or derives from the abstract class will be faked.</w:t>
      </w:r>
    </w:p>
    <w:p w:rsidR="00461611" w:rsidRDefault="00461611" w:rsidP="00585057">
      <w:pPr>
        <w:pStyle w:val="Heading4"/>
      </w:pPr>
      <w:bookmarkStart w:id="203" w:name="_D2HTopic_82"/>
      <w:r>
        <w:t>Samples</w:t>
      </w:r>
      <w:bookmarkEnd w:id="203"/>
    </w:p>
    <w:p w:rsidR="00461611" w:rsidRDefault="00461611" w:rsidP="00585057">
      <w:r>
        <w:t>The following sample shows how to fake a future instance of Dependency.</w:t>
      </w:r>
    </w:p>
    <w:p w:rsidR="00461611" w:rsidRDefault="00461611" w:rsidP="00585057">
      <w:pPr>
        <w:pStyle w:val="CodeLabel"/>
      </w:pPr>
      <w:r>
        <w:t>C# (CreatingFutureFakes.cs)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ind w:left="0"/>
            </w:pPr>
            <w:r>
              <w:t>[TestMethod, Isolated]</w:t>
            </w:r>
          </w:p>
          <w:p w:rsidR="00461611" w:rsidRDefault="00461611" w:rsidP="00481E84">
            <w:pPr>
              <w:pStyle w:val="Command"/>
              <w:ind w:left="0"/>
            </w:pPr>
            <w:r>
              <w:rPr>
                <w:rStyle w:val="highlight-keyword"/>
              </w:rPr>
              <w:t>public</w:t>
            </w:r>
            <w:r>
              <w:t xml:space="preserve"> </w:t>
            </w:r>
            <w:r>
              <w:rPr>
                <w:rStyle w:val="highlight-keyword"/>
              </w:rPr>
              <w:t>void</w:t>
            </w:r>
            <w:r>
              <w:t xml:space="preserve"> Fake_FutureInstance()</w:t>
            </w:r>
          </w:p>
          <w:p w:rsidR="00461611" w:rsidRDefault="00461611" w:rsidP="00481E84">
            <w:pPr>
              <w:pStyle w:val="Command"/>
            </w:pPr>
            <w:r>
              <w:t>{</w:t>
            </w:r>
          </w:p>
          <w:p w:rsidR="00461611" w:rsidRDefault="00461611" w:rsidP="00481E84">
            <w:pPr>
              <w:pStyle w:val="Command"/>
            </w:pPr>
            <w:r>
              <w:t xml:space="preserve">    var fake = Isolate.Fake.NextInstance&lt;Dependency&gt;&lt;Dependency&gt;();</w:t>
            </w:r>
          </w:p>
          <w:p w:rsidR="00461611" w:rsidRDefault="00461611" w:rsidP="00481E84">
            <w:pPr>
              <w:pStyle w:val="Command"/>
            </w:pPr>
          </w:p>
          <w:p w:rsidR="00461611" w:rsidRDefault="00461611" w:rsidP="00481E84">
            <w:pPr>
              <w:pStyle w:val="Command"/>
            </w:pPr>
            <w:r>
              <w:t xml:space="preserve">    var result = ClassUnderTest.AddSecurly(</w:t>
            </w:r>
            <w:r>
              <w:rPr>
                <w:rStyle w:val="highlight-number"/>
              </w:rPr>
              <w:t>1</w:t>
            </w:r>
            <w:r>
              <w:t xml:space="preserve">, </w:t>
            </w:r>
            <w:r>
              <w:rPr>
                <w:rStyle w:val="highlight-number"/>
              </w:rPr>
              <w:t>2</w:t>
            </w:r>
            <w:r>
              <w:t>);</w:t>
            </w:r>
          </w:p>
          <w:p w:rsidR="00461611" w:rsidRDefault="00461611" w:rsidP="00481E84">
            <w:pPr>
              <w:pStyle w:val="Command"/>
            </w:pPr>
          </w:p>
          <w:p w:rsidR="00461611" w:rsidRDefault="00461611" w:rsidP="00481E84">
            <w:pPr>
              <w:pStyle w:val="Command"/>
            </w:pPr>
            <w:r>
              <w:t xml:space="preserve">    Assert.AreEqual(</w:t>
            </w:r>
            <w:r>
              <w:rPr>
                <w:rStyle w:val="highlight-number"/>
              </w:rPr>
              <w:t>3</w:t>
            </w:r>
            <w:r>
              <w:t>, result);</w:t>
            </w:r>
          </w:p>
          <w:p w:rsidR="00461611" w:rsidRDefault="00461611" w:rsidP="00481E84">
            <w:pPr>
              <w:pStyle w:val="Command"/>
            </w:pPr>
            <w:r>
              <w:t>}</w:t>
            </w:r>
          </w:p>
          <w:p w:rsidR="00461611" w:rsidRDefault="00461611" w:rsidP="00481E84">
            <w:pPr>
              <w:pStyle w:val="Command"/>
            </w:pPr>
          </w:p>
          <w:p w:rsidR="00461611" w:rsidRDefault="00461611" w:rsidP="00481E84">
            <w:pPr>
              <w:pStyle w:val="Command"/>
              <w:ind w:left="0"/>
            </w:pPr>
            <w:r>
              <w:rPr>
                <w:rStyle w:val="highlight-keyword"/>
              </w:rPr>
              <w:t>public</w:t>
            </w:r>
            <w:r>
              <w:t xml:space="preserve"> </w:t>
            </w:r>
            <w:r>
              <w:rPr>
                <w:rStyle w:val="highlight-keyword"/>
              </w:rPr>
              <w:t>static</w:t>
            </w:r>
            <w:r>
              <w:t xml:space="preserve"> </w:t>
            </w:r>
            <w:r>
              <w:rPr>
                <w:rStyle w:val="highlight-keyword"/>
              </w:rPr>
              <w:t>int</w:t>
            </w:r>
            <w:r>
              <w:t xml:space="preserve"> AddSecurly(</w:t>
            </w:r>
            <w:r>
              <w:rPr>
                <w:rStyle w:val="highlight-keyword"/>
              </w:rPr>
              <w:t>int</w:t>
            </w:r>
            <w:r>
              <w:t xml:space="preserve"> x, </w:t>
            </w:r>
            <w:r>
              <w:rPr>
                <w:rStyle w:val="highlight-keyword"/>
              </w:rPr>
              <w:t>int</w:t>
            </w:r>
            <w:r>
              <w:t xml:space="preserve"> y)</w:t>
            </w:r>
          </w:p>
          <w:p w:rsidR="00461611" w:rsidRDefault="00461611" w:rsidP="00481E84">
            <w:pPr>
              <w:pStyle w:val="Command"/>
            </w:pPr>
            <w:r>
              <w:t>{</w:t>
            </w:r>
          </w:p>
          <w:p w:rsidR="00461611" w:rsidRDefault="00461611" w:rsidP="00481E84">
            <w:pPr>
              <w:pStyle w:val="Command"/>
            </w:pPr>
            <w:r>
              <w:t xml:space="preserve">    var dependency = </w:t>
            </w:r>
            <w:r>
              <w:rPr>
                <w:rStyle w:val="highlight-keyword"/>
              </w:rPr>
              <w:t>new</w:t>
            </w:r>
            <w:r>
              <w:t xml:space="preserve"> Dependency();</w:t>
            </w:r>
          </w:p>
          <w:p w:rsidR="00461611" w:rsidRDefault="00461611" w:rsidP="00481E84">
            <w:pPr>
              <w:pStyle w:val="Command"/>
            </w:pPr>
            <w:r>
              <w:t xml:space="preserve">    dependency.Check();</w:t>
            </w:r>
          </w:p>
          <w:p w:rsidR="00461611" w:rsidRDefault="00461611" w:rsidP="00481E84">
            <w:pPr>
              <w:pStyle w:val="Command"/>
            </w:pPr>
          </w:p>
          <w:p w:rsidR="00461611" w:rsidRDefault="00461611" w:rsidP="00481E84">
            <w:pPr>
              <w:pStyle w:val="Command"/>
            </w:pPr>
            <w:r>
              <w:t xml:space="preserve">    </w:t>
            </w:r>
            <w:r>
              <w:rPr>
                <w:rStyle w:val="highlight-keyword"/>
              </w:rPr>
              <w:t>return</w:t>
            </w:r>
            <w:r>
              <w:t xml:space="preserve"> x + y;</w:t>
            </w:r>
          </w:p>
          <w:p w:rsidR="00461611" w:rsidRDefault="00461611" w:rsidP="00481E84">
            <w:pPr>
              <w:pStyle w:val="Command"/>
            </w:pPr>
            <w:r>
              <w:t>}</w:t>
            </w:r>
          </w:p>
          <w:p w:rsidR="00461611" w:rsidRDefault="00461611" w:rsidP="00481E84">
            <w:pPr>
              <w:pStyle w:val="Command"/>
              <w:rPr>
                <w:lang w:val="en-US"/>
              </w:rPr>
            </w:pPr>
          </w:p>
          <w:p w:rsidR="00461611" w:rsidRDefault="00461611" w:rsidP="00481E84">
            <w:pPr>
              <w:pStyle w:val="Command"/>
              <w:ind w:left="0"/>
            </w:pPr>
            <w:r>
              <w:rPr>
                <w:rStyle w:val="highlight-keyword"/>
              </w:rPr>
              <w:t>public</w:t>
            </w:r>
            <w:r>
              <w:t xml:space="preserve"> </w:t>
            </w:r>
            <w:r>
              <w:rPr>
                <w:rStyle w:val="highlight-keyword"/>
              </w:rPr>
              <w:t>class</w:t>
            </w:r>
            <w:r>
              <w:t xml:space="preserve"> Dependency</w:t>
            </w:r>
          </w:p>
          <w:p w:rsidR="00461611" w:rsidRDefault="00461611" w:rsidP="00481E84">
            <w:pPr>
              <w:pStyle w:val="Command"/>
            </w:pPr>
            <w:r>
              <w:t>{</w:t>
            </w:r>
          </w:p>
          <w:p w:rsidR="00461611" w:rsidRDefault="00461611" w:rsidP="00481E84">
            <w:pPr>
              <w:pStyle w:val="Command"/>
            </w:pPr>
            <w:r>
              <w:t xml:space="preserve">    </w:t>
            </w:r>
            <w:r>
              <w:rPr>
                <w:rStyle w:val="highlight-keyword"/>
              </w:rPr>
              <w:t>public</w:t>
            </w:r>
            <w:r>
              <w:t xml:space="preserve"> </w:t>
            </w:r>
            <w:r>
              <w:rPr>
                <w:rStyle w:val="highlight-keyword"/>
              </w:rPr>
              <w:t>void</w:t>
            </w:r>
            <w:r>
              <w:t xml:space="preserve"> Check()</w:t>
            </w:r>
          </w:p>
          <w:p w:rsidR="00461611" w:rsidRDefault="00461611" w:rsidP="00481E84">
            <w:pPr>
              <w:pStyle w:val="Command"/>
            </w:pPr>
            <w:r>
              <w:t xml:space="preserve">    {</w:t>
            </w:r>
          </w:p>
          <w:p w:rsidR="00461611" w:rsidRDefault="00461611" w:rsidP="00481E84">
            <w:pPr>
              <w:pStyle w:val="Command"/>
            </w:pPr>
            <w:r>
              <w:t xml:space="preserve">        </w:t>
            </w:r>
            <w:r>
              <w:rPr>
                <w:rStyle w:val="highlight-keyword"/>
              </w:rPr>
              <w:t>throw</w:t>
            </w:r>
            <w:r>
              <w:t xml:space="preserve"> </w:t>
            </w:r>
            <w:r>
              <w:rPr>
                <w:rStyle w:val="highlight-keyword"/>
              </w:rPr>
              <w:t>new</w:t>
            </w:r>
            <w:r>
              <w:t xml:space="preserve"> Exception(</w:t>
            </w:r>
            <w:r>
              <w:rPr>
                <w:rStyle w:val="highlight-literal"/>
              </w:rPr>
              <w:t>"No Entry"</w:t>
            </w:r>
            <w:r>
              <w:t>);</w:t>
            </w:r>
          </w:p>
          <w:p w:rsidR="00461611" w:rsidRDefault="00461611" w:rsidP="00481E84">
            <w:pPr>
              <w:pStyle w:val="Command"/>
            </w:pPr>
            <w:r>
              <w:t xml:space="preserve">    }</w:t>
            </w:r>
          </w:p>
          <w:p w:rsidR="00461611" w:rsidRPr="00061BB8" w:rsidRDefault="00461611" w:rsidP="00481E84">
            <w:pPr>
              <w:pStyle w:val="Command"/>
            </w:pPr>
            <w:r>
              <w:t>}</w:t>
            </w:r>
          </w:p>
        </w:tc>
      </w:tr>
    </w:tbl>
    <w:p w:rsidR="00461611" w:rsidRDefault="00461611" w:rsidP="00585057">
      <w:pPr>
        <w:pStyle w:val="CodeLabel"/>
      </w:pPr>
      <w:r>
        <w:t>VB (CreatingFutureFakes.vb)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ind w:left="0"/>
            </w:pPr>
            <w:r>
              <w:t>&lt;TestMethod(), Isolated()&gt; _</w:t>
            </w:r>
          </w:p>
          <w:p w:rsidR="00461611" w:rsidRDefault="00461611" w:rsidP="00481E84">
            <w:pPr>
              <w:pStyle w:val="Command"/>
              <w:ind w:left="0"/>
            </w:pPr>
            <w:r>
              <w:rPr>
                <w:rStyle w:val="highlight-keyword"/>
              </w:rPr>
              <w:t>Public</w:t>
            </w:r>
            <w:r>
              <w:t xml:space="preserve"> </w:t>
            </w:r>
            <w:r>
              <w:rPr>
                <w:rStyle w:val="highlight-keyword"/>
              </w:rPr>
              <w:t>Sub</w:t>
            </w:r>
            <w:r>
              <w:t xml:space="preserve"> Fake_FutureInstance()</w:t>
            </w:r>
          </w:p>
          <w:p w:rsidR="00461611" w:rsidRDefault="00461611" w:rsidP="00481E84">
            <w:pPr>
              <w:pStyle w:val="Command"/>
            </w:pPr>
            <w:r>
              <w:t xml:space="preserve">    </w:t>
            </w:r>
            <w:r>
              <w:rPr>
                <w:rStyle w:val="highlight-keyword"/>
              </w:rPr>
              <w:t>Dim</w:t>
            </w:r>
            <w:r>
              <w:t xml:space="preserve"> fake = FakeInstance(</w:t>
            </w:r>
            <w:r>
              <w:rPr>
                <w:rStyle w:val="highlight-keyword"/>
              </w:rPr>
              <w:t>Of</w:t>
            </w:r>
            <w:r>
              <w:t xml:space="preserve"> Dependency)()</w:t>
            </w:r>
          </w:p>
          <w:p w:rsidR="00461611" w:rsidRDefault="00461611" w:rsidP="00481E84">
            <w:pPr>
              <w:pStyle w:val="Command"/>
            </w:pPr>
            <w:r>
              <w:t xml:space="preserve">    SwapNextInstance(</w:t>
            </w:r>
            <w:r>
              <w:rPr>
                <w:rStyle w:val="highlight-keyword"/>
              </w:rPr>
              <w:t>Of</w:t>
            </w:r>
            <w:r>
              <w:t xml:space="preserve"> Dependency)(fake)</w:t>
            </w:r>
          </w:p>
          <w:p w:rsidR="00461611" w:rsidRDefault="00461611" w:rsidP="00481E84">
            <w:pPr>
              <w:pStyle w:val="Command"/>
            </w:pPr>
          </w:p>
          <w:p w:rsidR="00461611" w:rsidRDefault="00461611" w:rsidP="00481E84">
            <w:pPr>
              <w:pStyle w:val="Command"/>
            </w:pPr>
            <w:r>
              <w:t xml:space="preserve">    </w:t>
            </w:r>
            <w:r>
              <w:rPr>
                <w:rStyle w:val="highlight-keyword"/>
              </w:rPr>
              <w:t>Dim</w:t>
            </w:r>
            <w:r>
              <w:t xml:space="preserve"> result = ClassUnderTest.AddSecurly(</w:t>
            </w:r>
            <w:r>
              <w:rPr>
                <w:rStyle w:val="highlight-number"/>
              </w:rPr>
              <w:t>1</w:t>
            </w:r>
            <w:r>
              <w:t xml:space="preserve">, </w:t>
            </w:r>
            <w:r>
              <w:rPr>
                <w:rStyle w:val="highlight-number"/>
              </w:rPr>
              <w:t>2</w:t>
            </w:r>
            <w:r>
              <w:t>)</w:t>
            </w:r>
          </w:p>
          <w:p w:rsidR="00461611" w:rsidRDefault="00461611" w:rsidP="00481E84">
            <w:pPr>
              <w:pStyle w:val="Command"/>
            </w:pPr>
          </w:p>
          <w:p w:rsidR="00461611" w:rsidRDefault="00461611" w:rsidP="00481E84">
            <w:pPr>
              <w:pStyle w:val="Command"/>
            </w:pPr>
            <w:r>
              <w:t xml:space="preserve">    Assert.AreEqual(</w:t>
            </w:r>
            <w:r>
              <w:rPr>
                <w:rStyle w:val="highlight-number"/>
              </w:rPr>
              <w:t>3</w:t>
            </w:r>
            <w:r>
              <w:t>, result)</w:t>
            </w:r>
          </w:p>
          <w:p w:rsidR="00461611" w:rsidRDefault="00461611" w:rsidP="00481E84">
            <w:pPr>
              <w:pStyle w:val="Command"/>
              <w:ind w:left="0"/>
            </w:pPr>
            <w:r>
              <w:rPr>
                <w:rStyle w:val="highlight-keyword"/>
              </w:rPr>
              <w:t>End</w:t>
            </w:r>
            <w:r>
              <w:t xml:space="preserve"> </w:t>
            </w:r>
            <w:r>
              <w:rPr>
                <w:rStyle w:val="highlight-keyword"/>
              </w:rPr>
              <w:t>Sub</w:t>
            </w:r>
          </w:p>
          <w:p w:rsidR="00461611" w:rsidRDefault="00461611" w:rsidP="00481E84">
            <w:pPr>
              <w:pStyle w:val="Command"/>
            </w:pPr>
          </w:p>
          <w:p w:rsidR="00461611" w:rsidRDefault="00461611" w:rsidP="00481E84">
            <w:pPr>
              <w:pStyle w:val="Command"/>
              <w:ind w:left="0"/>
            </w:pPr>
            <w:r>
              <w:rPr>
                <w:rStyle w:val="highlight-keyword"/>
              </w:rPr>
              <w:t>Public</w:t>
            </w:r>
            <w:r>
              <w:t xml:space="preserve"> </w:t>
            </w:r>
            <w:r>
              <w:rPr>
                <w:rStyle w:val="highlight-keyword"/>
              </w:rPr>
              <w:t>Shared</w:t>
            </w:r>
            <w:r>
              <w:t xml:space="preserve"> </w:t>
            </w:r>
            <w:r>
              <w:rPr>
                <w:rStyle w:val="highlight-keyword"/>
              </w:rPr>
              <w:t>Function</w:t>
            </w:r>
            <w:r>
              <w:t xml:space="preserve"> AddSecurly(x </w:t>
            </w:r>
            <w:r>
              <w:rPr>
                <w:rStyle w:val="highlight-keyword"/>
              </w:rPr>
              <w:t>As</w:t>
            </w:r>
            <w:r>
              <w:t xml:space="preserve"> </w:t>
            </w:r>
            <w:r>
              <w:rPr>
                <w:rStyle w:val="highlight-keyword"/>
              </w:rPr>
              <w:t>Integer</w:t>
            </w:r>
            <w:r>
              <w:t xml:space="preserve">, y </w:t>
            </w:r>
            <w:r>
              <w:rPr>
                <w:rStyle w:val="highlight-keyword"/>
              </w:rPr>
              <w:t>As</w:t>
            </w:r>
            <w:r>
              <w:t xml:space="preserve"> </w:t>
            </w:r>
            <w:r>
              <w:rPr>
                <w:rStyle w:val="highlight-keyword"/>
              </w:rPr>
              <w:t>Integer</w:t>
            </w:r>
            <w:r>
              <w:t xml:space="preserve">) </w:t>
            </w:r>
            <w:r>
              <w:rPr>
                <w:rStyle w:val="highlight-keyword"/>
              </w:rPr>
              <w:t>As</w:t>
            </w:r>
            <w:r>
              <w:t xml:space="preserve"> </w:t>
            </w:r>
            <w:r>
              <w:rPr>
                <w:rStyle w:val="highlight-keyword"/>
              </w:rPr>
              <w:t>Integer</w:t>
            </w:r>
          </w:p>
          <w:p w:rsidR="00461611" w:rsidRDefault="00461611" w:rsidP="00481E84">
            <w:pPr>
              <w:pStyle w:val="Command"/>
            </w:pPr>
            <w:r>
              <w:t xml:space="preserve">    </w:t>
            </w:r>
            <w:r>
              <w:rPr>
                <w:rStyle w:val="highlight-keyword"/>
              </w:rPr>
              <w:t>Dim</w:t>
            </w:r>
            <w:r>
              <w:t xml:space="preserve"> dependency = </w:t>
            </w:r>
            <w:r>
              <w:rPr>
                <w:rStyle w:val="highlight-keyword"/>
              </w:rPr>
              <w:t>New</w:t>
            </w:r>
            <w:r>
              <w:t xml:space="preserve"> Dependency()</w:t>
            </w:r>
          </w:p>
          <w:p w:rsidR="00461611" w:rsidRDefault="00461611" w:rsidP="00481E84">
            <w:pPr>
              <w:pStyle w:val="Command"/>
            </w:pPr>
            <w:r>
              <w:t xml:space="preserve">    dependency.Check()</w:t>
            </w:r>
          </w:p>
          <w:p w:rsidR="00461611" w:rsidRDefault="00461611" w:rsidP="00481E84">
            <w:pPr>
              <w:pStyle w:val="Command"/>
            </w:pPr>
          </w:p>
          <w:p w:rsidR="00461611" w:rsidRDefault="00461611" w:rsidP="00481E84">
            <w:pPr>
              <w:pStyle w:val="Command"/>
            </w:pPr>
            <w:r>
              <w:t xml:space="preserve">    </w:t>
            </w:r>
            <w:r>
              <w:rPr>
                <w:rStyle w:val="highlight-keyword"/>
              </w:rPr>
              <w:t>Return</w:t>
            </w:r>
            <w:r>
              <w:t xml:space="preserve"> x + y</w:t>
            </w:r>
          </w:p>
          <w:p w:rsidR="00461611" w:rsidRDefault="00461611" w:rsidP="00481E84">
            <w:pPr>
              <w:pStyle w:val="Command"/>
              <w:ind w:left="0"/>
            </w:pPr>
            <w:r>
              <w:rPr>
                <w:rStyle w:val="highlight-keyword"/>
              </w:rPr>
              <w:t>End</w:t>
            </w:r>
            <w:r>
              <w:t xml:space="preserve"> </w:t>
            </w:r>
            <w:r>
              <w:rPr>
                <w:rStyle w:val="highlight-keyword"/>
              </w:rPr>
              <w:t>Function</w:t>
            </w:r>
          </w:p>
          <w:p w:rsidR="00461611" w:rsidRDefault="00461611" w:rsidP="00481E84">
            <w:pPr>
              <w:pStyle w:val="Command"/>
            </w:pPr>
          </w:p>
          <w:p w:rsidR="00461611" w:rsidRDefault="00461611" w:rsidP="00481E84">
            <w:pPr>
              <w:pStyle w:val="Command"/>
              <w:ind w:left="0"/>
            </w:pPr>
            <w:r>
              <w:rPr>
                <w:rStyle w:val="highlight-keyword"/>
              </w:rPr>
              <w:t>Public</w:t>
            </w:r>
            <w:r>
              <w:t xml:space="preserve"> </w:t>
            </w:r>
            <w:r>
              <w:rPr>
                <w:rStyle w:val="highlight-keyword"/>
              </w:rPr>
              <w:t>Class</w:t>
            </w:r>
            <w:r>
              <w:t xml:space="preserve"> Dependency</w:t>
            </w:r>
          </w:p>
          <w:p w:rsidR="00461611" w:rsidRDefault="00461611" w:rsidP="00481E84">
            <w:pPr>
              <w:pStyle w:val="Command"/>
            </w:pPr>
            <w:r>
              <w:t xml:space="preserve">    </w:t>
            </w:r>
            <w:r>
              <w:rPr>
                <w:rStyle w:val="highlight-keyword"/>
              </w:rPr>
              <w:t>Public</w:t>
            </w:r>
            <w:r>
              <w:t xml:space="preserve"> </w:t>
            </w:r>
            <w:r>
              <w:rPr>
                <w:rStyle w:val="highlight-keyword"/>
              </w:rPr>
              <w:t>Sub</w:t>
            </w:r>
            <w:r>
              <w:t xml:space="preserve"> Check()</w:t>
            </w:r>
          </w:p>
          <w:p w:rsidR="00461611" w:rsidRDefault="00461611" w:rsidP="00481E84">
            <w:pPr>
              <w:pStyle w:val="Command"/>
            </w:pPr>
            <w:r>
              <w:t xml:space="preserve">        </w:t>
            </w:r>
            <w:r>
              <w:rPr>
                <w:rStyle w:val="highlight-keyword"/>
              </w:rPr>
              <w:t>Throw</w:t>
            </w:r>
            <w:r>
              <w:t xml:space="preserve"> </w:t>
            </w:r>
            <w:r>
              <w:rPr>
                <w:rStyle w:val="highlight-keyword"/>
              </w:rPr>
              <w:t>New</w:t>
            </w:r>
            <w:r>
              <w:t xml:space="preserve"> Exception(</w:t>
            </w:r>
            <w:r>
              <w:rPr>
                <w:rStyle w:val="highlight-literal"/>
              </w:rPr>
              <w:t>"No Entry"</w:t>
            </w:r>
            <w:r>
              <w:t>)</w:t>
            </w:r>
          </w:p>
          <w:p w:rsidR="00461611" w:rsidRDefault="00461611" w:rsidP="00481E84">
            <w:pPr>
              <w:pStyle w:val="Command"/>
              <w:ind w:left="0"/>
            </w:pPr>
            <w:r>
              <w:rPr>
                <w:rStyle w:val="highlight-keyword"/>
              </w:rPr>
              <w:t>End</w:t>
            </w:r>
            <w:r>
              <w:t xml:space="preserve"> </w:t>
            </w:r>
            <w:r>
              <w:rPr>
                <w:rStyle w:val="highlight-keyword"/>
              </w:rPr>
              <w:t>Sub</w:t>
            </w:r>
          </w:p>
          <w:p w:rsidR="00461611" w:rsidRPr="00061BB8" w:rsidRDefault="00461611" w:rsidP="00481E84">
            <w:pPr>
              <w:pStyle w:val="Command"/>
              <w:ind w:left="0"/>
            </w:pPr>
            <w:r>
              <w:rPr>
                <w:rStyle w:val="highlight-keyword"/>
              </w:rPr>
              <w:t>End</w:t>
            </w:r>
            <w:r>
              <w:t xml:space="preserve"> </w:t>
            </w:r>
            <w:r>
              <w:rPr>
                <w:rStyle w:val="highlight-keyword"/>
              </w:rPr>
              <w:t>Class</w:t>
            </w:r>
          </w:p>
        </w:tc>
      </w:tr>
    </w:tbl>
    <w:p w:rsidR="00461611" w:rsidRDefault="00461611" w:rsidP="00585057">
      <w:pPr>
        <w:pStyle w:val="Heading3"/>
      </w:pPr>
      <w:bookmarkStart w:id="204" w:name="_Toc408479857"/>
      <w:bookmarkStart w:id="205" w:name="_d2h_bmk__Toc408479857_10"/>
      <w:bookmarkStart w:id="206" w:name="_D2HTopic_83"/>
      <w:r>
        <w:t>Faking All Instances of a Type</w:t>
      </w:r>
      <w:bookmarkEnd w:id="204"/>
      <w:bookmarkEnd w:id="205"/>
      <w:bookmarkEnd w:id="206"/>
    </w:p>
    <w:p w:rsidR="00461611" w:rsidRPr="007B4E9A" w:rsidRDefault="00461611" w:rsidP="007B4E9A">
      <w:r>
        <w:t xml:space="preserve">Faking all instances of the same type sets the same behavior on all past and future instances of that type. </w:t>
      </w:r>
      <w:r w:rsidRPr="006B59E3">
        <w:t>The s</w:t>
      </w:r>
      <w:r>
        <w:t>ame method used for faking all future instances also fakes instances that were previously created, even before the test ran (for example, in the test class setup method). You can use this capability to fake singletons.</w:t>
      </w:r>
    </w:p>
    <w:p w:rsidR="00461611" w:rsidRDefault="00461611" w:rsidP="00585057">
      <w:pPr>
        <w:pStyle w:val="Heading4"/>
      </w:pPr>
      <w:bookmarkStart w:id="207" w:name="_D2HTopic_84"/>
      <w:r>
        <w:t>When to Use</w:t>
      </w:r>
      <w:bookmarkEnd w:id="207"/>
    </w:p>
    <w:p w:rsidR="00461611" w:rsidRDefault="00461611" w:rsidP="00585057">
      <w:r>
        <w:t xml:space="preserve">When you want to fake all objects of a specific type. </w:t>
      </w:r>
    </w:p>
    <w:p w:rsidR="00461611" w:rsidRPr="009F374D" w:rsidRDefault="00461611" w:rsidP="00585057"/>
    <w:p w:rsidR="00461611" w:rsidRDefault="00461611" w:rsidP="00585057">
      <w:pPr>
        <w:pStyle w:val="Heading4"/>
      </w:pPr>
      <w:bookmarkStart w:id="208" w:name="_D2HTopic_85"/>
      <w:r>
        <w:t>Syntax</w:t>
      </w:r>
      <w:bookmarkEnd w:id="208"/>
    </w:p>
    <w:p w:rsidR="00461611" w:rsidRDefault="00461611" w:rsidP="00585057">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7E6C4D" w:rsidRDefault="00461611" w:rsidP="00481E84">
            <w:pPr>
              <w:pStyle w:val="Command"/>
              <w:ind w:left="0"/>
            </w:pPr>
            <w:r w:rsidRPr="007E6C4D">
              <w:t>Isolate.Fake.AllInstances</w:t>
            </w:r>
          </w:p>
        </w:tc>
      </w:tr>
    </w:tbl>
    <w:p w:rsidR="00461611" w:rsidRDefault="00461611" w:rsidP="00585057"/>
    <w:p w:rsidR="00461611" w:rsidRDefault="00461611" w:rsidP="00585057">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7E6C4D" w:rsidRDefault="00461611" w:rsidP="00481E84">
            <w:pPr>
              <w:pStyle w:val="Command"/>
              <w:ind w:left="0"/>
              <w:rPr>
                <w:lang w:val="en-US"/>
              </w:rPr>
            </w:pPr>
            <w:r>
              <w:t>SwapAllInstances(</w:t>
            </w:r>
            <w:r>
              <w:rPr>
                <w:rStyle w:val="highlight-keyword"/>
              </w:rPr>
              <w:t>Of</w:t>
            </w:r>
            <w:r>
              <w:t xml:space="preserve"> Dependency)(fake)</w:t>
            </w:r>
          </w:p>
        </w:tc>
      </w:tr>
    </w:tbl>
    <w:p w:rsidR="00461611" w:rsidRDefault="00461611" w:rsidP="00F52245"/>
    <w:p w:rsidR="00461611" w:rsidRDefault="00461611" w:rsidP="00F52245">
      <w:r>
        <w:t xml:space="preserve">By default, constructors are faked on future objects. To change this behavior, use the overloaded versions of </w:t>
      </w:r>
      <w:r w:rsidRPr="00F52245">
        <w:rPr>
          <w:rStyle w:val="Bold"/>
        </w:rPr>
        <w:t>Isolate.Fake.Instance()</w:t>
      </w:r>
      <w:r>
        <w:t xml:space="preserve"> or </w:t>
      </w:r>
      <w:r w:rsidRPr="00F52245">
        <w:rPr>
          <w:rStyle w:val="Bold"/>
        </w:rPr>
        <w:t>Isolate.Fake.AllInstances()</w:t>
      </w:r>
      <w:r>
        <w:t>.</w:t>
      </w:r>
    </w:p>
    <w:p w:rsidR="00461611" w:rsidRDefault="00461611" w:rsidP="00585057">
      <w:pPr>
        <w:pStyle w:val="Heading4"/>
      </w:pPr>
      <w:bookmarkStart w:id="209" w:name="_D2HTopic_86"/>
      <w:r>
        <w:t>Samples</w:t>
      </w:r>
      <w:bookmarkEnd w:id="209"/>
    </w:p>
    <w:p w:rsidR="00461611" w:rsidRDefault="00461611" w:rsidP="00585057">
      <w:pPr>
        <w:pStyle w:val="Heading5"/>
      </w:pPr>
      <w:bookmarkStart w:id="210" w:name="_D2HTopic_87"/>
      <w:r>
        <w:t>Sample 1: Faking All Instances of the Same Type</w:t>
      </w:r>
      <w:bookmarkEnd w:id="210"/>
    </w:p>
    <w:p w:rsidR="00461611" w:rsidRDefault="00461611" w:rsidP="00585057">
      <w:r>
        <w:t>The following sample shows how to fake all instances of the same type.</w:t>
      </w:r>
    </w:p>
    <w:p w:rsidR="00461611" w:rsidRPr="00B5347F" w:rsidRDefault="00461611" w:rsidP="000955E6">
      <w:pPr>
        <w:pStyle w:val="CodeLabel"/>
      </w:pPr>
      <w:r>
        <w:t>C# (CreatingFutureFakes.cs)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B5347F" w:rsidRDefault="00461611" w:rsidP="00481E84">
            <w:pPr>
              <w:pStyle w:val="Command"/>
              <w:ind w:left="0"/>
              <w:rPr>
                <w:rStyle w:val="code"/>
              </w:rPr>
            </w:pPr>
            <w:r w:rsidRPr="00B5347F">
              <w:rPr>
                <w:rStyle w:val="code"/>
              </w:rPr>
              <w:t>[TestMethod, Isolated]</w:t>
            </w:r>
          </w:p>
          <w:p w:rsidR="00461611" w:rsidRPr="00B5347F" w:rsidRDefault="00461611" w:rsidP="00481E84">
            <w:pPr>
              <w:pStyle w:val="Command"/>
              <w:ind w:left="0"/>
              <w:rPr>
                <w:rStyle w:val="code"/>
              </w:rPr>
            </w:pPr>
            <w:r w:rsidRPr="00B5347F">
              <w:rPr>
                <w:rStyle w:val="code"/>
              </w:rPr>
              <w:t>public void Fake_AllFutureInstances()</w:t>
            </w:r>
          </w:p>
          <w:p w:rsidR="00461611" w:rsidRPr="00B5347F" w:rsidRDefault="00461611" w:rsidP="00481E84">
            <w:pPr>
              <w:pStyle w:val="Command"/>
              <w:rPr>
                <w:rStyle w:val="code"/>
              </w:rPr>
            </w:pPr>
            <w:r w:rsidRPr="00B5347F">
              <w:rPr>
                <w:rStyle w:val="code"/>
              </w:rPr>
              <w:t>{</w:t>
            </w:r>
          </w:p>
          <w:p w:rsidR="00461611" w:rsidRPr="00B5347F" w:rsidRDefault="00461611" w:rsidP="00481E84">
            <w:pPr>
              <w:pStyle w:val="Command"/>
              <w:rPr>
                <w:rStyle w:val="code"/>
              </w:rPr>
            </w:pPr>
            <w:r w:rsidRPr="00B5347F">
              <w:rPr>
                <w:rStyle w:val="code"/>
              </w:rPr>
              <w:t xml:space="preserve">    var fake = Isolate.Fake.AllInstances&lt;Dependency&gt;&lt;Dependency&gt;();</w:t>
            </w:r>
          </w:p>
          <w:p w:rsidR="00461611" w:rsidRPr="00B5347F" w:rsidRDefault="00461611" w:rsidP="00481E84">
            <w:pPr>
              <w:pStyle w:val="Command"/>
              <w:rPr>
                <w:rStyle w:val="code"/>
              </w:rPr>
            </w:pPr>
          </w:p>
          <w:p w:rsidR="00461611" w:rsidRPr="00B5347F" w:rsidRDefault="00461611" w:rsidP="00481E84">
            <w:pPr>
              <w:pStyle w:val="Command"/>
              <w:rPr>
                <w:rStyle w:val="code"/>
              </w:rPr>
            </w:pPr>
            <w:r w:rsidRPr="00B5347F">
              <w:rPr>
                <w:rStyle w:val="code"/>
              </w:rPr>
              <w:t xml:space="preserve">    var result = ClassUnderTest.AddHeavlySecured(1, 2);</w:t>
            </w:r>
          </w:p>
          <w:p w:rsidR="00461611" w:rsidRPr="00B5347F" w:rsidRDefault="00461611" w:rsidP="00481E84">
            <w:pPr>
              <w:pStyle w:val="Command"/>
              <w:rPr>
                <w:rStyle w:val="code"/>
              </w:rPr>
            </w:pPr>
          </w:p>
          <w:p w:rsidR="00461611" w:rsidRPr="00B5347F" w:rsidRDefault="00461611" w:rsidP="00481E84">
            <w:pPr>
              <w:pStyle w:val="Command"/>
              <w:rPr>
                <w:rStyle w:val="code"/>
              </w:rPr>
            </w:pPr>
            <w:r w:rsidRPr="00B5347F">
              <w:rPr>
                <w:rStyle w:val="code"/>
              </w:rPr>
              <w:t xml:space="preserve">    Assert.AreEqual(3, result);</w:t>
            </w:r>
          </w:p>
          <w:p w:rsidR="00461611" w:rsidRPr="007E6C4D" w:rsidRDefault="00461611" w:rsidP="00481E84">
            <w:pPr>
              <w:pStyle w:val="Command"/>
              <w:rPr>
                <w:lang w:val="en-US"/>
              </w:rPr>
            </w:pPr>
            <w:r w:rsidRPr="00B5347F">
              <w:rPr>
                <w:rStyle w:val="code"/>
              </w:rPr>
              <w:t>}</w:t>
            </w:r>
          </w:p>
        </w:tc>
      </w:tr>
    </w:tbl>
    <w:p w:rsidR="00461611" w:rsidRDefault="00461611" w:rsidP="00585057">
      <w:pPr>
        <w:pStyle w:val="CodeLabel"/>
      </w:pPr>
      <w:r>
        <w:t>VB (CreatingFutureFakes.vb)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B5347F" w:rsidRDefault="00461611" w:rsidP="00481E84">
            <w:pPr>
              <w:pStyle w:val="Command"/>
              <w:ind w:left="0"/>
              <w:rPr>
                <w:rStyle w:val="code"/>
              </w:rPr>
            </w:pPr>
            <w:r w:rsidRPr="00B5347F">
              <w:rPr>
                <w:rStyle w:val="code"/>
              </w:rPr>
              <w:t>[TestMethod, Isolated]</w:t>
            </w:r>
          </w:p>
          <w:p w:rsidR="00461611" w:rsidRDefault="00461611" w:rsidP="00481E84">
            <w:pPr>
              <w:pStyle w:val="Command"/>
              <w:ind w:left="0"/>
            </w:pPr>
            <w:r>
              <w:t>&lt;TestMethod(), Isolated()&gt; _</w:t>
            </w:r>
          </w:p>
          <w:p w:rsidR="00461611" w:rsidRDefault="00461611" w:rsidP="00481E84">
            <w:pPr>
              <w:pStyle w:val="Command"/>
              <w:ind w:left="0"/>
            </w:pPr>
            <w:r>
              <w:rPr>
                <w:rStyle w:val="highlight-keyword"/>
              </w:rPr>
              <w:t>Public</w:t>
            </w:r>
            <w:r>
              <w:t xml:space="preserve"> </w:t>
            </w:r>
            <w:r>
              <w:rPr>
                <w:rStyle w:val="highlight-keyword"/>
              </w:rPr>
              <w:t>Sub</w:t>
            </w:r>
            <w:r>
              <w:t xml:space="preserve"> Fake_AllFutureInstances()</w:t>
            </w:r>
          </w:p>
          <w:p w:rsidR="00461611" w:rsidRDefault="00461611" w:rsidP="00481E84">
            <w:pPr>
              <w:pStyle w:val="Command"/>
            </w:pPr>
            <w:r>
              <w:t xml:space="preserve">    </w:t>
            </w:r>
            <w:r>
              <w:rPr>
                <w:rStyle w:val="highlight-keyword"/>
              </w:rPr>
              <w:t>Dim</w:t>
            </w:r>
            <w:r>
              <w:t xml:space="preserve"> fake = FakeInstance(</w:t>
            </w:r>
            <w:r>
              <w:rPr>
                <w:rStyle w:val="highlight-keyword"/>
              </w:rPr>
              <w:t>Of</w:t>
            </w:r>
            <w:r>
              <w:t xml:space="preserve"> Dependency)()</w:t>
            </w:r>
          </w:p>
          <w:p w:rsidR="00461611" w:rsidRDefault="00461611" w:rsidP="00481E84">
            <w:pPr>
              <w:pStyle w:val="Command"/>
            </w:pPr>
            <w:r>
              <w:t xml:space="preserve">    SwapAllInstances(</w:t>
            </w:r>
            <w:r>
              <w:rPr>
                <w:rStyle w:val="highlight-keyword"/>
              </w:rPr>
              <w:t>Of</w:t>
            </w:r>
            <w:r>
              <w:t xml:space="preserve"> Dependency)(fake)</w:t>
            </w:r>
          </w:p>
          <w:p w:rsidR="00461611" w:rsidRDefault="00461611" w:rsidP="00481E84">
            <w:pPr>
              <w:pStyle w:val="Command"/>
            </w:pPr>
          </w:p>
          <w:p w:rsidR="00461611" w:rsidRDefault="00461611" w:rsidP="00481E84">
            <w:pPr>
              <w:pStyle w:val="Command"/>
            </w:pPr>
            <w:r>
              <w:t xml:space="preserve">    </w:t>
            </w:r>
            <w:r>
              <w:rPr>
                <w:rStyle w:val="highlight-keyword"/>
              </w:rPr>
              <w:t>Dim</w:t>
            </w:r>
            <w:r>
              <w:t xml:space="preserve"> result = ClassUnderTest.AddHeavlySecured(</w:t>
            </w:r>
            <w:r>
              <w:rPr>
                <w:rStyle w:val="highlight-number"/>
              </w:rPr>
              <w:t>1</w:t>
            </w:r>
            <w:r>
              <w:t xml:space="preserve">, </w:t>
            </w:r>
            <w:r>
              <w:rPr>
                <w:rStyle w:val="highlight-number"/>
              </w:rPr>
              <w:t>2</w:t>
            </w:r>
            <w:r>
              <w:t>)</w:t>
            </w:r>
          </w:p>
          <w:p w:rsidR="00461611" w:rsidRDefault="00461611" w:rsidP="00481E84">
            <w:pPr>
              <w:pStyle w:val="Command"/>
            </w:pPr>
          </w:p>
          <w:p w:rsidR="00461611" w:rsidRDefault="00461611" w:rsidP="00481E84">
            <w:pPr>
              <w:pStyle w:val="Command"/>
            </w:pPr>
            <w:r>
              <w:t xml:space="preserve">    Assert.AreEqual(</w:t>
            </w:r>
            <w:r>
              <w:rPr>
                <w:rStyle w:val="highlight-number"/>
              </w:rPr>
              <w:t>3</w:t>
            </w:r>
            <w:r>
              <w:t>, result)</w:t>
            </w:r>
          </w:p>
          <w:p w:rsidR="00461611" w:rsidRPr="007E6C4D" w:rsidRDefault="00461611" w:rsidP="00481E84">
            <w:pPr>
              <w:pStyle w:val="Command"/>
              <w:ind w:left="0"/>
              <w:rPr>
                <w:lang w:val="en-US"/>
              </w:rPr>
            </w:pPr>
            <w:r>
              <w:rPr>
                <w:rStyle w:val="highlight-keyword"/>
              </w:rPr>
              <w:t>End</w:t>
            </w:r>
            <w:r>
              <w:t xml:space="preserve"> </w:t>
            </w:r>
            <w:r>
              <w:rPr>
                <w:rStyle w:val="highlight-keyword"/>
              </w:rPr>
              <w:t>Sub</w:t>
            </w:r>
          </w:p>
        </w:tc>
      </w:tr>
    </w:tbl>
    <w:p w:rsidR="00461611" w:rsidRDefault="00461611" w:rsidP="00585057"/>
    <w:p w:rsidR="00461611" w:rsidRDefault="00461611" w:rsidP="00585057">
      <w:pPr>
        <w:pStyle w:val="Heading5"/>
      </w:pPr>
      <w:bookmarkStart w:id="211" w:name="_D2HTopic_88"/>
      <w:r>
        <w:t>Sample 2: Faking Singletons</w:t>
      </w:r>
      <w:bookmarkEnd w:id="211"/>
    </w:p>
    <w:p w:rsidR="00461611" w:rsidRDefault="00461611" w:rsidP="00585057">
      <w:r>
        <w:t>The following same shows how to replace the singleton object with a fake object that has a specific behavior.</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481E84">
        <w:trPr>
          <w:cantSplit/>
        </w:trPr>
        <w:tc>
          <w:tcPr>
            <w:tcW w:w="828" w:type="dxa"/>
            <w:shd w:val="clear" w:color="auto" w:fill="auto"/>
          </w:tcPr>
          <w:p w:rsidR="00461611" w:rsidRDefault="00461611" w:rsidP="00481E84">
            <w:pPr>
              <w:pStyle w:val="NoteRegularMark"/>
            </w:pPr>
            <w:r>
              <w:t>!</w:t>
            </w:r>
          </w:p>
        </w:tc>
        <w:tc>
          <w:tcPr>
            <w:tcW w:w="8532" w:type="dxa"/>
            <w:shd w:val="clear" w:color="auto" w:fill="auto"/>
          </w:tcPr>
          <w:p w:rsidR="00461611" w:rsidRPr="00312A07" w:rsidRDefault="00461611" w:rsidP="00481E84">
            <w:pPr>
              <w:pStyle w:val="Note"/>
            </w:pPr>
            <w:r w:rsidRPr="00312A07">
              <w:t>Note</w:t>
            </w:r>
          </w:p>
          <w:p w:rsidR="00461611" w:rsidRPr="00C92C35" w:rsidRDefault="00461611" w:rsidP="00B54F4F">
            <w:pPr>
              <w:pStyle w:val="TableText"/>
            </w:pPr>
            <w:r w:rsidRPr="00B54F4F">
              <w:rPr>
                <w:rStyle w:val="Bold"/>
              </w:rPr>
              <w:t>Isolate.Fake.NextInstance()</w:t>
            </w:r>
            <w:r>
              <w:t xml:space="preserve"> fakes has precedence over</w:t>
            </w:r>
            <w:r>
              <w:rPr>
                <w:i/>
                <w:iCs/>
              </w:rPr>
              <w:t xml:space="preserve"> </w:t>
            </w:r>
            <w:r w:rsidRPr="00B54F4F">
              <w:rPr>
                <w:rStyle w:val="Bold"/>
              </w:rPr>
              <w:t>Isolate.Fake.AllInstances()</w:t>
            </w:r>
            <w:r>
              <w:t>.</w:t>
            </w:r>
          </w:p>
        </w:tc>
      </w:tr>
    </w:tbl>
    <w:p w:rsidR="00461611" w:rsidRDefault="00461611" w:rsidP="00585057">
      <w:pPr>
        <w:pStyle w:val="CodeLabel"/>
      </w:pPr>
      <w:r>
        <w:rPr>
          <w:i/>
          <w:iCs/>
        </w:rPr>
        <w:t> </w:t>
      </w:r>
      <w:r>
        <w:t>C# (CreatingFutureFakes.cs)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ind w:left="0"/>
            </w:pPr>
            <w:r>
              <w:t>[TestMethod, Isolated]</w:t>
            </w:r>
          </w:p>
          <w:p w:rsidR="00461611" w:rsidRDefault="00461611" w:rsidP="00481E84">
            <w:pPr>
              <w:pStyle w:val="Command"/>
              <w:ind w:left="0"/>
            </w:pPr>
            <w:r>
              <w:rPr>
                <w:rStyle w:val="highlight-keyword"/>
              </w:rPr>
              <w:t>public</w:t>
            </w:r>
            <w:r>
              <w:t xml:space="preserve"> </w:t>
            </w:r>
            <w:r>
              <w:rPr>
                <w:rStyle w:val="highlight-keyword"/>
              </w:rPr>
              <w:t>void</w:t>
            </w:r>
            <w:r>
              <w:t xml:space="preserve"> FakeSingletonExample()</w:t>
            </w:r>
          </w:p>
          <w:p w:rsidR="00461611" w:rsidRDefault="00461611" w:rsidP="00481E84">
            <w:pPr>
              <w:pStyle w:val="Command"/>
            </w:pPr>
            <w:r>
              <w:t>{</w:t>
            </w:r>
          </w:p>
          <w:p w:rsidR="00461611" w:rsidRDefault="00461611" w:rsidP="00481E84">
            <w:pPr>
              <w:pStyle w:val="Command"/>
            </w:pPr>
          </w:p>
          <w:p w:rsidR="00461611" w:rsidRDefault="00461611" w:rsidP="00481E84">
            <w:pPr>
              <w:pStyle w:val="Command"/>
            </w:pPr>
            <w:r>
              <w:t xml:space="preserve">    </w:t>
            </w:r>
            <w:r>
              <w:rPr>
                <w:rStyle w:val="highlight-comment"/>
              </w:rPr>
              <w:t>// Here we are setting the same behavior on all instances.</w:t>
            </w:r>
          </w:p>
          <w:p w:rsidR="00461611" w:rsidRDefault="00461611" w:rsidP="00481E84">
            <w:pPr>
              <w:pStyle w:val="Command"/>
            </w:pPr>
            <w:r>
              <w:t xml:space="preserve">    </w:t>
            </w:r>
            <w:r>
              <w:rPr>
                <w:rStyle w:val="highlight-comment"/>
              </w:rPr>
              <w:t>// The behavior we set on fake will apply to past instance as well</w:t>
            </w:r>
          </w:p>
          <w:p w:rsidR="00461611" w:rsidRDefault="00461611" w:rsidP="00481E84">
            <w:pPr>
              <w:pStyle w:val="Command"/>
            </w:pPr>
            <w:r>
              <w:t xml:space="preserve">    var fakeSingleton = Isolate.Fake.AllInstances&lt;Singleton&gt;&lt;Singleton&gt;();</w:t>
            </w:r>
          </w:p>
          <w:p w:rsidR="00461611" w:rsidRDefault="00461611" w:rsidP="00481E84">
            <w:pPr>
              <w:pStyle w:val="Command"/>
            </w:pPr>
            <w:r>
              <w:t xml:space="preserve">    Isolate.WhenCalled(() =&gt; fakeSingleton.ReturnZero()).WillReturn(</w:t>
            </w:r>
            <w:r>
              <w:rPr>
                <w:rStyle w:val="highlight-number"/>
              </w:rPr>
              <w:t>10</w:t>
            </w:r>
            <w:r>
              <w:t>);</w:t>
            </w:r>
          </w:p>
          <w:p w:rsidR="00461611" w:rsidRDefault="00461611" w:rsidP="00481E84">
            <w:pPr>
              <w:pStyle w:val="Command"/>
            </w:pPr>
          </w:p>
          <w:p w:rsidR="00461611" w:rsidRDefault="00461611" w:rsidP="00481E84">
            <w:pPr>
              <w:pStyle w:val="Command"/>
            </w:pPr>
            <w:r>
              <w:t xml:space="preserve">    </w:t>
            </w:r>
            <w:r>
              <w:rPr>
                <w:rStyle w:val="highlight-comment"/>
              </w:rPr>
              <w:t>// Assert that the behavior applied to all instances.</w:t>
            </w:r>
          </w:p>
          <w:p w:rsidR="00461611" w:rsidRDefault="00461611" w:rsidP="00481E84">
            <w:pPr>
              <w:pStyle w:val="Command"/>
            </w:pPr>
            <w:r>
              <w:t xml:space="preserve">    Assert.AreEqual(</w:t>
            </w:r>
            <w:r>
              <w:rPr>
                <w:rStyle w:val="highlight-number"/>
              </w:rPr>
              <w:t>10</w:t>
            </w:r>
            <w:r>
              <w:t>, Singleton.Instance.ReturnZero());</w:t>
            </w:r>
          </w:p>
          <w:p w:rsidR="00461611" w:rsidRDefault="00461611" w:rsidP="00481E84">
            <w:pPr>
              <w:pStyle w:val="Command"/>
            </w:pPr>
            <w:r>
              <w:t>}</w:t>
            </w:r>
          </w:p>
          <w:p w:rsidR="00461611" w:rsidRDefault="00461611" w:rsidP="00481E84">
            <w:pPr>
              <w:pStyle w:val="Command"/>
              <w:ind w:left="0"/>
            </w:pPr>
            <w:r>
              <w:rPr>
                <w:rStyle w:val="highlight-keyword"/>
              </w:rPr>
              <w:t>public</w:t>
            </w:r>
            <w:r>
              <w:t xml:space="preserve"> </w:t>
            </w:r>
            <w:r>
              <w:rPr>
                <w:rStyle w:val="highlight-keyword"/>
              </w:rPr>
              <w:t>class</w:t>
            </w:r>
            <w:r>
              <w:t xml:space="preserve"> Singleton</w:t>
            </w:r>
          </w:p>
          <w:p w:rsidR="00461611" w:rsidRDefault="00461611" w:rsidP="00481E84">
            <w:pPr>
              <w:pStyle w:val="Command"/>
            </w:pPr>
            <w:r>
              <w:t>{</w:t>
            </w:r>
          </w:p>
          <w:p w:rsidR="00461611" w:rsidRDefault="00461611" w:rsidP="00481E84">
            <w:pPr>
              <w:pStyle w:val="Command"/>
            </w:pPr>
            <w:r>
              <w:t xml:space="preserve">    </w:t>
            </w:r>
            <w:r>
              <w:rPr>
                <w:rStyle w:val="highlight-keyword"/>
              </w:rPr>
              <w:t>private</w:t>
            </w:r>
            <w:r>
              <w:t xml:space="preserve"> Singleton() { }</w:t>
            </w:r>
          </w:p>
          <w:p w:rsidR="00461611" w:rsidRDefault="00461611" w:rsidP="00481E84">
            <w:pPr>
              <w:pStyle w:val="Command"/>
            </w:pPr>
            <w:r>
              <w:t xml:space="preserve">    </w:t>
            </w:r>
            <w:r>
              <w:rPr>
                <w:rStyle w:val="highlight-keyword"/>
              </w:rPr>
              <w:t>static</w:t>
            </w:r>
            <w:r>
              <w:t xml:space="preserve"> </w:t>
            </w:r>
            <w:r>
              <w:rPr>
                <w:rStyle w:val="highlight-keyword"/>
              </w:rPr>
              <w:t>readonly</w:t>
            </w:r>
            <w:r>
              <w:t xml:space="preserve"> Singleton instance = </w:t>
            </w:r>
            <w:r>
              <w:rPr>
                <w:rStyle w:val="highlight-keyword"/>
              </w:rPr>
              <w:t>new</w:t>
            </w:r>
            <w:r>
              <w:t xml:space="preserve"> Singleton();</w:t>
            </w:r>
          </w:p>
          <w:p w:rsidR="00461611" w:rsidRDefault="00461611" w:rsidP="00481E84">
            <w:pPr>
              <w:pStyle w:val="Command"/>
            </w:pPr>
          </w:p>
          <w:p w:rsidR="00461611" w:rsidRDefault="00461611" w:rsidP="00481E84">
            <w:pPr>
              <w:pStyle w:val="Command"/>
            </w:pPr>
            <w:r>
              <w:t xml:space="preserve">    </w:t>
            </w:r>
            <w:r>
              <w:rPr>
                <w:rStyle w:val="highlight-keyword"/>
              </w:rPr>
              <w:t>public</w:t>
            </w:r>
            <w:r>
              <w:t xml:space="preserve"> </w:t>
            </w:r>
            <w:r>
              <w:rPr>
                <w:rStyle w:val="highlight-keyword"/>
              </w:rPr>
              <w:t>static</w:t>
            </w:r>
            <w:r>
              <w:t xml:space="preserve"> Singleton Instance { get { </w:t>
            </w:r>
            <w:r>
              <w:rPr>
                <w:rStyle w:val="highlight-keyword"/>
              </w:rPr>
              <w:t>return</w:t>
            </w:r>
            <w:r>
              <w:t xml:space="preserve"> instance; } }</w:t>
            </w:r>
          </w:p>
          <w:p w:rsidR="00461611" w:rsidRDefault="00461611" w:rsidP="00481E84">
            <w:pPr>
              <w:pStyle w:val="Command"/>
            </w:pPr>
          </w:p>
          <w:p w:rsidR="00461611" w:rsidRDefault="00461611" w:rsidP="00481E84">
            <w:pPr>
              <w:pStyle w:val="Command"/>
            </w:pPr>
            <w:r>
              <w:t xml:space="preserve">    </w:t>
            </w:r>
            <w:r>
              <w:rPr>
                <w:rStyle w:val="highlight-keyword"/>
              </w:rPr>
              <w:t>public</w:t>
            </w:r>
            <w:r>
              <w:t xml:space="preserve"> </w:t>
            </w:r>
            <w:r>
              <w:rPr>
                <w:rStyle w:val="highlight-keyword"/>
              </w:rPr>
              <w:t>int</w:t>
            </w:r>
            <w:r>
              <w:t xml:space="preserve"> ReturnZero()</w:t>
            </w:r>
          </w:p>
          <w:p w:rsidR="00461611" w:rsidRDefault="00461611" w:rsidP="00481E84">
            <w:pPr>
              <w:pStyle w:val="Command"/>
            </w:pPr>
            <w:r>
              <w:t xml:space="preserve">    {</w:t>
            </w:r>
          </w:p>
          <w:p w:rsidR="00461611" w:rsidRDefault="00461611" w:rsidP="00481E84">
            <w:pPr>
              <w:pStyle w:val="Command"/>
            </w:pPr>
            <w:r>
              <w:t xml:space="preserve">        </w:t>
            </w:r>
            <w:r>
              <w:rPr>
                <w:rStyle w:val="highlight-keyword"/>
              </w:rPr>
              <w:t>return</w:t>
            </w:r>
            <w:r>
              <w:t xml:space="preserve"> </w:t>
            </w:r>
            <w:r>
              <w:rPr>
                <w:rStyle w:val="highlight-number"/>
              </w:rPr>
              <w:t>10</w:t>
            </w:r>
            <w:r>
              <w:t>;</w:t>
            </w:r>
          </w:p>
          <w:p w:rsidR="00461611" w:rsidRDefault="00461611" w:rsidP="00481E84">
            <w:pPr>
              <w:pStyle w:val="Command"/>
            </w:pPr>
            <w:r>
              <w:t xml:space="preserve">    }</w:t>
            </w:r>
          </w:p>
          <w:p w:rsidR="00461611" w:rsidRPr="007E6C4D" w:rsidRDefault="00461611" w:rsidP="00481E84">
            <w:pPr>
              <w:pStyle w:val="Command"/>
              <w:rPr>
                <w:lang w:val="en-US"/>
              </w:rPr>
            </w:pPr>
            <w:r>
              <w:t>}</w:t>
            </w:r>
          </w:p>
        </w:tc>
      </w:tr>
    </w:tbl>
    <w:p w:rsidR="00461611" w:rsidRDefault="00461611" w:rsidP="00585057">
      <w:pPr>
        <w:pStyle w:val="CodeLabel"/>
      </w:pPr>
      <w:r>
        <w:t>VB (CreatingFutureFakes.vb)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ind w:left="0"/>
            </w:pPr>
            <w:r>
              <w:t>&lt;TestMethod(), Isolated()&gt; _</w:t>
            </w:r>
          </w:p>
          <w:p w:rsidR="00461611" w:rsidRDefault="00461611" w:rsidP="00481E84">
            <w:pPr>
              <w:pStyle w:val="Command"/>
              <w:ind w:left="0"/>
            </w:pPr>
            <w:r>
              <w:rPr>
                <w:rStyle w:val="highlight-keyword"/>
              </w:rPr>
              <w:t>Public</w:t>
            </w:r>
            <w:r>
              <w:t xml:space="preserve"> </w:t>
            </w:r>
            <w:r>
              <w:rPr>
                <w:rStyle w:val="highlight-keyword"/>
              </w:rPr>
              <w:t>Sub</w:t>
            </w:r>
            <w:r>
              <w:t xml:space="preserve"> FakeSingletonExample()</w:t>
            </w:r>
          </w:p>
          <w:p w:rsidR="00461611" w:rsidRDefault="00461611" w:rsidP="00481E84">
            <w:pPr>
              <w:pStyle w:val="Command"/>
            </w:pPr>
            <w:r>
              <w:t xml:space="preserve">    </w:t>
            </w:r>
            <w:r>
              <w:rPr>
                <w:rStyle w:val="highlight-keyword"/>
              </w:rPr>
              <w:t>Dim</w:t>
            </w:r>
            <w:r>
              <w:t xml:space="preserve"> fakeSingleton = FakeInstance(</w:t>
            </w:r>
            <w:r>
              <w:rPr>
                <w:rStyle w:val="highlight-keyword"/>
              </w:rPr>
              <w:t>Of</w:t>
            </w:r>
            <w:r>
              <w:t xml:space="preserve"> Singleton)()</w:t>
            </w:r>
          </w:p>
          <w:p w:rsidR="00461611" w:rsidRDefault="00461611" w:rsidP="00481E84">
            <w:pPr>
              <w:pStyle w:val="Command"/>
            </w:pPr>
            <w:r>
              <w:t xml:space="preserve">    </w:t>
            </w:r>
            <w:r>
              <w:rPr>
                <w:rStyle w:val="highlight-keyword"/>
              </w:rPr>
              <w:t>Using</w:t>
            </w:r>
            <w:r>
              <w:t xml:space="preserve"> TheseCalls.WillReturn(</w:t>
            </w:r>
            <w:r>
              <w:rPr>
                <w:rStyle w:val="highlight-number"/>
              </w:rPr>
              <w:t>10</w:t>
            </w:r>
            <w:r>
              <w:t>)</w:t>
            </w:r>
          </w:p>
          <w:p w:rsidR="00461611" w:rsidRDefault="00461611" w:rsidP="00481E84">
            <w:pPr>
              <w:pStyle w:val="Command"/>
            </w:pPr>
            <w:r>
              <w:t xml:space="preserve">        fakeSingleton.ReturnZero()</w:t>
            </w:r>
          </w:p>
          <w:p w:rsidR="00461611" w:rsidRDefault="00461611" w:rsidP="00481E84">
            <w:pPr>
              <w:pStyle w:val="Command"/>
            </w:pPr>
            <w:r>
              <w:t xml:space="preserve">    </w:t>
            </w:r>
            <w:r>
              <w:rPr>
                <w:rStyle w:val="highlight-keyword"/>
              </w:rPr>
              <w:t>End</w:t>
            </w:r>
            <w:r>
              <w:t xml:space="preserve"> </w:t>
            </w:r>
            <w:r>
              <w:rPr>
                <w:rStyle w:val="highlight-keyword"/>
              </w:rPr>
              <w:t>Using</w:t>
            </w:r>
          </w:p>
          <w:p w:rsidR="00461611" w:rsidRDefault="00461611" w:rsidP="00481E84">
            <w:pPr>
              <w:pStyle w:val="Command"/>
            </w:pPr>
          </w:p>
          <w:p w:rsidR="00461611" w:rsidRDefault="00461611" w:rsidP="00481E84">
            <w:pPr>
              <w:pStyle w:val="Command"/>
            </w:pPr>
            <w:r>
              <w:t xml:space="preserve">    </w:t>
            </w:r>
            <w:r>
              <w:rPr>
                <w:rStyle w:val="highlight-comment"/>
              </w:rPr>
              <w:t>' Here we are setting the same behavior on all instances.</w:t>
            </w:r>
          </w:p>
          <w:p w:rsidR="00461611" w:rsidRDefault="00461611" w:rsidP="00481E84">
            <w:pPr>
              <w:pStyle w:val="Command"/>
            </w:pPr>
            <w:r>
              <w:t xml:space="preserve">    </w:t>
            </w:r>
            <w:r>
              <w:rPr>
                <w:rStyle w:val="highlight-comment"/>
              </w:rPr>
              <w:t>' The behavior we set on fake will apply to past instance as well</w:t>
            </w:r>
          </w:p>
          <w:p w:rsidR="00461611" w:rsidRDefault="00461611" w:rsidP="00481E84">
            <w:pPr>
              <w:pStyle w:val="Command"/>
            </w:pPr>
            <w:r>
              <w:t xml:space="preserve">    SwapAllInstances(</w:t>
            </w:r>
            <w:r>
              <w:rPr>
                <w:rStyle w:val="highlight-keyword"/>
              </w:rPr>
              <w:t>Of</w:t>
            </w:r>
            <w:r>
              <w:t xml:space="preserve"> Singleton)(fakeSingleton)</w:t>
            </w:r>
          </w:p>
          <w:p w:rsidR="00461611" w:rsidRDefault="00461611" w:rsidP="00481E84">
            <w:pPr>
              <w:pStyle w:val="Command"/>
            </w:pPr>
          </w:p>
          <w:p w:rsidR="00461611" w:rsidRDefault="00461611" w:rsidP="00481E84">
            <w:pPr>
              <w:pStyle w:val="Command"/>
            </w:pPr>
            <w:r>
              <w:t xml:space="preserve">    </w:t>
            </w:r>
            <w:r>
              <w:rPr>
                <w:rStyle w:val="highlight-comment"/>
              </w:rPr>
              <w:t>' Assert that the behavior works.</w:t>
            </w:r>
          </w:p>
          <w:p w:rsidR="00461611" w:rsidRDefault="00461611" w:rsidP="00481E84">
            <w:pPr>
              <w:pStyle w:val="Command"/>
            </w:pPr>
            <w:r>
              <w:t xml:space="preserve">    Assert.AreEqual(</w:t>
            </w:r>
            <w:r>
              <w:rPr>
                <w:rStyle w:val="highlight-number"/>
              </w:rPr>
              <w:t>10</w:t>
            </w:r>
            <w:r>
              <w:t>, Singleton.Instance.ReturnZero())</w:t>
            </w:r>
          </w:p>
          <w:p w:rsidR="00461611" w:rsidRDefault="00461611" w:rsidP="00481E84">
            <w:pPr>
              <w:pStyle w:val="Command"/>
              <w:ind w:left="0"/>
            </w:pPr>
            <w:r>
              <w:rPr>
                <w:rStyle w:val="highlight-keyword"/>
              </w:rPr>
              <w:t>End</w:t>
            </w:r>
            <w:r>
              <w:t xml:space="preserve"> </w:t>
            </w:r>
            <w:r>
              <w:rPr>
                <w:rStyle w:val="highlight-keyword"/>
              </w:rPr>
              <w:t>Sub</w:t>
            </w:r>
          </w:p>
          <w:p w:rsidR="00461611" w:rsidRDefault="00461611" w:rsidP="00481E84">
            <w:pPr>
              <w:pStyle w:val="Command"/>
            </w:pPr>
          </w:p>
          <w:p w:rsidR="00461611" w:rsidRDefault="00461611" w:rsidP="00481E84">
            <w:pPr>
              <w:pStyle w:val="Command"/>
              <w:ind w:left="0"/>
            </w:pPr>
            <w:r>
              <w:rPr>
                <w:rStyle w:val="highlight-keyword"/>
              </w:rPr>
              <w:t>Public</w:t>
            </w:r>
            <w:r>
              <w:t xml:space="preserve"> </w:t>
            </w:r>
            <w:r>
              <w:rPr>
                <w:rStyle w:val="highlight-keyword"/>
              </w:rPr>
              <w:t>Class</w:t>
            </w:r>
            <w:r>
              <w:t xml:space="preserve"> Singleton</w:t>
            </w:r>
          </w:p>
          <w:p w:rsidR="00461611" w:rsidRDefault="00461611" w:rsidP="00481E84">
            <w:pPr>
              <w:pStyle w:val="Command"/>
            </w:pPr>
          </w:p>
          <w:p w:rsidR="00461611" w:rsidRDefault="00461611" w:rsidP="00481E84">
            <w:pPr>
              <w:pStyle w:val="Command"/>
            </w:pPr>
            <w:r>
              <w:t xml:space="preserve">    </w:t>
            </w:r>
            <w:r>
              <w:rPr>
                <w:rStyle w:val="highlight-keyword"/>
              </w:rPr>
              <w:t>Private</w:t>
            </w:r>
            <w:r>
              <w:t xml:space="preserve"> </w:t>
            </w:r>
            <w:r>
              <w:rPr>
                <w:rStyle w:val="highlight-keyword"/>
              </w:rPr>
              <w:t>Sub</w:t>
            </w:r>
            <w:r>
              <w:t xml:space="preserve"> </w:t>
            </w:r>
            <w:r>
              <w:rPr>
                <w:rStyle w:val="highlight-keyword"/>
              </w:rPr>
              <w:t>New</w:t>
            </w:r>
            <w:r>
              <w:t>()</w:t>
            </w:r>
          </w:p>
          <w:p w:rsidR="00461611" w:rsidRDefault="00461611" w:rsidP="00481E84">
            <w:pPr>
              <w:pStyle w:val="Command"/>
            </w:pPr>
            <w:r>
              <w:t xml:space="preserve">    </w:t>
            </w:r>
            <w:r>
              <w:rPr>
                <w:rStyle w:val="highlight-keyword"/>
              </w:rPr>
              <w:t>End</w:t>
            </w:r>
            <w:r>
              <w:t xml:space="preserve"> </w:t>
            </w:r>
            <w:r>
              <w:rPr>
                <w:rStyle w:val="highlight-keyword"/>
              </w:rPr>
              <w:t>Sub</w:t>
            </w:r>
          </w:p>
          <w:p w:rsidR="00461611" w:rsidRDefault="00461611" w:rsidP="00481E84">
            <w:pPr>
              <w:pStyle w:val="Command"/>
            </w:pPr>
          </w:p>
          <w:p w:rsidR="00461611" w:rsidRDefault="00461611" w:rsidP="00481E84">
            <w:pPr>
              <w:pStyle w:val="Command"/>
            </w:pPr>
            <w:r>
              <w:t xml:space="preserve">    </w:t>
            </w:r>
            <w:r>
              <w:rPr>
                <w:rStyle w:val="highlight-keyword"/>
              </w:rPr>
              <w:t>Shared</w:t>
            </w:r>
            <w:r>
              <w:t xml:space="preserve"> </w:t>
            </w:r>
            <w:r>
              <w:rPr>
                <w:rStyle w:val="highlight-keyword"/>
              </w:rPr>
              <w:t>ReadOnly</w:t>
            </w:r>
            <w:r>
              <w:t xml:space="preserve"> m_instance </w:t>
            </w:r>
            <w:r>
              <w:rPr>
                <w:rStyle w:val="highlight-keyword"/>
              </w:rPr>
              <w:t>As</w:t>
            </w:r>
            <w:r>
              <w:t xml:space="preserve"> </w:t>
            </w:r>
            <w:r>
              <w:rPr>
                <w:rStyle w:val="highlight-keyword"/>
              </w:rPr>
              <w:t>New</w:t>
            </w:r>
            <w:r>
              <w:t xml:space="preserve"> Singleton()</w:t>
            </w:r>
          </w:p>
          <w:p w:rsidR="00461611" w:rsidRDefault="00461611" w:rsidP="00481E84">
            <w:pPr>
              <w:pStyle w:val="Command"/>
            </w:pPr>
          </w:p>
          <w:p w:rsidR="00461611" w:rsidRDefault="00461611" w:rsidP="00481E84">
            <w:pPr>
              <w:pStyle w:val="Command"/>
            </w:pPr>
            <w:r>
              <w:t xml:space="preserve">    </w:t>
            </w:r>
            <w:r>
              <w:rPr>
                <w:rStyle w:val="highlight-keyword"/>
              </w:rPr>
              <w:t>Public</w:t>
            </w:r>
            <w:r>
              <w:t xml:space="preserve"> </w:t>
            </w:r>
            <w:r>
              <w:rPr>
                <w:rStyle w:val="highlight-keyword"/>
              </w:rPr>
              <w:t>Shared</w:t>
            </w:r>
            <w:r>
              <w:t xml:space="preserve"> </w:t>
            </w:r>
            <w:r>
              <w:rPr>
                <w:rStyle w:val="highlight-keyword"/>
              </w:rPr>
              <w:t>ReadOnly</w:t>
            </w:r>
            <w:r>
              <w:t xml:space="preserve"> </w:t>
            </w:r>
            <w:r>
              <w:rPr>
                <w:rStyle w:val="highlight-keyword"/>
              </w:rPr>
              <w:t>Property</w:t>
            </w:r>
            <w:r>
              <w:t xml:space="preserve"> Instance() </w:t>
            </w:r>
            <w:r>
              <w:rPr>
                <w:rStyle w:val="highlight-keyword"/>
              </w:rPr>
              <w:t>As</w:t>
            </w:r>
            <w:r>
              <w:t xml:space="preserve"> Singleton</w:t>
            </w:r>
          </w:p>
          <w:p w:rsidR="00461611" w:rsidRDefault="00461611" w:rsidP="00481E84">
            <w:pPr>
              <w:pStyle w:val="Command"/>
            </w:pPr>
            <w:r>
              <w:t xml:space="preserve">        </w:t>
            </w:r>
            <w:r>
              <w:rPr>
                <w:rStyle w:val="highlight-keyword"/>
              </w:rPr>
              <w:t>Get</w:t>
            </w:r>
          </w:p>
          <w:p w:rsidR="00461611" w:rsidRDefault="00461611" w:rsidP="00481E84">
            <w:pPr>
              <w:pStyle w:val="Command"/>
            </w:pPr>
            <w:r>
              <w:t xml:space="preserve">            </w:t>
            </w:r>
            <w:r>
              <w:rPr>
                <w:rStyle w:val="highlight-keyword"/>
              </w:rPr>
              <w:t>Return</w:t>
            </w:r>
            <w:r>
              <w:t xml:space="preserve"> m_instance</w:t>
            </w:r>
          </w:p>
          <w:p w:rsidR="00461611" w:rsidRDefault="00461611" w:rsidP="00481E84">
            <w:pPr>
              <w:pStyle w:val="Command"/>
            </w:pPr>
            <w:r>
              <w:t xml:space="preserve">        </w:t>
            </w:r>
            <w:r>
              <w:rPr>
                <w:rStyle w:val="highlight-keyword"/>
              </w:rPr>
              <w:t>End</w:t>
            </w:r>
            <w:r>
              <w:t xml:space="preserve"> </w:t>
            </w:r>
            <w:r>
              <w:rPr>
                <w:rStyle w:val="highlight-keyword"/>
              </w:rPr>
              <w:t>Get</w:t>
            </w:r>
          </w:p>
          <w:p w:rsidR="00461611" w:rsidRDefault="00461611" w:rsidP="00481E84">
            <w:pPr>
              <w:pStyle w:val="Command"/>
            </w:pPr>
            <w:r>
              <w:t xml:space="preserve">    </w:t>
            </w:r>
            <w:r>
              <w:rPr>
                <w:rStyle w:val="highlight-keyword"/>
              </w:rPr>
              <w:t>End</w:t>
            </w:r>
            <w:r>
              <w:t xml:space="preserve"> </w:t>
            </w:r>
            <w:r>
              <w:rPr>
                <w:rStyle w:val="highlight-keyword"/>
              </w:rPr>
              <w:t>Property</w:t>
            </w:r>
          </w:p>
          <w:p w:rsidR="00461611" w:rsidRDefault="00461611" w:rsidP="00481E84">
            <w:pPr>
              <w:pStyle w:val="Command"/>
            </w:pPr>
          </w:p>
          <w:p w:rsidR="00461611" w:rsidRDefault="00461611" w:rsidP="00481E84">
            <w:pPr>
              <w:pStyle w:val="Command"/>
            </w:pPr>
            <w:r>
              <w:t xml:space="preserve">    </w:t>
            </w:r>
            <w:r>
              <w:rPr>
                <w:rStyle w:val="highlight-keyword"/>
              </w:rPr>
              <w:t>Public</w:t>
            </w:r>
            <w:r>
              <w:t xml:space="preserve"> </w:t>
            </w:r>
            <w:r>
              <w:rPr>
                <w:rStyle w:val="highlight-keyword"/>
              </w:rPr>
              <w:t>Function</w:t>
            </w:r>
            <w:r>
              <w:t xml:space="preserve"> ReturnZero() </w:t>
            </w:r>
            <w:r>
              <w:rPr>
                <w:rStyle w:val="highlight-keyword"/>
              </w:rPr>
              <w:t>As</w:t>
            </w:r>
            <w:r>
              <w:t xml:space="preserve"> </w:t>
            </w:r>
            <w:r>
              <w:rPr>
                <w:rStyle w:val="highlight-keyword"/>
              </w:rPr>
              <w:t>Integer</w:t>
            </w:r>
          </w:p>
          <w:p w:rsidR="00461611" w:rsidRDefault="00461611" w:rsidP="00481E84">
            <w:pPr>
              <w:pStyle w:val="Command"/>
            </w:pPr>
            <w:r>
              <w:t xml:space="preserve">        </w:t>
            </w:r>
            <w:r>
              <w:rPr>
                <w:rStyle w:val="highlight-keyword"/>
              </w:rPr>
              <w:t>Return</w:t>
            </w:r>
            <w:r>
              <w:t xml:space="preserve"> </w:t>
            </w:r>
            <w:r>
              <w:rPr>
                <w:rStyle w:val="highlight-number"/>
              </w:rPr>
              <w:t>0</w:t>
            </w:r>
          </w:p>
          <w:p w:rsidR="00461611" w:rsidRDefault="00461611" w:rsidP="00481E84">
            <w:pPr>
              <w:pStyle w:val="Command"/>
            </w:pPr>
            <w:r>
              <w:t xml:space="preserve">    </w:t>
            </w:r>
            <w:r>
              <w:rPr>
                <w:rStyle w:val="highlight-keyword"/>
              </w:rPr>
              <w:t>End</w:t>
            </w:r>
            <w:r>
              <w:t xml:space="preserve"> </w:t>
            </w:r>
            <w:r>
              <w:rPr>
                <w:rStyle w:val="highlight-keyword"/>
              </w:rPr>
              <w:t>Function</w:t>
            </w:r>
          </w:p>
          <w:p w:rsidR="00461611" w:rsidRPr="007E6C4D" w:rsidRDefault="00461611" w:rsidP="00481E84">
            <w:pPr>
              <w:pStyle w:val="Command"/>
              <w:ind w:left="0"/>
              <w:rPr>
                <w:lang w:val="en-US"/>
              </w:rPr>
            </w:pPr>
            <w:r>
              <w:rPr>
                <w:rStyle w:val="highlight-keyword"/>
              </w:rPr>
              <w:t>End</w:t>
            </w:r>
            <w:r>
              <w:t xml:space="preserve"> </w:t>
            </w:r>
            <w:r>
              <w:rPr>
                <w:rStyle w:val="highlight-keyword"/>
              </w:rPr>
              <w:t>Class</w:t>
            </w:r>
          </w:p>
        </w:tc>
      </w:tr>
    </w:tbl>
    <w:p w:rsidR="00461611" w:rsidRDefault="00461611" w:rsidP="00585057">
      <w:pPr>
        <w:pStyle w:val="HTMLPreformatted"/>
      </w:pPr>
    </w:p>
    <w:p w:rsidR="00461611" w:rsidRDefault="00461611" w:rsidP="00585057">
      <w:pPr>
        <w:pStyle w:val="Heading3"/>
      </w:pPr>
      <w:bookmarkStart w:id="212" w:name="_Toc408479858"/>
      <w:bookmarkStart w:id="213" w:name="_d2h_bmk__Toc408479858_10"/>
      <w:bookmarkStart w:id="214" w:name="_D2HTopic_89"/>
      <w:r>
        <w:t>Faking Dependencies</w:t>
      </w:r>
      <w:bookmarkEnd w:id="212"/>
      <w:bookmarkEnd w:id="213"/>
      <w:r>
        <w:t xml:space="preserve"> </w:t>
      </w:r>
      <w:bookmarkEnd w:id="214"/>
    </w:p>
    <w:p w:rsidR="00461611" w:rsidRDefault="00461611" w:rsidP="00CF1BB0">
      <w:r>
        <w:t xml:space="preserve">With a single method, Typemock Isolator creates an object and fakes all the dependencies in its constructor. This approach saves you time and lines of code. In addition, it creates a more robust test. If the constructor changes, dependencies are added or removed, the test remains the same. </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827B56">
        <w:trPr>
          <w:cantSplit/>
        </w:trPr>
        <w:tc>
          <w:tcPr>
            <w:tcW w:w="828" w:type="dxa"/>
            <w:shd w:val="clear" w:color="auto" w:fill="auto"/>
          </w:tcPr>
          <w:p w:rsidR="00461611" w:rsidRDefault="00461611" w:rsidP="00827B56">
            <w:pPr>
              <w:pStyle w:val="NoteRegularMark"/>
            </w:pPr>
            <w:r>
              <w:t>!</w:t>
            </w:r>
          </w:p>
        </w:tc>
        <w:tc>
          <w:tcPr>
            <w:tcW w:w="8532" w:type="dxa"/>
            <w:shd w:val="clear" w:color="auto" w:fill="auto"/>
          </w:tcPr>
          <w:p w:rsidR="00461611" w:rsidRPr="00312A07" w:rsidRDefault="00461611" w:rsidP="00827B56">
            <w:pPr>
              <w:pStyle w:val="Note"/>
            </w:pPr>
            <w:r w:rsidRPr="00312A07">
              <w:t>Note</w:t>
            </w:r>
          </w:p>
          <w:p w:rsidR="00461611" w:rsidRPr="00C92C35" w:rsidRDefault="00461611" w:rsidP="00827B56">
            <w:pPr>
              <w:pStyle w:val="TableText"/>
            </w:pPr>
            <w:r>
              <w:t>If there are primitives, structs, or strings that are also accepted by the constructor, they are initialized to their base values.</w:t>
            </w:r>
          </w:p>
        </w:tc>
      </w:tr>
    </w:tbl>
    <w:p w:rsidR="00461611" w:rsidRDefault="00461611" w:rsidP="00585057">
      <w:pPr>
        <w:pStyle w:val="Heading4"/>
      </w:pPr>
      <w:bookmarkStart w:id="215" w:name="_D2HTopic_90"/>
      <w:r>
        <w:t>When to Use</w:t>
      </w:r>
      <w:bookmarkEnd w:id="215"/>
    </w:p>
    <w:p w:rsidR="00461611" w:rsidRDefault="00461611" w:rsidP="00585057">
      <w:r>
        <w:t xml:space="preserve">When you want to fake all arguments of the constructor. </w:t>
      </w:r>
    </w:p>
    <w:p w:rsidR="00461611" w:rsidRDefault="00461611" w:rsidP="00585057">
      <w:pPr>
        <w:pStyle w:val="Heading4"/>
      </w:pPr>
      <w:bookmarkStart w:id="216" w:name="_D2HTopic_91"/>
      <w:r>
        <w:t>Syntax</w:t>
      </w:r>
      <w:bookmarkEnd w:id="216"/>
    </w:p>
    <w:p w:rsidR="00461611" w:rsidRDefault="00461611" w:rsidP="00585057">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ind w:left="0"/>
              <w:rPr>
                <w:rFonts w:asciiTheme="minorHAnsi" w:hAnsiTheme="minorHAnsi"/>
              </w:rPr>
            </w:pPr>
            <w:r>
              <w:t>T real = Isolate.Fake.Dependencies&lt;T&gt;()</w:t>
            </w:r>
          </w:p>
          <w:p w:rsidR="00461611" w:rsidRPr="00414F69" w:rsidRDefault="00461611" w:rsidP="00481E84">
            <w:pPr>
              <w:pStyle w:val="Command"/>
              <w:ind w:left="0"/>
            </w:pPr>
            <w:r>
              <w:t>Isolate.GetFake&lt;F&gt;(real);</w:t>
            </w:r>
          </w:p>
        </w:tc>
      </w:tr>
    </w:tbl>
    <w:p w:rsidR="00461611" w:rsidRDefault="00461611" w:rsidP="00585057">
      <w:pPr>
        <w:pStyle w:val="CodeLabel"/>
      </w:pPr>
      <w:r>
        <w:t>VB</w:t>
      </w:r>
    </w:p>
    <w:p w:rsidR="00461611" w:rsidRDefault="00461611" w:rsidP="00585057">
      <w:r>
        <w:t>Not supported.</w:t>
      </w:r>
    </w:p>
    <w:p w:rsidR="00461611" w:rsidRDefault="00461611" w:rsidP="00585057">
      <w:pPr>
        <w:pStyle w:val="Heading4"/>
      </w:pPr>
      <w:bookmarkStart w:id="217" w:name="_D2HTopic_92"/>
      <w:r>
        <w:t>Samples</w:t>
      </w:r>
      <w:bookmarkEnd w:id="217"/>
    </w:p>
    <w:p w:rsidR="00461611" w:rsidRPr="00C7498B" w:rsidRDefault="00461611" w:rsidP="00585057">
      <w:pPr>
        <w:pStyle w:val="Heading5"/>
      </w:pPr>
      <w:bookmarkStart w:id="218" w:name="_D2HTopic_93"/>
      <w:r>
        <w:t>Sample 1: Faking All Dependencies of the Type</w:t>
      </w:r>
      <w:bookmarkEnd w:id="218"/>
    </w:p>
    <w:p w:rsidR="00461611" w:rsidRPr="00414F69" w:rsidRDefault="00461611" w:rsidP="00585057">
      <w:r>
        <w:t>The following sample shows how to fake all dependencies of the type.</w:t>
      </w:r>
    </w:p>
    <w:p w:rsidR="00461611" w:rsidRDefault="00461611" w:rsidP="00585057">
      <w:pPr>
        <w:pStyle w:val="CodeLabel"/>
      </w:pPr>
      <w:r>
        <w:t>C# (FakingDependencies.cs)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ind w:left="0"/>
            </w:pPr>
            <w:r>
              <w:t>[TestMethod]</w:t>
            </w:r>
          </w:p>
          <w:p w:rsidR="00461611" w:rsidRDefault="00461611" w:rsidP="00481E84">
            <w:pPr>
              <w:pStyle w:val="Command"/>
              <w:ind w:left="0"/>
            </w:pPr>
            <w:r>
              <w:rPr>
                <w:rStyle w:val="highlight-keyword"/>
              </w:rPr>
              <w:t>public</w:t>
            </w:r>
            <w:r>
              <w:t xml:space="preserve"> </w:t>
            </w:r>
            <w:r>
              <w:rPr>
                <w:rStyle w:val="highlight-keyword"/>
              </w:rPr>
              <w:t>void</w:t>
            </w:r>
            <w:r>
              <w:t xml:space="preserve"> FakeAllDependencies_ChangeBehavior()</w:t>
            </w:r>
          </w:p>
          <w:p w:rsidR="00461611" w:rsidRDefault="00461611" w:rsidP="00481E84">
            <w:pPr>
              <w:pStyle w:val="Command"/>
            </w:pPr>
            <w:r>
              <w:t>{</w:t>
            </w:r>
          </w:p>
          <w:p w:rsidR="00461611" w:rsidRDefault="00461611" w:rsidP="00481E84">
            <w:pPr>
              <w:pStyle w:val="Command"/>
            </w:pPr>
            <w:r>
              <w:t xml:space="preserve">    var real = Isolate.Fake.Dependencies&lt;ClassUnderTest&gt;();</w:t>
            </w:r>
          </w:p>
          <w:p w:rsidR="00461611" w:rsidRDefault="00461611" w:rsidP="00481E84">
            <w:pPr>
              <w:pStyle w:val="Command"/>
            </w:pPr>
            <w:r>
              <w:t xml:space="preserve">    var fake = Isolate.GetFake&lt;Dependency&gt;(real);</w:t>
            </w:r>
          </w:p>
          <w:p w:rsidR="00461611" w:rsidRDefault="00461611" w:rsidP="00481E84">
            <w:pPr>
              <w:pStyle w:val="Command"/>
            </w:pPr>
            <w:r>
              <w:t xml:space="preserve">    Isolate.WhenCalled(() =&gt; fake.Multiplier).WillReturn(</w:t>
            </w:r>
            <w:r>
              <w:rPr>
                <w:rStyle w:val="highlight-number"/>
              </w:rPr>
              <w:t>2</w:t>
            </w:r>
            <w:r>
              <w:t>);</w:t>
            </w:r>
          </w:p>
          <w:p w:rsidR="00461611" w:rsidRDefault="00461611" w:rsidP="00481E84">
            <w:pPr>
              <w:pStyle w:val="Command"/>
            </w:pPr>
          </w:p>
          <w:p w:rsidR="00461611" w:rsidRDefault="00461611" w:rsidP="00481E84">
            <w:pPr>
              <w:pStyle w:val="Command"/>
            </w:pPr>
            <w:r>
              <w:t xml:space="preserve">    var result = real.Calculate(</w:t>
            </w:r>
            <w:r>
              <w:rPr>
                <w:rStyle w:val="highlight-number"/>
              </w:rPr>
              <w:t>1</w:t>
            </w:r>
            <w:r>
              <w:t xml:space="preserve">, </w:t>
            </w:r>
            <w:r>
              <w:rPr>
                <w:rStyle w:val="highlight-number"/>
              </w:rPr>
              <w:t>2</w:t>
            </w:r>
            <w:r>
              <w:t>);</w:t>
            </w:r>
          </w:p>
          <w:p w:rsidR="00461611" w:rsidRDefault="00461611" w:rsidP="00481E84">
            <w:pPr>
              <w:pStyle w:val="Command"/>
            </w:pPr>
            <w:r>
              <w:t xml:space="preserve">    Assert.AreEqual(</w:t>
            </w:r>
            <w:r>
              <w:rPr>
                <w:rStyle w:val="highlight-number"/>
              </w:rPr>
              <w:t>6</w:t>
            </w:r>
            <w:r>
              <w:t>, result);</w:t>
            </w:r>
          </w:p>
          <w:p w:rsidR="00461611" w:rsidRDefault="00461611" w:rsidP="00481E84">
            <w:pPr>
              <w:pStyle w:val="Command"/>
            </w:pPr>
            <w:r>
              <w:t>}</w:t>
            </w:r>
          </w:p>
          <w:p w:rsidR="00461611" w:rsidRDefault="00461611" w:rsidP="00481E84">
            <w:pPr>
              <w:pStyle w:val="Command"/>
            </w:pPr>
          </w:p>
          <w:p w:rsidR="00461611" w:rsidRDefault="00461611" w:rsidP="00481E84">
            <w:pPr>
              <w:pStyle w:val="Command"/>
              <w:ind w:left="0"/>
            </w:pPr>
            <w:r>
              <w:rPr>
                <w:rStyle w:val="highlight-keyword"/>
              </w:rPr>
              <w:t>public</w:t>
            </w:r>
            <w:r>
              <w:t xml:space="preserve"> </w:t>
            </w:r>
            <w:r>
              <w:rPr>
                <w:rStyle w:val="highlight-keyword"/>
              </w:rPr>
              <w:t>class</w:t>
            </w:r>
            <w:r>
              <w:t xml:space="preserve"> ClassUnderTest</w:t>
            </w:r>
          </w:p>
          <w:p w:rsidR="00461611" w:rsidRDefault="00461611" w:rsidP="00481E84">
            <w:pPr>
              <w:pStyle w:val="Command"/>
            </w:pPr>
            <w:r>
              <w:t>{</w:t>
            </w:r>
          </w:p>
          <w:p w:rsidR="00461611" w:rsidRDefault="00461611" w:rsidP="00481E84">
            <w:pPr>
              <w:pStyle w:val="Command"/>
            </w:pPr>
            <w:r>
              <w:t xml:space="preserve">    </w:t>
            </w:r>
            <w:r>
              <w:rPr>
                <w:rStyle w:val="highlight-keyword"/>
              </w:rPr>
              <w:t>private</w:t>
            </w:r>
            <w:r>
              <w:t xml:space="preserve"> </w:t>
            </w:r>
            <w:r>
              <w:rPr>
                <w:rStyle w:val="highlight-keyword"/>
              </w:rPr>
              <w:t>int</w:t>
            </w:r>
            <w:r>
              <w:t xml:space="preserve"> additional;</w:t>
            </w:r>
          </w:p>
          <w:p w:rsidR="00461611" w:rsidRDefault="00461611" w:rsidP="00481E84">
            <w:pPr>
              <w:pStyle w:val="Command"/>
            </w:pPr>
            <w:r>
              <w:t xml:space="preserve">    </w:t>
            </w:r>
            <w:r>
              <w:rPr>
                <w:rStyle w:val="highlight-keyword"/>
              </w:rPr>
              <w:t>private</w:t>
            </w:r>
            <w:r>
              <w:t xml:space="preserve"> Dependency2 d2;</w:t>
            </w:r>
          </w:p>
          <w:p w:rsidR="00461611" w:rsidRDefault="00461611" w:rsidP="00481E84">
            <w:pPr>
              <w:pStyle w:val="Command"/>
            </w:pPr>
            <w:r>
              <w:t xml:space="preserve">    </w:t>
            </w:r>
            <w:r>
              <w:rPr>
                <w:rStyle w:val="highlight-keyword"/>
              </w:rPr>
              <w:t>private</w:t>
            </w:r>
            <w:r>
              <w:t xml:space="preserve"> Dependency d1;</w:t>
            </w:r>
          </w:p>
          <w:p w:rsidR="00461611" w:rsidRDefault="00461611" w:rsidP="00481E84">
            <w:pPr>
              <w:pStyle w:val="Command"/>
            </w:pPr>
          </w:p>
          <w:p w:rsidR="00461611" w:rsidRDefault="00461611" w:rsidP="00481E84">
            <w:pPr>
              <w:pStyle w:val="Command"/>
            </w:pPr>
            <w:r>
              <w:t xml:space="preserve">    </w:t>
            </w:r>
            <w:r>
              <w:rPr>
                <w:rStyle w:val="highlight-keyword"/>
              </w:rPr>
              <w:t>public</w:t>
            </w:r>
            <w:r>
              <w:t xml:space="preserve"> ClassUnderTest(</w:t>
            </w:r>
            <w:r>
              <w:rPr>
                <w:rStyle w:val="highlight-keyword"/>
              </w:rPr>
              <w:t>int</w:t>
            </w:r>
            <w:r>
              <w:t xml:space="preserve"> additional, Dependency2 d2, Dependency d1)</w:t>
            </w:r>
          </w:p>
          <w:p w:rsidR="00461611" w:rsidRDefault="00461611" w:rsidP="00481E84">
            <w:pPr>
              <w:pStyle w:val="Command"/>
            </w:pPr>
            <w:r>
              <w:t xml:space="preserve">    {</w:t>
            </w:r>
          </w:p>
          <w:p w:rsidR="00461611" w:rsidRDefault="00461611" w:rsidP="00481E84">
            <w:pPr>
              <w:pStyle w:val="Command"/>
            </w:pPr>
            <w:r>
              <w:t xml:space="preserve">        </w:t>
            </w:r>
            <w:r>
              <w:rPr>
                <w:rStyle w:val="highlight-keyword"/>
              </w:rPr>
              <w:t>this</w:t>
            </w:r>
            <w:r>
              <w:t>.additional = additional;</w:t>
            </w:r>
          </w:p>
          <w:p w:rsidR="00461611" w:rsidRDefault="00461611" w:rsidP="00481E84">
            <w:pPr>
              <w:pStyle w:val="Command"/>
            </w:pPr>
            <w:r>
              <w:t xml:space="preserve">        </w:t>
            </w:r>
            <w:r>
              <w:rPr>
                <w:rStyle w:val="highlight-keyword"/>
              </w:rPr>
              <w:t>this</w:t>
            </w:r>
            <w:r>
              <w:t>.d2 = d2;</w:t>
            </w:r>
          </w:p>
          <w:p w:rsidR="00461611" w:rsidRDefault="00461611" w:rsidP="00481E84">
            <w:pPr>
              <w:pStyle w:val="Command"/>
            </w:pPr>
            <w:r>
              <w:t xml:space="preserve">        </w:t>
            </w:r>
            <w:r>
              <w:rPr>
                <w:rStyle w:val="highlight-keyword"/>
              </w:rPr>
              <w:t>this</w:t>
            </w:r>
            <w:r>
              <w:t>.d1 = d1;</w:t>
            </w:r>
          </w:p>
          <w:p w:rsidR="00461611" w:rsidRDefault="00461611" w:rsidP="00481E84">
            <w:pPr>
              <w:pStyle w:val="Command"/>
            </w:pPr>
            <w:r>
              <w:t xml:space="preserve">    }</w:t>
            </w:r>
          </w:p>
          <w:p w:rsidR="00461611" w:rsidRDefault="00461611" w:rsidP="00481E84">
            <w:pPr>
              <w:pStyle w:val="Command"/>
            </w:pPr>
          </w:p>
          <w:p w:rsidR="00461611" w:rsidRDefault="00461611" w:rsidP="00481E84">
            <w:pPr>
              <w:pStyle w:val="Command"/>
            </w:pPr>
            <w:r>
              <w:t xml:space="preserve">    </w:t>
            </w:r>
            <w:r>
              <w:rPr>
                <w:rStyle w:val="highlight-keyword"/>
              </w:rPr>
              <w:t>public</w:t>
            </w:r>
            <w:r>
              <w:t xml:space="preserve"> </w:t>
            </w:r>
            <w:r>
              <w:rPr>
                <w:rStyle w:val="highlight-keyword"/>
              </w:rPr>
              <w:t>int</w:t>
            </w:r>
            <w:r>
              <w:t xml:space="preserve"> Calculate(</w:t>
            </w:r>
            <w:r>
              <w:rPr>
                <w:rStyle w:val="highlight-keyword"/>
              </w:rPr>
              <w:t>int</w:t>
            </w:r>
            <w:r>
              <w:t xml:space="preserve"> a, </w:t>
            </w:r>
            <w:r>
              <w:rPr>
                <w:rStyle w:val="highlight-keyword"/>
              </w:rPr>
              <w:t>int</w:t>
            </w:r>
            <w:r>
              <w:t xml:space="preserve"> b)</w:t>
            </w:r>
          </w:p>
          <w:p w:rsidR="00461611" w:rsidRDefault="00461611" w:rsidP="00481E84">
            <w:pPr>
              <w:pStyle w:val="Command"/>
            </w:pPr>
            <w:r>
              <w:t xml:space="preserve">    {</w:t>
            </w:r>
          </w:p>
          <w:p w:rsidR="00461611" w:rsidRDefault="00461611" w:rsidP="00481E84">
            <w:pPr>
              <w:pStyle w:val="Command"/>
            </w:pPr>
            <w:r>
              <w:t xml:space="preserve">        d2.Check();</w:t>
            </w:r>
          </w:p>
          <w:p w:rsidR="00461611" w:rsidRDefault="00461611" w:rsidP="00481E84">
            <w:pPr>
              <w:pStyle w:val="Command"/>
            </w:pPr>
            <w:r>
              <w:t xml:space="preserve">        </w:t>
            </w:r>
            <w:r>
              <w:rPr>
                <w:rStyle w:val="highlight-keyword"/>
              </w:rPr>
              <w:t>return</w:t>
            </w:r>
            <w:r>
              <w:t xml:space="preserve"> (a + b)*d1.Multiplier+additional;</w:t>
            </w:r>
          </w:p>
          <w:p w:rsidR="00461611" w:rsidRDefault="00461611" w:rsidP="00481E84">
            <w:pPr>
              <w:pStyle w:val="Command"/>
            </w:pPr>
            <w:r>
              <w:t xml:space="preserve">    }</w:t>
            </w:r>
          </w:p>
          <w:p w:rsidR="00461611" w:rsidRPr="007E6C4D" w:rsidRDefault="00461611" w:rsidP="00481E84">
            <w:pPr>
              <w:pStyle w:val="Command"/>
              <w:rPr>
                <w:lang w:val="en-US"/>
              </w:rPr>
            </w:pPr>
            <w:r>
              <w:t>}</w:t>
            </w:r>
          </w:p>
        </w:tc>
      </w:tr>
    </w:tbl>
    <w:p w:rsidR="00461611" w:rsidRDefault="00461611" w:rsidP="00585057">
      <w:pPr>
        <w:pStyle w:val="Heading5"/>
      </w:pPr>
      <w:bookmarkStart w:id="219" w:name="_D2HTopic_94"/>
      <w:r>
        <w:t>Sample 2: Passing Specific Arguments to the Constructor</w:t>
      </w:r>
      <w:bookmarkEnd w:id="219"/>
    </w:p>
    <w:p w:rsidR="00461611" w:rsidRDefault="00461611" w:rsidP="00585057">
      <w:r>
        <w:t xml:space="preserve">To pass arguments other than auto-fakes, pass them to the </w:t>
      </w:r>
      <w:r w:rsidRPr="008D085B">
        <w:rPr>
          <w:rStyle w:val="Bold"/>
        </w:rPr>
        <w:t>Fake.Dependencies()</w:t>
      </w:r>
      <w:r>
        <w:t> method. Typemock Isolator will try to match the type of the argument that you pass in the constructor and will swap them. This means that you do not need to enter the position of each argument, which protects you from heavy refactoring when changing the dependencies.</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481E84">
        <w:trPr>
          <w:cantSplit/>
        </w:trPr>
        <w:tc>
          <w:tcPr>
            <w:tcW w:w="828" w:type="dxa"/>
            <w:shd w:val="clear" w:color="auto" w:fill="auto"/>
          </w:tcPr>
          <w:p w:rsidR="00461611" w:rsidRDefault="00461611" w:rsidP="00481E84">
            <w:pPr>
              <w:pStyle w:val="NoteRegularMark"/>
            </w:pPr>
            <w:r>
              <w:t>!</w:t>
            </w:r>
          </w:p>
        </w:tc>
        <w:tc>
          <w:tcPr>
            <w:tcW w:w="8532" w:type="dxa"/>
            <w:shd w:val="clear" w:color="auto" w:fill="auto"/>
          </w:tcPr>
          <w:p w:rsidR="00461611" w:rsidRPr="00312A07" w:rsidRDefault="00461611" w:rsidP="00481E84">
            <w:pPr>
              <w:pStyle w:val="Note"/>
            </w:pPr>
            <w:r w:rsidRPr="00312A07">
              <w:t>Note</w:t>
            </w:r>
          </w:p>
          <w:p w:rsidR="00461611" w:rsidRPr="00C92C35" w:rsidRDefault="00461611" w:rsidP="00AC5B9D">
            <w:pPr>
              <w:pStyle w:val="TableText"/>
            </w:pPr>
            <w:r>
              <w:t xml:space="preserve">You can set up a fake behavior before calling the constructor and then pass these fakes through </w:t>
            </w:r>
            <w:r w:rsidRPr="00AC5B9D">
              <w:rPr>
                <w:rStyle w:val="Bold"/>
              </w:rPr>
              <w:t>Fake.Dependencies()</w:t>
            </w:r>
            <w:r>
              <w:t>.</w:t>
            </w:r>
          </w:p>
        </w:tc>
      </w:tr>
    </w:tbl>
    <w:p w:rsidR="00461611" w:rsidRDefault="00461611" w:rsidP="00585057"/>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481E84">
        <w:trPr>
          <w:cantSplit/>
        </w:trPr>
        <w:tc>
          <w:tcPr>
            <w:tcW w:w="828" w:type="dxa"/>
            <w:shd w:val="clear" w:color="auto" w:fill="auto"/>
          </w:tcPr>
          <w:p w:rsidR="00461611" w:rsidRDefault="00461611" w:rsidP="00481E84">
            <w:pPr>
              <w:pStyle w:val="NoteRegularMark"/>
            </w:pPr>
            <w:r>
              <w:t>!</w:t>
            </w:r>
          </w:p>
        </w:tc>
        <w:tc>
          <w:tcPr>
            <w:tcW w:w="8532" w:type="dxa"/>
            <w:shd w:val="clear" w:color="auto" w:fill="auto"/>
          </w:tcPr>
          <w:p w:rsidR="00461611" w:rsidRPr="00312A07" w:rsidRDefault="00461611" w:rsidP="00481E84">
            <w:pPr>
              <w:pStyle w:val="Note"/>
            </w:pPr>
            <w:r w:rsidRPr="00312A07">
              <w:t>Note</w:t>
            </w:r>
          </w:p>
          <w:p w:rsidR="00461611" w:rsidRPr="00C92C35" w:rsidRDefault="00461611" w:rsidP="00AC5B9D">
            <w:pPr>
              <w:pStyle w:val="TableText"/>
            </w:pPr>
            <w:r>
              <w:t xml:space="preserve">To keep the interface simple, the </w:t>
            </w:r>
            <w:r w:rsidRPr="00AC5B9D">
              <w:rPr>
                <w:rStyle w:val="Bold"/>
              </w:rPr>
              <w:t>Fake.Dependency()</w:t>
            </w:r>
            <w:r>
              <w:t xml:space="preserve"> method works if the constructor does not accept multiple arguments of the same type (non-primitives or strings). If the constructor accepts multiple arguments of the same type, create fakes using the </w:t>
            </w:r>
            <w:r w:rsidRPr="00AC5B9D">
              <w:rPr>
                <w:rStyle w:val="Bold"/>
              </w:rPr>
              <w:t>Fake.Instance()</w:t>
            </w:r>
            <w:r>
              <w:t xml:space="preserve"> method and pass the arguments as an argument list.</w:t>
            </w:r>
          </w:p>
        </w:tc>
      </w:tr>
    </w:tbl>
    <w:p w:rsidR="00461611" w:rsidRDefault="00461611" w:rsidP="00585057">
      <w:pPr>
        <w:pStyle w:val="CodeLabel"/>
        <w:rPr>
          <w:rStyle w:val="highlight-copycode"/>
        </w:rPr>
      </w:pPr>
      <w:r>
        <w:rPr>
          <w:rStyle w:val="highlight-copycode"/>
        </w:rPr>
        <w:t xml:space="preserve">C# </w:t>
      </w:r>
      <w:r>
        <w:t>(FakingDependencies.cs)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ind w:left="0"/>
            </w:pPr>
            <w:r>
              <w:t>[TestMethod]</w:t>
            </w:r>
          </w:p>
          <w:p w:rsidR="00461611" w:rsidRDefault="00461611" w:rsidP="00481E84">
            <w:pPr>
              <w:pStyle w:val="Command"/>
              <w:ind w:left="0"/>
            </w:pPr>
            <w:r>
              <w:rPr>
                <w:rStyle w:val="highlight-keyword"/>
              </w:rPr>
              <w:t>public</w:t>
            </w:r>
            <w:r>
              <w:t xml:space="preserve"> </w:t>
            </w:r>
            <w:r>
              <w:rPr>
                <w:rStyle w:val="highlight-keyword"/>
              </w:rPr>
              <w:t>void</w:t>
            </w:r>
            <w:r>
              <w:t xml:space="preserve"> FakeAllDependencies_OverrideArguments()</w:t>
            </w:r>
          </w:p>
          <w:p w:rsidR="00461611" w:rsidRDefault="00461611" w:rsidP="00481E84">
            <w:pPr>
              <w:pStyle w:val="Command"/>
            </w:pPr>
            <w:r>
              <w:t>{</w:t>
            </w:r>
          </w:p>
          <w:p w:rsidR="00461611" w:rsidRDefault="00461611" w:rsidP="00481E84">
            <w:pPr>
              <w:pStyle w:val="Command"/>
            </w:pPr>
            <w:r>
              <w:t xml:space="preserve">    var realDependency = </w:t>
            </w:r>
            <w:r>
              <w:rPr>
                <w:rStyle w:val="highlight-keyword"/>
              </w:rPr>
              <w:t>new</w:t>
            </w:r>
            <w:r>
              <w:t xml:space="preserve"> Dependency();</w:t>
            </w:r>
          </w:p>
          <w:p w:rsidR="00461611" w:rsidRDefault="00461611" w:rsidP="00481E84">
            <w:pPr>
              <w:pStyle w:val="Command"/>
            </w:pPr>
            <w:r>
              <w:t xml:space="preserve">    var real = Isolate.Fake.Dependencies&lt;ClassUnderTest&gt;(realDependency,</w:t>
            </w:r>
            <w:r>
              <w:rPr>
                <w:rStyle w:val="highlight-number"/>
              </w:rPr>
              <w:t>4</w:t>
            </w:r>
            <w:r>
              <w:t>);</w:t>
            </w:r>
          </w:p>
          <w:p w:rsidR="00461611" w:rsidRDefault="00461611" w:rsidP="00481E84">
            <w:pPr>
              <w:pStyle w:val="Command"/>
            </w:pPr>
          </w:p>
          <w:p w:rsidR="00461611" w:rsidRDefault="00461611" w:rsidP="00481E84">
            <w:pPr>
              <w:pStyle w:val="Command"/>
            </w:pPr>
            <w:r>
              <w:t xml:space="preserve">    var result = real.Calculate(</w:t>
            </w:r>
            <w:r>
              <w:rPr>
                <w:rStyle w:val="highlight-number"/>
              </w:rPr>
              <w:t>1</w:t>
            </w:r>
            <w:r>
              <w:t xml:space="preserve">, </w:t>
            </w:r>
            <w:r>
              <w:rPr>
                <w:rStyle w:val="highlight-number"/>
              </w:rPr>
              <w:t>2</w:t>
            </w:r>
            <w:r>
              <w:t>);</w:t>
            </w:r>
          </w:p>
          <w:p w:rsidR="00461611" w:rsidRDefault="00461611" w:rsidP="00481E84">
            <w:pPr>
              <w:pStyle w:val="Command"/>
            </w:pPr>
            <w:r>
              <w:t xml:space="preserve">    Assert.AreEqual(</w:t>
            </w:r>
            <w:r>
              <w:rPr>
                <w:rStyle w:val="highlight-number"/>
              </w:rPr>
              <w:t>7</w:t>
            </w:r>
            <w:r>
              <w:t>, result);</w:t>
            </w:r>
          </w:p>
          <w:p w:rsidR="00461611" w:rsidRPr="007E6C4D" w:rsidRDefault="00461611" w:rsidP="00481E84">
            <w:pPr>
              <w:pStyle w:val="Command"/>
              <w:rPr>
                <w:lang w:val="en-US"/>
              </w:rPr>
            </w:pPr>
            <w:r>
              <w:t>}</w:t>
            </w:r>
          </w:p>
        </w:tc>
      </w:tr>
    </w:tbl>
    <w:p w:rsidR="00461611" w:rsidRDefault="00461611" w:rsidP="00585057"/>
    <w:p w:rsidR="00461611" w:rsidRDefault="00461611" w:rsidP="00585057">
      <w:pPr>
        <w:pStyle w:val="Heading3"/>
      </w:pPr>
      <w:bookmarkStart w:id="220" w:name="_Toc408479859"/>
      <w:bookmarkStart w:id="221" w:name="_d2h_bmk__Toc408479859_10"/>
      <w:bookmarkStart w:id="222" w:name="_D2HTopic_95"/>
      <w:r>
        <w:t>Faking Constructors</w:t>
      </w:r>
      <w:bookmarkEnd w:id="220"/>
      <w:bookmarkEnd w:id="221"/>
      <w:bookmarkEnd w:id="222"/>
    </w:p>
    <w:p w:rsidR="00461611" w:rsidRDefault="00461611" w:rsidP="00585057">
      <w:r>
        <w:t>A .NET code supports the following types of constructors:</w:t>
      </w:r>
    </w:p>
    <w:p w:rsidR="00461611" w:rsidRDefault="00461611" w:rsidP="00585057">
      <w:pPr>
        <w:pStyle w:val="ListBullet"/>
      </w:pPr>
      <w:r>
        <w:t xml:space="preserve">Instance: by default, Typemock Isolator fakes calls to the instance constructor. This means that any initialization done in the constructor is not performed. See </w:t>
      </w:r>
      <w:hyperlink w:anchor="_D2HTopic_96" w:history="1">
        <w:r w:rsidRPr="009F775B">
          <w:rPr>
            <w:rStyle w:val="Hyperlink"/>
          </w:rPr>
          <w:t>Faking Instance Constructors</w:t>
        </w:r>
      </w:hyperlink>
      <w:r>
        <w:t>.</w:t>
      </w:r>
    </w:p>
    <w:p w:rsidR="00461611" w:rsidRDefault="00461611" w:rsidP="00B41713">
      <w:pPr>
        <w:pStyle w:val="ListBullet"/>
      </w:pPr>
      <w:r>
        <w:t xml:space="preserve">Static: the static constructor initializes class fields. The static constructor is called before the class is invoked for the first time. By default, Typemock Isolator does not fake the static constructor. See </w:t>
      </w:r>
      <w:hyperlink w:anchor="_D2HTopic_100" w:history="1">
        <w:r w:rsidRPr="009F775B">
          <w:rPr>
            <w:rStyle w:val="Hyperlink"/>
          </w:rPr>
          <w:t>Faking Static Constructors</w:t>
        </w:r>
      </w:hyperlink>
      <w:r>
        <w:t>.</w:t>
      </w:r>
    </w:p>
    <w:p w:rsidR="00461611" w:rsidRDefault="00461611" w:rsidP="00585057">
      <w:r>
        <w:t>You can control the behavior of both these constructors.</w:t>
      </w:r>
    </w:p>
    <w:p w:rsidR="00461611" w:rsidRDefault="00461611" w:rsidP="00585057">
      <w:pPr>
        <w:pStyle w:val="Heading4"/>
      </w:pPr>
      <w:bookmarkStart w:id="223" w:name="_Faking_Instance_Constructors"/>
      <w:bookmarkStart w:id="224" w:name="_d2h_bmk__Faking_Instance_Constructors_1"/>
      <w:bookmarkStart w:id="225" w:name="_D2HTopic_96"/>
      <w:bookmarkEnd w:id="223"/>
      <w:bookmarkEnd w:id="224"/>
      <w:r>
        <w:t>Faking Instance Constructors</w:t>
      </w:r>
      <w:bookmarkEnd w:id="225"/>
    </w:p>
    <w:p w:rsidR="00461611" w:rsidRDefault="00461611" w:rsidP="00585057">
      <w:r>
        <w:t>By default, Typemock Isolator fakes calls to the instance constructor. This means that any initialization done in the constructor is not performed.</w:t>
      </w:r>
    </w:p>
    <w:p w:rsidR="00461611" w:rsidRPr="00F22989" w:rsidRDefault="00461611" w:rsidP="00585057">
      <w:r w:rsidRPr="00F22989">
        <w:t>The default behavior for constructor is as follows:</w:t>
      </w:r>
    </w:p>
    <w:p w:rsidR="00461611" w:rsidRPr="00F22989" w:rsidRDefault="00461611" w:rsidP="00585057">
      <w:pPr>
        <w:pStyle w:val="ListBullet"/>
      </w:pPr>
      <w:r w:rsidRPr="00F22989">
        <w:t xml:space="preserve">When using </w:t>
      </w:r>
      <w:r w:rsidRPr="0069222E">
        <w:rPr>
          <w:rStyle w:val="Bold"/>
        </w:rPr>
        <w:t>Members.CallOriginal</w:t>
      </w:r>
      <w:r>
        <w:rPr>
          <w:rStyle w:val="Bold"/>
        </w:rPr>
        <w:t>()</w:t>
      </w:r>
      <w:r w:rsidRPr="0069222E">
        <w:t xml:space="preserve">, </w:t>
      </w:r>
      <w:r>
        <w:t>t</w:t>
      </w:r>
      <w:r w:rsidRPr="00F22989">
        <w:t>he original constructor is called</w:t>
      </w:r>
      <w:r>
        <w:t>.</w:t>
      </w:r>
    </w:p>
    <w:p w:rsidR="00461611" w:rsidRPr="00F22989" w:rsidRDefault="00461611" w:rsidP="00585057">
      <w:pPr>
        <w:pStyle w:val="ListBullet"/>
      </w:pPr>
      <w:r w:rsidRPr="00F22989">
        <w:t xml:space="preserve">When using all other </w:t>
      </w:r>
      <w:r w:rsidRPr="0069222E">
        <w:rPr>
          <w:rStyle w:val="Bold"/>
        </w:rPr>
        <w:t>Members</w:t>
      </w:r>
      <w:r w:rsidRPr="00F22989">
        <w:t xml:space="preserve"> enums</w:t>
      </w:r>
      <w:r>
        <w:t>,</w:t>
      </w:r>
      <w:r w:rsidRPr="00F22989">
        <w:t xml:space="preserve"> the constructor is not called.</w:t>
      </w:r>
    </w:p>
    <w:p w:rsidR="00461611" w:rsidRDefault="00461611" w:rsidP="00585057">
      <w:pPr>
        <w:pStyle w:val="Heading5"/>
      </w:pPr>
      <w:bookmarkStart w:id="226" w:name="_D2HTopic_97"/>
      <w:r>
        <w:t>When to Use</w:t>
      </w:r>
      <w:bookmarkEnd w:id="226"/>
    </w:p>
    <w:p w:rsidR="00461611" w:rsidRDefault="00461611" w:rsidP="00585057">
      <w:r>
        <w:t>When you use a fake object and want to call the real constructor.</w:t>
      </w:r>
    </w:p>
    <w:p w:rsidR="00461611" w:rsidRDefault="00461611" w:rsidP="00585057">
      <w:pPr>
        <w:pStyle w:val="Heading5"/>
      </w:pPr>
      <w:bookmarkStart w:id="227" w:name="_D2HTopic_98"/>
      <w:r>
        <w:t>Syntax</w:t>
      </w:r>
      <w:bookmarkEnd w:id="227"/>
    </w:p>
    <w:p w:rsidR="00461611" w:rsidRDefault="00461611" w:rsidP="00585057">
      <w:r>
        <w:t xml:space="preserve">Use the </w:t>
      </w:r>
      <w:r w:rsidRPr="00E53B3C">
        <w:rPr>
          <w:rStyle w:val="Bold"/>
        </w:rPr>
        <w:t>Isolate.Fake.Instance&lt;T&gt;()</w:t>
      </w:r>
      <w:r>
        <w:t xml:space="preserve"> overload that accepts the following arguments:</w:t>
      </w:r>
    </w:p>
    <w:tbl>
      <w:tblPr>
        <w:tblW w:w="935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3237"/>
        <w:gridCol w:w="6120"/>
      </w:tblGrid>
      <w:tr w:rsidR="00461611" w:rsidTr="004A323E">
        <w:trPr>
          <w:cantSplit/>
          <w:tblHeader/>
        </w:trPr>
        <w:tc>
          <w:tcPr>
            <w:tcW w:w="3237" w:type="dxa"/>
            <w:vAlign w:val="center"/>
          </w:tcPr>
          <w:p w:rsidR="00461611" w:rsidRDefault="00461611" w:rsidP="00827B56">
            <w:pPr>
              <w:pStyle w:val="TableHeader"/>
              <w:tabs>
                <w:tab w:val="center" w:pos="1600"/>
              </w:tabs>
            </w:pPr>
            <w:r>
              <w:t>Argument</w:t>
            </w:r>
            <w:r>
              <w:tab/>
            </w:r>
          </w:p>
        </w:tc>
        <w:tc>
          <w:tcPr>
            <w:tcW w:w="6120" w:type="dxa"/>
            <w:shd w:val="clear" w:color="auto" w:fill="auto"/>
            <w:vAlign w:val="center"/>
          </w:tcPr>
          <w:p w:rsidR="00461611" w:rsidRDefault="00461611" w:rsidP="00827B56">
            <w:pPr>
              <w:pStyle w:val="TableHeader"/>
            </w:pPr>
            <w:r>
              <w:t>Description</w:t>
            </w:r>
          </w:p>
        </w:tc>
      </w:tr>
      <w:tr w:rsidR="00461611" w:rsidRPr="00AF785F" w:rsidTr="004A323E">
        <w:trPr>
          <w:cantSplit/>
        </w:trPr>
        <w:tc>
          <w:tcPr>
            <w:tcW w:w="3237" w:type="dxa"/>
          </w:tcPr>
          <w:p w:rsidR="00461611" w:rsidRPr="008E6A65" w:rsidRDefault="00461611" w:rsidP="004A323E">
            <w:pPr>
              <w:pStyle w:val="TableText"/>
            </w:pPr>
            <w:r>
              <w:t>Members behavior</w:t>
            </w:r>
          </w:p>
        </w:tc>
        <w:tc>
          <w:tcPr>
            <w:tcW w:w="6120" w:type="dxa"/>
            <w:shd w:val="clear" w:color="auto" w:fill="auto"/>
          </w:tcPr>
          <w:p w:rsidR="00461611" w:rsidRPr="008E6A65" w:rsidRDefault="00461611" w:rsidP="00EE1763">
            <w:pPr>
              <w:pStyle w:val="TableText"/>
            </w:pPr>
            <w:r>
              <w:t>Specify the default behavior for fake instance methods.</w:t>
            </w:r>
          </w:p>
        </w:tc>
      </w:tr>
      <w:tr w:rsidR="00461611" w:rsidRPr="00AF785F" w:rsidTr="004A323E">
        <w:trPr>
          <w:cantSplit/>
        </w:trPr>
        <w:tc>
          <w:tcPr>
            <w:tcW w:w="3237" w:type="dxa"/>
          </w:tcPr>
          <w:p w:rsidR="00461611" w:rsidRPr="008E6A65" w:rsidRDefault="00461611" w:rsidP="004A323E">
            <w:pPr>
              <w:pStyle w:val="TableText"/>
            </w:pPr>
            <w:r>
              <w:t>ConstructorWillBe</w:t>
            </w:r>
          </w:p>
        </w:tc>
        <w:tc>
          <w:tcPr>
            <w:tcW w:w="6120" w:type="dxa"/>
            <w:shd w:val="clear" w:color="auto" w:fill="auto"/>
          </w:tcPr>
          <w:p w:rsidR="00461611" w:rsidRPr="008E6A65" w:rsidRDefault="00461611" w:rsidP="00EE1763">
            <w:pPr>
              <w:pStyle w:val="TableText"/>
            </w:pPr>
            <w:r>
              <w:t>Specify whether you want to call the constructor (Called or Ignored).</w:t>
            </w:r>
          </w:p>
        </w:tc>
      </w:tr>
      <w:tr w:rsidR="00461611" w:rsidRPr="00AF785F" w:rsidTr="004A323E">
        <w:trPr>
          <w:cantSplit/>
        </w:trPr>
        <w:tc>
          <w:tcPr>
            <w:tcW w:w="3237" w:type="dxa"/>
          </w:tcPr>
          <w:p w:rsidR="00461611" w:rsidRPr="008E6A65" w:rsidRDefault="00461611" w:rsidP="004A323E">
            <w:pPr>
              <w:pStyle w:val="TableText"/>
            </w:pPr>
            <w:r>
              <w:t>params object [] constructorParameters</w:t>
            </w:r>
          </w:p>
        </w:tc>
        <w:tc>
          <w:tcPr>
            <w:tcW w:w="6120" w:type="dxa"/>
            <w:shd w:val="clear" w:color="auto" w:fill="auto"/>
          </w:tcPr>
          <w:p w:rsidR="00461611" w:rsidRPr="008E6A65" w:rsidRDefault="00461611" w:rsidP="004A323E">
            <w:pPr>
              <w:pStyle w:val="TableText"/>
            </w:pPr>
            <w:r>
              <w:t>The parameters to be passed to the constructor.</w:t>
            </w:r>
          </w:p>
        </w:tc>
      </w:tr>
    </w:tbl>
    <w:p w:rsidR="00461611" w:rsidRDefault="00461611" w:rsidP="00585057"/>
    <w:p w:rsidR="00461611" w:rsidRDefault="00461611" w:rsidP="00585057">
      <w:pPr>
        <w:pStyle w:val="Heading5"/>
      </w:pPr>
      <w:bookmarkStart w:id="228" w:name="_D2HTopic_99"/>
      <w:r>
        <w:t>Samples</w:t>
      </w:r>
      <w:bookmarkEnd w:id="228"/>
    </w:p>
    <w:p w:rsidR="00461611" w:rsidRDefault="00461611" w:rsidP="00585057">
      <w:pPr>
        <w:pStyle w:val="Heading6"/>
      </w:pPr>
      <w:r>
        <w:t>Sample 1: Faking All Methods Except the Constructor</w:t>
      </w:r>
    </w:p>
    <w:p w:rsidR="00461611" w:rsidRDefault="00461611" w:rsidP="00585057">
      <w:r>
        <w:t>The following sample shows how to fake all methods except the constructor and pass the constructor-specific arguments as follows:</w:t>
      </w:r>
    </w:p>
    <w:p w:rsidR="00461611" w:rsidRDefault="00461611" w:rsidP="00585057">
      <w:pPr>
        <w:pStyle w:val="ListBullet"/>
      </w:pPr>
      <w:r>
        <w:t>All methods except the constructor are faked</w:t>
      </w:r>
    </w:p>
    <w:p w:rsidR="00461611" w:rsidRDefault="00461611" w:rsidP="00585057">
      <w:pPr>
        <w:pStyle w:val="ListBullet"/>
      </w:pPr>
      <w:r>
        <w:t xml:space="preserve">The constructor will be called with the arguments </w:t>
      </w:r>
      <w:r w:rsidRPr="00183ECA">
        <w:rPr>
          <w:rStyle w:val="Bold"/>
        </w:rPr>
        <w:t>5</w:t>
      </w:r>
      <w:r>
        <w:t xml:space="preserve">, </w:t>
      </w:r>
      <w:r w:rsidRPr="00183ECA">
        <w:rPr>
          <w:rStyle w:val="Bold"/>
        </w:rPr>
        <w:t>"Typemock"</w:t>
      </w:r>
    </w:p>
    <w:p w:rsidR="00461611" w:rsidRDefault="00461611" w:rsidP="00585057">
      <w:pPr>
        <w:pStyle w:val="CodeLabel"/>
      </w:pPr>
      <w:r>
        <w:t xml:space="preserve">C# </w:t>
      </w:r>
      <w:r>
        <w:rPr>
          <w:rStyle w:val="code"/>
        </w:rPr>
        <w:t>(FakingConstructors.cs)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BB7492" w:rsidRDefault="00461611" w:rsidP="00F7257F">
            <w:pPr>
              <w:pStyle w:val="Command"/>
              <w:ind w:left="0"/>
              <w:rPr>
                <w:lang w:val="en-US"/>
              </w:rPr>
            </w:pPr>
            <w:r>
              <w:t>Isolate.Fake.Instance&lt;Derived&gt;(Members.</w:t>
            </w:r>
            <w:r>
              <w:rPr>
                <w:lang w:val="en-US"/>
              </w:rPr>
              <w:t>ReturnRecursiveFake</w:t>
            </w:r>
            <w:r>
              <w:t>, ConstructorWillBe.</w:t>
            </w:r>
            <w:r>
              <w:rPr>
                <w:lang w:val="en-US"/>
              </w:rPr>
              <w:t>Called</w:t>
            </w:r>
            <w:r>
              <w:t>);</w:t>
            </w:r>
          </w:p>
        </w:tc>
      </w:tr>
    </w:tbl>
    <w:p w:rsidR="00461611" w:rsidRDefault="00461611" w:rsidP="00585057">
      <w:pPr>
        <w:pStyle w:val="CodeLabel"/>
      </w:pPr>
      <w:r>
        <w:t xml:space="preserve">VB </w:t>
      </w:r>
      <w:r>
        <w:rPr>
          <w:rStyle w:val="code"/>
        </w:rPr>
        <w:t>(FakingConstructors.vb)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BB7492" w:rsidRDefault="00461611" w:rsidP="00F808E2">
            <w:pPr>
              <w:pStyle w:val="Command"/>
              <w:ind w:left="0"/>
              <w:rPr>
                <w:lang w:val="en-US"/>
              </w:rPr>
            </w:pPr>
            <w:r>
              <w:t>FakeInstance(</w:t>
            </w:r>
            <w:r>
              <w:rPr>
                <w:rStyle w:val="highlight-keyword"/>
              </w:rPr>
              <w:t>Of</w:t>
            </w:r>
            <w:r>
              <w:t xml:space="preserve"> Derived)(Members.</w:t>
            </w:r>
            <w:r>
              <w:rPr>
                <w:lang w:val="en-US"/>
              </w:rPr>
              <w:t xml:space="preserve"> ReturnRecursiveFake</w:t>
            </w:r>
            <w:r>
              <w:t>, ConstructorWillBe.</w:t>
            </w:r>
            <w:r>
              <w:rPr>
                <w:lang w:val="en-US"/>
              </w:rPr>
              <w:t>Called</w:t>
            </w:r>
            <w:r>
              <w:t>)</w:t>
            </w:r>
          </w:p>
        </w:tc>
      </w:tr>
    </w:tbl>
    <w:p w:rsidR="00461611" w:rsidRDefault="00461611" w:rsidP="00585057"/>
    <w:p w:rsidR="00461611" w:rsidRDefault="00461611" w:rsidP="00585057">
      <w:pPr>
        <w:pStyle w:val="Heading6"/>
      </w:pPr>
      <w:r>
        <w:t xml:space="preserve">Sample 2: Calling Original Methods and Ignoring the Constructor </w:t>
      </w:r>
    </w:p>
    <w:p w:rsidR="00461611" w:rsidRDefault="00461611" w:rsidP="00585057">
      <w:r>
        <w:t xml:space="preserve">The following sample shows how to use the second argument of </w:t>
      </w:r>
      <w:r w:rsidRPr="003D60A1">
        <w:rPr>
          <w:rStyle w:val="Bold"/>
        </w:rPr>
        <w:t>Isolate.Fake.Instance</w:t>
      </w:r>
      <w:r>
        <w:rPr>
          <w:rStyle w:val="Bold"/>
        </w:rPr>
        <w:t>()</w:t>
      </w:r>
      <w:r>
        <w:t xml:space="preserve"> to call all original methods while ignoring the constructor as follows:</w:t>
      </w:r>
    </w:p>
    <w:p w:rsidR="00461611" w:rsidRPr="00874B7A" w:rsidRDefault="00461611" w:rsidP="00585057">
      <w:pPr>
        <w:pStyle w:val="ListBullet"/>
        <w:rPr>
          <w:rStyle w:val="Bold"/>
        </w:rPr>
      </w:pPr>
      <w:r>
        <w:t>All original methods are called by using</w:t>
      </w:r>
      <w:r w:rsidRPr="00874B7A">
        <w:rPr>
          <w:rStyle w:val="Bold"/>
        </w:rPr>
        <w:t xml:space="preserve"> Members.CallOriginal </w:t>
      </w:r>
    </w:p>
    <w:p w:rsidR="00461611" w:rsidRPr="00874B7A" w:rsidRDefault="00461611" w:rsidP="00585057">
      <w:pPr>
        <w:pStyle w:val="ListBullet"/>
        <w:rPr>
          <w:rStyle w:val="Bold"/>
        </w:rPr>
      </w:pPr>
      <w:r>
        <w:t>The constructor should be ignored by using</w:t>
      </w:r>
      <w:r>
        <w:rPr>
          <w:i/>
          <w:iCs/>
        </w:rPr>
        <w:t xml:space="preserve"> </w:t>
      </w:r>
      <w:r w:rsidRPr="00874B7A">
        <w:rPr>
          <w:rStyle w:val="Bold"/>
        </w:rPr>
        <w:t>ConstructorWillBe.Ignored</w:t>
      </w:r>
    </w:p>
    <w:p w:rsidR="00461611" w:rsidRDefault="00461611" w:rsidP="00585057">
      <w:pPr>
        <w:pStyle w:val="CodeLabel"/>
      </w:pPr>
      <w:r>
        <w:t xml:space="preserve">C# </w:t>
      </w:r>
      <w:r>
        <w:rPr>
          <w:rStyle w:val="code"/>
        </w:rPr>
        <w:t>(FakingConstructors.cs)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BB7492" w:rsidRDefault="00461611" w:rsidP="00280A69">
            <w:pPr>
              <w:pStyle w:val="Command"/>
              <w:ind w:left="0"/>
              <w:rPr>
                <w:lang w:val="en-US"/>
              </w:rPr>
            </w:pPr>
            <w:r>
              <w:t>Isolate.Fake.Instance&lt;Derived&gt;(Members.CallOriginal, ConstructorWillBe.Ignored);</w:t>
            </w:r>
          </w:p>
        </w:tc>
      </w:tr>
    </w:tbl>
    <w:p w:rsidR="00461611" w:rsidRDefault="00461611" w:rsidP="00585057">
      <w:pPr>
        <w:pStyle w:val="CodeLabel"/>
      </w:pPr>
      <w:r>
        <w:t xml:space="preserve">VB </w:t>
      </w:r>
      <w:r>
        <w:rPr>
          <w:rStyle w:val="code"/>
        </w:rPr>
        <w:t>(FakingConstructors.vb)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BB7492" w:rsidRDefault="00461611" w:rsidP="00280A69">
            <w:pPr>
              <w:pStyle w:val="Command"/>
              <w:ind w:left="0"/>
              <w:rPr>
                <w:lang w:val="en-US"/>
              </w:rPr>
            </w:pPr>
            <w:r>
              <w:t>FakeInstance(</w:t>
            </w:r>
            <w:r>
              <w:rPr>
                <w:rStyle w:val="highlight-keyword"/>
              </w:rPr>
              <w:t>Of</w:t>
            </w:r>
            <w:r>
              <w:t xml:space="preserve"> Derived)(Members.CallOriginal, ConstructorWillBe.Ignored)</w:t>
            </w:r>
          </w:p>
        </w:tc>
      </w:tr>
    </w:tbl>
    <w:p w:rsidR="00461611" w:rsidRPr="00F22989" w:rsidRDefault="00461611" w:rsidP="00585057"/>
    <w:p w:rsidR="00461611" w:rsidRDefault="00461611" w:rsidP="00585057">
      <w:pPr>
        <w:pStyle w:val="Heading4"/>
      </w:pPr>
      <w:bookmarkStart w:id="229" w:name="_Faking_Static_Constructors"/>
      <w:bookmarkStart w:id="230" w:name="_d2h_bmk__Faking_Static_Constructors_10"/>
      <w:bookmarkStart w:id="231" w:name="_D2HTopic_100"/>
      <w:bookmarkEnd w:id="229"/>
      <w:bookmarkEnd w:id="230"/>
      <w:r>
        <w:t>Ignoring Base Class Constructor</w:t>
      </w:r>
      <w:bookmarkEnd w:id="231"/>
    </w:p>
    <w:p w:rsidR="00461611" w:rsidRDefault="00461611" w:rsidP="00585057">
      <w:pPr>
        <w:rPr>
          <w:i/>
          <w:iCs/>
        </w:rPr>
      </w:pPr>
      <w:r>
        <w:t xml:space="preserve">To ignore a base class constructor, use the BaseConstructor behavior of </w:t>
      </w:r>
      <w:r w:rsidRPr="003D60A1">
        <w:rPr>
          <w:rStyle w:val="Bold"/>
        </w:rPr>
        <w:t>Isolate.Fake.Instance()</w:t>
      </w:r>
      <w:r>
        <w:rPr>
          <w:i/>
          <w:iCs/>
        </w:rPr>
        <w:t>.</w:t>
      </w:r>
    </w:p>
    <w:p w:rsidR="00461611" w:rsidRDefault="00461611" w:rsidP="00585057">
      <w:pPr>
        <w:pStyle w:val="Heading5"/>
      </w:pPr>
      <w:bookmarkStart w:id="232" w:name="_D2HTopic_101"/>
      <w:r>
        <w:t>When to Use</w:t>
      </w:r>
      <w:bookmarkEnd w:id="232"/>
    </w:p>
    <w:p w:rsidR="00461611" w:rsidRDefault="00461611" w:rsidP="00585057">
      <w:r>
        <w:t>You can ignore the base class constructor when you use a fake object and want to call the real constructor while ignoring the base class constructor. For example, you can use this approach when the fake object's constructor performs initializations required for the test, but the base classes have external dependencies in their construction which should be faked.</w:t>
      </w:r>
    </w:p>
    <w:p w:rsidR="00461611" w:rsidRDefault="00461611" w:rsidP="00585057">
      <w:pPr>
        <w:pStyle w:val="Heading5"/>
      </w:pPr>
      <w:bookmarkStart w:id="233" w:name="_D2HTopic_102"/>
      <w:r>
        <w:t>Syntax</w:t>
      </w:r>
      <w:bookmarkEnd w:id="233"/>
    </w:p>
    <w:p w:rsidR="00461611" w:rsidRDefault="00461611" w:rsidP="00585057">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713308" w:rsidRDefault="00461611" w:rsidP="00481E84">
            <w:pPr>
              <w:pStyle w:val="Command"/>
              <w:ind w:left="0"/>
              <w:rPr>
                <w:lang w:val="en-US"/>
              </w:rPr>
            </w:pPr>
            <w:r>
              <w:t>Isolate.Fake.Instance&lt;Derived&gt;(Members.CallOriginal, ConstructorWillBe.Called</w:t>
            </w:r>
            <w:r>
              <w:rPr>
                <w:lang w:val="en-US"/>
              </w:rPr>
              <w:t xml:space="preserve">, </w:t>
            </w:r>
            <w:r>
              <w:t>BaseConstructorWillBe.Ignored);</w:t>
            </w:r>
          </w:p>
        </w:tc>
      </w:tr>
    </w:tbl>
    <w:p w:rsidR="00461611" w:rsidRDefault="00461611" w:rsidP="00585057">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713308" w:rsidRDefault="00461611" w:rsidP="00481E84">
            <w:pPr>
              <w:pStyle w:val="Command"/>
              <w:ind w:left="0"/>
              <w:rPr>
                <w:lang w:val="en-US"/>
              </w:rPr>
            </w:pPr>
            <w:r>
              <w:t>FakeInstance(</w:t>
            </w:r>
            <w:r>
              <w:rPr>
                <w:rStyle w:val="highlight-keyword"/>
              </w:rPr>
              <w:t>Of</w:t>
            </w:r>
            <w:r>
              <w:t xml:space="preserve"> Derived)(Members.CallOriginal, ConstructorWillBe.Called, BaseConstructorWillBe.Ignored)</w:t>
            </w:r>
          </w:p>
        </w:tc>
      </w:tr>
    </w:tbl>
    <w:p w:rsidR="00461611" w:rsidRPr="008D1158" w:rsidRDefault="00461611" w:rsidP="00585057">
      <w:pPr>
        <w:pStyle w:val="Heading5"/>
      </w:pPr>
      <w:bookmarkStart w:id="234" w:name="_D2HTopic_103"/>
      <w:r>
        <w:t>Samples</w:t>
      </w:r>
      <w:bookmarkEnd w:id="234"/>
    </w:p>
    <w:p w:rsidR="00461611" w:rsidRDefault="00461611" w:rsidP="00585057">
      <w:r>
        <w:t xml:space="preserve">The following sample shows the </w:t>
      </w:r>
      <w:r w:rsidRPr="00294C6B">
        <w:rPr>
          <w:rStyle w:val="Bold"/>
        </w:rPr>
        <w:t>TopCustomerData</w:t>
      </w:r>
      <w:r>
        <w:t xml:space="preserve"> object. This object inherits a base class that has a dependency with a database connection.  To create a </w:t>
      </w:r>
      <w:r w:rsidRPr="00294C6B">
        <w:rPr>
          <w:rStyle w:val="Bold"/>
        </w:rPr>
        <w:t>Customer</w:t>
      </w:r>
      <w:r>
        <w:t xml:space="preserve">, but avoid calling the base class constructor (because otherwise, it will try to connect to the external database), </w:t>
      </w:r>
      <w:r w:rsidRPr="00294C6B">
        <w:rPr>
          <w:rStyle w:val="Bold"/>
        </w:rPr>
        <w:t>BaseConstructorWillBe.Ignored</w:t>
      </w:r>
      <w:r>
        <w:t xml:space="preserve"> is used. </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481E84">
        <w:trPr>
          <w:cantSplit/>
        </w:trPr>
        <w:tc>
          <w:tcPr>
            <w:tcW w:w="818" w:type="dxa"/>
            <w:shd w:val="clear" w:color="auto" w:fill="auto"/>
          </w:tcPr>
          <w:p w:rsidR="00461611" w:rsidRDefault="00461611" w:rsidP="00481E84">
            <w:pPr>
              <w:pStyle w:val="NoteRegularMark"/>
            </w:pPr>
            <w:r>
              <w:t>!</w:t>
            </w:r>
          </w:p>
        </w:tc>
        <w:tc>
          <w:tcPr>
            <w:tcW w:w="8404" w:type="dxa"/>
            <w:shd w:val="clear" w:color="auto" w:fill="auto"/>
          </w:tcPr>
          <w:p w:rsidR="00461611" w:rsidRPr="00312A07" w:rsidRDefault="00461611" w:rsidP="00481E84">
            <w:pPr>
              <w:pStyle w:val="Note"/>
            </w:pPr>
            <w:r w:rsidRPr="00312A07">
              <w:t>Note</w:t>
            </w:r>
          </w:p>
          <w:p w:rsidR="00461611" w:rsidRPr="006069CF" w:rsidRDefault="00461611" w:rsidP="000E3865">
            <w:pPr>
              <w:pStyle w:val="TableText"/>
            </w:pPr>
            <w:r>
              <w:t xml:space="preserve">A TypeMockException will be thrown if you try to fake base constructor behavior on types which are not inherited (that is inherited from System.Object) or mscorlib.dll types which are currently not supported. See </w:t>
            </w:r>
            <w:hyperlink w:anchor="_D2HTopic_53" w:history="1">
              <w:r w:rsidRPr="009F775B">
                <w:rPr>
                  <w:rStyle w:val="Hyperlink"/>
                </w:rPr>
                <w:t>Supported Fakeable MSCorlib Types</w:t>
              </w:r>
            </w:hyperlink>
            <w:r>
              <w:t>.</w:t>
            </w:r>
          </w:p>
        </w:tc>
      </w:tr>
    </w:tbl>
    <w:p w:rsidR="00461611" w:rsidRDefault="00461611" w:rsidP="00585057"/>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481E84">
        <w:trPr>
          <w:cantSplit/>
        </w:trPr>
        <w:tc>
          <w:tcPr>
            <w:tcW w:w="818" w:type="dxa"/>
            <w:shd w:val="clear" w:color="auto" w:fill="auto"/>
          </w:tcPr>
          <w:p w:rsidR="00461611" w:rsidRDefault="00461611" w:rsidP="00481E84">
            <w:pPr>
              <w:pStyle w:val="NoteRegularMark"/>
            </w:pPr>
            <w:r>
              <w:t>!</w:t>
            </w:r>
          </w:p>
        </w:tc>
        <w:tc>
          <w:tcPr>
            <w:tcW w:w="8404" w:type="dxa"/>
            <w:shd w:val="clear" w:color="auto" w:fill="auto"/>
          </w:tcPr>
          <w:p w:rsidR="00461611" w:rsidRPr="00312A07" w:rsidRDefault="00461611" w:rsidP="00481E84">
            <w:pPr>
              <w:pStyle w:val="Note"/>
            </w:pPr>
            <w:r w:rsidRPr="00312A07">
              <w:t>Note</w:t>
            </w:r>
          </w:p>
          <w:p w:rsidR="00461611" w:rsidRPr="006069CF" w:rsidRDefault="00461611" w:rsidP="000E3865">
            <w:pPr>
              <w:pStyle w:val="TableText"/>
            </w:pPr>
            <w:r>
              <w:t xml:space="preserve">To fake a base class higher in the hierarchy, send the base class type to fake to </w:t>
            </w:r>
            <w:r w:rsidRPr="000E3865">
              <w:rPr>
                <w:rStyle w:val="Bold"/>
              </w:rPr>
              <w:t>Isolate.Fake.Instance()</w:t>
            </w:r>
            <w:r>
              <w:t>. All constructors will be called up to that type.</w:t>
            </w:r>
          </w:p>
        </w:tc>
      </w:tr>
    </w:tbl>
    <w:p w:rsidR="00461611" w:rsidRDefault="00461611" w:rsidP="00585057">
      <w:pPr>
        <w:pStyle w:val="CodeLabel"/>
      </w:pPr>
      <w:r>
        <w:t>C# (FakingConstructors.cs)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ind w:left="0"/>
            </w:pPr>
            <w:r>
              <w:t>[TestMethod]</w:t>
            </w:r>
          </w:p>
          <w:p w:rsidR="00461611" w:rsidRDefault="00461611" w:rsidP="00481E84">
            <w:pPr>
              <w:pStyle w:val="Command"/>
              <w:ind w:left="0"/>
            </w:pPr>
            <w:r>
              <w:rPr>
                <w:rStyle w:val="highlight-keyword"/>
              </w:rPr>
              <w:t>public</w:t>
            </w:r>
            <w:r>
              <w:t xml:space="preserve"> </w:t>
            </w:r>
            <w:r>
              <w:rPr>
                <w:rStyle w:val="highlight-keyword"/>
              </w:rPr>
              <w:t>void</w:t>
            </w:r>
            <w:r>
              <w:t xml:space="preserve"> CallConstructor_FakeBaseClassConstructor()</w:t>
            </w:r>
          </w:p>
          <w:p w:rsidR="00461611" w:rsidRDefault="00461611" w:rsidP="00481E84">
            <w:pPr>
              <w:pStyle w:val="Command"/>
            </w:pPr>
            <w:r>
              <w:t>{</w:t>
            </w:r>
          </w:p>
          <w:p w:rsidR="00461611" w:rsidRDefault="00461611" w:rsidP="00481E84">
            <w:pPr>
              <w:pStyle w:val="Command"/>
            </w:pPr>
            <w:r>
              <w:t xml:space="preserve">    </w:t>
            </w:r>
            <w:r>
              <w:rPr>
                <w:rStyle w:val="highlight-comment"/>
              </w:rPr>
              <w:t>// create an instance of Derived, but avoid calling the base class constructor</w:t>
            </w:r>
          </w:p>
          <w:p w:rsidR="00461611" w:rsidRDefault="00461611" w:rsidP="00481E84">
            <w:pPr>
              <w:pStyle w:val="Command"/>
            </w:pPr>
            <w:r>
              <w:t xml:space="preserve">    var dependency = Isolate.Fake.Instance&lt;Derived&gt;(Members.CallOriginal, ConstructorWillBe.Called</w:t>
            </w:r>
            <w:r>
              <w:rPr>
                <w:lang w:val="en-US"/>
              </w:rPr>
              <w:t xml:space="preserve">, </w:t>
            </w:r>
            <w:r>
              <w:t>BaseConstructorWillBe.Ignored);</w:t>
            </w:r>
          </w:p>
          <w:p w:rsidR="00461611" w:rsidRDefault="00461611" w:rsidP="00481E84">
            <w:pPr>
              <w:pStyle w:val="Command"/>
            </w:pPr>
          </w:p>
          <w:p w:rsidR="00461611" w:rsidRDefault="00461611" w:rsidP="00481E84">
            <w:pPr>
              <w:pStyle w:val="Command"/>
            </w:pPr>
            <w:r>
              <w:t xml:space="preserve">    var result = </w:t>
            </w:r>
            <w:r>
              <w:rPr>
                <w:rStyle w:val="highlight-keyword"/>
              </w:rPr>
              <w:t>new</w:t>
            </w:r>
            <w:r>
              <w:t xml:space="preserve"> ClassUnderTest().GetSize(dependency);</w:t>
            </w:r>
          </w:p>
          <w:p w:rsidR="00461611" w:rsidRDefault="00461611" w:rsidP="00481E84">
            <w:pPr>
              <w:pStyle w:val="Command"/>
            </w:pPr>
          </w:p>
          <w:p w:rsidR="00461611" w:rsidRDefault="00461611" w:rsidP="00481E84">
            <w:pPr>
              <w:pStyle w:val="Command"/>
            </w:pPr>
            <w:r>
              <w:t xml:space="preserve">    Assert.AreEqual(</w:t>
            </w:r>
            <w:r>
              <w:rPr>
                <w:rStyle w:val="highlight-number"/>
              </w:rPr>
              <w:t>100</w:t>
            </w:r>
            <w:r>
              <w:t>, result);</w:t>
            </w:r>
          </w:p>
          <w:p w:rsidR="00461611" w:rsidRPr="00713308" w:rsidRDefault="00461611" w:rsidP="00481E84">
            <w:pPr>
              <w:pStyle w:val="Command"/>
              <w:rPr>
                <w:lang w:val="en-US"/>
              </w:rPr>
            </w:pPr>
            <w:r>
              <w:t>}</w:t>
            </w:r>
          </w:p>
        </w:tc>
      </w:tr>
    </w:tbl>
    <w:p w:rsidR="00461611" w:rsidRDefault="00461611" w:rsidP="00585057"/>
    <w:p w:rsidR="00461611" w:rsidRDefault="00461611" w:rsidP="00585057"/>
    <w:p w:rsidR="00461611" w:rsidRDefault="00461611" w:rsidP="00585057">
      <w:pPr>
        <w:pStyle w:val="CodeLabel"/>
      </w:pPr>
      <w:r>
        <w:t>VB (FakingConstructors.vb)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ind w:left="0"/>
            </w:pPr>
            <w:r>
              <w:t>&lt;TestMethod()&gt; _</w:t>
            </w:r>
          </w:p>
          <w:p w:rsidR="00461611" w:rsidRDefault="00461611" w:rsidP="00481E84">
            <w:pPr>
              <w:pStyle w:val="Command"/>
              <w:ind w:left="0"/>
            </w:pPr>
            <w:r>
              <w:rPr>
                <w:rStyle w:val="highlight-keyword"/>
              </w:rPr>
              <w:t>Public</w:t>
            </w:r>
            <w:r>
              <w:t xml:space="preserve"> </w:t>
            </w:r>
            <w:r>
              <w:rPr>
                <w:rStyle w:val="highlight-keyword"/>
              </w:rPr>
              <w:t>Sub</w:t>
            </w:r>
            <w:r>
              <w:t xml:space="preserve"> CallConstructor_FakeBaseClassConstructor()</w:t>
            </w:r>
          </w:p>
          <w:p w:rsidR="00461611" w:rsidRDefault="00461611" w:rsidP="00481E84">
            <w:pPr>
              <w:pStyle w:val="Command"/>
            </w:pPr>
            <w:r>
              <w:t xml:space="preserve">    </w:t>
            </w:r>
            <w:r>
              <w:rPr>
                <w:rStyle w:val="highlight-comment"/>
              </w:rPr>
              <w:t>' create an instance of Derived, but avoid calling the base class constructor</w:t>
            </w:r>
          </w:p>
          <w:p w:rsidR="00461611" w:rsidRDefault="00461611" w:rsidP="00280A69">
            <w:pPr>
              <w:pStyle w:val="Command"/>
            </w:pPr>
            <w:r>
              <w:t xml:space="preserve">    </w:t>
            </w:r>
            <w:r>
              <w:rPr>
                <w:rStyle w:val="highlight-keyword"/>
              </w:rPr>
              <w:t>Dim</w:t>
            </w:r>
            <w:r>
              <w:t xml:space="preserve"> dependency = FakeInstance(</w:t>
            </w:r>
            <w:r>
              <w:rPr>
                <w:rStyle w:val="highlight-keyword"/>
              </w:rPr>
              <w:t>Of</w:t>
            </w:r>
            <w:r>
              <w:t xml:space="preserve"> Derived)(Members.CallOriginal, ConstructorWillBe.Called, BaseConstructorWillBe.Ignored)</w:t>
            </w:r>
          </w:p>
          <w:p w:rsidR="00461611" w:rsidRDefault="00461611" w:rsidP="00481E84">
            <w:pPr>
              <w:pStyle w:val="Command"/>
            </w:pPr>
          </w:p>
          <w:p w:rsidR="00461611" w:rsidRDefault="00461611" w:rsidP="00481E84">
            <w:pPr>
              <w:pStyle w:val="Command"/>
            </w:pPr>
            <w:r>
              <w:t xml:space="preserve">    </w:t>
            </w:r>
            <w:r>
              <w:rPr>
                <w:rStyle w:val="highlight-keyword"/>
              </w:rPr>
              <w:t>Dim</w:t>
            </w:r>
            <w:r>
              <w:t xml:space="preserve"> result = </w:t>
            </w:r>
            <w:r>
              <w:rPr>
                <w:rStyle w:val="highlight-keyword"/>
              </w:rPr>
              <w:t>New</w:t>
            </w:r>
            <w:r>
              <w:t xml:space="preserve"> ClassUnderTest().GetSize(dependency)</w:t>
            </w:r>
          </w:p>
          <w:p w:rsidR="00461611" w:rsidRDefault="00461611" w:rsidP="00481E84">
            <w:pPr>
              <w:pStyle w:val="Command"/>
            </w:pPr>
          </w:p>
          <w:p w:rsidR="00461611" w:rsidRDefault="00461611" w:rsidP="00481E84">
            <w:pPr>
              <w:pStyle w:val="Command"/>
            </w:pPr>
            <w:r>
              <w:t xml:space="preserve">    Assert.AreEqual(</w:t>
            </w:r>
            <w:r>
              <w:rPr>
                <w:rStyle w:val="highlight-number"/>
              </w:rPr>
              <w:t>100</w:t>
            </w:r>
            <w:r>
              <w:t>, result)</w:t>
            </w:r>
          </w:p>
          <w:p w:rsidR="00461611" w:rsidRPr="00713308" w:rsidRDefault="00461611" w:rsidP="00481E84">
            <w:pPr>
              <w:pStyle w:val="Command"/>
              <w:ind w:left="0"/>
              <w:rPr>
                <w:lang w:val="en-US"/>
              </w:rPr>
            </w:pPr>
            <w:r>
              <w:rPr>
                <w:rStyle w:val="highlight-keyword"/>
              </w:rPr>
              <w:t>End</w:t>
            </w:r>
            <w:r>
              <w:t xml:space="preserve"> </w:t>
            </w:r>
            <w:r>
              <w:rPr>
                <w:rStyle w:val="highlight-keyword"/>
              </w:rPr>
              <w:t>Sub</w:t>
            </w:r>
          </w:p>
        </w:tc>
      </w:tr>
    </w:tbl>
    <w:p w:rsidR="00461611" w:rsidRDefault="00461611" w:rsidP="00585057">
      <w:pPr>
        <w:pStyle w:val="HTMLPreformatted"/>
      </w:pPr>
    </w:p>
    <w:p w:rsidR="00461611" w:rsidRDefault="00461611" w:rsidP="00585057">
      <w:r>
        <w:t>These are the test classes used in this sample:</w:t>
      </w:r>
    </w:p>
    <w:p w:rsidR="00461611" w:rsidRDefault="00461611" w:rsidP="00585057">
      <w:pPr>
        <w:pStyle w:val="CodeLabel"/>
      </w:pPr>
      <w:r>
        <w:t>C# (FakingConstructors.cs)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ind w:left="0"/>
            </w:pPr>
            <w:r>
              <w:rPr>
                <w:rStyle w:val="highlight-keyword"/>
              </w:rPr>
              <w:t>public</w:t>
            </w:r>
            <w:r>
              <w:t xml:space="preserve"> </w:t>
            </w:r>
            <w:r>
              <w:rPr>
                <w:rStyle w:val="highlight-keyword"/>
              </w:rPr>
              <w:t>class</w:t>
            </w:r>
            <w:r>
              <w:t xml:space="preserve"> Base</w:t>
            </w:r>
          </w:p>
          <w:p w:rsidR="00461611" w:rsidRDefault="00461611" w:rsidP="00481E84">
            <w:pPr>
              <w:pStyle w:val="Command"/>
            </w:pPr>
            <w:r>
              <w:t>{</w:t>
            </w:r>
          </w:p>
          <w:p w:rsidR="00461611" w:rsidRDefault="00461611" w:rsidP="00481E84">
            <w:pPr>
              <w:pStyle w:val="Command"/>
            </w:pPr>
            <w:r>
              <w:t xml:space="preserve">    </w:t>
            </w:r>
            <w:r>
              <w:rPr>
                <w:rStyle w:val="highlight-keyword"/>
              </w:rPr>
              <w:t>public</w:t>
            </w:r>
            <w:r>
              <w:t xml:space="preserve"> Base()</w:t>
            </w:r>
          </w:p>
          <w:p w:rsidR="00461611" w:rsidRDefault="00461611" w:rsidP="00481E84">
            <w:pPr>
              <w:pStyle w:val="Command"/>
            </w:pPr>
            <w:r>
              <w:t xml:space="preserve">    {</w:t>
            </w:r>
          </w:p>
          <w:p w:rsidR="00461611" w:rsidRDefault="00461611" w:rsidP="00481E84">
            <w:pPr>
              <w:pStyle w:val="Command"/>
            </w:pPr>
            <w:r>
              <w:t xml:space="preserve">        </w:t>
            </w:r>
            <w:r>
              <w:rPr>
                <w:rStyle w:val="highlight-keyword"/>
              </w:rPr>
              <w:t>throw</w:t>
            </w:r>
            <w:r>
              <w:t xml:space="preserve"> </w:t>
            </w:r>
            <w:r>
              <w:rPr>
                <w:rStyle w:val="highlight-keyword"/>
              </w:rPr>
              <w:t>new</w:t>
            </w:r>
            <w:r>
              <w:t xml:space="preserve"> NotImplementedException(); </w:t>
            </w:r>
          </w:p>
          <w:p w:rsidR="00461611" w:rsidRDefault="00461611" w:rsidP="00481E84">
            <w:pPr>
              <w:pStyle w:val="Command"/>
            </w:pPr>
            <w:r>
              <w:t xml:space="preserve">    }</w:t>
            </w:r>
          </w:p>
          <w:p w:rsidR="00461611" w:rsidRDefault="00461611" w:rsidP="00481E84">
            <w:pPr>
              <w:pStyle w:val="Command"/>
            </w:pPr>
          </w:p>
          <w:p w:rsidR="00461611" w:rsidRDefault="00461611" w:rsidP="00481E84">
            <w:pPr>
              <w:pStyle w:val="Command"/>
            </w:pPr>
            <w:r>
              <w:t xml:space="preserve">    </w:t>
            </w:r>
            <w:r>
              <w:rPr>
                <w:rStyle w:val="highlight-keyword"/>
              </w:rPr>
              <w:t>public</w:t>
            </w:r>
            <w:r>
              <w:t xml:space="preserve"> </w:t>
            </w:r>
            <w:r>
              <w:rPr>
                <w:rStyle w:val="highlight-keyword"/>
              </w:rPr>
              <w:t>int</w:t>
            </w:r>
            <w:r>
              <w:t xml:space="preserve"> Size { get; set; }</w:t>
            </w:r>
          </w:p>
          <w:p w:rsidR="00461611" w:rsidRDefault="00461611" w:rsidP="00481E84">
            <w:pPr>
              <w:pStyle w:val="Command"/>
            </w:pPr>
            <w:r>
              <w:t>}</w:t>
            </w:r>
          </w:p>
          <w:p w:rsidR="00461611" w:rsidRDefault="00461611" w:rsidP="00481E84">
            <w:pPr>
              <w:pStyle w:val="Command"/>
            </w:pPr>
          </w:p>
          <w:p w:rsidR="00461611" w:rsidRDefault="00461611" w:rsidP="00481E84">
            <w:pPr>
              <w:pStyle w:val="Command"/>
            </w:pPr>
            <w:r>
              <w:rPr>
                <w:rStyle w:val="highlight-keyword"/>
              </w:rPr>
              <w:t>public</w:t>
            </w:r>
            <w:r>
              <w:t xml:space="preserve"> </w:t>
            </w:r>
            <w:r>
              <w:rPr>
                <w:rStyle w:val="highlight-keyword"/>
              </w:rPr>
              <w:t>class</w:t>
            </w:r>
            <w:r>
              <w:t xml:space="preserve"> Derived : Base</w:t>
            </w:r>
          </w:p>
          <w:p w:rsidR="00461611" w:rsidRDefault="00461611" w:rsidP="00481E84">
            <w:pPr>
              <w:pStyle w:val="Command"/>
            </w:pPr>
            <w:r>
              <w:t>{</w:t>
            </w:r>
          </w:p>
          <w:p w:rsidR="00461611" w:rsidRDefault="00461611" w:rsidP="00481E84">
            <w:pPr>
              <w:pStyle w:val="Command"/>
            </w:pPr>
            <w:r>
              <w:t xml:space="preserve">    </w:t>
            </w:r>
            <w:r>
              <w:rPr>
                <w:rStyle w:val="highlight-keyword"/>
              </w:rPr>
              <w:t>public</w:t>
            </w:r>
            <w:r>
              <w:t xml:space="preserve"> Derived()</w:t>
            </w:r>
          </w:p>
          <w:p w:rsidR="00461611" w:rsidRDefault="00461611" w:rsidP="00481E84">
            <w:pPr>
              <w:pStyle w:val="Command"/>
            </w:pPr>
            <w:r>
              <w:t xml:space="preserve">    {</w:t>
            </w:r>
          </w:p>
          <w:p w:rsidR="00461611" w:rsidRDefault="00461611" w:rsidP="00481E84">
            <w:pPr>
              <w:pStyle w:val="Command"/>
            </w:pPr>
            <w:r>
              <w:t xml:space="preserve">        Size = </w:t>
            </w:r>
            <w:r>
              <w:rPr>
                <w:rStyle w:val="highlight-number"/>
              </w:rPr>
              <w:t>100</w:t>
            </w:r>
            <w:r>
              <w:t>;</w:t>
            </w:r>
          </w:p>
          <w:p w:rsidR="00461611" w:rsidRDefault="00461611" w:rsidP="00481E84">
            <w:pPr>
              <w:pStyle w:val="Command"/>
            </w:pPr>
            <w:r>
              <w:t xml:space="preserve">    }</w:t>
            </w:r>
          </w:p>
          <w:p w:rsidR="00461611" w:rsidRPr="00713308" w:rsidRDefault="00461611" w:rsidP="00481E84">
            <w:pPr>
              <w:pStyle w:val="Command"/>
              <w:rPr>
                <w:lang w:val="en-US"/>
              </w:rPr>
            </w:pPr>
            <w:r>
              <w:t>}</w:t>
            </w:r>
          </w:p>
        </w:tc>
      </w:tr>
    </w:tbl>
    <w:p w:rsidR="00461611" w:rsidRDefault="00461611" w:rsidP="00585057">
      <w:pPr>
        <w:pStyle w:val="CodeLabel"/>
      </w:pPr>
      <w:r>
        <w:t>VB (FakingConstructors.vb)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ind w:left="0"/>
            </w:pPr>
            <w:r>
              <w:rPr>
                <w:rStyle w:val="highlight-keyword"/>
              </w:rPr>
              <w:t>Public</w:t>
            </w:r>
            <w:r>
              <w:t xml:space="preserve"> </w:t>
            </w:r>
            <w:r>
              <w:rPr>
                <w:rStyle w:val="highlight-keyword"/>
              </w:rPr>
              <w:t>Class</w:t>
            </w:r>
            <w:r>
              <w:t xml:space="preserve"> Base</w:t>
            </w:r>
          </w:p>
          <w:p w:rsidR="00461611" w:rsidRDefault="00461611" w:rsidP="00481E84">
            <w:pPr>
              <w:pStyle w:val="Command"/>
            </w:pPr>
            <w:r>
              <w:t xml:space="preserve">    </w:t>
            </w:r>
            <w:r>
              <w:rPr>
                <w:rStyle w:val="highlight-keyword"/>
              </w:rPr>
              <w:t>Public</w:t>
            </w:r>
            <w:r>
              <w:t xml:space="preserve"> </w:t>
            </w:r>
            <w:r>
              <w:rPr>
                <w:rStyle w:val="highlight-keyword"/>
              </w:rPr>
              <w:t>Sub</w:t>
            </w:r>
            <w:r>
              <w:t xml:space="preserve"> </w:t>
            </w:r>
            <w:r>
              <w:rPr>
                <w:rStyle w:val="highlight-keyword"/>
              </w:rPr>
              <w:t>New</w:t>
            </w:r>
            <w:r>
              <w:t>()</w:t>
            </w:r>
          </w:p>
          <w:p w:rsidR="00461611" w:rsidRDefault="00461611" w:rsidP="00481E84">
            <w:pPr>
              <w:pStyle w:val="Command"/>
            </w:pPr>
            <w:r>
              <w:t xml:space="preserve">        </w:t>
            </w:r>
            <w:r>
              <w:rPr>
                <w:rStyle w:val="highlight-keyword"/>
              </w:rPr>
              <w:t>Throw</w:t>
            </w:r>
            <w:r>
              <w:t xml:space="preserve"> </w:t>
            </w:r>
            <w:r>
              <w:rPr>
                <w:rStyle w:val="highlight-keyword"/>
              </w:rPr>
              <w:t>New</w:t>
            </w:r>
            <w:r>
              <w:t xml:space="preserve"> NotImplementedException()</w:t>
            </w:r>
          </w:p>
          <w:p w:rsidR="00461611" w:rsidRDefault="00461611" w:rsidP="00481E84">
            <w:pPr>
              <w:pStyle w:val="Command"/>
            </w:pPr>
            <w:r>
              <w:t xml:space="preserve">    </w:t>
            </w:r>
            <w:r>
              <w:rPr>
                <w:rStyle w:val="highlight-keyword"/>
              </w:rPr>
              <w:t>End</w:t>
            </w:r>
            <w:r>
              <w:t xml:space="preserve"> </w:t>
            </w:r>
            <w:r>
              <w:rPr>
                <w:rStyle w:val="highlight-keyword"/>
              </w:rPr>
              <w:t>Sub</w:t>
            </w:r>
          </w:p>
          <w:p w:rsidR="00461611" w:rsidRDefault="00461611" w:rsidP="00481E84">
            <w:pPr>
              <w:pStyle w:val="Command"/>
            </w:pPr>
          </w:p>
          <w:p w:rsidR="00461611" w:rsidRDefault="00461611" w:rsidP="00481E84">
            <w:pPr>
              <w:pStyle w:val="Command"/>
            </w:pPr>
            <w:r>
              <w:t xml:space="preserve">    </w:t>
            </w:r>
            <w:r>
              <w:rPr>
                <w:rStyle w:val="highlight-keyword"/>
              </w:rPr>
              <w:t>Public</w:t>
            </w:r>
            <w:r>
              <w:t xml:space="preserve"> </w:t>
            </w:r>
            <w:r>
              <w:rPr>
                <w:rStyle w:val="highlight-keyword"/>
              </w:rPr>
              <w:t>Property</w:t>
            </w:r>
            <w:r>
              <w:t xml:space="preserve"> Size() </w:t>
            </w:r>
            <w:r>
              <w:rPr>
                <w:rStyle w:val="highlight-keyword"/>
              </w:rPr>
              <w:t>As</w:t>
            </w:r>
            <w:r>
              <w:t xml:space="preserve"> </w:t>
            </w:r>
            <w:r>
              <w:rPr>
                <w:rStyle w:val="highlight-keyword"/>
              </w:rPr>
              <w:t>Integer</w:t>
            </w:r>
          </w:p>
          <w:p w:rsidR="00461611" w:rsidRDefault="00461611" w:rsidP="00481E84">
            <w:pPr>
              <w:pStyle w:val="Command"/>
            </w:pPr>
            <w:r>
              <w:t xml:space="preserve">        </w:t>
            </w:r>
            <w:r>
              <w:rPr>
                <w:rStyle w:val="highlight-keyword"/>
              </w:rPr>
              <w:t>Get</w:t>
            </w:r>
          </w:p>
          <w:p w:rsidR="00461611" w:rsidRDefault="00461611" w:rsidP="00481E84">
            <w:pPr>
              <w:pStyle w:val="Command"/>
            </w:pPr>
            <w:r>
              <w:t xml:space="preserve">            </w:t>
            </w:r>
            <w:r>
              <w:rPr>
                <w:rStyle w:val="highlight-keyword"/>
              </w:rPr>
              <w:t>Return</w:t>
            </w:r>
            <w:r>
              <w:t xml:space="preserve"> m_Size</w:t>
            </w:r>
          </w:p>
          <w:p w:rsidR="00461611" w:rsidRDefault="00461611" w:rsidP="00481E84">
            <w:pPr>
              <w:pStyle w:val="Command"/>
            </w:pPr>
            <w:r>
              <w:t xml:space="preserve">        </w:t>
            </w:r>
            <w:r>
              <w:rPr>
                <w:rStyle w:val="highlight-keyword"/>
              </w:rPr>
              <w:t>End</w:t>
            </w:r>
            <w:r>
              <w:t xml:space="preserve"> </w:t>
            </w:r>
            <w:r>
              <w:rPr>
                <w:rStyle w:val="highlight-keyword"/>
              </w:rPr>
              <w:t>Get</w:t>
            </w:r>
          </w:p>
          <w:p w:rsidR="00461611" w:rsidRDefault="00461611" w:rsidP="00481E84">
            <w:pPr>
              <w:pStyle w:val="Command"/>
            </w:pPr>
            <w:r>
              <w:t xml:space="preserve">        </w:t>
            </w:r>
            <w:r>
              <w:rPr>
                <w:rStyle w:val="highlight-keyword"/>
              </w:rPr>
              <w:t>Set</w:t>
            </w:r>
            <w:r>
              <w:t xml:space="preserve">(value </w:t>
            </w:r>
            <w:r>
              <w:rPr>
                <w:rStyle w:val="highlight-keyword"/>
              </w:rPr>
              <w:t>As</w:t>
            </w:r>
            <w:r>
              <w:t xml:space="preserve"> </w:t>
            </w:r>
            <w:r>
              <w:rPr>
                <w:rStyle w:val="highlight-keyword"/>
              </w:rPr>
              <w:t>Integer</w:t>
            </w:r>
            <w:r>
              <w:t>)</w:t>
            </w:r>
          </w:p>
          <w:p w:rsidR="00461611" w:rsidRDefault="00461611" w:rsidP="00481E84">
            <w:pPr>
              <w:pStyle w:val="Command"/>
            </w:pPr>
            <w:r>
              <w:t xml:space="preserve">            m_Size = Value</w:t>
            </w:r>
          </w:p>
          <w:p w:rsidR="00461611" w:rsidRDefault="00461611" w:rsidP="00481E84">
            <w:pPr>
              <w:pStyle w:val="Command"/>
            </w:pPr>
            <w:r>
              <w:t xml:space="preserve">        </w:t>
            </w:r>
            <w:r>
              <w:rPr>
                <w:rStyle w:val="highlight-keyword"/>
              </w:rPr>
              <w:t>End</w:t>
            </w:r>
            <w:r>
              <w:t xml:space="preserve"> </w:t>
            </w:r>
            <w:r>
              <w:rPr>
                <w:rStyle w:val="highlight-keyword"/>
              </w:rPr>
              <w:t>Set</w:t>
            </w:r>
          </w:p>
          <w:p w:rsidR="00461611" w:rsidRDefault="00461611" w:rsidP="00481E84">
            <w:pPr>
              <w:pStyle w:val="Command"/>
            </w:pPr>
            <w:r>
              <w:t xml:space="preserve">    </w:t>
            </w:r>
            <w:r>
              <w:rPr>
                <w:rStyle w:val="highlight-keyword"/>
              </w:rPr>
              <w:t>End</w:t>
            </w:r>
            <w:r>
              <w:t xml:space="preserve"> </w:t>
            </w:r>
            <w:r>
              <w:rPr>
                <w:rStyle w:val="highlight-keyword"/>
              </w:rPr>
              <w:t>Property</w:t>
            </w:r>
          </w:p>
          <w:p w:rsidR="00461611" w:rsidRDefault="00461611" w:rsidP="00481E84">
            <w:pPr>
              <w:pStyle w:val="Command"/>
            </w:pPr>
            <w:r>
              <w:t xml:space="preserve">    </w:t>
            </w:r>
            <w:r>
              <w:rPr>
                <w:rStyle w:val="highlight-keyword"/>
              </w:rPr>
              <w:t>Private</w:t>
            </w:r>
            <w:r>
              <w:t xml:space="preserve"> m_Size </w:t>
            </w:r>
            <w:r>
              <w:rPr>
                <w:rStyle w:val="highlight-keyword"/>
              </w:rPr>
              <w:t>As</w:t>
            </w:r>
            <w:r>
              <w:t xml:space="preserve"> </w:t>
            </w:r>
            <w:r>
              <w:rPr>
                <w:rStyle w:val="highlight-keyword"/>
              </w:rPr>
              <w:t>Integer</w:t>
            </w:r>
          </w:p>
          <w:p w:rsidR="00461611" w:rsidRDefault="00461611" w:rsidP="00481E84">
            <w:pPr>
              <w:pStyle w:val="Command"/>
              <w:ind w:left="0"/>
            </w:pPr>
            <w:r>
              <w:rPr>
                <w:rStyle w:val="highlight-keyword"/>
              </w:rPr>
              <w:t>End</w:t>
            </w:r>
            <w:r>
              <w:t xml:space="preserve"> </w:t>
            </w:r>
            <w:r>
              <w:rPr>
                <w:rStyle w:val="highlight-keyword"/>
              </w:rPr>
              <w:t>Class</w:t>
            </w:r>
          </w:p>
          <w:p w:rsidR="00461611" w:rsidRDefault="00461611" w:rsidP="00481E84">
            <w:pPr>
              <w:pStyle w:val="Command"/>
            </w:pPr>
          </w:p>
          <w:p w:rsidR="00461611" w:rsidRDefault="00461611" w:rsidP="00481E84">
            <w:pPr>
              <w:pStyle w:val="Command"/>
              <w:ind w:left="0"/>
            </w:pPr>
            <w:r>
              <w:rPr>
                <w:rStyle w:val="highlight-keyword"/>
              </w:rPr>
              <w:t>Public</w:t>
            </w:r>
            <w:r>
              <w:t xml:space="preserve"> </w:t>
            </w:r>
            <w:r>
              <w:rPr>
                <w:rStyle w:val="highlight-keyword"/>
              </w:rPr>
              <w:t>Class</w:t>
            </w:r>
            <w:r>
              <w:t xml:space="preserve"> Derived</w:t>
            </w:r>
          </w:p>
          <w:p w:rsidR="00461611" w:rsidRDefault="00461611" w:rsidP="00481E84">
            <w:pPr>
              <w:pStyle w:val="Command"/>
            </w:pPr>
            <w:r>
              <w:t xml:space="preserve">    </w:t>
            </w:r>
            <w:r>
              <w:rPr>
                <w:rStyle w:val="highlight-keyword"/>
              </w:rPr>
              <w:t>Inherits</w:t>
            </w:r>
            <w:r>
              <w:t xml:space="preserve"> Base</w:t>
            </w:r>
          </w:p>
          <w:p w:rsidR="00461611" w:rsidRDefault="00461611" w:rsidP="00481E84">
            <w:pPr>
              <w:pStyle w:val="Command"/>
            </w:pPr>
            <w:r>
              <w:t xml:space="preserve">    </w:t>
            </w:r>
            <w:r>
              <w:rPr>
                <w:rStyle w:val="highlight-keyword"/>
              </w:rPr>
              <w:t>Public</w:t>
            </w:r>
            <w:r>
              <w:t xml:space="preserve"> </w:t>
            </w:r>
            <w:r>
              <w:rPr>
                <w:rStyle w:val="highlight-keyword"/>
              </w:rPr>
              <w:t>Sub</w:t>
            </w:r>
            <w:r>
              <w:t xml:space="preserve"> </w:t>
            </w:r>
            <w:r>
              <w:rPr>
                <w:rStyle w:val="highlight-keyword"/>
              </w:rPr>
              <w:t>New</w:t>
            </w:r>
            <w:r>
              <w:t>()</w:t>
            </w:r>
          </w:p>
          <w:p w:rsidR="00461611" w:rsidRDefault="00461611" w:rsidP="00481E84">
            <w:pPr>
              <w:pStyle w:val="Command"/>
            </w:pPr>
            <w:r>
              <w:t xml:space="preserve">        Size = </w:t>
            </w:r>
            <w:r>
              <w:rPr>
                <w:rStyle w:val="highlight-number"/>
              </w:rPr>
              <w:t>100</w:t>
            </w:r>
          </w:p>
          <w:p w:rsidR="00461611" w:rsidRDefault="00461611" w:rsidP="00481E84">
            <w:pPr>
              <w:pStyle w:val="Command"/>
            </w:pPr>
            <w:r>
              <w:t xml:space="preserve">    </w:t>
            </w:r>
            <w:r>
              <w:rPr>
                <w:rStyle w:val="highlight-keyword"/>
              </w:rPr>
              <w:t>End</w:t>
            </w:r>
            <w:r>
              <w:t xml:space="preserve"> </w:t>
            </w:r>
            <w:r>
              <w:rPr>
                <w:rStyle w:val="highlight-keyword"/>
              </w:rPr>
              <w:t>Sub</w:t>
            </w:r>
          </w:p>
          <w:p w:rsidR="00461611" w:rsidRPr="00713308" w:rsidRDefault="00461611" w:rsidP="00481E84">
            <w:pPr>
              <w:pStyle w:val="Command"/>
              <w:ind w:left="0"/>
              <w:rPr>
                <w:lang w:val="en-US"/>
              </w:rPr>
            </w:pPr>
            <w:r>
              <w:rPr>
                <w:rStyle w:val="highlight-keyword"/>
              </w:rPr>
              <w:t>End</w:t>
            </w:r>
            <w:r>
              <w:t xml:space="preserve"> </w:t>
            </w:r>
            <w:r>
              <w:rPr>
                <w:rStyle w:val="highlight-keyword"/>
              </w:rPr>
              <w:t>Class</w:t>
            </w:r>
          </w:p>
        </w:tc>
      </w:tr>
    </w:tbl>
    <w:p w:rsidR="00461611" w:rsidRDefault="00461611" w:rsidP="00585057">
      <w:pPr>
        <w:pStyle w:val="Heading4"/>
      </w:pPr>
      <w:bookmarkStart w:id="235" w:name="_D2HTopic_104"/>
      <w:r>
        <w:t>Faking Static Constructors</w:t>
      </w:r>
      <w:bookmarkEnd w:id="235"/>
    </w:p>
    <w:p w:rsidR="00461611" w:rsidRDefault="00461611" w:rsidP="00585057">
      <w:r w:rsidRPr="00816358">
        <w:t xml:space="preserve">By default, Typemock Isolator does not fake the static constructor. When a type is created or faked, or a static method </w:t>
      </w:r>
      <w:r>
        <w:t>is</w:t>
      </w:r>
      <w:r w:rsidRPr="00816358">
        <w:t xml:space="preserve"> called, the static constructor is invoked </w:t>
      </w:r>
      <w:r>
        <w:t xml:space="preserve">only </w:t>
      </w:r>
      <w:r w:rsidRPr="00816358">
        <w:t>once by the CLR.  </w:t>
      </w:r>
    </w:p>
    <w:p w:rsidR="00461611" w:rsidRDefault="00461611" w:rsidP="00585057">
      <w:pPr>
        <w:pStyle w:val="Heading5"/>
      </w:pPr>
      <w:bookmarkStart w:id="236" w:name="_D2HTopic_105"/>
      <w:r>
        <w:t>When to Use</w:t>
      </w:r>
      <w:bookmarkEnd w:id="236"/>
    </w:p>
    <w:p w:rsidR="00461611" w:rsidRDefault="00461611" w:rsidP="00585057">
      <w:r>
        <w:t>When you want to fake the static constructor of a type.</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827B56">
        <w:trPr>
          <w:cantSplit/>
        </w:trPr>
        <w:tc>
          <w:tcPr>
            <w:tcW w:w="818" w:type="dxa"/>
            <w:shd w:val="clear" w:color="auto" w:fill="auto"/>
          </w:tcPr>
          <w:p w:rsidR="00461611" w:rsidRDefault="00461611" w:rsidP="00827B56">
            <w:pPr>
              <w:pStyle w:val="NoteRegularMark"/>
            </w:pPr>
            <w:r>
              <w:t>!</w:t>
            </w:r>
          </w:p>
        </w:tc>
        <w:tc>
          <w:tcPr>
            <w:tcW w:w="8404" w:type="dxa"/>
            <w:shd w:val="clear" w:color="auto" w:fill="auto"/>
          </w:tcPr>
          <w:p w:rsidR="00461611" w:rsidRPr="00312A07" w:rsidRDefault="00461611" w:rsidP="00827B56">
            <w:pPr>
              <w:pStyle w:val="Note"/>
            </w:pPr>
            <w:r w:rsidRPr="00312A07">
              <w:t>Note</w:t>
            </w:r>
          </w:p>
          <w:p w:rsidR="00461611" w:rsidRPr="00D5256A" w:rsidRDefault="00461611" w:rsidP="00DC3883">
            <w:pPr>
              <w:pStyle w:val="TableText"/>
            </w:pPr>
            <w:r>
              <w:t>Typemock Isolator forces a call of the original static constructor when running a test which does not fake the static constructor.</w:t>
            </w:r>
          </w:p>
        </w:tc>
      </w:tr>
    </w:tbl>
    <w:p w:rsidR="00461611" w:rsidRDefault="00461611" w:rsidP="00585057"/>
    <w:p w:rsidR="00461611" w:rsidRDefault="00461611" w:rsidP="00585057"/>
    <w:p w:rsidR="00461611" w:rsidRDefault="00461611" w:rsidP="00585057">
      <w:pPr>
        <w:pStyle w:val="Heading5"/>
      </w:pPr>
      <w:bookmarkStart w:id="237" w:name="_D2HTopic_106"/>
      <w:r>
        <w:t>Syntax</w:t>
      </w:r>
      <w:bookmarkEnd w:id="237"/>
    </w:p>
    <w:p w:rsidR="00461611" w:rsidRDefault="00461611" w:rsidP="00585057">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816358" w:rsidRDefault="00461611" w:rsidP="00481E84">
            <w:pPr>
              <w:pStyle w:val="Command"/>
              <w:ind w:left="0"/>
            </w:pPr>
            <w:r w:rsidRPr="00816358">
              <w:t>// Fake the static constructor</w:t>
            </w:r>
          </w:p>
          <w:p w:rsidR="00461611" w:rsidRPr="00BB7492" w:rsidRDefault="00461611" w:rsidP="008151EA">
            <w:pPr>
              <w:pStyle w:val="Command"/>
              <w:ind w:left="0"/>
              <w:rPr>
                <w:lang w:val="en-US"/>
              </w:rPr>
            </w:pPr>
            <w:r w:rsidRPr="00816358">
              <w:t>Isolate.Fake.StaticConstructor&lt;Dependency&gt;();</w:t>
            </w:r>
          </w:p>
        </w:tc>
      </w:tr>
    </w:tbl>
    <w:p w:rsidR="00461611" w:rsidRDefault="00461611" w:rsidP="00585057">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816358" w:rsidRDefault="00461611" w:rsidP="00481E84">
            <w:pPr>
              <w:pStyle w:val="Command"/>
              <w:ind w:left="0"/>
            </w:pPr>
            <w:r w:rsidRPr="00816358">
              <w:t>' Fake the static constructor</w:t>
            </w:r>
          </w:p>
          <w:p w:rsidR="00461611" w:rsidRPr="00BB7492" w:rsidRDefault="00461611" w:rsidP="008151EA">
            <w:pPr>
              <w:pStyle w:val="Command"/>
              <w:ind w:left="0"/>
              <w:rPr>
                <w:lang w:val="en-US"/>
              </w:rPr>
            </w:pPr>
            <w:r w:rsidRPr="00816358">
              <w:t>FakeStaticConstructor(Of Dependency)()</w:t>
            </w:r>
          </w:p>
        </w:tc>
      </w:tr>
    </w:tbl>
    <w:p w:rsidR="00461611" w:rsidRPr="00F22989" w:rsidRDefault="00461611" w:rsidP="00585057"/>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481E84">
        <w:trPr>
          <w:cantSplit/>
        </w:trPr>
        <w:tc>
          <w:tcPr>
            <w:tcW w:w="828" w:type="dxa"/>
            <w:shd w:val="clear" w:color="auto" w:fill="auto"/>
          </w:tcPr>
          <w:p w:rsidR="00461611" w:rsidRDefault="00461611" w:rsidP="00481E84">
            <w:pPr>
              <w:pStyle w:val="NoteRegularMark"/>
            </w:pPr>
            <w:r>
              <w:t>!</w:t>
            </w:r>
          </w:p>
        </w:tc>
        <w:tc>
          <w:tcPr>
            <w:tcW w:w="8532" w:type="dxa"/>
            <w:shd w:val="clear" w:color="auto" w:fill="auto"/>
          </w:tcPr>
          <w:p w:rsidR="00461611" w:rsidRPr="00312A07" w:rsidRDefault="00461611" w:rsidP="00481E84">
            <w:pPr>
              <w:pStyle w:val="Note"/>
            </w:pPr>
            <w:r w:rsidRPr="00312A07">
              <w:t>Note</w:t>
            </w:r>
          </w:p>
          <w:p w:rsidR="00461611" w:rsidRPr="00D5256A" w:rsidRDefault="00461611" w:rsidP="007423F6">
            <w:pPr>
              <w:pStyle w:val="TableText"/>
            </w:pPr>
            <w:r w:rsidRPr="00D5256A">
              <w:t xml:space="preserve">Because different runners </w:t>
            </w:r>
            <w:r>
              <w:t xml:space="preserve">might </w:t>
            </w:r>
            <w:r w:rsidRPr="00D5256A">
              <w:t xml:space="preserve">run tests in a different order, it is not possible to control </w:t>
            </w:r>
            <w:r>
              <w:t>calls of the</w:t>
            </w:r>
            <w:r w:rsidRPr="00D5256A">
              <w:t xml:space="preserve"> static constructor unless </w:t>
            </w:r>
            <w:r>
              <w:t xml:space="preserve">the static constructor is </w:t>
            </w:r>
            <w:r w:rsidRPr="00D5256A">
              <w:t>explicitly</w:t>
            </w:r>
            <w:r>
              <w:t xml:space="preserve"> called </w:t>
            </w:r>
            <w:r w:rsidRPr="00D5256A">
              <w:t xml:space="preserve">in every test. It is </w:t>
            </w:r>
            <w:r>
              <w:t xml:space="preserve">recommended </w:t>
            </w:r>
            <w:r w:rsidRPr="00D5256A">
              <w:t xml:space="preserve">to either </w:t>
            </w:r>
            <w:r>
              <w:t>call</w:t>
            </w:r>
            <w:r w:rsidRPr="00D5256A">
              <w:t xml:space="preserve"> or fake </w:t>
            </w:r>
            <w:r>
              <w:t>the</w:t>
            </w:r>
            <w:r w:rsidRPr="00D5256A">
              <w:t xml:space="preserve"> static constructor in every test.</w:t>
            </w:r>
          </w:p>
        </w:tc>
      </w:tr>
    </w:tbl>
    <w:p w:rsidR="00461611" w:rsidRDefault="00461611" w:rsidP="00585057"/>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481E84">
        <w:trPr>
          <w:cantSplit/>
        </w:trPr>
        <w:tc>
          <w:tcPr>
            <w:tcW w:w="818" w:type="dxa"/>
            <w:shd w:val="clear" w:color="auto" w:fill="auto"/>
          </w:tcPr>
          <w:p w:rsidR="00461611" w:rsidRDefault="00461611" w:rsidP="00481E84">
            <w:pPr>
              <w:pStyle w:val="NoteRegularMark"/>
            </w:pPr>
            <w:r>
              <w:t>!</w:t>
            </w:r>
          </w:p>
        </w:tc>
        <w:tc>
          <w:tcPr>
            <w:tcW w:w="8404" w:type="dxa"/>
            <w:shd w:val="clear" w:color="auto" w:fill="auto"/>
          </w:tcPr>
          <w:p w:rsidR="00461611" w:rsidRPr="00312A07" w:rsidRDefault="00461611" w:rsidP="00481E84">
            <w:pPr>
              <w:pStyle w:val="Note"/>
            </w:pPr>
            <w:r w:rsidRPr="00312A07">
              <w:t>Note</w:t>
            </w:r>
          </w:p>
          <w:p w:rsidR="00461611" w:rsidRPr="00D5256A" w:rsidRDefault="00461611" w:rsidP="00360153">
            <w:pPr>
              <w:pStyle w:val="TableText"/>
            </w:pPr>
            <w:r w:rsidRPr="00D5256A">
              <w:t xml:space="preserve">Faking an instance </w:t>
            </w:r>
            <w:r>
              <w:t xml:space="preserve">might </w:t>
            </w:r>
            <w:r w:rsidRPr="00D5256A">
              <w:t xml:space="preserve">cause calling the static constructor if </w:t>
            </w:r>
            <w:r>
              <w:t>this is</w:t>
            </w:r>
            <w:r w:rsidRPr="00D5256A">
              <w:t xml:space="preserve"> the first time the type is called. To suspend the static call, use </w:t>
            </w:r>
            <w:r w:rsidRPr="00360153">
              <w:rPr>
                <w:rStyle w:val="Bold"/>
              </w:rPr>
              <w:t>Isolate.Fake.StaticConstructor()</w:t>
            </w:r>
            <w:r>
              <w:t xml:space="preserve"> </w:t>
            </w:r>
            <w:r w:rsidRPr="00D5256A">
              <w:t xml:space="preserve">explicitly before </w:t>
            </w:r>
            <w:r>
              <w:t xml:space="preserve">calling </w:t>
            </w:r>
            <w:r w:rsidRPr="00360153">
              <w:rPr>
                <w:rStyle w:val="Bold"/>
              </w:rPr>
              <w:t>Isloate.Fake.Instance()</w:t>
            </w:r>
            <w:r>
              <w:t>.</w:t>
            </w:r>
          </w:p>
        </w:tc>
      </w:tr>
    </w:tbl>
    <w:p w:rsidR="00461611" w:rsidRDefault="00461611" w:rsidP="00585057">
      <w:pPr>
        <w:pStyle w:val="Heading5"/>
      </w:pPr>
      <w:bookmarkStart w:id="238" w:name="_D2HTopic_107"/>
      <w:r>
        <w:t>Samples</w:t>
      </w:r>
      <w:bookmarkEnd w:id="238"/>
    </w:p>
    <w:p w:rsidR="00461611" w:rsidRDefault="00461611" w:rsidP="008151EA">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8151EA" w:rsidRDefault="00461611" w:rsidP="008151EA">
            <w:pPr>
              <w:pStyle w:val="Command"/>
            </w:pPr>
            <w:r w:rsidRPr="008151EA">
              <w:t>[TestMethod]</w:t>
            </w:r>
          </w:p>
          <w:p w:rsidR="00461611" w:rsidRPr="008151EA" w:rsidRDefault="00461611" w:rsidP="008151EA">
            <w:pPr>
              <w:pStyle w:val="Command"/>
            </w:pPr>
            <w:r w:rsidRPr="008151EA">
              <w:t xml:space="preserve">        public void FakingStaticConstructor()</w:t>
            </w:r>
          </w:p>
          <w:p w:rsidR="00461611" w:rsidRPr="008151EA" w:rsidRDefault="00461611" w:rsidP="008151EA">
            <w:pPr>
              <w:pStyle w:val="Command"/>
            </w:pPr>
            <w:r w:rsidRPr="008151EA">
              <w:t xml:space="preserve">        {</w:t>
            </w:r>
          </w:p>
          <w:p w:rsidR="00461611" w:rsidRPr="008151EA" w:rsidRDefault="00461611" w:rsidP="008151EA">
            <w:pPr>
              <w:pStyle w:val="Command"/>
            </w:pPr>
            <w:r w:rsidRPr="008151EA">
              <w:t xml:space="preserve">            Isolate.Fake.StaticConstructor&lt;StaticConstructorExample&gt;();</w:t>
            </w:r>
          </w:p>
          <w:p w:rsidR="00461611" w:rsidRPr="008151EA" w:rsidRDefault="00461611" w:rsidP="008151EA">
            <w:pPr>
              <w:pStyle w:val="Command"/>
            </w:pPr>
          </w:p>
          <w:p w:rsidR="00461611" w:rsidRPr="008151EA" w:rsidRDefault="00461611" w:rsidP="008151EA">
            <w:pPr>
              <w:pStyle w:val="Command"/>
            </w:pPr>
            <w:r w:rsidRPr="008151EA">
              <w:t xml:space="preserve">            // calling a static method on the class forces the static constructor to be called</w:t>
            </w:r>
          </w:p>
          <w:p w:rsidR="00461611" w:rsidRPr="008151EA" w:rsidRDefault="00461611" w:rsidP="008151EA">
            <w:pPr>
              <w:pStyle w:val="Command"/>
            </w:pPr>
            <w:r w:rsidRPr="008151EA">
              <w:t xml:space="preserve">            StaticConstructorExample.Foo();</w:t>
            </w:r>
          </w:p>
          <w:p w:rsidR="00461611" w:rsidRPr="008151EA" w:rsidRDefault="00461611" w:rsidP="008151EA">
            <w:pPr>
              <w:pStyle w:val="Command"/>
            </w:pPr>
          </w:p>
          <w:p w:rsidR="00461611" w:rsidRPr="008151EA" w:rsidRDefault="00461611" w:rsidP="008151EA">
            <w:pPr>
              <w:pStyle w:val="Command"/>
            </w:pPr>
            <w:r w:rsidRPr="008151EA">
              <w:t xml:space="preserve">            // this verifies the static constructor was faked and not called</w:t>
            </w:r>
          </w:p>
          <w:p w:rsidR="00461611" w:rsidRPr="008151EA" w:rsidRDefault="00461611" w:rsidP="008151EA">
            <w:pPr>
              <w:pStyle w:val="Command"/>
            </w:pPr>
            <w:r w:rsidRPr="008151EA">
              <w:t xml:space="preserve">            Assert.IsFalse(StaticConstructorExample.TrueOnStaticConstructor);</w:t>
            </w:r>
          </w:p>
          <w:p w:rsidR="00461611" w:rsidRPr="00BB7492" w:rsidRDefault="00461611" w:rsidP="008151EA">
            <w:pPr>
              <w:pStyle w:val="Command"/>
              <w:rPr>
                <w:lang w:val="en-US"/>
              </w:rPr>
            </w:pPr>
            <w:r w:rsidRPr="008151EA">
              <w:t xml:space="preserve">        }</w:t>
            </w:r>
          </w:p>
        </w:tc>
      </w:tr>
    </w:tbl>
    <w:p w:rsidR="00461611" w:rsidRDefault="00461611" w:rsidP="008151EA">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8151EA" w:rsidRDefault="00461611" w:rsidP="008151EA">
            <w:pPr>
              <w:pStyle w:val="Command"/>
            </w:pPr>
            <w:r>
              <w:t xml:space="preserve">  </w:t>
            </w:r>
            <w:r w:rsidRPr="008151EA">
              <w:t>&lt;TestMethod()&gt; _</w:t>
            </w:r>
          </w:p>
          <w:p w:rsidR="00461611" w:rsidRPr="008151EA" w:rsidRDefault="00461611" w:rsidP="008151EA">
            <w:pPr>
              <w:pStyle w:val="Command"/>
            </w:pPr>
            <w:r w:rsidRPr="008151EA">
              <w:t xml:space="preserve">        Public Sub FakingStaticConstructor()</w:t>
            </w:r>
          </w:p>
          <w:p w:rsidR="00461611" w:rsidRPr="008151EA" w:rsidRDefault="00461611" w:rsidP="008151EA">
            <w:pPr>
              <w:pStyle w:val="Command"/>
            </w:pPr>
            <w:r w:rsidRPr="008151EA">
              <w:t xml:space="preserve">            FakeSharedConstructor(Of StaticConstructorExample)()</w:t>
            </w:r>
          </w:p>
          <w:p w:rsidR="00461611" w:rsidRPr="008151EA" w:rsidRDefault="00461611" w:rsidP="008151EA">
            <w:pPr>
              <w:pStyle w:val="Command"/>
            </w:pPr>
          </w:p>
          <w:p w:rsidR="00461611" w:rsidRPr="008151EA" w:rsidRDefault="00461611" w:rsidP="008151EA">
            <w:pPr>
              <w:pStyle w:val="Command"/>
            </w:pPr>
            <w:r w:rsidRPr="008151EA">
              <w:t xml:space="preserve">            ' calling a static method on the class forces the static constructor to be called</w:t>
            </w:r>
          </w:p>
          <w:p w:rsidR="00461611" w:rsidRPr="008151EA" w:rsidRDefault="00461611" w:rsidP="008151EA">
            <w:pPr>
              <w:pStyle w:val="Command"/>
            </w:pPr>
            <w:r w:rsidRPr="008151EA">
              <w:t xml:space="preserve">            StaticConstructorExample.Foo()</w:t>
            </w:r>
          </w:p>
          <w:p w:rsidR="00461611" w:rsidRPr="008151EA" w:rsidRDefault="00461611" w:rsidP="008151EA">
            <w:pPr>
              <w:pStyle w:val="Command"/>
            </w:pPr>
          </w:p>
          <w:p w:rsidR="00461611" w:rsidRPr="008151EA" w:rsidRDefault="00461611" w:rsidP="008151EA">
            <w:pPr>
              <w:pStyle w:val="Command"/>
            </w:pPr>
            <w:r w:rsidRPr="008151EA">
              <w:t xml:space="preserve">            ' this verifies the static constructor was faked and not called</w:t>
            </w:r>
          </w:p>
          <w:p w:rsidR="00461611" w:rsidRPr="008151EA" w:rsidRDefault="00461611" w:rsidP="008151EA">
            <w:pPr>
              <w:pStyle w:val="Command"/>
            </w:pPr>
            <w:r w:rsidRPr="008151EA">
              <w:t xml:space="preserve">            Assert.IsFalse(StaticConstructorExample.TrueOnStaticConstructor)</w:t>
            </w:r>
          </w:p>
          <w:p w:rsidR="00461611" w:rsidRPr="00BB7492" w:rsidRDefault="00461611" w:rsidP="008151EA">
            <w:pPr>
              <w:pStyle w:val="Command"/>
              <w:rPr>
                <w:lang w:val="en-US"/>
              </w:rPr>
            </w:pPr>
            <w:r w:rsidRPr="008151EA">
              <w:t xml:space="preserve">        End Sub</w:t>
            </w:r>
          </w:p>
        </w:tc>
      </w:tr>
    </w:tbl>
    <w:p w:rsidR="00461611" w:rsidRDefault="00461611" w:rsidP="00585057">
      <w:pPr>
        <w:pStyle w:val="Heading4"/>
      </w:pPr>
      <w:bookmarkStart w:id="239" w:name="_D2HTopic_108"/>
      <w:r>
        <w:t>Running a Custom Logic</w:t>
      </w:r>
      <w:bookmarkEnd w:id="239"/>
    </w:p>
    <w:p w:rsidR="00461611" w:rsidRDefault="00461611" w:rsidP="009F1E2D">
      <w:pPr>
        <w:pStyle w:val="Heading5"/>
      </w:pPr>
      <w:bookmarkStart w:id="240" w:name="_D2HTopic_109"/>
      <w:r>
        <w:t>When to Use</w:t>
      </w:r>
      <w:bookmarkEnd w:id="240"/>
    </w:p>
    <w:p w:rsidR="00461611" w:rsidRDefault="00461611" w:rsidP="009F1E2D">
      <w:r>
        <w:t>When you want to run your logic while the constructor runs.</w:t>
      </w:r>
    </w:p>
    <w:p w:rsidR="00461611" w:rsidRDefault="00461611" w:rsidP="00AB04EE">
      <w:pPr>
        <w:pStyle w:val="Heading5"/>
      </w:pPr>
      <w:bookmarkStart w:id="241" w:name="_D2HTopic_110"/>
      <w:r>
        <w:t>Syntax</w:t>
      </w:r>
      <w:bookmarkEnd w:id="241"/>
    </w:p>
    <w:p w:rsidR="00461611" w:rsidRDefault="00461611" w:rsidP="00AB04EE">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223682" w:rsidRDefault="00461611" w:rsidP="00AB04EE">
            <w:pPr>
              <w:pStyle w:val="Command"/>
              <w:ind w:left="0"/>
            </w:pPr>
            <w:r w:rsidRPr="005A0532">
              <w:rPr>
                <w:rStyle w:val="highlight-comment"/>
                <w:lang w:val="en-US"/>
              </w:rPr>
              <w:t>var handle =</w:t>
            </w:r>
            <w:r w:rsidRPr="005A0532">
              <w:rPr>
                <w:rStyle w:val="highlight-comment"/>
              </w:rPr>
              <w:t>Isolate.</w:t>
            </w:r>
            <w:r w:rsidRPr="005A0532">
              <w:rPr>
                <w:rStyle w:val="highlight-comment"/>
                <w:lang w:val="en-US"/>
              </w:rPr>
              <w:t>Fake</w:t>
            </w:r>
            <w:r w:rsidRPr="005A0532">
              <w:rPr>
                <w:rStyle w:val="highlight-comment"/>
              </w:rPr>
              <w:t>.NextInstance&lt;Dependency&gt;(</w:t>
            </w:r>
            <w:r>
              <w:rPr>
                <w:rStyle w:val="highlight-comment"/>
                <w:lang w:val="en-US"/>
              </w:rPr>
              <w:t>Members.ReturnRecursiveFakes,</w:t>
            </w:r>
            <w:r>
              <w:rPr>
                <w:rStyle w:val="highlight-comment"/>
                <w:lang w:val="en-US"/>
              </w:rPr>
              <w:br/>
              <w:t>context=&gt;</w:t>
            </w:r>
            <w:r>
              <w:rPr>
                <w:rStyle w:val="highlight-comment"/>
                <w:lang w:val="en-US"/>
              </w:rPr>
              <w:br/>
              <w:t>{</w:t>
            </w:r>
            <w:r>
              <w:rPr>
                <w:rStyle w:val="highlight-comment"/>
                <w:lang w:val="en-US"/>
              </w:rPr>
              <w:br/>
              <w:t xml:space="preserve">   // action here</w:t>
            </w:r>
            <w:r>
              <w:rPr>
                <w:rStyle w:val="highlight-comment"/>
                <w:lang w:val="en-US"/>
              </w:rPr>
              <w:br/>
              <w:t>}</w:t>
            </w:r>
            <w:r w:rsidRPr="005A0532">
              <w:rPr>
                <w:rStyle w:val="highlight-comment"/>
              </w:rPr>
              <w:t>)</w:t>
            </w:r>
            <w:r w:rsidRPr="005A0532">
              <w:rPr>
                <w:rStyle w:val="highlight-comment"/>
                <w:lang w:val="en-US"/>
              </w:rPr>
              <w:t>;</w:t>
            </w:r>
          </w:p>
        </w:tc>
      </w:tr>
    </w:tbl>
    <w:p w:rsidR="00461611" w:rsidRPr="009F1E2D" w:rsidRDefault="00461611" w:rsidP="009F1E2D"/>
    <w:p w:rsidR="00461611" w:rsidRDefault="00461611" w:rsidP="00337911">
      <w:pPr>
        <w:pStyle w:val="Heading5"/>
      </w:pPr>
      <w:bookmarkStart w:id="242" w:name="_D2HTopic_111"/>
      <w:r>
        <w:t>Samples</w:t>
      </w:r>
      <w:bookmarkEnd w:id="242"/>
    </w:p>
    <w:p w:rsidR="00461611" w:rsidRDefault="00461611" w:rsidP="00C36F7B">
      <w:r w:rsidRPr="00961EFE">
        <w:t>To run custom logic in a faked method</w:t>
      </w:r>
      <w:r>
        <w:t>,</w:t>
      </w:r>
      <w:r w:rsidRPr="00961EFE">
        <w:t xml:space="preserve"> use </w:t>
      </w:r>
      <w:r w:rsidRPr="00F6059F">
        <w:rPr>
          <w:rStyle w:val="Bold"/>
        </w:rPr>
        <w:t>DoInstead</w:t>
      </w:r>
      <w:r w:rsidRPr="00961EFE">
        <w:t xml:space="preserve"> after </w:t>
      </w:r>
      <w:r w:rsidRPr="00F6059F">
        <w:rPr>
          <w:rStyle w:val="Bold"/>
        </w:rPr>
        <w:t>WhenCalled</w:t>
      </w:r>
      <w:r w:rsidRPr="00961EFE">
        <w:t xml:space="preserve"> and provide your own delegate.</w:t>
      </w:r>
      <w:r>
        <w:t xml:space="preserve"> </w:t>
      </w:r>
      <w:r w:rsidRPr="00F6059F">
        <w:rPr>
          <w:rStyle w:val="Bold"/>
        </w:rPr>
        <w:t>DoInstead</w:t>
      </w:r>
      <w:r w:rsidRPr="00961EFE">
        <w:rPr>
          <w:i/>
          <w:iCs/>
        </w:rPr>
        <w:t xml:space="preserve"> </w:t>
      </w:r>
      <w:r w:rsidRPr="00961EFE">
        <w:t xml:space="preserve">passes </w:t>
      </w:r>
      <w:r w:rsidRPr="00F6059F">
        <w:rPr>
          <w:rStyle w:val="Bold"/>
        </w:rPr>
        <w:t>MethodCallContext</w:t>
      </w:r>
      <w:r w:rsidRPr="00961EFE">
        <w:t xml:space="preserve"> with the following members:</w:t>
      </w:r>
    </w:p>
    <w:tbl>
      <w:tblPr>
        <w:tblW w:w="944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4047"/>
        <w:gridCol w:w="5400"/>
      </w:tblGrid>
      <w:tr w:rsidR="00461611" w:rsidTr="00481E84">
        <w:trPr>
          <w:cantSplit/>
          <w:tblHeader/>
        </w:trPr>
        <w:tc>
          <w:tcPr>
            <w:tcW w:w="4047" w:type="dxa"/>
            <w:vAlign w:val="center"/>
          </w:tcPr>
          <w:p w:rsidR="00461611" w:rsidRDefault="00461611" w:rsidP="00481E84">
            <w:pPr>
              <w:pStyle w:val="TableHeader"/>
            </w:pPr>
            <w:r>
              <w:t>Member</w:t>
            </w:r>
          </w:p>
        </w:tc>
        <w:tc>
          <w:tcPr>
            <w:tcW w:w="5400" w:type="dxa"/>
          </w:tcPr>
          <w:p w:rsidR="00461611" w:rsidRDefault="00461611" w:rsidP="00481E84">
            <w:pPr>
              <w:pStyle w:val="TableHeader"/>
            </w:pPr>
            <w:r>
              <w:t>Description</w:t>
            </w:r>
          </w:p>
        </w:tc>
      </w:tr>
      <w:tr w:rsidR="00461611" w:rsidRPr="00D56DEF" w:rsidTr="00481E84">
        <w:trPr>
          <w:cantSplit/>
        </w:trPr>
        <w:tc>
          <w:tcPr>
            <w:tcW w:w="4047" w:type="dxa"/>
          </w:tcPr>
          <w:p w:rsidR="00461611" w:rsidRPr="00161B30" w:rsidRDefault="00461611" w:rsidP="00481E84">
            <w:pPr>
              <w:pStyle w:val="TableText"/>
            </w:pPr>
            <w:r w:rsidRPr="00961EFE">
              <w:t>Instance </w:t>
            </w:r>
          </w:p>
        </w:tc>
        <w:tc>
          <w:tcPr>
            <w:tcW w:w="5400" w:type="dxa"/>
          </w:tcPr>
          <w:p w:rsidR="00461611" w:rsidRPr="00161B30" w:rsidRDefault="00461611" w:rsidP="00F6059F">
            <w:pPr>
              <w:pStyle w:val="TableText"/>
              <w:rPr>
                <w:rStyle w:val="Normal1"/>
              </w:rPr>
            </w:pPr>
            <w:r>
              <w:t>An</w:t>
            </w:r>
            <w:r w:rsidRPr="00961EFE">
              <w:t xml:space="preserve"> instance of the calling object (null if </w:t>
            </w:r>
            <w:r>
              <w:t xml:space="preserve">the </w:t>
            </w:r>
            <w:r w:rsidRPr="00961EFE">
              <w:t>method</w:t>
            </w:r>
            <w:r>
              <w:t xml:space="preserve"> is static</w:t>
            </w:r>
            <w:r w:rsidRPr="00961EFE">
              <w:t>)</w:t>
            </w:r>
          </w:p>
        </w:tc>
      </w:tr>
      <w:tr w:rsidR="00461611" w:rsidRPr="00D56DEF" w:rsidTr="00481E84">
        <w:trPr>
          <w:cantSplit/>
        </w:trPr>
        <w:tc>
          <w:tcPr>
            <w:tcW w:w="4047" w:type="dxa"/>
          </w:tcPr>
          <w:p w:rsidR="00461611" w:rsidRPr="00161B30" w:rsidRDefault="00461611" w:rsidP="00481E84">
            <w:pPr>
              <w:pStyle w:val="TableText"/>
            </w:pPr>
            <w:r w:rsidRPr="00961EFE">
              <w:t>Parameters </w:t>
            </w:r>
          </w:p>
        </w:tc>
        <w:tc>
          <w:tcPr>
            <w:tcW w:w="5400" w:type="dxa"/>
          </w:tcPr>
          <w:p w:rsidR="00461611" w:rsidRPr="00161B30" w:rsidRDefault="00461611" w:rsidP="00F6059F">
            <w:pPr>
              <w:pStyle w:val="TableText"/>
              <w:rPr>
                <w:rStyle w:val="Normal1"/>
              </w:rPr>
            </w:pPr>
            <w:r>
              <w:t>A</w:t>
            </w:r>
            <w:r w:rsidRPr="00961EFE">
              <w:t>rray of object</w:t>
            </w:r>
            <w:r>
              <w:t>s</w:t>
            </w:r>
            <w:r w:rsidRPr="00961EFE">
              <w:t xml:space="preserve"> of arguments passed to the method (if exist)</w:t>
            </w:r>
          </w:p>
        </w:tc>
      </w:tr>
      <w:tr w:rsidR="00461611" w:rsidRPr="00D56DEF" w:rsidTr="00481E84">
        <w:trPr>
          <w:cantSplit/>
        </w:trPr>
        <w:tc>
          <w:tcPr>
            <w:tcW w:w="4047" w:type="dxa"/>
          </w:tcPr>
          <w:p w:rsidR="00461611" w:rsidRPr="00161B30" w:rsidRDefault="00461611" w:rsidP="00481E84">
            <w:pPr>
              <w:pStyle w:val="TableText"/>
            </w:pPr>
            <w:r w:rsidRPr="00961EFE">
              <w:t>Method</w:t>
            </w:r>
          </w:p>
        </w:tc>
        <w:tc>
          <w:tcPr>
            <w:tcW w:w="5400" w:type="dxa"/>
          </w:tcPr>
          <w:p w:rsidR="00461611" w:rsidRPr="00161B30" w:rsidRDefault="00461611" w:rsidP="00F6059F">
            <w:pPr>
              <w:pStyle w:val="TableText"/>
              <w:rPr>
                <w:rStyle w:val="Normal1"/>
              </w:rPr>
            </w:pPr>
            <w:r>
              <w:t xml:space="preserve">A </w:t>
            </w:r>
            <w:r w:rsidRPr="00961EFE">
              <w:t xml:space="preserve">MethodBase object </w:t>
            </w:r>
            <w:r>
              <w:t xml:space="preserve">that </w:t>
            </w:r>
            <w:r w:rsidRPr="00961EFE">
              <w:t>contai</w:t>
            </w:r>
            <w:r>
              <w:t>ns</w:t>
            </w:r>
            <w:r w:rsidRPr="00961EFE">
              <w:t xml:space="preserve"> the method metadata</w:t>
            </w:r>
            <w:r>
              <w:t xml:space="preserve"> that</w:t>
            </w:r>
            <w:r w:rsidRPr="00961EFE">
              <w:t xml:space="preserve"> can be used for choosing the </w:t>
            </w:r>
            <w:r>
              <w:t>required</w:t>
            </w:r>
            <w:r w:rsidRPr="00961EFE">
              <w:t xml:space="preserve"> behavior</w:t>
            </w:r>
          </w:p>
        </w:tc>
      </w:tr>
      <w:tr w:rsidR="00461611" w:rsidRPr="00D56DEF" w:rsidTr="00481E84">
        <w:trPr>
          <w:cantSplit/>
        </w:trPr>
        <w:tc>
          <w:tcPr>
            <w:tcW w:w="4047" w:type="dxa"/>
          </w:tcPr>
          <w:p w:rsidR="00461611" w:rsidRPr="00161B30" w:rsidRDefault="00461611" w:rsidP="00481E84">
            <w:pPr>
              <w:pStyle w:val="TableText"/>
            </w:pPr>
            <w:r w:rsidRPr="00961EFE">
              <w:t>WillCallOriginal()</w:t>
            </w:r>
          </w:p>
        </w:tc>
        <w:tc>
          <w:tcPr>
            <w:tcW w:w="5400" w:type="dxa"/>
          </w:tcPr>
          <w:p w:rsidR="00461611" w:rsidRPr="00161B30" w:rsidRDefault="00461611" w:rsidP="00481E84">
            <w:pPr>
              <w:pStyle w:val="TableText"/>
              <w:rPr>
                <w:rStyle w:val="Normal1"/>
              </w:rPr>
            </w:pPr>
            <w:r>
              <w:t>C</w:t>
            </w:r>
            <w:r w:rsidRPr="00961EFE">
              <w:t>all</w:t>
            </w:r>
            <w:r>
              <w:t>s</w:t>
            </w:r>
            <w:r w:rsidRPr="00961EFE">
              <w:t xml:space="preserve"> the original implementation</w:t>
            </w:r>
          </w:p>
        </w:tc>
      </w:tr>
    </w:tbl>
    <w:p w:rsidR="00461611" w:rsidRDefault="00461611" w:rsidP="00167322">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167322" w:rsidRDefault="00461611" w:rsidP="00167322">
            <w:pPr>
              <w:pStyle w:val="Command"/>
              <w:rPr>
                <w:highlight w:val="white"/>
              </w:rPr>
            </w:pPr>
            <w:r w:rsidRPr="00167322">
              <w:rPr>
                <w:highlight w:val="white"/>
              </w:rPr>
              <w:t xml:space="preserve">       [TestMethod]</w:t>
            </w:r>
          </w:p>
          <w:p w:rsidR="00461611" w:rsidRPr="00167322" w:rsidRDefault="00461611" w:rsidP="00167322">
            <w:pPr>
              <w:pStyle w:val="Command"/>
              <w:rPr>
                <w:highlight w:val="white"/>
              </w:rPr>
            </w:pPr>
            <w:r w:rsidRPr="00167322">
              <w:rPr>
                <w:highlight w:val="white"/>
              </w:rPr>
              <w:t xml:space="preserve">        public void CallConstructor_DoCustomCode()</w:t>
            </w:r>
          </w:p>
          <w:p w:rsidR="00461611" w:rsidRPr="00167322" w:rsidRDefault="00461611" w:rsidP="00167322">
            <w:pPr>
              <w:pStyle w:val="Command"/>
              <w:rPr>
                <w:highlight w:val="white"/>
              </w:rPr>
            </w:pPr>
            <w:r w:rsidRPr="00167322">
              <w:rPr>
                <w:highlight w:val="white"/>
              </w:rPr>
              <w:t xml:space="preserve">        {</w:t>
            </w:r>
          </w:p>
          <w:p w:rsidR="00461611" w:rsidRPr="00167322" w:rsidRDefault="00461611" w:rsidP="00167322">
            <w:pPr>
              <w:pStyle w:val="Command"/>
              <w:rPr>
                <w:highlight w:val="white"/>
              </w:rPr>
            </w:pPr>
            <w:r w:rsidRPr="00167322">
              <w:rPr>
                <w:highlight w:val="white"/>
              </w:rPr>
              <w:t xml:space="preserve">            var handle = Isolate.Fake.NextInstance&lt;Dependency&gt;(Members.ReturnRecursiveFakes, context =&gt;</w:t>
            </w:r>
          </w:p>
          <w:p w:rsidR="00461611" w:rsidRPr="00167322" w:rsidRDefault="00461611" w:rsidP="00167322">
            <w:pPr>
              <w:pStyle w:val="Command"/>
              <w:rPr>
                <w:highlight w:val="white"/>
              </w:rPr>
            </w:pPr>
            <w:r w:rsidRPr="00167322">
              <w:rPr>
                <w:highlight w:val="white"/>
              </w:rPr>
              <w:t xml:space="preserve">                {</w:t>
            </w:r>
          </w:p>
          <w:p w:rsidR="00461611" w:rsidRPr="00167322" w:rsidRDefault="00461611" w:rsidP="00167322">
            <w:pPr>
              <w:pStyle w:val="Command"/>
              <w:rPr>
                <w:highlight w:val="white"/>
              </w:rPr>
            </w:pPr>
            <w:r w:rsidRPr="00167322">
              <w:rPr>
                <w:highlight w:val="white"/>
              </w:rPr>
              <w:t xml:space="preserve">                    if ((string) context.Parameters[1] == "typemock")</w:t>
            </w:r>
          </w:p>
          <w:p w:rsidR="00461611" w:rsidRPr="00167322" w:rsidRDefault="00461611" w:rsidP="00167322">
            <w:pPr>
              <w:pStyle w:val="Command"/>
              <w:rPr>
                <w:highlight w:val="white"/>
              </w:rPr>
            </w:pPr>
            <w:r w:rsidRPr="00167322">
              <w:rPr>
                <w:highlight w:val="white"/>
              </w:rPr>
              <w:t xml:space="preserve">                    {</w:t>
            </w:r>
          </w:p>
          <w:p w:rsidR="00461611" w:rsidRPr="00167322" w:rsidRDefault="00461611" w:rsidP="00167322">
            <w:pPr>
              <w:pStyle w:val="Command"/>
              <w:rPr>
                <w:highlight w:val="white"/>
              </w:rPr>
            </w:pPr>
            <w:r w:rsidRPr="00167322">
              <w:rPr>
                <w:highlight w:val="white"/>
              </w:rPr>
              <w:t xml:space="preserve">                        // contructor is faked</w:t>
            </w:r>
          </w:p>
          <w:p w:rsidR="00461611" w:rsidRPr="00167322" w:rsidRDefault="00461611" w:rsidP="00167322">
            <w:pPr>
              <w:pStyle w:val="Command"/>
              <w:rPr>
                <w:highlight w:val="white"/>
              </w:rPr>
            </w:pPr>
            <w:r w:rsidRPr="00167322">
              <w:rPr>
                <w:highlight w:val="white"/>
              </w:rPr>
              <w:t xml:space="preserve">                        return;</w:t>
            </w:r>
          </w:p>
          <w:p w:rsidR="00461611" w:rsidRPr="00167322" w:rsidRDefault="00461611" w:rsidP="00167322">
            <w:pPr>
              <w:pStyle w:val="Command"/>
              <w:rPr>
                <w:highlight w:val="white"/>
              </w:rPr>
            </w:pPr>
            <w:r w:rsidRPr="00167322">
              <w:rPr>
                <w:highlight w:val="white"/>
              </w:rPr>
              <w:t xml:space="preserve">                    }</w:t>
            </w:r>
          </w:p>
          <w:p w:rsidR="00461611" w:rsidRPr="00167322" w:rsidRDefault="00461611" w:rsidP="00167322">
            <w:pPr>
              <w:pStyle w:val="Command"/>
              <w:rPr>
                <w:highlight w:val="white"/>
              </w:rPr>
            </w:pPr>
            <w:r w:rsidRPr="00167322">
              <w:rPr>
                <w:highlight w:val="white"/>
              </w:rPr>
              <w:t xml:space="preserve">                    context.WillCallOriginal(); // constructor will be called</w:t>
            </w:r>
          </w:p>
          <w:p w:rsidR="00461611" w:rsidRPr="00167322" w:rsidRDefault="00461611" w:rsidP="00167322">
            <w:pPr>
              <w:pStyle w:val="Command"/>
              <w:rPr>
                <w:highlight w:val="white"/>
              </w:rPr>
            </w:pPr>
            <w:r w:rsidRPr="00167322">
              <w:rPr>
                <w:highlight w:val="white"/>
              </w:rPr>
              <w:t xml:space="preserve">                });</w:t>
            </w:r>
          </w:p>
          <w:p w:rsidR="00461611" w:rsidRPr="00167322" w:rsidRDefault="00461611" w:rsidP="00167322">
            <w:pPr>
              <w:pStyle w:val="Command"/>
              <w:rPr>
                <w:highlight w:val="white"/>
              </w:rPr>
            </w:pPr>
          </w:p>
          <w:p w:rsidR="00461611" w:rsidRPr="00167322" w:rsidRDefault="00461611" w:rsidP="00167322">
            <w:pPr>
              <w:pStyle w:val="Command"/>
              <w:rPr>
                <w:highlight w:val="white"/>
              </w:rPr>
            </w:pPr>
            <w:r w:rsidRPr="00167322">
              <w:rPr>
                <w:highlight w:val="white"/>
              </w:rPr>
              <w:t xml:space="preserve">            var classUnderTest = new ClassUnderTest();</w:t>
            </w:r>
          </w:p>
          <w:p w:rsidR="00461611" w:rsidRPr="00167322" w:rsidRDefault="00461611" w:rsidP="00167322">
            <w:pPr>
              <w:pStyle w:val="Command"/>
              <w:rPr>
                <w:highlight w:val="white"/>
              </w:rPr>
            </w:pPr>
            <w:r w:rsidRPr="00167322">
              <w:rPr>
                <w:highlight w:val="white"/>
              </w:rPr>
              <w:t xml:space="preserve">            var dependency = classUnderTest.Create("typemock");</w:t>
            </w:r>
          </w:p>
          <w:p w:rsidR="00461611" w:rsidRPr="00167322" w:rsidRDefault="00461611" w:rsidP="00167322">
            <w:pPr>
              <w:pStyle w:val="Command"/>
              <w:rPr>
                <w:highlight w:val="white"/>
              </w:rPr>
            </w:pPr>
          </w:p>
          <w:p w:rsidR="00461611" w:rsidRPr="00167322" w:rsidRDefault="00461611" w:rsidP="00167322">
            <w:pPr>
              <w:pStyle w:val="Command"/>
              <w:rPr>
                <w:highlight w:val="white"/>
              </w:rPr>
            </w:pPr>
            <w:r w:rsidRPr="00167322">
              <w:rPr>
                <w:highlight w:val="white"/>
              </w:rPr>
              <w:t xml:space="preserve">            var result = classUnderTest.GetString(dependency);</w:t>
            </w:r>
          </w:p>
          <w:p w:rsidR="00461611" w:rsidRPr="00167322" w:rsidRDefault="00461611" w:rsidP="00167322">
            <w:pPr>
              <w:pStyle w:val="Command"/>
              <w:rPr>
                <w:highlight w:val="white"/>
              </w:rPr>
            </w:pPr>
          </w:p>
          <w:p w:rsidR="00461611" w:rsidRPr="00167322" w:rsidRDefault="00461611" w:rsidP="00167322">
            <w:pPr>
              <w:pStyle w:val="Command"/>
              <w:rPr>
                <w:highlight w:val="white"/>
              </w:rPr>
            </w:pPr>
            <w:r w:rsidRPr="00167322">
              <w:rPr>
                <w:highlight w:val="white"/>
              </w:rPr>
              <w:t xml:space="preserve">            Assert.AreEqual("0", result);</w:t>
            </w:r>
          </w:p>
          <w:p w:rsidR="00461611" w:rsidRPr="00223682" w:rsidRDefault="00461611" w:rsidP="00167322">
            <w:pPr>
              <w:pStyle w:val="Command"/>
            </w:pPr>
            <w:r w:rsidRPr="00167322">
              <w:rPr>
                <w:highlight w:val="white"/>
              </w:rPr>
              <w:t xml:space="preserve">        }</w:t>
            </w:r>
          </w:p>
        </w:tc>
      </w:tr>
    </w:tbl>
    <w:p w:rsidR="00461611" w:rsidRPr="00337911" w:rsidRDefault="00461611" w:rsidP="00337911"/>
    <w:p w:rsidR="00461611" w:rsidRDefault="00461611" w:rsidP="00585057">
      <w:pPr>
        <w:pStyle w:val="Heading4"/>
      </w:pPr>
      <w:bookmarkStart w:id="243" w:name="_D2HTopic_112"/>
      <w:r>
        <w:t>Simulating Error in Constructor</w:t>
      </w:r>
      <w:bookmarkEnd w:id="243"/>
    </w:p>
    <w:p w:rsidR="00461611" w:rsidRDefault="00461611" w:rsidP="00585057">
      <w:pPr>
        <w:pStyle w:val="Heading5"/>
      </w:pPr>
      <w:bookmarkStart w:id="244" w:name="_D2HTopic_113"/>
      <w:r>
        <w:t>When to Use</w:t>
      </w:r>
      <w:bookmarkEnd w:id="244"/>
    </w:p>
    <w:p w:rsidR="00461611" w:rsidRDefault="00461611" w:rsidP="00585057">
      <w:r>
        <w:t>When you want to test a failure that occurs when constructing an object. For example, an OutOfMemoryException.</w:t>
      </w:r>
    </w:p>
    <w:p w:rsidR="00461611" w:rsidRDefault="00461611" w:rsidP="00585057">
      <w:pPr>
        <w:pStyle w:val="Heading5"/>
      </w:pPr>
      <w:bookmarkStart w:id="245" w:name="_D2HTopic_114"/>
      <w:r>
        <w:t>Syntax</w:t>
      </w:r>
      <w:bookmarkEnd w:id="245"/>
    </w:p>
    <w:p w:rsidR="00461611" w:rsidRDefault="00461611" w:rsidP="00585057">
      <w:pPr>
        <w:pStyle w:val="CodeLabel"/>
      </w:pPr>
      <w:r>
        <w:t>C# (FakingConstructors.cs)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980BBE" w:rsidRDefault="00461611" w:rsidP="00980BBE">
            <w:pPr>
              <w:pStyle w:val="Command"/>
              <w:rPr>
                <w:highlight w:val="white"/>
              </w:rPr>
            </w:pPr>
            <w:r w:rsidRPr="00980BBE">
              <w:rPr>
                <w:highlight w:val="white"/>
              </w:rPr>
              <w:t>Isolate.Swap.NextInstance&lt;Dependency&gt;()</w:t>
            </w:r>
          </w:p>
          <w:p w:rsidR="00461611" w:rsidRPr="00223682" w:rsidRDefault="00461611" w:rsidP="00980BBE">
            <w:pPr>
              <w:pStyle w:val="Command"/>
            </w:pPr>
            <w:r w:rsidRPr="00980BBE">
              <w:rPr>
                <w:highlight w:val="white"/>
              </w:rPr>
              <w:t xml:space="preserve">                .ConstructorWillThrow(new OutOfMemoryException());</w:t>
            </w:r>
          </w:p>
        </w:tc>
      </w:tr>
    </w:tbl>
    <w:p w:rsidR="00461611" w:rsidRDefault="00461611" w:rsidP="00585057">
      <w:pPr>
        <w:pStyle w:val="CodeLabel"/>
      </w:pPr>
      <w:r>
        <w:t>VB (FakingConstructors.vb)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223682" w:rsidRDefault="00461611" w:rsidP="00481E84">
            <w:pPr>
              <w:pStyle w:val="Command"/>
              <w:ind w:left="0"/>
            </w:pPr>
            <w:r w:rsidRPr="005A0532">
              <w:rPr>
                <w:rStyle w:val="highlight-comment"/>
              </w:rPr>
              <w:t>SwapNextInstanceWithException(Of Dependency)(New OutOfMemoryException())</w:t>
            </w:r>
          </w:p>
        </w:tc>
      </w:tr>
    </w:tbl>
    <w:p w:rsidR="00461611" w:rsidRDefault="00461611" w:rsidP="00585057">
      <w:pPr>
        <w:pStyle w:val="Heading5"/>
      </w:pPr>
      <w:bookmarkStart w:id="246" w:name="_D2HTopic_115"/>
      <w:r>
        <w:t>Samples</w:t>
      </w:r>
      <w:bookmarkEnd w:id="246"/>
    </w:p>
    <w:p w:rsidR="00461611" w:rsidRDefault="00461611" w:rsidP="00585057">
      <w:r>
        <w:t>The following sample shows how to fake an exception that is thrown when an object is created.</w:t>
      </w:r>
    </w:p>
    <w:p w:rsidR="00461611" w:rsidRDefault="00461611" w:rsidP="00585057">
      <w:pPr>
        <w:pStyle w:val="CodeLabel"/>
      </w:pPr>
      <w:r>
        <w:t>C# (FakingConstructors.cs)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980BBE" w:rsidRDefault="00461611" w:rsidP="00980BBE">
            <w:pPr>
              <w:pStyle w:val="Command"/>
              <w:rPr>
                <w:highlight w:val="white"/>
              </w:rPr>
            </w:pPr>
            <w:r w:rsidRPr="00980BBE">
              <w:rPr>
                <w:highlight w:val="white"/>
              </w:rPr>
              <w:t xml:space="preserve">  [TestMethod]</w:t>
            </w:r>
          </w:p>
          <w:p w:rsidR="00461611" w:rsidRPr="00980BBE" w:rsidRDefault="00461611" w:rsidP="00980BBE">
            <w:pPr>
              <w:pStyle w:val="Command"/>
              <w:rPr>
                <w:highlight w:val="white"/>
              </w:rPr>
            </w:pPr>
            <w:r w:rsidRPr="00980BBE">
              <w:rPr>
                <w:highlight w:val="white"/>
              </w:rPr>
              <w:t xml:space="preserve">        public void FutureInstance_VerifyThrowingExceptionOnCreation()</w:t>
            </w:r>
          </w:p>
          <w:p w:rsidR="00461611" w:rsidRPr="00980BBE" w:rsidRDefault="00461611" w:rsidP="00980BBE">
            <w:pPr>
              <w:pStyle w:val="Command"/>
              <w:rPr>
                <w:highlight w:val="white"/>
              </w:rPr>
            </w:pPr>
            <w:r w:rsidRPr="00980BBE">
              <w:rPr>
                <w:highlight w:val="white"/>
              </w:rPr>
              <w:t xml:space="preserve">        {</w:t>
            </w:r>
          </w:p>
          <w:p w:rsidR="00461611" w:rsidRPr="00980BBE" w:rsidRDefault="00461611" w:rsidP="00980BBE">
            <w:pPr>
              <w:pStyle w:val="Command"/>
              <w:rPr>
                <w:highlight w:val="white"/>
              </w:rPr>
            </w:pPr>
            <w:r w:rsidRPr="00980BBE">
              <w:rPr>
                <w:highlight w:val="white"/>
              </w:rPr>
              <w:t xml:space="preserve">            // We want a memory handling exception to be thrown the next time a Dependency is instantiated</w:t>
            </w:r>
          </w:p>
          <w:p w:rsidR="00461611" w:rsidRPr="00980BBE" w:rsidRDefault="00461611" w:rsidP="00980BBE">
            <w:pPr>
              <w:pStyle w:val="Command"/>
              <w:rPr>
                <w:highlight w:val="white"/>
              </w:rPr>
            </w:pPr>
            <w:r w:rsidRPr="00980BBE">
              <w:rPr>
                <w:highlight w:val="white"/>
              </w:rPr>
              <w:t xml:space="preserve">            Isolate.Swap.NextInstance&lt;Dependency&gt;()</w:t>
            </w:r>
          </w:p>
          <w:p w:rsidR="00461611" w:rsidRPr="00980BBE" w:rsidRDefault="00461611" w:rsidP="00980BBE">
            <w:pPr>
              <w:pStyle w:val="Command"/>
              <w:rPr>
                <w:highlight w:val="white"/>
              </w:rPr>
            </w:pPr>
            <w:r w:rsidRPr="00980BBE">
              <w:rPr>
                <w:highlight w:val="white"/>
              </w:rPr>
              <w:t xml:space="preserve">                .ConstructorWillThrow(new OutOfMemoryException());</w:t>
            </w:r>
          </w:p>
          <w:p w:rsidR="00461611" w:rsidRPr="00980BBE" w:rsidRDefault="00461611" w:rsidP="00980BBE">
            <w:pPr>
              <w:pStyle w:val="Command"/>
              <w:rPr>
                <w:highlight w:val="white"/>
              </w:rPr>
            </w:pPr>
          </w:p>
          <w:p w:rsidR="00461611" w:rsidRPr="00980BBE" w:rsidRDefault="00461611" w:rsidP="00980BBE">
            <w:pPr>
              <w:pStyle w:val="Command"/>
              <w:rPr>
                <w:highlight w:val="white"/>
              </w:rPr>
            </w:pPr>
            <w:r w:rsidRPr="00980BBE">
              <w:rPr>
                <w:highlight w:val="white"/>
              </w:rPr>
              <w:t xml:space="preserve">            var classUnderTest = new ClassUnderTest();</w:t>
            </w:r>
          </w:p>
          <w:p w:rsidR="00461611" w:rsidRPr="00980BBE" w:rsidRDefault="00461611" w:rsidP="00980BBE">
            <w:pPr>
              <w:pStyle w:val="Command"/>
              <w:rPr>
                <w:highlight w:val="white"/>
              </w:rPr>
            </w:pPr>
            <w:r w:rsidRPr="00980BBE">
              <w:rPr>
                <w:highlight w:val="white"/>
              </w:rPr>
              <w:t xml:space="preserve">            var result = classUnderTest.Create();</w:t>
            </w:r>
          </w:p>
          <w:p w:rsidR="00461611" w:rsidRPr="00980BBE" w:rsidRDefault="00461611" w:rsidP="00980BBE">
            <w:pPr>
              <w:pStyle w:val="Command"/>
              <w:rPr>
                <w:highlight w:val="white"/>
              </w:rPr>
            </w:pPr>
          </w:p>
          <w:p w:rsidR="00461611" w:rsidRPr="00980BBE" w:rsidRDefault="00461611" w:rsidP="00980BBE">
            <w:pPr>
              <w:pStyle w:val="Command"/>
              <w:rPr>
                <w:highlight w:val="white"/>
              </w:rPr>
            </w:pPr>
            <w:r w:rsidRPr="00980BBE">
              <w:rPr>
                <w:highlight w:val="white"/>
              </w:rPr>
              <w:t xml:space="preserve">            Assert.AreEqual(null, result);</w:t>
            </w:r>
          </w:p>
          <w:p w:rsidR="00461611" w:rsidRPr="005A0532" w:rsidRDefault="00461611" w:rsidP="00980BBE">
            <w:pPr>
              <w:pStyle w:val="Command"/>
              <w:rPr>
                <w:lang w:val="en-US"/>
              </w:rPr>
            </w:pPr>
            <w:r w:rsidRPr="00980BBE">
              <w:rPr>
                <w:highlight w:val="white"/>
              </w:rPr>
              <w:t xml:space="preserve">        }</w:t>
            </w:r>
          </w:p>
        </w:tc>
      </w:tr>
    </w:tbl>
    <w:p w:rsidR="00461611" w:rsidRDefault="00461611" w:rsidP="00585057">
      <w:pPr>
        <w:pStyle w:val="CodeLabel"/>
      </w:pPr>
      <w:r>
        <w:t>VB (FakingConstructors.vb)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ind w:left="0"/>
            </w:pPr>
            <w:r>
              <w:t xml:space="preserve">&lt;TestMethod&gt;_ </w:t>
            </w:r>
          </w:p>
          <w:p w:rsidR="00461611" w:rsidRDefault="00461611" w:rsidP="00481E84">
            <w:pPr>
              <w:pStyle w:val="Command"/>
              <w:ind w:left="0"/>
            </w:pPr>
            <w:r>
              <w:rPr>
                <w:rStyle w:val="highlight-keyword"/>
              </w:rPr>
              <w:t>Public</w:t>
            </w:r>
            <w:r>
              <w:t xml:space="preserve"> </w:t>
            </w:r>
            <w:r>
              <w:rPr>
                <w:rStyle w:val="highlight-keyword"/>
              </w:rPr>
              <w:t>Sub</w:t>
            </w:r>
            <w:r>
              <w:t xml:space="preserve"> FutureInstance_VerifyThrowingExceptionOnCreation()</w:t>
            </w:r>
          </w:p>
          <w:p w:rsidR="00461611" w:rsidRDefault="00461611" w:rsidP="00481E84">
            <w:pPr>
              <w:pStyle w:val="Command"/>
              <w:ind w:left="0"/>
            </w:pPr>
            <w:r>
              <w:rPr>
                <w:rStyle w:val="highlight-comment"/>
              </w:rPr>
              <w:t>'  We want a memory handling exception to be thrown the next time a Dependency is instantiated</w:t>
            </w:r>
          </w:p>
          <w:p w:rsidR="00461611" w:rsidRDefault="00461611" w:rsidP="00481E84">
            <w:pPr>
              <w:pStyle w:val="Command"/>
            </w:pPr>
          </w:p>
          <w:p w:rsidR="00461611" w:rsidRDefault="00461611" w:rsidP="00481E84">
            <w:pPr>
              <w:pStyle w:val="Command"/>
              <w:ind w:left="0"/>
            </w:pPr>
            <w:r>
              <w:t>SwapNextInstanceWithException(</w:t>
            </w:r>
            <w:r>
              <w:rPr>
                <w:rStyle w:val="highlight-keyword"/>
              </w:rPr>
              <w:t>Of</w:t>
            </w:r>
            <w:r>
              <w:t xml:space="preserve"> Dependency)(</w:t>
            </w:r>
            <w:r>
              <w:rPr>
                <w:rStyle w:val="highlight-keyword"/>
              </w:rPr>
              <w:t>New</w:t>
            </w:r>
            <w:r>
              <w:t xml:space="preserve"> OutOfMemoryException())</w:t>
            </w:r>
          </w:p>
          <w:p w:rsidR="00461611" w:rsidRDefault="00461611" w:rsidP="00481E84">
            <w:pPr>
              <w:pStyle w:val="Command"/>
            </w:pPr>
          </w:p>
          <w:p w:rsidR="00461611" w:rsidRDefault="00461611" w:rsidP="00481E84">
            <w:pPr>
              <w:pStyle w:val="Command"/>
              <w:ind w:left="0"/>
            </w:pPr>
            <w:r>
              <w:rPr>
                <w:rStyle w:val="highlight-keyword"/>
              </w:rPr>
              <w:t>Dim</w:t>
            </w:r>
            <w:r>
              <w:t xml:space="preserve"> result = </w:t>
            </w:r>
            <w:r>
              <w:rPr>
                <w:rStyle w:val="highlight-keyword"/>
              </w:rPr>
              <w:t>New</w:t>
            </w:r>
            <w:r>
              <w:t xml:space="preserve"> ClassUnderTest().Create()</w:t>
            </w:r>
          </w:p>
          <w:p w:rsidR="00461611" w:rsidRDefault="00461611" w:rsidP="00481E84">
            <w:pPr>
              <w:pStyle w:val="Command"/>
              <w:ind w:left="0"/>
            </w:pPr>
            <w:r>
              <w:t>Assert.AreEqual(</w:t>
            </w:r>
            <w:r>
              <w:rPr>
                <w:rStyle w:val="highlight-keyword"/>
              </w:rPr>
              <w:t>Nothing</w:t>
            </w:r>
            <w:r>
              <w:t>, result)</w:t>
            </w:r>
          </w:p>
          <w:p w:rsidR="00461611" w:rsidRPr="00BB7492" w:rsidRDefault="00461611" w:rsidP="00481E84">
            <w:pPr>
              <w:pStyle w:val="Command"/>
              <w:ind w:left="0"/>
              <w:rPr>
                <w:lang w:val="en-US"/>
              </w:rPr>
            </w:pPr>
            <w:r>
              <w:rPr>
                <w:rStyle w:val="highlight-keyword"/>
              </w:rPr>
              <w:t>End</w:t>
            </w:r>
            <w:r>
              <w:t xml:space="preserve"> </w:t>
            </w:r>
            <w:r>
              <w:rPr>
                <w:rStyle w:val="highlight-keyword"/>
              </w:rPr>
              <w:t>Sub</w:t>
            </w:r>
          </w:p>
        </w:tc>
      </w:tr>
    </w:tbl>
    <w:p w:rsidR="00461611" w:rsidRDefault="00461611" w:rsidP="00585057">
      <w:pPr>
        <w:pStyle w:val="Heading3"/>
      </w:pPr>
      <w:bookmarkStart w:id="247" w:name="_Toc408479860"/>
      <w:bookmarkStart w:id="248" w:name="_d2h_bmk__Toc408479860_10"/>
      <w:bookmarkStart w:id="249" w:name="_D2HTopic_116"/>
      <w:r>
        <w:t>Setting the Default Behavior of a Fake Object</w:t>
      </w:r>
      <w:bookmarkEnd w:id="247"/>
      <w:bookmarkEnd w:id="248"/>
      <w:r>
        <w:t xml:space="preserve"> </w:t>
      </w:r>
      <w:bookmarkEnd w:id="249"/>
    </w:p>
    <w:p w:rsidR="00461611" w:rsidRDefault="00461611" w:rsidP="00585057">
      <w:r>
        <w:t>You can set a default behavior of all methods of a class or type.  Then you can specify a different behavior for a specific method.</w:t>
      </w:r>
    </w:p>
    <w:p w:rsidR="00461611" w:rsidRDefault="00461611" w:rsidP="00585057">
      <w:r>
        <w:t xml:space="preserve">The following default behaviors are available: </w:t>
      </w:r>
    </w:p>
    <w:tbl>
      <w:tblPr>
        <w:tblW w:w="935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3237"/>
        <w:gridCol w:w="6120"/>
      </w:tblGrid>
      <w:tr w:rsidR="00461611" w:rsidTr="00481E84">
        <w:trPr>
          <w:cantSplit/>
          <w:tblHeader/>
        </w:trPr>
        <w:tc>
          <w:tcPr>
            <w:tcW w:w="3237" w:type="dxa"/>
            <w:vAlign w:val="center"/>
          </w:tcPr>
          <w:p w:rsidR="00461611" w:rsidRDefault="00461611" w:rsidP="00481E84">
            <w:pPr>
              <w:pStyle w:val="TableHeader"/>
            </w:pPr>
            <w:r>
              <w:t>Behavior</w:t>
            </w:r>
          </w:p>
        </w:tc>
        <w:tc>
          <w:tcPr>
            <w:tcW w:w="6120" w:type="dxa"/>
            <w:shd w:val="clear" w:color="auto" w:fill="auto"/>
            <w:vAlign w:val="center"/>
          </w:tcPr>
          <w:p w:rsidR="00461611" w:rsidRDefault="00461611" w:rsidP="00481E84">
            <w:pPr>
              <w:pStyle w:val="TableHeader"/>
            </w:pPr>
            <w:r>
              <w:t>Behavior</w:t>
            </w:r>
          </w:p>
        </w:tc>
      </w:tr>
      <w:tr w:rsidR="00461611" w:rsidRPr="00227294" w:rsidTr="00481E84">
        <w:trPr>
          <w:cantSplit/>
        </w:trPr>
        <w:tc>
          <w:tcPr>
            <w:tcW w:w="3237" w:type="dxa"/>
          </w:tcPr>
          <w:p w:rsidR="00461611" w:rsidRPr="00D56DEF" w:rsidRDefault="00461611" w:rsidP="00481E84">
            <w:pPr>
              <w:pStyle w:val="TableText"/>
            </w:pPr>
            <w:r w:rsidRPr="00D56DEF">
              <w:rPr>
                <w:rStyle w:val="Strong"/>
                <w:b w:val="0"/>
                <w:bCs w:val="0"/>
              </w:rPr>
              <w:t>ReturnRecursiveFakes</w:t>
            </w:r>
          </w:p>
        </w:tc>
        <w:tc>
          <w:tcPr>
            <w:tcW w:w="6120" w:type="dxa"/>
            <w:shd w:val="clear" w:color="auto" w:fill="auto"/>
          </w:tcPr>
          <w:p w:rsidR="00461611" w:rsidRDefault="00461611" w:rsidP="00481E84">
            <w:pPr>
              <w:pStyle w:val="TableText"/>
            </w:pPr>
            <w:r>
              <w:t>R</w:t>
            </w:r>
            <w:r w:rsidRPr="005F76FF">
              <w:t>eturn</w:t>
            </w:r>
            <w:r>
              <w:t>s:</w:t>
            </w:r>
          </w:p>
          <w:p w:rsidR="00461611" w:rsidRDefault="00461611" w:rsidP="00481E84">
            <w:pPr>
              <w:pStyle w:val="TableBullet1"/>
            </w:pPr>
            <w:r>
              <w:rPr>
                <w:lang w:val="en-US"/>
              </w:rPr>
              <w:t>For reference types: f</w:t>
            </w:r>
            <w:r w:rsidRPr="005F76FF">
              <w:t>ake objects</w:t>
            </w:r>
          </w:p>
          <w:p w:rsidR="00461611" w:rsidRDefault="00461611" w:rsidP="00481E84">
            <w:pPr>
              <w:pStyle w:val="TableBullet1"/>
            </w:pPr>
            <w:r>
              <w:rPr>
                <w:lang w:val="en-US"/>
              </w:rPr>
              <w:t xml:space="preserve">For other return types: </w:t>
            </w:r>
            <w:r w:rsidRPr="005F76FF">
              <w:t>zero or equivalent</w:t>
            </w:r>
          </w:p>
          <w:p w:rsidR="00461611" w:rsidRPr="00D56DEF" w:rsidRDefault="00461611" w:rsidP="00481E84">
            <w:pPr>
              <w:pStyle w:val="TableText"/>
            </w:pPr>
            <w:r>
              <w:br/>
            </w:r>
            <w:r w:rsidRPr="00D56DEF">
              <w:t>The returned fake objects will behave in the same way.</w:t>
            </w:r>
            <w:r>
              <w:br/>
            </w:r>
            <w:r>
              <w:br/>
              <w:t>This is the default fake object behavior. Using this option will ensure that your unit tests are stable.</w:t>
            </w:r>
          </w:p>
        </w:tc>
      </w:tr>
      <w:tr w:rsidR="00461611" w:rsidRPr="00227294" w:rsidTr="00481E84">
        <w:trPr>
          <w:cantSplit/>
        </w:trPr>
        <w:tc>
          <w:tcPr>
            <w:tcW w:w="3237" w:type="dxa"/>
          </w:tcPr>
          <w:p w:rsidR="00461611" w:rsidRPr="00D56DEF" w:rsidRDefault="00461611" w:rsidP="00481E84">
            <w:pPr>
              <w:pStyle w:val="TableText"/>
            </w:pPr>
            <w:r w:rsidRPr="00D56DEF">
              <w:rPr>
                <w:rStyle w:val="Strong"/>
                <w:b w:val="0"/>
                <w:bCs w:val="0"/>
              </w:rPr>
              <w:t>CallOriginal</w:t>
            </w:r>
          </w:p>
        </w:tc>
        <w:tc>
          <w:tcPr>
            <w:tcW w:w="6120" w:type="dxa"/>
            <w:shd w:val="clear" w:color="auto" w:fill="auto"/>
          </w:tcPr>
          <w:p w:rsidR="00461611" w:rsidRPr="00D56DEF" w:rsidRDefault="00461611" w:rsidP="00AE0DFD">
            <w:pPr>
              <w:pStyle w:val="TableText"/>
            </w:pPr>
            <w:r w:rsidRPr="00D56DEF">
              <w:t xml:space="preserve">Calls </w:t>
            </w:r>
            <w:r>
              <w:t xml:space="preserve">to </w:t>
            </w:r>
            <w:r w:rsidRPr="00D56DEF">
              <w:t xml:space="preserve">fake object methods will pass through to their original implementation. The object's real constructor is called during the </w:t>
            </w:r>
            <w:r>
              <w:t xml:space="preserve">creation of the </w:t>
            </w:r>
            <w:r w:rsidRPr="00D56DEF">
              <w:t xml:space="preserve">fake object. This is useful when </w:t>
            </w:r>
            <w:r>
              <w:t xml:space="preserve">you need </w:t>
            </w:r>
            <w:r w:rsidRPr="00D56DEF">
              <w:t xml:space="preserve">to maintain the original behavior of </w:t>
            </w:r>
            <w:r>
              <w:t>the</w:t>
            </w:r>
            <w:r w:rsidRPr="00D56DEF">
              <w:t xml:space="preserve"> test object and </w:t>
            </w:r>
            <w:r>
              <w:t>modify the behavior of</w:t>
            </w:r>
            <w:r w:rsidRPr="00D56DEF">
              <w:t xml:space="preserve"> specific methods.</w:t>
            </w:r>
          </w:p>
        </w:tc>
      </w:tr>
      <w:tr w:rsidR="00461611" w:rsidRPr="00227294" w:rsidTr="00481E84">
        <w:trPr>
          <w:cantSplit/>
        </w:trPr>
        <w:tc>
          <w:tcPr>
            <w:tcW w:w="3237" w:type="dxa"/>
          </w:tcPr>
          <w:p w:rsidR="00461611" w:rsidRPr="00D56DEF" w:rsidRDefault="00461611" w:rsidP="00481E84">
            <w:pPr>
              <w:pStyle w:val="TableText"/>
            </w:pPr>
            <w:r w:rsidRPr="00D56DEF">
              <w:rPr>
                <w:rStyle w:val="Strong"/>
                <w:b w:val="0"/>
                <w:bCs w:val="0"/>
              </w:rPr>
              <w:t>MustSpecifyReturnValues</w:t>
            </w:r>
          </w:p>
        </w:tc>
        <w:tc>
          <w:tcPr>
            <w:tcW w:w="6120" w:type="dxa"/>
            <w:shd w:val="clear" w:color="auto" w:fill="auto"/>
          </w:tcPr>
          <w:p w:rsidR="00461611" w:rsidRPr="00D56DEF" w:rsidRDefault="00461611" w:rsidP="0061716C">
            <w:pPr>
              <w:pStyle w:val="TableText"/>
            </w:pPr>
            <w:r w:rsidRPr="00D56DEF">
              <w:t xml:space="preserve">Calls to fake object methods that return a </w:t>
            </w:r>
            <w:r>
              <w:t xml:space="preserve">specific </w:t>
            </w:r>
            <w:r w:rsidRPr="00D56DEF">
              <w:t xml:space="preserve">value. If a method </w:t>
            </w:r>
            <w:r>
              <w:t xml:space="preserve">that </w:t>
            </w:r>
            <w:r w:rsidRPr="00D56DEF">
              <w:t>return</w:t>
            </w:r>
            <w:r>
              <w:t>s the specified</w:t>
            </w:r>
            <w:r w:rsidRPr="00D56DEF">
              <w:t xml:space="preserve"> value is called without being set up</w:t>
            </w:r>
            <w:r>
              <w:t xml:space="preserve"> in first place</w:t>
            </w:r>
            <w:r w:rsidRPr="00D56DEF">
              <w:t>, an exception is thrown</w:t>
            </w:r>
            <w:r>
              <w:t>,</w:t>
            </w:r>
            <w:r w:rsidRPr="00D56DEF">
              <w:t xml:space="preserve"> and the test will fail. Void calls are still ignored.</w:t>
            </w:r>
          </w:p>
        </w:tc>
      </w:tr>
      <w:tr w:rsidR="00461611" w:rsidRPr="00227294" w:rsidTr="00481E84">
        <w:trPr>
          <w:cantSplit/>
        </w:trPr>
        <w:tc>
          <w:tcPr>
            <w:tcW w:w="3237" w:type="dxa"/>
          </w:tcPr>
          <w:p w:rsidR="00461611" w:rsidRPr="00D56DEF" w:rsidRDefault="00461611" w:rsidP="00481E84">
            <w:pPr>
              <w:pStyle w:val="TableText"/>
            </w:pPr>
            <w:r w:rsidRPr="00D56DEF">
              <w:rPr>
                <w:rStyle w:val="Strong"/>
                <w:b w:val="0"/>
                <w:bCs w:val="0"/>
              </w:rPr>
              <w:t>ReturnNulls</w:t>
            </w:r>
          </w:p>
        </w:tc>
        <w:tc>
          <w:tcPr>
            <w:tcW w:w="6120" w:type="dxa"/>
            <w:shd w:val="clear" w:color="auto" w:fill="auto"/>
          </w:tcPr>
          <w:p w:rsidR="00461611" w:rsidRDefault="00461611" w:rsidP="007E543C">
            <w:pPr>
              <w:pStyle w:val="TableText"/>
            </w:pPr>
            <w:r w:rsidRPr="00D56DEF">
              <w:t>Calls to fake object methods will</w:t>
            </w:r>
            <w:r>
              <w:t xml:space="preserve"> return:</w:t>
            </w:r>
          </w:p>
          <w:p w:rsidR="00461611" w:rsidRDefault="00461611" w:rsidP="007E543C">
            <w:pPr>
              <w:pStyle w:val="TableBullet1"/>
            </w:pPr>
            <w:r w:rsidRPr="00D56DEF">
              <w:t>zero or equivalent</w:t>
            </w:r>
            <w:r>
              <w:rPr>
                <w:lang w:val="en-US"/>
              </w:rPr>
              <w:t>:</w:t>
            </w:r>
            <w:r w:rsidRPr="00D56DEF">
              <w:t xml:space="preserve"> to any call </w:t>
            </w:r>
            <w:r>
              <w:rPr>
                <w:lang w:val="en-US"/>
              </w:rPr>
              <w:t>of</w:t>
            </w:r>
            <w:r w:rsidRPr="00D56DEF">
              <w:t xml:space="preserve"> methods </w:t>
            </w:r>
            <w:r>
              <w:t xml:space="preserve">that </w:t>
            </w:r>
            <w:r w:rsidRPr="00D56DEF">
              <w:t xml:space="preserve">return value types </w:t>
            </w:r>
          </w:p>
          <w:p w:rsidR="00461611" w:rsidRDefault="00461611" w:rsidP="007E543C">
            <w:pPr>
              <w:pStyle w:val="TableBullet1"/>
            </w:pPr>
            <w:r>
              <w:rPr>
                <w:lang w:val="en-US"/>
              </w:rPr>
              <w:t>n</w:t>
            </w:r>
            <w:r w:rsidRPr="00D56DEF">
              <w:rPr>
                <w:rStyle w:val="Emphasis"/>
              </w:rPr>
              <w:t>ull</w:t>
            </w:r>
            <w:r>
              <w:rPr>
                <w:rStyle w:val="Emphasis"/>
                <w:lang w:val="en-US"/>
              </w:rPr>
              <w:t>:</w:t>
            </w:r>
            <w:r w:rsidRPr="00D56DEF">
              <w:t xml:space="preserve"> for any methods </w:t>
            </w:r>
            <w:r>
              <w:t xml:space="preserve">that </w:t>
            </w:r>
            <w:r w:rsidRPr="00D56DEF">
              <w:t xml:space="preserve">return a reference type. </w:t>
            </w:r>
          </w:p>
          <w:p w:rsidR="00461611" w:rsidRPr="00D56DEF" w:rsidRDefault="00461611" w:rsidP="007E543C">
            <w:pPr>
              <w:pStyle w:val="TableText"/>
            </w:pPr>
            <w:r>
              <w:br/>
            </w:r>
            <w:r w:rsidRPr="00D56DEF">
              <w:t>Void calls are still ignored.</w:t>
            </w:r>
          </w:p>
        </w:tc>
      </w:tr>
    </w:tbl>
    <w:p w:rsidR="00461611" w:rsidRDefault="00461611" w:rsidP="00585057">
      <w:pPr>
        <w:pStyle w:val="Heading4"/>
      </w:pPr>
      <w:bookmarkStart w:id="250" w:name="_D2HTopic_117"/>
      <w:r>
        <w:t>Syntax</w:t>
      </w:r>
      <w:bookmarkEnd w:id="250"/>
    </w:p>
    <w:p w:rsidR="00461611" w:rsidRPr="00141D3B" w:rsidRDefault="00461611" w:rsidP="00585057">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C7498B" w:rsidRDefault="00461611" w:rsidP="00481E84">
            <w:pPr>
              <w:pStyle w:val="Command"/>
              <w:ind w:left="0"/>
              <w:rPr>
                <w:lang w:val="en-US"/>
              </w:rPr>
            </w:pPr>
            <w:r>
              <w:t>Isolate.WhenCalled(() =&gt; fake.MainModule.Site.Name).</w:t>
            </w:r>
            <w:r>
              <w:rPr>
                <w:lang w:val="en-US"/>
              </w:rPr>
              <w:t>&lt;behavior&gt;</w:t>
            </w:r>
            <w:r>
              <w:t>;</w:t>
            </w:r>
          </w:p>
        </w:tc>
      </w:tr>
    </w:tbl>
    <w:p w:rsidR="00461611" w:rsidRDefault="00461611" w:rsidP="00585057">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6072D6" w:rsidRDefault="00461611" w:rsidP="00481E84">
            <w:pPr>
              <w:pStyle w:val="Command"/>
              <w:ind w:left="0"/>
              <w:rPr>
                <w:lang w:val="en-US"/>
              </w:rPr>
            </w:pPr>
            <w:r w:rsidRPr="006072D6">
              <w:rPr>
                <w:rStyle w:val="highlight-keyword"/>
              </w:rPr>
              <w:t>Using</w:t>
            </w:r>
            <w:r w:rsidRPr="006072D6">
              <w:t xml:space="preserve"> TheseCalls.</w:t>
            </w:r>
            <w:r>
              <w:rPr>
                <w:lang w:val="en-US"/>
              </w:rPr>
              <w:t>&lt;behavior&gt;</w:t>
            </w:r>
          </w:p>
          <w:p w:rsidR="00461611" w:rsidRPr="006072D6" w:rsidRDefault="00461611" w:rsidP="00481E84">
            <w:pPr>
              <w:pStyle w:val="Command"/>
            </w:pPr>
            <w:r w:rsidRPr="006072D6">
              <w:rPr>
                <w:rStyle w:val="highlight-keyword"/>
              </w:rPr>
              <w:t>Dim</w:t>
            </w:r>
            <w:r w:rsidRPr="006072D6">
              <w:t xml:space="preserve"> dummy = fake.MainModule.Site.Name</w:t>
            </w:r>
          </w:p>
          <w:p w:rsidR="00461611" w:rsidRPr="00C7498B" w:rsidRDefault="00461611" w:rsidP="00481E84">
            <w:pPr>
              <w:pStyle w:val="Command"/>
              <w:ind w:left="0"/>
              <w:rPr>
                <w:lang w:val="en-US"/>
              </w:rPr>
            </w:pPr>
            <w:r w:rsidRPr="006072D6">
              <w:rPr>
                <w:rStyle w:val="highlight-keyword"/>
              </w:rPr>
              <w:t>End</w:t>
            </w:r>
            <w:r w:rsidRPr="006072D6">
              <w:t xml:space="preserve"> </w:t>
            </w:r>
            <w:r w:rsidRPr="006072D6">
              <w:rPr>
                <w:rStyle w:val="highlight-keyword"/>
              </w:rPr>
              <w:t>Using</w:t>
            </w:r>
          </w:p>
        </w:tc>
      </w:tr>
    </w:tbl>
    <w:p w:rsidR="00461611" w:rsidRPr="00C7498B" w:rsidRDefault="00461611" w:rsidP="00585057"/>
    <w:p w:rsidR="00461611" w:rsidRDefault="00461611" w:rsidP="00585057">
      <w:pPr>
        <w:pStyle w:val="Heading4"/>
      </w:pPr>
      <w:bookmarkStart w:id="251" w:name="_D2HTopic_118"/>
      <w:r>
        <w:t>Samples</w:t>
      </w:r>
      <w:bookmarkEnd w:id="251"/>
    </w:p>
    <w:p w:rsidR="00461611" w:rsidRDefault="00461611" w:rsidP="00351F40">
      <w:pPr>
        <w:pStyle w:val="Heading5"/>
      </w:pPr>
      <w:bookmarkStart w:id="252" w:name="_D2HTopic_119"/>
      <w:r>
        <w:t>Sample 1: Using Recursive Fakes</w:t>
      </w:r>
      <w:bookmarkEnd w:id="252"/>
    </w:p>
    <w:p w:rsidR="00461611" w:rsidRDefault="00461611" w:rsidP="00585057">
      <w:r>
        <w:t>An ability to fake objects is a powerful and versatile tool. Even if the code under test calls an intricate object model which is replaced by a fake object, deep calls (chained calls several levels down the object model) will be faked automatically. Therefore, you do not have to explicitly fake return values and define behavior for each and every hierarchy level.</w:t>
      </w:r>
    </w:p>
    <w:p w:rsidR="00461611" w:rsidRDefault="00461611" w:rsidP="00585057">
      <w:r>
        <w:t xml:space="preserve">The following example shows how to use </w:t>
      </w:r>
      <w:r w:rsidRPr="00351F40">
        <w:rPr>
          <w:rStyle w:val="Bold"/>
        </w:rPr>
        <w:t>Members.ReturnRecursiveFakes</w:t>
      </w:r>
      <w:r>
        <w:rPr>
          <w:rStyle w:val="Bold"/>
        </w:rPr>
        <w:t xml:space="preserve"> (</w:t>
      </w:r>
      <w:r>
        <w:rPr>
          <w:rStyle w:val="Strong"/>
          <w:b w:val="0"/>
          <w:bCs w:val="0"/>
        </w:rPr>
        <w:t>default behavior)</w:t>
      </w:r>
      <w:r>
        <w:t>.</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481E84">
        <w:trPr>
          <w:cantSplit/>
        </w:trPr>
        <w:tc>
          <w:tcPr>
            <w:tcW w:w="828" w:type="dxa"/>
            <w:shd w:val="clear" w:color="auto" w:fill="auto"/>
          </w:tcPr>
          <w:p w:rsidR="00461611" w:rsidRDefault="00461611" w:rsidP="00481E84">
            <w:pPr>
              <w:pStyle w:val="NoteRegularMark"/>
            </w:pPr>
            <w:r>
              <w:t>!</w:t>
            </w:r>
          </w:p>
        </w:tc>
        <w:tc>
          <w:tcPr>
            <w:tcW w:w="8532" w:type="dxa"/>
            <w:shd w:val="clear" w:color="auto" w:fill="auto"/>
          </w:tcPr>
          <w:p w:rsidR="00461611" w:rsidRPr="00312A07" w:rsidRDefault="00461611" w:rsidP="00481E84">
            <w:pPr>
              <w:pStyle w:val="Note"/>
            </w:pPr>
            <w:r w:rsidRPr="00312A07">
              <w:t>Note</w:t>
            </w:r>
          </w:p>
          <w:p w:rsidR="00461611" w:rsidRPr="00C92C35" w:rsidRDefault="00461611" w:rsidP="00197794">
            <w:pPr>
              <w:pStyle w:val="TableText"/>
            </w:pPr>
            <w:r>
              <w:t xml:space="preserve">For collections in mscorlib (which implements IEnumerable and have default constructor) </w:t>
            </w:r>
            <w:r w:rsidRPr="00197794">
              <w:rPr>
                <w:rStyle w:val="Bold"/>
              </w:rPr>
              <w:t>Members.ReturnRecursiveFake()</w:t>
            </w:r>
            <w:r>
              <w:t xml:space="preserve"> returns an initialized empty collection.</w:t>
            </w:r>
          </w:p>
        </w:tc>
      </w:tr>
    </w:tbl>
    <w:p w:rsidR="00461611" w:rsidRDefault="00461611" w:rsidP="00585057">
      <w:pPr>
        <w:pStyle w:val="CodeLabel"/>
      </w:pPr>
      <w:r>
        <w:t>C# (BasicUnitTestExamples.cs)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ind w:left="0"/>
            </w:pPr>
            <w:r>
              <w:t>[TestMethod,Isolated]</w:t>
            </w:r>
          </w:p>
          <w:p w:rsidR="00461611" w:rsidRDefault="00461611" w:rsidP="00481E84">
            <w:pPr>
              <w:pStyle w:val="Command"/>
              <w:ind w:left="0"/>
            </w:pPr>
            <w:r>
              <w:rPr>
                <w:rStyle w:val="highlight-keyword"/>
              </w:rPr>
              <w:t>public</w:t>
            </w:r>
            <w:r>
              <w:t xml:space="preserve"> </w:t>
            </w:r>
            <w:r>
              <w:rPr>
                <w:rStyle w:val="highlight-keyword"/>
              </w:rPr>
              <w:t>void</w:t>
            </w:r>
            <w:r>
              <w:t xml:space="preserve"> FakeObjectExample()</w:t>
            </w:r>
          </w:p>
          <w:p w:rsidR="00461611" w:rsidRDefault="00461611" w:rsidP="00481E84">
            <w:pPr>
              <w:pStyle w:val="Command"/>
            </w:pPr>
            <w:r>
              <w:t>{</w:t>
            </w:r>
          </w:p>
          <w:p w:rsidR="00461611" w:rsidRDefault="00461611" w:rsidP="00481E84">
            <w:pPr>
              <w:pStyle w:val="Command"/>
            </w:pPr>
            <w:r>
              <w:t xml:space="preserve">    </w:t>
            </w:r>
            <w:r>
              <w:rPr>
                <w:rStyle w:val="highlight-comment"/>
              </w:rPr>
              <w:t xml:space="preserve">// Arrange </w:t>
            </w:r>
          </w:p>
          <w:p w:rsidR="00461611" w:rsidRDefault="00461611" w:rsidP="00481E84">
            <w:pPr>
              <w:pStyle w:val="Command"/>
            </w:pPr>
            <w:r>
              <w:t xml:space="preserve">    var fake = Isolate.Fake.Instance&lt;Process&gt;();  </w:t>
            </w:r>
            <w:r>
              <w:rPr>
                <w:rStyle w:val="highlight-comment"/>
              </w:rPr>
              <w:t>// default Members.ReturnRecursiveFakes</w:t>
            </w:r>
          </w:p>
          <w:p w:rsidR="00461611" w:rsidRDefault="00461611" w:rsidP="00481E84">
            <w:pPr>
              <w:pStyle w:val="Command"/>
            </w:pPr>
            <w:r>
              <w:t xml:space="preserve">    Isolate.WhenCalled(() =&gt; fake.MainModule.Site.Name).WillReturn(</w:t>
            </w:r>
            <w:r>
              <w:rPr>
                <w:rStyle w:val="highlight-literal"/>
              </w:rPr>
              <w:t>"Typemock rocks"</w:t>
            </w:r>
            <w:r>
              <w:t>);</w:t>
            </w:r>
          </w:p>
          <w:p w:rsidR="00461611" w:rsidRDefault="00461611" w:rsidP="00481E84">
            <w:pPr>
              <w:pStyle w:val="Command"/>
            </w:pPr>
          </w:p>
          <w:p w:rsidR="00461611" w:rsidRDefault="00461611" w:rsidP="00481E84">
            <w:pPr>
              <w:pStyle w:val="Command"/>
            </w:pPr>
            <w:r>
              <w:t xml:space="preserve">    </w:t>
            </w:r>
            <w:r>
              <w:rPr>
                <w:rStyle w:val="highlight-comment"/>
              </w:rPr>
              <w:t xml:space="preserve">// Act </w:t>
            </w:r>
          </w:p>
          <w:p w:rsidR="00461611" w:rsidRDefault="00461611" w:rsidP="00481E84">
            <w:pPr>
              <w:pStyle w:val="Command"/>
            </w:pPr>
            <w:r>
              <w:t xml:space="preserve">    var result = MyCode.IsMySiteNameTypemock(fake);</w:t>
            </w:r>
          </w:p>
          <w:p w:rsidR="00461611" w:rsidRDefault="00461611" w:rsidP="00481E84">
            <w:pPr>
              <w:pStyle w:val="Command"/>
            </w:pPr>
          </w:p>
          <w:p w:rsidR="00461611" w:rsidRDefault="00461611" w:rsidP="00481E84">
            <w:pPr>
              <w:pStyle w:val="Command"/>
            </w:pPr>
            <w:r>
              <w:t xml:space="preserve">    </w:t>
            </w:r>
            <w:r>
              <w:rPr>
                <w:rStyle w:val="highlight-comment"/>
              </w:rPr>
              <w:t xml:space="preserve">// Assert </w:t>
            </w:r>
          </w:p>
          <w:p w:rsidR="00461611" w:rsidRDefault="00461611" w:rsidP="00481E84">
            <w:pPr>
              <w:pStyle w:val="Command"/>
            </w:pPr>
            <w:r>
              <w:t xml:space="preserve">    Assert.AreEqual(</w:t>
            </w:r>
            <w:r>
              <w:rPr>
                <w:rStyle w:val="highlight-keyword"/>
              </w:rPr>
              <w:t>true</w:t>
            </w:r>
            <w:r>
              <w:t>, result);</w:t>
            </w:r>
          </w:p>
          <w:p w:rsidR="00461611" w:rsidRPr="008324C7" w:rsidRDefault="00461611" w:rsidP="00481E84">
            <w:pPr>
              <w:pStyle w:val="Command"/>
            </w:pPr>
            <w:r>
              <w:t>}</w:t>
            </w:r>
          </w:p>
        </w:tc>
      </w:tr>
    </w:tbl>
    <w:p w:rsidR="00461611" w:rsidRDefault="00461611" w:rsidP="00585057">
      <w:pPr>
        <w:pStyle w:val="CodeLabel"/>
      </w:pPr>
      <w:r>
        <w:t>VB (BasicUnitTestExamples.vb)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ind w:left="0"/>
            </w:pPr>
            <w:r>
              <w:t>&lt;TestMethod(), Isolated()&gt; _</w:t>
            </w:r>
          </w:p>
          <w:p w:rsidR="00461611" w:rsidRDefault="00461611" w:rsidP="00481E84">
            <w:pPr>
              <w:pStyle w:val="Command"/>
              <w:ind w:left="0"/>
            </w:pPr>
            <w:r>
              <w:rPr>
                <w:rStyle w:val="highlight-keyword"/>
              </w:rPr>
              <w:t>Public</w:t>
            </w:r>
            <w:r>
              <w:t xml:space="preserve"> </w:t>
            </w:r>
            <w:r>
              <w:rPr>
                <w:rStyle w:val="highlight-keyword"/>
              </w:rPr>
              <w:t>Sub</w:t>
            </w:r>
            <w:r>
              <w:t xml:space="preserve"> BasicTestStructure()</w:t>
            </w:r>
          </w:p>
          <w:p w:rsidR="00461611" w:rsidRDefault="00461611" w:rsidP="00481E84">
            <w:pPr>
              <w:pStyle w:val="Command"/>
            </w:pPr>
          </w:p>
          <w:p w:rsidR="00461611" w:rsidRDefault="00461611" w:rsidP="00481E84">
            <w:pPr>
              <w:pStyle w:val="Command"/>
            </w:pPr>
            <w:r>
              <w:t xml:space="preserve">    </w:t>
            </w:r>
            <w:r>
              <w:rPr>
                <w:rStyle w:val="highlight-comment"/>
              </w:rPr>
              <w:t>' Arrange</w:t>
            </w:r>
          </w:p>
          <w:p w:rsidR="00461611" w:rsidRDefault="00461611" w:rsidP="00481E84">
            <w:pPr>
              <w:pStyle w:val="Command"/>
            </w:pPr>
            <w:r>
              <w:t xml:space="preserve">    </w:t>
            </w:r>
            <w:r>
              <w:rPr>
                <w:rStyle w:val="highlight-keyword"/>
              </w:rPr>
              <w:t>Dim</w:t>
            </w:r>
            <w:r>
              <w:t xml:space="preserve"> fake = FakeInstance(</w:t>
            </w:r>
            <w:r>
              <w:rPr>
                <w:rStyle w:val="highlight-keyword"/>
              </w:rPr>
              <w:t>Of</w:t>
            </w:r>
            <w:r>
              <w:t xml:space="preserve"> Process)() </w:t>
            </w:r>
            <w:r>
              <w:rPr>
                <w:rStyle w:val="highlight-comment"/>
              </w:rPr>
              <w:t>' default Members.ReturnRecursiveFakes</w:t>
            </w:r>
          </w:p>
          <w:p w:rsidR="00461611" w:rsidRDefault="00461611" w:rsidP="00481E84">
            <w:pPr>
              <w:pStyle w:val="Command"/>
            </w:pPr>
            <w:r>
              <w:t xml:space="preserve">    </w:t>
            </w:r>
            <w:r>
              <w:rPr>
                <w:rStyle w:val="highlight-keyword"/>
              </w:rPr>
              <w:t>Using</w:t>
            </w:r>
            <w:r>
              <w:t xml:space="preserve"> TheseCalls.WillReturn(</w:t>
            </w:r>
            <w:r>
              <w:rPr>
                <w:rStyle w:val="highlight-literal"/>
              </w:rPr>
              <w:t>"Typemock rocks"</w:t>
            </w:r>
            <w:r>
              <w:t>)</w:t>
            </w:r>
          </w:p>
          <w:p w:rsidR="00461611" w:rsidRDefault="00461611" w:rsidP="00481E84">
            <w:pPr>
              <w:pStyle w:val="Command"/>
            </w:pPr>
            <w:r>
              <w:t xml:space="preserve">        </w:t>
            </w:r>
            <w:r>
              <w:rPr>
                <w:rStyle w:val="highlight-keyword"/>
              </w:rPr>
              <w:t>Dim</w:t>
            </w:r>
            <w:r>
              <w:t xml:space="preserve"> dummy = fake.MainModule.Site.Name</w:t>
            </w:r>
          </w:p>
          <w:p w:rsidR="00461611" w:rsidRDefault="00461611" w:rsidP="00481E84">
            <w:pPr>
              <w:pStyle w:val="Command"/>
            </w:pPr>
            <w:r>
              <w:t xml:space="preserve">    </w:t>
            </w:r>
            <w:r>
              <w:rPr>
                <w:rStyle w:val="highlight-keyword"/>
              </w:rPr>
              <w:t>End</w:t>
            </w:r>
            <w:r>
              <w:t xml:space="preserve"> </w:t>
            </w:r>
            <w:r>
              <w:rPr>
                <w:rStyle w:val="highlight-keyword"/>
              </w:rPr>
              <w:t>Using</w:t>
            </w:r>
          </w:p>
          <w:p w:rsidR="00461611" w:rsidRDefault="00461611" w:rsidP="00481E84">
            <w:pPr>
              <w:pStyle w:val="Command"/>
            </w:pPr>
          </w:p>
          <w:p w:rsidR="00461611" w:rsidRDefault="00461611" w:rsidP="00481E84">
            <w:pPr>
              <w:pStyle w:val="Command"/>
            </w:pPr>
            <w:r>
              <w:t xml:space="preserve">    </w:t>
            </w:r>
            <w:r>
              <w:rPr>
                <w:rStyle w:val="highlight-comment"/>
              </w:rPr>
              <w:t>' Act</w:t>
            </w:r>
          </w:p>
          <w:p w:rsidR="00461611" w:rsidRDefault="00461611" w:rsidP="00481E84">
            <w:pPr>
              <w:pStyle w:val="Command"/>
            </w:pPr>
            <w:r>
              <w:t xml:space="preserve">    </w:t>
            </w:r>
            <w:r>
              <w:rPr>
                <w:rStyle w:val="highlight-keyword"/>
              </w:rPr>
              <w:t>Dim</w:t>
            </w:r>
            <w:r>
              <w:t xml:space="preserve"> result = My_Class.IsMySiteNameTypemock(fake)</w:t>
            </w:r>
          </w:p>
          <w:p w:rsidR="00461611" w:rsidRDefault="00461611" w:rsidP="00481E84">
            <w:pPr>
              <w:pStyle w:val="Command"/>
            </w:pPr>
          </w:p>
          <w:p w:rsidR="00461611" w:rsidRDefault="00461611" w:rsidP="00481E84">
            <w:pPr>
              <w:pStyle w:val="Command"/>
            </w:pPr>
            <w:r>
              <w:t xml:space="preserve">    </w:t>
            </w:r>
            <w:r>
              <w:rPr>
                <w:rStyle w:val="highlight-comment"/>
              </w:rPr>
              <w:t xml:space="preserve">' Assert </w:t>
            </w:r>
          </w:p>
          <w:p w:rsidR="00461611" w:rsidRDefault="00461611" w:rsidP="00481E84">
            <w:pPr>
              <w:pStyle w:val="Command"/>
            </w:pPr>
            <w:r>
              <w:t xml:space="preserve">    Assert.AreEqual(</w:t>
            </w:r>
            <w:r>
              <w:rPr>
                <w:rStyle w:val="highlight-keyword"/>
              </w:rPr>
              <w:t>True</w:t>
            </w:r>
            <w:r>
              <w:t>, result)</w:t>
            </w:r>
          </w:p>
          <w:p w:rsidR="00461611" w:rsidRDefault="00461611" w:rsidP="00481E84">
            <w:pPr>
              <w:pStyle w:val="Command"/>
            </w:pPr>
          </w:p>
          <w:p w:rsidR="00461611" w:rsidRPr="008324C7" w:rsidRDefault="00461611" w:rsidP="00481E84">
            <w:pPr>
              <w:pStyle w:val="Command"/>
            </w:pPr>
            <w:r>
              <w:rPr>
                <w:rStyle w:val="highlight-keyword"/>
              </w:rPr>
              <w:t>End</w:t>
            </w:r>
            <w:r>
              <w:t xml:space="preserve"> </w:t>
            </w:r>
            <w:r>
              <w:rPr>
                <w:rStyle w:val="highlight-keyword"/>
              </w:rPr>
              <w:t>Sub</w:t>
            </w:r>
          </w:p>
        </w:tc>
      </w:tr>
    </w:tbl>
    <w:p w:rsidR="00461611" w:rsidRPr="008F301C" w:rsidRDefault="00461611" w:rsidP="008F301C">
      <w:pPr>
        <w:pStyle w:val="Heading5"/>
      </w:pPr>
      <w:bookmarkStart w:id="253" w:name="_D2HTopic_120"/>
      <w:r w:rsidRPr="008F301C">
        <w:t>Sample 2: Using Stale Mocks</w:t>
      </w:r>
      <w:bookmarkEnd w:id="253"/>
    </w:p>
    <w:p w:rsidR="00461611" w:rsidRPr="008F301C" w:rsidRDefault="00461611" w:rsidP="00827B56">
      <w:r w:rsidRPr="008F301C">
        <w:t xml:space="preserve">By default, if in test 1, you faked an instance, and in test 2 you try to use this instance, </w:t>
      </w:r>
      <w:r>
        <w:t>a message will be printed to the console</w:t>
      </w:r>
      <w:r w:rsidRPr="008F301C">
        <w:t>. If you do not want th</w:t>
      </w:r>
      <w:r>
        <w:t>is message to be printed to the console</w:t>
      </w:r>
      <w:r w:rsidRPr="008F301C">
        <w:t xml:space="preserve">, use the </w:t>
      </w:r>
      <w:r w:rsidRPr="00E273F8">
        <w:rPr>
          <w:rStyle w:val="Bold"/>
        </w:rPr>
        <w:t>[Isolated]</w:t>
      </w:r>
      <w:r w:rsidRPr="008F301C">
        <w:t xml:space="preserve"> attribute with the </w:t>
      </w:r>
      <w:r w:rsidRPr="00E273F8">
        <w:rPr>
          <w:rStyle w:val="Bold"/>
        </w:rPr>
        <w:t>IgnoreStaleMocks</w:t>
      </w:r>
      <w:r w:rsidRPr="008F301C">
        <w:t xml:space="preserve"> property.</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0F7E3C">
        <w:tc>
          <w:tcPr>
            <w:tcW w:w="9360" w:type="dxa"/>
            <w:shd w:val="clear" w:color="auto" w:fill="F3F3F3"/>
            <w:tcMar>
              <w:bottom w:w="120" w:type="dxa"/>
            </w:tcMar>
          </w:tcPr>
          <w:p w:rsidR="00461611" w:rsidRPr="008324C7" w:rsidRDefault="00461611" w:rsidP="000F7E3C">
            <w:pPr>
              <w:pStyle w:val="Command"/>
            </w:pPr>
            <w:r w:rsidRPr="008F301C">
              <w:t>[Isolated(IgnoreStaleMocks = true)]</w:t>
            </w:r>
          </w:p>
        </w:tc>
      </w:tr>
    </w:tbl>
    <w:p w:rsidR="00461611" w:rsidRDefault="00461611" w:rsidP="00D71076">
      <w:pPr>
        <w:pStyle w:val="Heading2"/>
      </w:pPr>
      <w:bookmarkStart w:id="254" w:name="_Toc408479861"/>
      <w:bookmarkStart w:id="255" w:name="_d2h_bmk__Toc408479861_10"/>
      <w:bookmarkStart w:id="256" w:name="_D2HTopic_121"/>
      <w:r>
        <w:t>Changing Method Behavior</w:t>
      </w:r>
      <w:bookmarkEnd w:id="254"/>
      <w:bookmarkEnd w:id="255"/>
      <w:bookmarkEnd w:id="256"/>
    </w:p>
    <w:p w:rsidR="00461611" w:rsidRDefault="00461611" w:rsidP="00D71076">
      <w:r>
        <w:t>The following sections explain how you can change the behavior of faked methods.</w:t>
      </w:r>
    </w:p>
    <w:p w:rsidR="00461611" w:rsidRDefault="00461611" w:rsidP="00766176">
      <w:pPr>
        <w:pStyle w:val="Heading3"/>
      </w:pPr>
      <w:bookmarkStart w:id="257" w:name="_Toc408479862"/>
      <w:bookmarkStart w:id="258" w:name="_d2h_bmk__Toc408479862_10"/>
      <w:bookmarkStart w:id="259" w:name="_D2HTopic_122"/>
      <w:r>
        <w:t>Modifying the Method Behavior</w:t>
      </w:r>
      <w:bookmarkEnd w:id="257"/>
      <w:bookmarkEnd w:id="258"/>
      <w:bookmarkEnd w:id="259"/>
    </w:p>
    <w:p w:rsidR="00461611" w:rsidRDefault="00461611" w:rsidP="007575F2">
      <w:r>
        <w:t>You can specify how you want a method to behave when you call it. For example, you can define that when the method is called, its original implementation should be invoked. Alternatively, you can force throwing an exception or returning a test collection of data.</w:t>
      </w:r>
    </w:p>
    <w:p w:rsidR="00461611" w:rsidRDefault="00461611" w:rsidP="00907ED4">
      <w:pPr>
        <w:pStyle w:val="Heading4"/>
      </w:pPr>
      <w:bookmarkStart w:id="260" w:name="_D2HTopic_123"/>
      <w:r>
        <w:t>When to Use</w:t>
      </w:r>
      <w:bookmarkEnd w:id="260"/>
    </w:p>
    <w:p w:rsidR="00461611" w:rsidRDefault="00461611" w:rsidP="00907ED4">
      <w:r>
        <w:t>You can modify the behavior of a specific fake method when your test requires a specific return value from the method.</w:t>
      </w:r>
    </w:p>
    <w:p w:rsidR="00461611" w:rsidRDefault="00461611" w:rsidP="007575F2">
      <w:pPr>
        <w:pStyle w:val="Heading4"/>
      </w:pPr>
      <w:bookmarkStart w:id="261" w:name="_D2HTopic_124"/>
      <w:r>
        <w:t>Syntax</w:t>
      </w:r>
      <w:bookmarkEnd w:id="261"/>
    </w:p>
    <w:p w:rsidR="00461611" w:rsidRDefault="00461611" w:rsidP="00B5377E">
      <w:pPr>
        <w:pStyle w:val="CodeLabel"/>
      </w:pPr>
      <w:r>
        <w:t xml:space="preserve">C# </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223682" w:rsidRDefault="00461611" w:rsidP="00161B30">
            <w:pPr>
              <w:pStyle w:val="Command"/>
              <w:ind w:left="0"/>
            </w:pPr>
            <w:r w:rsidRPr="00094753">
              <w:t>Isolate.WhenCalled(() =&gt; fake.Increment()).</w:t>
            </w:r>
            <w:r w:rsidRPr="00094753">
              <w:rPr>
                <w:lang w:val="en-US"/>
              </w:rPr>
              <w:t>&lt;behavior&gt;</w:t>
            </w:r>
            <w:r w:rsidRPr="00094753">
              <w:t>;</w:t>
            </w:r>
          </w:p>
        </w:tc>
      </w:tr>
    </w:tbl>
    <w:p w:rsidR="00461611" w:rsidRDefault="00461611" w:rsidP="00B5377E">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161B30" w:rsidRDefault="00461611" w:rsidP="00445F10">
            <w:pPr>
              <w:pStyle w:val="Command"/>
              <w:ind w:left="0"/>
            </w:pPr>
            <w:r w:rsidRPr="00161B30">
              <w:t>Using TheseCalls.</w:t>
            </w:r>
            <w:r>
              <w:rPr>
                <w:lang w:val="en-US"/>
              </w:rPr>
              <w:t>&lt;behavior&gt;</w:t>
            </w:r>
            <w:r w:rsidRPr="00161B30">
              <w:t>()</w:t>
            </w:r>
          </w:p>
          <w:p w:rsidR="00461611" w:rsidRPr="00161B30" w:rsidRDefault="00461611" w:rsidP="00161B30">
            <w:pPr>
              <w:pStyle w:val="Command"/>
            </w:pPr>
            <w:r w:rsidRPr="00161B30">
              <w:t xml:space="preserve">    fake.Increment()</w:t>
            </w:r>
          </w:p>
          <w:p w:rsidR="00461611" w:rsidRPr="007575F2" w:rsidRDefault="00461611" w:rsidP="00445F10">
            <w:pPr>
              <w:pStyle w:val="Command"/>
              <w:ind w:left="0"/>
              <w:rPr>
                <w:lang w:val="en-US"/>
              </w:rPr>
            </w:pPr>
            <w:r w:rsidRPr="00161B30">
              <w:t>End Using</w:t>
            </w:r>
          </w:p>
        </w:tc>
      </w:tr>
    </w:tbl>
    <w:p w:rsidR="00461611" w:rsidRDefault="00461611" w:rsidP="00161B30"/>
    <w:p w:rsidR="00461611" w:rsidRDefault="00461611" w:rsidP="00161B30">
      <w:pPr>
        <w:rPr>
          <w:rStyle w:val="Normal1"/>
        </w:rPr>
      </w:pPr>
      <w:r>
        <w:rPr>
          <w:rStyle w:val="Normal1"/>
        </w:rPr>
        <w:t>The following table explains possible behaviors:</w:t>
      </w:r>
    </w:p>
    <w:tbl>
      <w:tblPr>
        <w:tblW w:w="953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2877"/>
        <w:gridCol w:w="2520"/>
        <w:gridCol w:w="4140"/>
      </w:tblGrid>
      <w:tr w:rsidR="00461611" w:rsidTr="001D480C">
        <w:trPr>
          <w:cantSplit/>
          <w:tblHeader/>
        </w:trPr>
        <w:tc>
          <w:tcPr>
            <w:tcW w:w="2877" w:type="dxa"/>
            <w:vAlign w:val="center"/>
          </w:tcPr>
          <w:p w:rsidR="00461611" w:rsidRDefault="00461611" w:rsidP="00E328B0">
            <w:pPr>
              <w:pStyle w:val="TableHeader"/>
            </w:pPr>
            <w:r>
              <w:t>Behavior (C#)</w:t>
            </w:r>
          </w:p>
        </w:tc>
        <w:tc>
          <w:tcPr>
            <w:tcW w:w="2520" w:type="dxa"/>
          </w:tcPr>
          <w:p w:rsidR="00461611" w:rsidRDefault="00461611" w:rsidP="00161B30">
            <w:pPr>
              <w:pStyle w:val="TableHeader"/>
            </w:pPr>
            <w:r>
              <w:t>Behavior (VB)</w:t>
            </w:r>
          </w:p>
        </w:tc>
        <w:tc>
          <w:tcPr>
            <w:tcW w:w="4140" w:type="dxa"/>
            <w:shd w:val="clear" w:color="auto" w:fill="auto"/>
            <w:vAlign w:val="center"/>
          </w:tcPr>
          <w:p w:rsidR="00461611" w:rsidRDefault="00461611" w:rsidP="00E328B0">
            <w:pPr>
              <w:pStyle w:val="TableHeader"/>
            </w:pPr>
            <w:r>
              <w:t>Description</w:t>
            </w:r>
          </w:p>
        </w:tc>
      </w:tr>
      <w:tr w:rsidR="00461611" w:rsidRPr="00D56DEF" w:rsidTr="001D480C">
        <w:trPr>
          <w:cantSplit/>
        </w:trPr>
        <w:tc>
          <w:tcPr>
            <w:tcW w:w="2877" w:type="dxa"/>
          </w:tcPr>
          <w:p w:rsidR="00461611" w:rsidRPr="00161B30" w:rsidRDefault="003D2AAC" w:rsidP="00161B30">
            <w:pPr>
              <w:pStyle w:val="TableText"/>
            </w:pPr>
            <w:hyperlink r:id="rId20" w:history="1">
              <w:r w:rsidR="00461611" w:rsidRPr="00161B30">
                <w:rPr>
                  <w:rStyle w:val="Hyperlink"/>
                  <w:rFonts w:eastAsiaTheme="majorEastAsia"/>
                </w:rPr>
                <w:t>CallOriginal</w:t>
              </w:r>
            </w:hyperlink>
            <w:r w:rsidR="00461611" w:rsidRPr="00161B30">
              <w:rPr>
                <w:rStyle w:val="Normal1"/>
              </w:rPr>
              <w:t>()</w:t>
            </w:r>
          </w:p>
        </w:tc>
        <w:tc>
          <w:tcPr>
            <w:tcW w:w="2520" w:type="dxa"/>
          </w:tcPr>
          <w:p w:rsidR="00461611" w:rsidRPr="00161B30" w:rsidRDefault="003D2AAC" w:rsidP="00161B30">
            <w:pPr>
              <w:pStyle w:val="TableText"/>
              <w:rPr>
                <w:rStyle w:val="Normal1"/>
              </w:rPr>
            </w:pPr>
            <w:hyperlink r:id="rId21" w:history="1">
              <w:r w:rsidR="00461611" w:rsidRPr="00161B30">
                <w:rPr>
                  <w:rStyle w:val="Hyperlink"/>
                  <w:rFonts w:eastAsiaTheme="majorEastAsia"/>
                </w:rPr>
                <w:t>WillCallOriginal</w:t>
              </w:r>
            </w:hyperlink>
            <w:r w:rsidR="00461611" w:rsidRPr="00161B30">
              <w:rPr>
                <w:rStyle w:val="Normal1"/>
              </w:rPr>
              <w:t>()</w:t>
            </w:r>
          </w:p>
        </w:tc>
        <w:tc>
          <w:tcPr>
            <w:tcW w:w="4140" w:type="dxa"/>
            <w:shd w:val="clear" w:color="auto" w:fill="auto"/>
          </w:tcPr>
          <w:p w:rsidR="00461611" w:rsidRPr="00161B30" w:rsidRDefault="00461611" w:rsidP="00E273F8">
            <w:pPr>
              <w:pStyle w:val="TableText"/>
            </w:pPr>
            <w:r>
              <w:rPr>
                <w:rStyle w:val="Normal1"/>
              </w:rPr>
              <w:t>W</w:t>
            </w:r>
            <w:r w:rsidRPr="00161B30">
              <w:rPr>
                <w:rStyle w:val="Normal1"/>
              </w:rPr>
              <w:t xml:space="preserve">hen the method is called, </w:t>
            </w:r>
            <w:r>
              <w:rPr>
                <w:rStyle w:val="Normal1"/>
              </w:rPr>
              <w:t>call</w:t>
            </w:r>
            <w:r w:rsidRPr="00161B30">
              <w:rPr>
                <w:rStyle w:val="Normal1"/>
              </w:rPr>
              <w:t xml:space="preserve"> the original implementation</w:t>
            </w:r>
            <w:r>
              <w:rPr>
                <w:rStyle w:val="Normal1"/>
              </w:rPr>
              <w:t>.</w:t>
            </w:r>
          </w:p>
        </w:tc>
      </w:tr>
      <w:tr w:rsidR="00461611" w:rsidRPr="00D56DEF" w:rsidTr="001D480C">
        <w:trPr>
          <w:cantSplit/>
        </w:trPr>
        <w:tc>
          <w:tcPr>
            <w:tcW w:w="2877" w:type="dxa"/>
          </w:tcPr>
          <w:p w:rsidR="00461611" w:rsidRPr="00161B30" w:rsidRDefault="003D2AAC" w:rsidP="00161B30">
            <w:pPr>
              <w:pStyle w:val="TableText"/>
            </w:pPr>
            <w:hyperlink r:id="rId22" w:history="1">
              <w:r w:rsidR="00461611" w:rsidRPr="00161B30">
                <w:rPr>
                  <w:rStyle w:val="Hyperlink"/>
                  <w:rFonts w:eastAsiaTheme="majorEastAsia"/>
                </w:rPr>
                <w:t>ReturnRecursiveFakes</w:t>
              </w:r>
            </w:hyperlink>
            <w:r w:rsidR="00461611" w:rsidRPr="00161B30">
              <w:rPr>
                <w:rStyle w:val="Normal1"/>
              </w:rPr>
              <w:t>()</w:t>
            </w:r>
          </w:p>
        </w:tc>
        <w:tc>
          <w:tcPr>
            <w:tcW w:w="2520" w:type="dxa"/>
          </w:tcPr>
          <w:p w:rsidR="00461611" w:rsidRPr="00161B30" w:rsidRDefault="003D2AAC" w:rsidP="00161B30">
            <w:pPr>
              <w:pStyle w:val="TableText"/>
              <w:rPr>
                <w:rStyle w:val="Normal1"/>
              </w:rPr>
            </w:pPr>
            <w:hyperlink r:id="rId23" w:history="1">
              <w:r w:rsidR="00461611" w:rsidRPr="00161B30">
                <w:rPr>
                  <w:rStyle w:val="Hyperlink"/>
                  <w:rFonts w:eastAsiaTheme="majorEastAsia"/>
                </w:rPr>
                <w:t>WillReturnRecursiveFake</w:t>
              </w:r>
            </w:hyperlink>
            <w:r w:rsidR="00461611" w:rsidRPr="00161B30">
              <w:rPr>
                <w:rStyle w:val="Normal1"/>
              </w:rPr>
              <w:t>()</w:t>
            </w:r>
          </w:p>
        </w:tc>
        <w:tc>
          <w:tcPr>
            <w:tcW w:w="4140" w:type="dxa"/>
            <w:shd w:val="clear" w:color="auto" w:fill="auto"/>
          </w:tcPr>
          <w:p w:rsidR="00461611" w:rsidRDefault="00461611" w:rsidP="00E273F8">
            <w:pPr>
              <w:pStyle w:val="TableText"/>
            </w:pPr>
            <w:r>
              <w:t>R</w:t>
            </w:r>
            <w:r w:rsidRPr="005F76FF">
              <w:t>eturn</w:t>
            </w:r>
            <w:r>
              <w:t>s:</w:t>
            </w:r>
          </w:p>
          <w:p w:rsidR="00461611" w:rsidRDefault="00461611" w:rsidP="00E273F8">
            <w:pPr>
              <w:pStyle w:val="TableBullet1"/>
            </w:pPr>
            <w:r>
              <w:rPr>
                <w:lang w:val="en-US"/>
              </w:rPr>
              <w:t>For reference types: f</w:t>
            </w:r>
            <w:r w:rsidRPr="005F76FF">
              <w:t>ake objects</w:t>
            </w:r>
          </w:p>
          <w:p w:rsidR="00461611" w:rsidRDefault="00461611" w:rsidP="00E273F8">
            <w:pPr>
              <w:pStyle w:val="TableBullet1"/>
            </w:pPr>
            <w:r>
              <w:rPr>
                <w:lang w:val="en-US"/>
              </w:rPr>
              <w:t xml:space="preserve">For other return types: </w:t>
            </w:r>
            <w:r w:rsidRPr="005F76FF">
              <w:t>zero or equivalent</w:t>
            </w:r>
          </w:p>
          <w:p w:rsidR="00461611" w:rsidRPr="00161B30" w:rsidRDefault="00461611" w:rsidP="00E273F8">
            <w:pPr>
              <w:pStyle w:val="TableText"/>
            </w:pPr>
            <w:r>
              <w:br/>
            </w:r>
            <w:r w:rsidRPr="00D56DEF">
              <w:t>The returned fake objects will behave in the same way.</w:t>
            </w:r>
          </w:p>
        </w:tc>
      </w:tr>
      <w:tr w:rsidR="00461611" w:rsidRPr="00D56DEF" w:rsidTr="001D480C">
        <w:trPr>
          <w:cantSplit/>
        </w:trPr>
        <w:tc>
          <w:tcPr>
            <w:tcW w:w="2877" w:type="dxa"/>
          </w:tcPr>
          <w:p w:rsidR="00461611" w:rsidRPr="00161B30" w:rsidRDefault="003D2AAC" w:rsidP="00161B30">
            <w:pPr>
              <w:pStyle w:val="TableText"/>
            </w:pPr>
            <w:hyperlink r:id="rId24" w:history="1">
              <w:r w:rsidR="00461611" w:rsidRPr="00161B30">
                <w:rPr>
                  <w:rStyle w:val="Hyperlink"/>
                  <w:rFonts w:eastAsiaTheme="majorEastAsia"/>
                </w:rPr>
                <w:t>WillThrow</w:t>
              </w:r>
            </w:hyperlink>
            <w:r w:rsidR="00461611" w:rsidRPr="00161B30">
              <w:rPr>
                <w:rStyle w:val="Normal1"/>
              </w:rPr>
              <w:t>()</w:t>
            </w:r>
          </w:p>
        </w:tc>
        <w:tc>
          <w:tcPr>
            <w:tcW w:w="2520" w:type="dxa"/>
          </w:tcPr>
          <w:p w:rsidR="00461611" w:rsidRPr="00161B30" w:rsidRDefault="003D2AAC" w:rsidP="00161B30">
            <w:pPr>
              <w:pStyle w:val="TableText"/>
              <w:rPr>
                <w:rStyle w:val="Normal1"/>
              </w:rPr>
            </w:pPr>
            <w:hyperlink r:id="rId25" w:history="1">
              <w:r w:rsidR="00461611" w:rsidRPr="00161B30">
                <w:rPr>
                  <w:rStyle w:val="Hyperlink"/>
                  <w:rFonts w:eastAsiaTheme="majorEastAsia"/>
                </w:rPr>
                <w:t>WillThrow</w:t>
              </w:r>
            </w:hyperlink>
            <w:r w:rsidR="00461611" w:rsidRPr="00161B30">
              <w:rPr>
                <w:rStyle w:val="Normal1"/>
              </w:rPr>
              <w:t>()</w:t>
            </w:r>
          </w:p>
        </w:tc>
        <w:tc>
          <w:tcPr>
            <w:tcW w:w="4140" w:type="dxa"/>
            <w:shd w:val="clear" w:color="auto" w:fill="auto"/>
          </w:tcPr>
          <w:p w:rsidR="00461611" w:rsidRPr="00161B30" w:rsidRDefault="00461611" w:rsidP="00E273F8">
            <w:pPr>
              <w:pStyle w:val="TableText"/>
            </w:pPr>
            <w:r>
              <w:rPr>
                <w:rStyle w:val="Normal1"/>
              </w:rPr>
              <w:t>T</w:t>
            </w:r>
            <w:r w:rsidRPr="00161B30">
              <w:rPr>
                <w:rStyle w:val="Normal1"/>
              </w:rPr>
              <w:t>hrow</w:t>
            </w:r>
            <w:r>
              <w:rPr>
                <w:rStyle w:val="Normal1"/>
              </w:rPr>
              <w:t>s a</w:t>
            </w:r>
            <w:r w:rsidRPr="00161B30">
              <w:rPr>
                <w:rStyle w:val="Normal1"/>
              </w:rPr>
              <w:t xml:space="preserve"> specified exception</w:t>
            </w:r>
            <w:r>
              <w:rPr>
                <w:rStyle w:val="Normal1"/>
              </w:rPr>
              <w:t>.</w:t>
            </w:r>
          </w:p>
        </w:tc>
      </w:tr>
      <w:tr w:rsidR="00461611" w:rsidRPr="00D56DEF" w:rsidTr="001D480C">
        <w:trPr>
          <w:cantSplit/>
        </w:trPr>
        <w:tc>
          <w:tcPr>
            <w:tcW w:w="2877" w:type="dxa"/>
          </w:tcPr>
          <w:p w:rsidR="00461611" w:rsidRPr="00161B30" w:rsidRDefault="003D2AAC" w:rsidP="00161B30">
            <w:pPr>
              <w:pStyle w:val="TableText"/>
            </w:pPr>
            <w:hyperlink r:id="rId26" w:history="1">
              <w:r w:rsidR="00461611" w:rsidRPr="00161B30">
                <w:rPr>
                  <w:rStyle w:val="Hyperlink"/>
                  <w:rFonts w:eastAsiaTheme="majorEastAsia"/>
                </w:rPr>
                <w:t>WillReturn</w:t>
              </w:r>
            </w:hyperlink>
            <w:r w:rsidR="00461611" w:rsidRPr="00161B30">
              <w:rPr>
                <w:rStyle w:val="Normal1"/>
              </w:rPr>
              <w:t>()</w:t>
            </w:r>
          </w:p>
        </w:tc>
        <w:tc>
          <w:tcPr>
            <w:tcW w:w="2520" w:type="dxa"/>
          </w:tcPr>
          <w:p w:rsidR="00461611" w:rsidRPr="00161B30" w:rsidRDefault="003D2AAC" w:rsidP="00161B30">
            <w:pPr>
              <w:pStyle w:val="TableText"/>
              <w:rPr>
                <w:rStyle w:val="Normal1"/>
              </w:rPr>
            </w:pPr>
            <w:hyperlink r:id="rId27" w:history="1">
              <w:r w:rsidR="00461611" w:rsidRPr="00161B30">
                <w:rPr>
                  <w:rStyle w:val="Hyperlink"/>
                  <w:rFonts w:eastAsiaTheme="majorEastAsia"/>
                </w:rPr>
                <w:t>WillReturn</w:t>
              </w:r>
            </w:hyperlink>
            <w:r w:rsidR="00461611" w:rsidRPr="00161B30">
              <w:rPr>
                <w:rStyle w:val="Normal1"/>
              </w:rPr>
              <w:t>()</w:t>
            </w:r>
          </w:p>
        </w:tc>
        <w:tc>
          <w:tcPr>
            <w:tcW w:w="4140" w:type="dxa"/>
            <w:shd w:val="clear" w:color="auto" w:fill="auto"/>
          </w:tcPr>
          <w:p w:rsidR="00461611" w:rsidRPr="00161B30" w:rsidRDefault="00461611" w:rsidP="00E273F8">
            <w:pPr>
              <w:pStyle w:val="TableText"/>
            </w:pPr>
            <w:r>
              <w:rPr>
                <w:rStyle w:val="Normal1"/>
              </w:rPr>
              <w:t>R</w:t>
            </w:r>
            <w:r w:rsidRPr="00161B30">
              <w:rPr>
                <w:rStyle w:val="Normal1"/>
              </w:rPr>
              <w:t xml:space="preserve">eturn </w:t>
            </w:r>
            <w:r>
              <w:rPr>
                <w:rStyle w:val="Normal1"/>
              </w:rPr>
              <w:t>a</w:t>
            </w:r>
            <w:r w:rsidRPr="00161B30">
              <w:rPr>
                <w:rStyle w:val="Normal1"/>
              </w:rPr>
              <w:t xml:space="preserve"> specified value. This is applicable only to </w:t>
            </w:r>
            <w:r>
              <w:rPr>
                <w:rStyle w:val="Normal1"/>
              </w:rPr>
              <w:t xml:space="preserve">those </w:t>
            </w:r>
            <w:r w:rsidRPr="00161B30">
              <w:rPr>
                <w:rStyle w:val="Normal1"/>
              </w:rPr>
              <w:t xml:space="preserve">methods </w:t>
            </w:r>
            <w:r>
              <w:rPr>
                <w:rStyle w:val="Normal1"/>
              </w:rPr>
              <w:t xml:space="preserve">that </w:t>
            </w:r>
            <w:r w:rsidRPr="00161B30">
              <w:rPr>
                <w:rStyle w:val="Normal1"/>
              </w:rPr>
              <w:t>return values</w:t>
            </w:r>
            <w:r>
              <w:rPr>
                <w:rStyle w:val="Normal1"/>
              </w:rPr>
              <w:t>.</w:t>
            </w:r>
          </w:p>
        </w:tc>
      </w:tr>
      <w:tr w:rsidR="00461611" w:rsidRPr="00D56DEF" w:rsidTr="001D480C">
        <w:trPr>
          <w:cantSplit/>
        </w:trPr>
        <w:tc>
          <w:tcPr>
            <w:tcW w:w="2877" w:type="dxa"/>
          </w:tcPr>
          <w:p w:rsidR="00461611" w:rsidRPr="00161B30" w:rsidRDefault="003D2AAC" w:rsidP="00161B30">
            <w:pPr>
              <w:pStyle w:val="TableText"/>
              <w:rPr>
                <w:rStyle w:val="Normal1"/>
              </w:rPr>
            </w:pPr>
            <w:hyperlink r:id="rId28" w:history="1">
              <w:r w:rsidR="00461611" w:rsidRPr="00161B30">
                <w:rPr>
                  <w:rStyle w:val="Hyperlink"/>
                  <w:rFonts w:eastAsiaTheme="majorEastAsia"/>
                </w:rPr>
                <w:t>IgnoreCall</w:t>
              </w:r>
            </w:hyperlink>
            <w:r w:rsidR="00461611" w:rsidRPr="00161B30">
              <w:rPr>
                <w:rStyle w:val="Normal1"/>
              </w:rPr>
              <w:t>()</w:t>
            </w:r>
          </w:p>
        </w:tc>
        <w:tc>
          <w:tcPr>
            <w:tcW w:w="2520" w:type="dxa"/>
          </w:tcPr>
          <w:p w:rsidR="00461611" w:rsidRPr="00161B30" w:rsidRDefault="003D2AAC" w:rsidP="00161B30">
            <w:pPr>
              <w:pStyle w:val="TableText"/>
              <w:rPr>
                <w:rStyle w:val="Normal1"/>
              </w:rPr>
            </w:pPr>
            <w:hyperlink r:id="rId29" w:history="1">
              <w:r w:rsidR="00461611" w:rsidRPr="00161B30">
                <w:rPr>
                  <w:rStyle w:val="Hyperlink"/>
                  <w:rFonts w:eastAsiaTheme="majorEastAsia"/>
                </w:rPr>
                <w:t>WillBeIgnored</w:t>
              </w:r>
            </w:hyperlink>
            <w:r w:rsidR="00461611" w:rsidRPr="00161B30">
              <w:rPr>
                <w:rStyle w:val="Normal1"/>
              </w:rPr>
              <w:t>()</w:t>
            </w:r>
          </w:p>
        </w:tc>
        <w:tc>
          <w:tcPr>
            <w:tcW w:w="4140" w:type="dxa"/>
            <w:shd w:val="clear" w:color="auto" w:fill="auto"/>
          </w:tcPr>
          <w:p w:rsidR="00461611" w:rsidRPr="00161B30" w:rsidRDefault="00461611" w:rsidP="00161B30">
            <w:pPr>
              <w:pStyle w:val="TableText"/>
              <w:rPr>
                <w:rStyle w:val="Normal1"/>
              </w:rPr>
            </w:pPr>
            <w:r>
              <w:rPr>
                <w:rStyle w:val="Normal1"/>
              </w:rPr>
              <w:t>R</w:t>
            </w:r>
            <w:r w:rsidRPr="00161B30">
              <w:rPr>
                <w:rStyle w:val="Normal1"/>
              </w:rPr>
              <w:t>eturn</w:t>
            </w:r>
            <w:r>
              <w:rPr>
                <w:rStyle w:val="Normal1"/>
              </w:rPr>
              <w:t>s</w:t>
            </w:r>
            <w:r w:rsidRPr="00161B30">
              <w:rPr>
                <w:rStyle w:val="Normal1"/>
              </w:rPr>
              <w:t xml:space="preserve"> immediately. This is applicable only to void methods</w:t>
            </w:r>
            <w:r>
              <w:rPr>
                <w:rStyle w:val="Normal1"/>
              </w:rPr>
              <w:t>.</w:t>
            </w:r>
          </w:p>
        </w:tc>
      </w:tr>
      <w:tr w:rsidR="00461611" w:rsidRPr="00D56DEF" w:rsidTr="001D480C">
        <w:trPr>
          <w:cantSplit/>
        </w:trPr>
        <w:tc>
          <w:tcPr>
            <w:tcW w:w="2877" w:type="dxa"/>
          </w:tcPr>
          <w:p w:rsidR="00461611" w:rsidRPr="00161B30" w:rsidRDefault="003D2AAC" w:rsidP="00161B30">
            <w:pPr>
              <w:pStyle w:val="TableText"/>
              <w:rPr>
                <w:rStyle w:val="Normal1"/>
              </w:rPr>
            </w:pPr>
            <w:hyperlink r:id="rId30" w:history="1">
              <w:r w:rsidR="00461611" w:rsidRPr="00161B30">
                <w:rPr>
                  <w:rStyle w:val="Hyperlink"/>
                  <w:rFonts w:eastAsiaTheme="majorEastAsia"/>
                </w:rPr>
                <w:t>WillReturnCollectionValuesOf</w:t>
              </w:r>
            </w:hyperlink>
            <w:r w:rsidR="00461611" w:rsidRPr="00161B30">
              <w:rPr>
                <w:rStyle w:val="Normal1"/>
              </w:rPr>
              <w:t>()</w:t>
            </w:r>
          </w:p>
        </w:tc>
        <w:tc>
          <w:tcPr>
            <w:tcW w:w="2520" w:type="dxa"/>
          </w:tcPr>
          <w:p w:rsidR="00461611" w:rsidRPr="00161B30" w:rsidRDefault="00461611" w:rsidP="00161B30">
            <w:pPr>
              <w:pStyle w:val="TableText"/>
              <w:rPr>
                <w:rStyle w:val="Normal1"/>
              </w:rPr>
            </w:pPr>
            <w:r>
              <w:rPr>
                <w:rStyle w:val="Normal1"/>
              </w:rPr>
              <w:t>Not supported</w:t>
            </w:r>
          </w:p>
        </w:tc>
        <w:tc>
          <w:tcPr>
            <w:tcW w:w="4140" w:type="dxa"/>
            <w:shd w:val="clear" w:color="auto" w:fill="auto"/>
          </w:tcPr>
          <w:p w:rsidR="00461611" w:rsidRPr="00161B30" w:rsidRDefault="00461611" w:rsidP="00161B30">
            <w:pPr>
              <w:pStyle w:val="TableText"/>
              <w:rPr>
                <w:rStyle w:val="Normal1"/>
              </w:rPr>
            </w:pPr>
            <w:r>
              <w:rPr>
                <w:rStyle w:val="Normal1"/>
              </w:rPr>
              <w:t>R</w:t>
            </w:r>
            <w:r w:rsidRPr="00161B30">
              <w:rPr>
                <w:rStyle w:val="Normal1"/>
              </w:rPr>
              <w:t>eturn</w:t>
            </w:r>
            <w:r>
              <w:rPr>
                <w:rStyle w:val="Normal1"/>
              </w:rPr>
              <w:t>s</w:t>
            </w:r>
            <w:r w:rsidRPr="00161B30">
              <w:rPr>
                <w:rStyle w:val="Normal1"/>
              </w:rPr>
              <w:t xml:space="preserve"> a collection of test data.</w:t>
            </w:r>
          </w:p>
        </w:tc>
      </w:tr>
      <w:tr w:rsidR="00461611" w:rsidRPr="00D56DEF" w:rsidTr="001D480C">
        <w:trPr>
          <w:cantSplit/>
        </w:trPr>
        <w:tc>
          <w:tcPr>
            <w:tcW w:w="2877" w:type="dxa"/>
          </w:tcPr>
          <w:p w:rsidR="00461611" w:rsidRPr="00161B30" w:rsidRDefault="003D2AAC" w:rsidP="00161B30">
            <w:pPr>
              <w:pStyle w:val="TableText"/>
              <w:rPr>
                <w:rStyle w:val="Normal1"/>
              </w:rPr>
            </w:pPr>
            <w:hyperlink r:id="rId31" w:anchor="DoInstead" w:history="1">
              <w:r w:rsidR="00461611" w:rsidRPr="00161B30">
                <w:rPr>
                  <w:rStyle w:val="Hyperlink"/>
                  <w:rFonts w:eastAsiaTheme="majorEastAsia"/>
                </w:rPr>
                <w:t>DoInstead</w:t>
              </w:r>
            </w:hyperlink>
            <w:r w:rsidR="00461611" w:rsidRPr="00161B30">
              <w:rPr>
                <w:rStyle w:val="Normal1"/>
              </w:rPr>
              <w:t>()</w:t>
            </w:r>
          </w:p>
        </w:tc>
        <w:tc>
          <w:tcPr>
            <w:tcW w:w="2520" w:type="dxa"/>
          </w:tcPr>
          <w:p w:rsidR="00461611" w:rsidRPr="00161B30" w:rsidRDefault="003D2AAC" w:rsidP="00161B30">
            <w:pPr>
              <w:pStyle w:val="TableText"/>
              <w:rPr>
                <w:rStyle w:val="Normal1"/>
              </w:rPr>
            </w:pPr>
            <w:hyperlink r:id="rId32" w:anchor="CustomBehavior" w:history="1">
              <w:r w:rsidR="00461611" w:rsidRPr="00161B30">
                <w:rPr>
                  <w:rStyle w:val="Hyperlink"/>
                  <w:rFonts w:eastAsiaTheme="majorEastAsia"/>
                </w:rPr>
                <w:t>WillBeReplacedWith</w:t>
              </w:r>
            </w:hyperlink>
            <w:r w:rsidR="00461611" w:rsidRPr="00161B30">
              <w:rPr>
                <w:rStyle w:val="Normal1"/>
              </w:rPr>
              <w:t>()</w:t>
            </w:r>
          </w:p>
        </w:tc>
        <w:tc>
          <w:tcPr>
            <w:tcW w:w="4140" w:type="dxa"/>
            <w:shd w:val="clear" w:color="auto" w:fill="auto"/>
          </w:tcPr>
          <w:p w:rsidR="00461611" w:rsidRPr="00161B30" w:rsidRDefault="00461611" w:rsidP="003720C4">
            <w:pPr>
              <w:pStyle w:val="TableText"/>
              <w:rPr>
                <w:rStyle w:val="Normal1"/>
              </w:rPr>
            </w:pPr>
            <w:r>
              <w:rPr>
                <w:rStyle w:val="Normal1"/>
              </w:rPr>
              <w:t>C</w:t>
            </w:r>
            <w:r w:rsidRPr="00161B30">
              <w:rPr>
                <w:rStyle w:val="Normal1"/>
              </w:rPr>
              <w:t>all</w:t>
            </w:r>
            <w:r>
              <w:rPr>
                <w:rStyle w:val="Normal1"/>
              </w:rPr>
              <w:t>s a</w:t>
            </w:r>
            <w:r w:rsidRPr="00161B30">
              <w:rPr>
                <w:rStyle w:val="Normal1"/>
              </w:rPr>
              <w:t xml:space="preserve"> user code</w:t>
            </w:r>
            <w:r>
              <w:rPr>
                <w:rStyle w:val="Normal1"/>
              </w:rPr>
              <w:t>.</w:t>
            </w:r>
            <w:r w:rsidRPr="00161B30">
              <w:rPr>
                <w:rStyle w:val="Normal1"/>
              </w:rPr>
              <w:t xml:space="preserve"> </w:t>
            </w:r>
            <w:r>
              <w:rPr>
                <w:rStyle w:val="Normal1"/>
              </w:rPr>
              <w:t xml:space="preserve">This option is </w:t>
            </w:r>
            <w:r w:rsidRPr="00161B30">
              <w:rPr>
                <w:rStyle w:val="Normal1"/>
              </w:rPr>
              <w:t>used for advanced and complex behaviors</w:t>
            </w:r>
            <w:r>
              <w:rPr>
                <w:rStyle w:val="Normal1"/>
              </w:rPr>
              <w:t>.</w:t>
            </w:r>
          </w:p>
        </w:tc>
      </w:tr>
    </w:tbl>
    <w:p w:rsidR="00461611" w:rsidRDefault="00461611" w:rsidP="00445F10">
      <w:pPr>
        <w:pStyle w:val="Heading4"/>
      </w:pPr>
      <w:bookmarkStart w:id="262" w:name="_D2HTopic_125"/>
      <w:r>
        <w:t>Samples</w:t>
      </w:r>
      <w:bookmarkEnd w:id="262"/>
    </w:p>
    <w:p w:rsidR="00461611" w:rsidRPr="00A21759" w:rsidRDefault="00461611" w:rsidP="00A21759">
      <w:pPr>
        <w:pStyle w:val="Heading5"/>
      </w:pPr>
      <w:bookmarkStart w:id="263" w:name="_D2HTopic_126"/>
      <w:r>
        <w:t>Sample 1: Ignoring Call</w:t>
      </w:r>
      <w:bookmarkEnd w:id="263"/>
    </w:p>
    <w:p w:rsidR="00461611" w:rsidRDefault="00461611" w:rsidP="00B5377E">
      <w:pPr>
        <w:pStyle w:val="CodeLabel"/>
      </w:pPr>
      <w:r>
        <w:t xml:space="preserve">C# </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223682" w:rsidRDefault="00461611" w:rsidP="00445F10">
            <w:pPr>
              <w:pStyle w:val="Command"/>
              <w:ind w:left="0"/>
            </w:pPr>
            <w:r w:rsidRPr="00445F10">
              <w:t>Isolate.WhenCalled(() =&gt; fake.Increment()).IgnoreCall();</w:t>
            </w:r>
          </w:p>
        </w:tc>
      </w:tr>
    </w:tbl>
    <w:p w:rsidR="00461611" w:rsidRDefault="00461611" w:rsidP="00B5377E">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445F10" w:rsidRDefault="00461611" w:rsidP="00445F10">
            <w:pPr>
              <w:pStyle w:val="Command"/>
              <w:ind w:left="0"/>
            </w:pPr>
            <w:r w:rsidRPr="00445F10">
              <w:t>Using TheseCalls.WillBeIgnored()</w:t>
            </w:r>
          </w:p>
          <w:p w:rsidR="00461611" w:rsidRPr="00445F10" w:rsidRDefault="00461611" w:rsidP="00445F10">
            <w:pPr>
              <w:pStyle w:val="Command"/>
            </w:pPr>
            <w:r w:rsidRPr="00445F10">
              <w:t xml:space="preserve">    fake.Increment()</w:t>
            </w:r>
          </w:p>
          <w:p w:rsidR="00461611" w:rsidRPr="007575F2" w:rsidRDefault="00461611" w:rsidP="00445F10">
            <w:pPr>
              <w:pStyle w:val="Command"/>
              <w:ind w:left="0"/>
              <w:rPr>
                <w:lang w:val="en-US"/>
              </w:rPr>
            </w:pPr>
            <w:r w:rsidRPr="00445F10">
              <w:t>End Using</w:t>
            </w:r>
          </w:p>
        </w:tc>
      </w:tr>
    </w:tbl>
    <w:p w:rsidR="00461611" w:rsidRDefault="00461611" w:rsidP="00967AF5">
      <w:pPr>
        <w:pStyle w:val="Heading5"/>
      </w:pPr>
      <w:bookmarkStart w:id="264" w:name="_D2HTopic_127"/>
      <w:r>
        <w:t>Sample 3: Setting Different Behavior on Overloaded Methods</w:t>
      </w:r>
      <w:bookmarkEnd w:id="264"/>
    </w:p>
    <w:p w:rsidR="00461611" w:rsidRDefault="00461611" w:rsidP="008E5A6D">
      <w:r w:rsidRPr="00E37324">
        <w:t xml:space="preserve">To set </w:t>
      </w:r>
      <w:r>
        <w:t xml:space="preserve">a </w:t>
      </w:r>
      <w:r w:rsidRPr="00E37324">
        <w:t xml:space="preserve">different behavior to overloaded methods, use </w:t>
      </w:r>
      <w:r w:rsidRPr="00D82BA9">
        <w:rPr>
          <w:rStyle w:val="Bold"/>
        </w:rPr>
        <w:t>WhenCalled()</w:t>
      </w:r>
      <w:r w:rsidRPr="00E37324">
        <w:t xml:space="preserve"> on each overload.</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E328B0">
        <w:trPr>
          <w:cantSplit/>
        </w:trPr>
        <w:tc>
          <w:tcPr>
            <w:tcW w:w="818" w:type="dxa"/>
            <w:shd w:val="clear" w:color="auto" w:fill="auto"/>
          </w:tcPr>
          <w:p w:rsidR="00461611" w:rsidRDefault="00461611" w:rsidP="00E328B0">
            <w:pPr>
              <w:pStyle w:val="NoteRegularMark"/>
            </w:pPr>
            <w:r>
              <w:t>!</w:t>
            </w:r>
          </w:p>
        </w:tc>
        <w:tc>
          <w:tcPr>
            <w:tcW w:w="8404" w:type="dxa"/>
            <w:shd w:val="clear" w:color="auto" w:fill="auto"/>
          </w:tcPr>
          <w:p w:rsidR="00461611" w:rsidRPr="00312A07" w:rsidRDefault="00461611" w:rsidP="00E328B0">
            <w:pPr>
              <w:pStyle w:val="Note"/>
            </w:pPr>
            <w:r w:rsidRPr="00312A07">
              <w:t>Note</w:t>
            </w:r>
          </w:p>
          <w:p w:rsidR="00461611" w:rsidRPr="00A21759" w:rsidRDefault="00461611" w:rsidP="00E328B0">
            <w:pPr>
              <w:pStyle w:val="TableText"/>
            </w:pPr>
            <w:r w:rsidRPr="00E37324">
              <w:t>The first overload method behavior setting is the default behavior for all overloads</w:t>
            </w:r>
            <w:r>
              <w:t>.</w:t>
            </w:r>
          </w:p>
        </w:tc>
      </w:tr>
    </w:tbl>
    <w:p w:rsidR="00461611" w:rsidRDefault="00461611" w:rsidP="00B5377E">
      <w:pPr>
        <w:pStyle w:val="CodeLabel"/>
      </w:pPr>
      <w:r>
        <w:t xml:space="preserve">C#  </w:t>
      </w:r>
      <w:r w:rsidRPr="00EC71C0">
        <w:t xml:space="preserve"> </w:t>
      </w:r>
      <w:r w:rsidRPr="00E37324">
        <w:t xml:space="preserve"> (ControllingMethods.cs)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E37324" w:rsidRDefault="00461611" w:rsidP="00961EFE">
            <w:pPr>
              <w:pStyle w:val="Command"/>
              <w:ind w:left="0"/>
            </w:pPr>
            <w:r w:rsidRPr="00E37324">
              <w:t>[TestMethod, Isolated] // Note: Use Isolated to clean up after the test</w:t>
            </w:r>
          </w:p>
          <w:p w:rsidR="00461611" w:rsidRPr="00E37324" w:rsidRDefault="00461611" w:rsidP="00961EFE">
            <w:pPr>
              <w:pStyle w:val="Command"/>
              <w:ind w:left="0"/>
            </w:pPr>
            <w:r w:rsidRPr="00E37324">
              <w:t>public void Overloaded_Example()</w:t>
            </w:r>
          </w:p>
          <w:p w:rsidR="00461611" w:rsidRPr="00E37324" w:rsidRDefault="00461611" w:rsidP="00961EFE">
            <w:pPr>
              <w:pStyle w:val="Command"/>
            </w:pPr>
            <w:r w:rsidRPr="00E37324">
              <w:t>{</w:t>
            </w:r>
          </w:p>
          <w:p w:rsidR="00461611" w:rsidRPr="00E37324" w:rsidRDefault="00461611" w:rsidP="00961EFE">
            <w:pPr>
              <w:pStyle w:val="Command"/>
            </w:pPr>
            <w:r w:rsidRPr="00E37324">
              <w:t xml:space="preserve">    var fakeDependency = Isolate.Fake.Instance&lt;Dependency&gt;();</w:t>
            </w:r>
          </w:p>
          <w:p w:rsidR="00461611" w:rsidRPr="00E37324" w:rsidRDefault="00461611" w:rsidP="00961EFE">
            <w:pPr>
              <w:pStyle w:val="Command"/>
            </w:pPr>
            <w:r w:rsidRPr="00E37324">
              <w:t xml:space="preserve">    // Each overloaded method will act as a separate sequence</w:t>
            </w:r>
          </w:p>
          <w:p w:rsidR="00461611" w:rsidRPr="00E37324" w:rsidRDefault="00461611" w:rsidP="00961EFE">
            <w:pPr>
              <w:pStyle w:val="Command"/>
            </w:pPr>
            <w:r w:rsidRPr="00E37324">
              <w:t xml:space="preserve">    Isolate.WhenCalled(() =&gt; fakeDependency.OverloadedMethod(1)).WillReturn(2);</w:t>
            </w:r>
          </w:p>
          <w:p w:rsidR="00461611" w:rsidRPr="00E37324" w:rsidRDefault="00461611" w:rsidP="00961EFE">
            <w:pPr>
              <w:pStyle w:val="Command"/>
            </w:pPr>
            <w:r w:rsidRPr="00E37324">
              <w:t xml:space="preserve">    Isolate.WhenCalled(() =&gt; fakeDependency.OverloadedMethod("Typemock Rocks")).WillReturn(9);</w:t>
            </w:r>
          </w:p>
          <w:p w:rsidR="00461611" w:rsidRPr="00E37324" w:rsidRDefault="00461611" w:rsidP="00961EFE">
            <w:pPr>
              <w:pStyle w:val="Command"/>
            </w:pPr>
          </w:p>
          <w:p w:rsidR="00461611" w:rsidRPr="00E37324" w:rsidRDefault="00461611" w:rsidP="00961EFE">
            <w:pPr>
              <w:pStyle w:val="Command"/>
            </w:pPr>
            <w:r w:rsidRPr="00E37324">
              <w:t xml:space="preserve">    var result = new ClassUnderTest().AddOverloadedDependency(fakeDependency);</w:t>
            </w:r>
          </w:p>
          <w:p w:rsidR="00461611" w:rsidRPr="00E37324" w:rsidRDefault="00461611" w:rsidP="00961EFE">
            <w:pPr>
              <w:pStyle w:val="Command"/>
            </w:pPr>
          </w:p>
          <w:p w:rsidR="00461611" w:rsidRPr="00E37324" w:rsidRDefault="00461611" w:rsidP="00961EFE">
            <w:pPr>
              <w:pStyle w:val="Command"/>
            </w:pPr>
            <w:r w:rsidRPr="00E37324">
              <w:t xml:space="preserve">    Assert.AreEqual(11, result);</w:t>
            </w:r>
          </w:p>
          <w:p w:rsidR="00461611" w:rsidRPr="00E37324" w:rsidRDefault="00461611" w:rsidP="00961EFE">
            <w:pPr>
              <w:pStyle w:val="Command"/>
            </w:pPr>
            <w:r w:rsidRPr="00E37324">
              <w:t>}</w:t>
            </w:r>
          </w:p>
          <w:p w:rsidR="00461611" w:rsidRPr="00E37324" w:rsidRDefault="00461611" w:rsidP="00961EFE">
            <w:pPr>
              <w:pStyle w:val="Command"/>
            </w:pPr>
          </w:p>
          <w:p w:rsidR="00461611" w:rsidRPr="00E37324" w:rsidRDefault="00461611" w:rsidP="00961EFE">
            <w:pPr>
              <w:pStyle w:val="Command"/>
              <w:ind w:left="0"/>
            </w:pPr>
            <w:r w:rsidRPr="00E37324">
              <w:t>public int AddOverloadedDependency(Dependency dependency)</w:t>
            </w:r>
          </w:p>
          <w:p w:rsidR="00461611" w:rsidRPr="00E37324" w:rsidRDefault="00461611" w:rsidP="00961EFE">
            <w:pPr>
              <w:pStyle w:val="Command"/>
            </w:pPr>
            <w:r w:rsidRPr="00E37324">
              <w:t>{</w:t>
            </w:r>
          </w:p>
          <w:p w:rsidR="00461611" w:rsidRPr="00E37324" w:rsidRDefault="00461611" w:rsidP="00961EFE">
            <w:pPr>
              <w:pStyle w:val="Command"/>
            </w:pPr>
            <w:r w:rsidRPr="00E37324">
              <w:t xml:space="preserve">    return dependency.OverloadedMethod(12) + dependency.OverloadedMethod("typemock");</w:t>
            </w:r>
          </w:p>
          <w:p w:rsidR="00461611" w:rsidRPr="00223682" w:rsidRDefault="00461611" w:rsidP="00961EFE">
            <w:pPr>
              <w:pStyle w:val="Command"/>
            </w:pPr>
            <w:r w:rsidRPr="00E37324">
              <w:t>}</w:t>
            </w:r>
          </w:p>
        </w:tc>
      </w:tr>
    </w:tbl>
    <w:p w:rsidR="00461611" w:rsidRDefault="00461611" w:rsidP="00B5377E"/>
    <w:p w:rsidR="00461611" w:rsidRPr="00EC71C0" w:rsidRDefault="00461611" w:rsidP="00B41713">
      <w:pPr>
        <w:pStyle w:val="CodeLabel"/>
      </w:pPr>
      <w:r>
        <w:t>VB</w:t>
      </w:r>
      <w:r w:rsidRPr="00E37324">
        <w:t xml:space="preserve"> (ControllingMethods.vb)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E37324" w:rsidRDefault="00461611" w:rsidP="008E5A6D">
            <w:pPr>
              <w:pStyle w:val="Command"/>
              <w:ind w:left="0"/>
            </w:pPr>
            <w:r w:rsidRPr="00E37324">
              <w:t>' Note: Use Isolated to clean up after the test</w:t>
            </w:r>
          </w:p>
          <w:p w:rsidR="00461611" w:rsidRPr="00E37324" w:rsidRDefault="00461611" w:rsidP="008E5A6D">
            <w:pPr>
              <w:pStyle w:val="Command"/>
              <w:ind w:left="0"/>
            </w:pPr>
            <w:r w:rsidRPr="00E37324">
              <w:t>&lt;TestMethod(), Isolated()&gt; _</w:t>
            </w:r>
          </w:p>
          <w:p w:rsidR="00461611" w:rsidRPr="00E37324" w:rsidRDefault="00461611" w:rsidP="008E5A6D">
            <w:pPr>
              <w:pStyle w:val="Command"/>
              <w:ind w:left="0"/>
            </w:pPr>
            <w:r w:rsidRPr="00E37324">
              <w:t>Public Sub Overloaded_Example()</w:t>
            </w:r>
          </w:p>
          <w:p w:rsidR="00461611" w:rsidRPr="00E37324" w:rsidRDefault="00461611" w:rsidP="008E5A6D">
            <w:pPr>
              <w:pStyle w:val="Command"/>
            </w:pPr>
            <w:r w:rsidRPr="00E37324">
              <w:t xml:space="preserve">    Dim fakeDependency = FakeInstance(Of Dependency)()</w:t>
            </w:r>
          </w:p>
          <w:p w:rsidR="00461611" w:rsidRPr="00E37324" w:rsidRDefault="00461611" w:rsidP="008E5A6D">
            <w:pPr>
              <w:pStyle w:val="Command"/>
            </w:pPr>
            <w:r w:rsidRPr="00E37324">
              <w:t xml:space="preserve">    ' Each overloaded method will act as a separate sequence</w:t>
            </w:r>
          </w:p>
          <w:p w:rsidR="00461611" w:rsidRPr="00E37324" w:rsidRDefault="00461611" w:rsidP="008E5A6D">
            <w:pPr>
              <w:pStyle w:val="Command"/>
            </w:pPr>
            <w:r w:rsidRPr="00E37324">
              <w:t xml:space="preserve">    Using TheseCalls.WillReturn(2)</w:t>
            </w:r>
          </w:p>
          <w:p w:rsidR="00461611" w:rsidRPr="00E37324" w:rsidRDefault="00461611" w:rsidP="008E5A6D">
            <w:pPr>
              <w:pStyle w:val="Command"/>
            </w:pPr>
            <w:r w:rsidRPr="00E37324">
              <w:t xml:space="preserve">        fakeDependency.OverloadedMethod(1)</w:t>
            </w:r>
          </w:p>
          <w:p w:rsidR="00461611" w:rsidRPr="00E37324" w:rsidRDefault="00461611" w:rsidP="008E5A6D">
            <w:pPr>
              <w:pStyle w:val="Command"/>
            </w:pPr>
            <w:r w:rsidRPr="00E37324">
              <w:t xml:space="preserve">    End Using</w:t>
            </w:r>
          </w:p>
          <w:p w:rsidR="00461611" w:rsidRPr="00E37324" w:rsidRDefault="00461611" w:rsidP="008E5A6D">
            <w:pPr>
              <w:pStyle w:val="Command"/>
            </w:pPr>
          </w:p>
          <w:p w:rsidR="00461611" w:rsidRPr="00E37324" w:rsidRDefault="00461611" w:rsidP="008E5A6D">
            <w:pPr>
              <w:pStyle w:val="Command"/>
            </w:pPr>
            <w:r w:rsidRPr="00E37324">
              <w:t xml:space="preserve">    Using TheseCalls.WillReturn(9)</w:t>
            </w:r>
          </w:p>
          <w:p w:rsidR="00461611" w:rsidRPr="00E37324" w:rsidRDefault="00461611" w:rsidP="008E5A6D">
            <w:pPr>
              <w:pStyle w:val="Command"/>
            </w:pPr>
            <w:r w:rsidRPr="00E37324">
              <w:t xml:space="preserve">        fakeDependency.OverloadedMethod("Typemock Rocks")</w:t>
            </w:r>
          </w:p>
          <w:p w:rsidR="00461611" w:rsidRPr="00E37324" w:rsidRDefault="00461611" w:rsidP="008E5A6D">
            <w:pPr>
              <w:pStyle w:val="Command"/>
            </w:pPr>
            <w:r w:rsidRPr="00E37324">
              <w:t xml:space="preserve">    End Using</w:t>
            </w:r>
          </w:p>
          <w:p w:rsidR="00461611" w:rsidRPr="00E37324" w:rsidRDefault="00461611" w:rsidP="008E5A6D">
            <w:pPr>
              <w:pStyle w:val="Command"/>
            </w:pPr>
          </w:p>
          <w:p w:rsidR="00461611" w:rsidRPr="00E37324" w:rsidRDefault="00461611" w:rsidP="008E5A6D">
            <w:pPr>
              <w:pStyle w:val="Command"/>
            </w:pPr>
            <w:r w:rsidRPr="00E37324">
              <w:t xml:space="preserve">    Dim result = New ClassUnderTest().AddOverloadedDependency(fakeDependency)</w:t>
            </w:r>
          </w:p>
          <w:p w:rsidR="00461611" w:rsidRPr="00E37324" w:rsidRDefault="00461611" w:rsidP="008E5A6D">
            <w:pPr>
              <w:pStyle w:val="Command"/>
            </w:pPr>
          </w:p>
          <w:p w:rsidR="00461611" w:rsidRPr="00E37324" w:rsidRDefault="00461611" w:rsidP="008E5A6D">
            <w:pPr>
              <w:pStyle w:val="Command"/>
            </w:pPr>
            <w:r w:rsidRPr="00E37324">
              <w:t xml:space="preserve">    Assert.AreEqual(11, result)</w:t>
            </w:r>
          </w:p>
          <w:p w:rsidR="00461611" w:rsidRPr="00E37324" w:rsidRDefault="00461611" w:rsidP="008E5A6D">
            <w:pPr>
              <w:pStyle w:val="Command"/>
              <w:ind w:left="0"/>
            </w:pPr>
            <w:r w:rsidRPr="00E37324">
              <w:t>End Sub</w:t>
            </w:r>
          </w:p>
          <w:p w:rsidR="00461611" w:rsidRPr="00E37324" w:rsidRDefault="00461611" w:rsidP="008E5A6D">
            <w:pPr>
              <w:pStyle w:val="Command"/>
            </w:pPr>
            <w:r w:rsidRPr="00E37324">
              <w:t>Public Function AddOverloadedDependency(dependency As Dependency) As Integer</w:t>
            </w:r>
          </w:p>
          <w:p w:rsidR="00461611" w:rsidRPr="00E37324" w:rsidRDefault="00461611" w:rsidP="008E5A6D">
            <w:pPr>
              <w:pStyle w:val="Command"/>
            </w:pPr>
            <w:r w:rsidRPr="00E37324">
              <w:t xml:space="preserve">    Return dependency.OverloadedMethod(12) + dependency.OverloadedMethod("typemock")</w:t>
            </w:r>
          </w:p>
          <w:p w:rsidR="00461611" w:rsidRPr="007575F2" w:rsidRDefault="00461611" w:rsidP="008E5A6D">
            <w:pPr>
              <w:pStyle w:val="Command"/>
              <w:rPr>
                <w:lang w:val="en-US"/>
              </w:rPr>
            </w:pPr>
            <w:r w:rsidRPr="00E37324">
              <w:t>End Function</w:t>
            </w:r>
          </w:p>
        </w:tc>
      </w:tr>
    </w:tbl>
    <w:p w:rsidR="00461611" w:rsidRDefault="00461611" w:rsidP="00961EFE">
      <w:pPr>
        <w:pStyle w:val="Heading5"/>
      </w:pPr>
      <w:bookmarkStart w:id="265" w:name="_D2HTopic_128"/>
      <w:r>
        <w:t>Sample 4: Running a Custom Logic</w:t>
      </w:r>
      <w:bookmarkEnd w:id="265"/>
    </w:p>
    <w:p w:rsidR="00461611" w:rsidRDefault="00461611" w:rsidP="00961EFE">
      <w:r w:rsidRPr="00961EFE">
        <w:t xml:space="preserve">To run </w:t>
      </w:r>
      <w:r>
        <w:t xml:space="preserve">a </w:t>
      </w:r>
      <w:r w:rsidRPr="00961EFE">
        <w:t>custom logic in a faked method</w:t>
      </w:r>
      <w:r>
        <w:t>,</w:t>
      </w:r>
      <w:r w:rsidRPr="00961EFE">
        <w:t xml:space="preserve"> use </w:t>
      </w:r>
      <w:r w:rsidRPr="00D82BA9">
        <w:rPr>
          <w:rStyle w:val="Bold"/>
        </w:rPr>
        <w:t>DoInstead</w:t>
      </w:r>
      <w:r w:rsidRPr="00961EFE">
        <w:t xml:space="preserve"> after </w:t>
      </w:r>
      <w:r w:rsidRPr="00D82BA9">
        <w:rPr>
          <w:rStyle w:val="Bold"/>
        </w:rPr>
        <w:t>WhenCalled</w:t>
      </w:r>
      <w:r w:rsidRPr="00961EFE">
        <w:t xml:space="preserve"> and provide your own delegate.</w:t>
      </w:r>
      <w:r>
        <w:t xml:space="preserve"> </w:t>
      </w:r>
      <w:r w:rsidRPr="00D82BA9">
        <w:rPr>
          <w:rStyle w:val="Bold"/>
        </w:rPr>
        <w:t>DoInstead</w:t>
      </w:r>
      <w:r w:rsidRPr="00961EFE">
        <w:rPr>
          <w:i/>
          <w:iCs/>
        </w:rPr>
        <w:t xml:space="preserve"> </w:t>
      </w:r>
      <w:r w:rsidRPr="00961EFE">
        <w:t xml:space="preserve">passes </w:t>
      </w:r>
      <w:r w:rsidRPr="00D82BA9">
        <w:rPr>
          <w:rStyle w:val="Bold"/>
        </w:rPr>
        <w:t>MethodCallContext</w:t>
      </w:r>
      <w:r w:rsidRPr="00961EFE">
        <w:t xml:space="preserve"> with the following members:</w:t>
      </w:r>
    </w:p>
    <w:tbl>
      <w:tblPr>
        <w:tblW w:w="944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4047"/>
        <w:gridCol w:w="5400"/>
      </w:tblGrid>
      <w:tr w:rsidR="00461611" w:rsidTr="00642FFB">
        <w:trPr>
          <w:cantSplit/>
          <w:tblHeader/>
        </w:trPr>
        <w:tc>
          <w:tcPr>
            <w:tcW w:w="4047" w:type="dxa"/>
            <w:vAlign w:val="center"/>
          </w:tcPr>
          <w:p w:rsidR="00461611" w:rsidRDefault="00461611" w:rsidP="00E328B0">
            <w:pPr>
              <w:pStyle w:val="TableHeader"/>
            </w:pPr>
            <w:r>
              <w:t>Member</w:t>
            </w:r>
          </w:p>
        </w:tc>
        <w:tc>
          <w:tcPr>
            <w:tcW w:w="5400" w:type="dxa"/>
          </w:tcPr>
          <w:p w:rsidR="00461611" w:rsidRDefault="00461611" w:rsidP="00E328B0">
            <w:pPr>
              <w:pStyle w:val="TableHeader"/>
            </w:pPr>
            <w:r>
              <w:t>Description</w:t>
            </w:r>
          </w:p>
        </w:tc>
      </w:tr>
      <w:tr w:rsidR="00461611" w:rsidRPr="00D56DEF" w:rsidTr="00642FFB">
        <w:trPr>
          <w:cantSplit/>
        </w:trPr>
        <w:tc>
          <w:tcPr>
            <w:tcW w:w="4047" w:type="dxa"/>
          </w:tcPr>
          <w:p w:rsidR="00461611" w:rsidRPr="00161B30" w:rsidRDefault="00461611" w:rsidP="00E328B0">
            <w:pPr>
              <w:pStyle w:val="TableText"/>
            </w:pPr>
            <w:r w:rsidRPr="00961EFE">
              <w:t>Instance </w:t>
            </w:r>
          </w:p>
        </w:tc>
        <w:tc>
          <w:tcPr>
            <w:tcW w:w="5400" w:type="dxa"/>
          </w:tcPr>
          <w:p w:rsidR="00461611" w:rsidRPr="00161B30" w:rsidRDefault="00461611" w:rsidP="00D82BA9">
            <w:pPr>
              <w:pStyle w:val="TableText"/>
              <w:rPr>
                <w:rStyle w:val="Normal1"/>
              </w:rPr>
            </w:pPr>
            <w:r>
              <w:t>An</w:t>
            </w:r>
            <w:r w:rsidRPr="00961EFE">
              <w:t xml:space="preserve"> instance of the calling object (null if </w:t>
            </w:r>
            <w:r>
              <w:t xml:space="preserve">the </w:t>
            </w:r>
            <w:r w:rsidRPr="00961EFE">
              <w:t>method</w:t>
            </w:r>
            <w:r>
              <w:t xml:space="preserve"> is static</w:t>
            </w:r>
            <w:r w:rsidRPr="00961EFE">
              <w:t>)</w:t>
            </w:r>
          </w:p>
        </w:tc>
      </w:tr>
      <w:tr w:rsidR="00461611" w:rsidRPr="00D56DEF" w:rsidTr="00642FFB">
        <w:trPr>
          <w:cantSplit/>
        </w:trPr>
        <w:tc>
          <w:tcPr>
            <w:tcW w:w="4047" w:type="dxa"/>
          </w:tcPr>
          <w:p w:rsidR="00461611" w:rsidRPr="00161B30" w:rsidRDefault="00461611" w:rsidP="00E328B0">
            <w:pPr>
              <w:pStyle w:val="TableText"/>
            </w:pPr>
            <w:r w:rsidRPr="00961EFE">
              <w:t>Parameters </w:t>
            </w:r>
          </w:p>
        </w:tc>
        <w:tc>
          <w:tcPr>
            <w:tcW w:w="5400" w:type="dxa"/>
          </w:tcPr>
          <w:p w:rsidR="00461611" w:rsidRPr="00161B30" w:rsidRDefault="00461611" w:rsidP="00E328B0">
            <w:pPr>
              <w:pStyle w:val="TableText"/>
              <w:rPr>
                <w:rStyle w:val="Normal1"/>
              </w:rPr>
            </w:pPr>
            <w:r>
              <w:t>A</w:t>
            </w:r>
            <w:r w:rsidRPr="00961EFE">
              <w:t>rray of object</w:t>
            </w:r>
            <w:r>
              <w:t>s</w:t>
            </w:r>
            <w:r w:rsidRPr="00961EFE">
              <w:t xml:space="preserve"> of the arguments passed to the method (if exist)</w:t>
            </w:r>
          </w:p>
        </w:tc>
      </w:tr>
      <w:tr w:rsidR="00461611" w:rsidRPr="00D56DEF" w:rsidTr="00642FFB">
        <w:trPr>
          <w:cantSplit/>
        </w:trPr>
        <w:tc>
          <w:tcPr>
            <w:tcW w:w="4047" w:type="dxa"/>
          </w:tcPr>
          <w:p w:rsidR="00461611" w:rsidRPr="00161B30" w:rsidRDefault="00461611" w:rsidP="00E328B0">
            <w:pPr>
              <w:pStyle w:val="TableText"/>
            </w:pPr>
            <w:r w:rsidRPr="00961EFE">
              <w:t>Method</w:t>
            </w:r>
          </w:p>
        </w:tc>
        <w:tc>
          <w:tcPr>
            <w:tcW w:w="5400" w:type="dxa"/>
          </w:tcPr>
          <w:p w:rsidR="00461611" w:rsidRPr="00161B30" w:rsidRDefault="00461611" w:rsidP="00D82BA9">
            <w:pPr>
              <w:pStyle w:val="TableText"/>
              <w:rPr>
                <w:rStyle w:val="Normal1"/>
              </w:rPr>
            </w:pPr>
            <w:r>
              <w:t xml:space="preserve">A </w:t>
            </w:r>
            <w:r w:rsidRPr="00961EFE">
              <w:t xml:space="preserve">MethodBase object </w:t>
            </w:r>
            <w:r>
              <w:t xml:space="preserve">that </w:t>
            </w:r>
            <w:r w:rsidRPr="00961EFE">
              <w:t>contain</w:t>
            </w:r>
            <w:r>
              <w:t>s</w:t>
            </w:r>
            <w:r w:rsidRPr="00961EFE">
              <w:t xml:space="preserve"> method metadata</w:t>
            </w:r>
            <w:r>
              <w:t xml:space="preserve"> that </w:t>
            </w:r>
            <w:r w:rsidRPr="00961EFE">
              <w:t xml:space="preserve">can be used for choosing the </w:t>
            </w:r>
            <w:r>
              <w:t>required</w:t>
            </w:r>
            <w:r w:rsidRPr="00961EFE">
              <w:t xml:space="preserve"> behavior</w:t>
            </w:r>
          </w:p>
        </w:tc>
      </w:tr>
      <w:tr w:rsidR="00461611" w:rsidRPr="00D56DEF" w:rsidTr="00642FFB">
        <w:trPr>
          <w:cantSplit/>
        </w:trPr>
        <w:tc>
          <w:tcPr>
            <w:tcW w:w="4047" w:type="dxa"/>
          </w:tcPr>
          <w:p w:rsidR="00461611" w:rsidRPr="00161B30" w:rsidRDefault="00461611" w:rsidP="00E328B0">
            <w:pPr>
              <w:pStyle w:val="TableText"/>
            </w:pPr>
            <w:r w:rsidRPr="00961EFE">
              <w:t>WillCallOriginal()</w:t>
            </w:r>
          </w:p>
        </w:tc>
        <w:tc>
          <w:tcPr>
            <w:tcW w:w="5400" w:type="dxa"/>
          </w:tcPr>
          <w:p w:rsidR="00461611" w:rsidRPr="00161B30" w:rsidRDefault="00461611" w:rsidP="00E328B0">
            <w:pPr>
              <w:pStyle w:val="TableText"/>
              <w:rPr>
                <w:rStyle w:val="Normal1"/>
              </w:rPr>
            </w:pPr>
            <w:r>
              <w:t>C</w:t>
            </w:r>
            <w:r w:rsidRPr="00961EFE">
              <w:t>all</w:t>
            </w:r>
            <w:r>
              <w:t>s</w:t>
            </w:r>
            <w:r w:rsidRPr="00961EFE">
              <w:t xml:space="preserve"> the original implementation</w:t>
            </w:r>
          </w:p>
        </w:tc>
      </w:tr>
    </w:tbl>
    <w:p w:rsidR="00461611" w:rsidRDefault="00461611" w:rsidP="00315829"/>
    <w:p w:rsidR="00461611" w:rsidRDefault="00461611" w:rsidP="00315829">
      <w:r>
        <w:t>The following sample shows the following:</w:t>
      </w:r>
    </w:p>
    <w:p w:rsidR="00461611" w:rsidRDefault="00461611" w:rsidP="00E328B0">
      <w:pPr>
        <w:pStyle w:val="ListBullet"/>
      </w:pPr>
      <w:r w:rsidRPr="00D82BA9">
        <w:rPr>
          <w:rStyle w:val="Bold"/>
        </w:rPr>
        <w:t>DoInstead</w:t>
      </w:r>
      <w:r w:rsidRPr="00961EFE">
        <w:t xml:space="preserve"> send</w:t>
      </w:r>
      <w:r>
        <w:t>s</w:t>
      </w:r>
      <w:r w:rsidRPr="00961EFE">
        <w:t xml:space="preserve"> </w:t>
      </w:r>
      <w:r>
        <w:t>a custom</w:t>
      </w:r>
      <w:r w:rsidRPr="00961EFE">
        <w:t xml:space="preserve"> delegate that will run when </w:t>
      </w:r>
      <w:r w:rsidRPr="00D82BA9">
        <w:rPr>
          <w:rStyle w:val="Bold"/>
        </w:rPr>
        <w:t>GetID</w:t>
      </w:r>
      <w:r w:rsidRPr="00961EFE">
        <w:t xml:space="preserve"> is called.</w:t>
      </w:r>
    </w:p>
    <w:p w:rsidR="00461611" w:rsidRDefault="00461611" w:rsidP="00E328B0">
      <w:pPr>
        <w:pStyle w:val="ListBullet"/>
      </w:pPr>
      <w:r w:rsidRPr="00961EFE">
        <w:t xml:space="preserve">The actual call to </w:t>
      </w:r>
      <w:r w:rsidRPr="00D82BA9">
        <w:rPr>
          <w:rStyle w:val="Bold"/>
        </w:rPr>
        <w:t>GetID</w:t>
      </w:r>
      <w:r w:rsidRPr="00961EFE">
        <w:t xml:space="preserve"> will call </w:t>
      </w:r>
      <w:r>
        <w:t>the</w:t>
      </w:r>
      <w:r w:rsidRPr="00961EFE">
        <w:t xml:space="preserve"> </w:t>
      </w:r>
      <w:r>
        <w:t xml:space="preserve">custom </w:t>
      </w:r>
      <w:r w:rsidRPr="00961EFE">
        <w:t>delegate. </w:t>
      </w:r>
      <w:r w:rsidRPr="00961EFE">
        <w:br/>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E328B0">
        <w:trPr>
          <w:cantSplit/>
        </w:trPr>
        <w:tc>
          <w:tcPr>
            <w:tcW w:w="818" w:type="dxa"/>
            <w:shd w:val="clear" w:color="auto" w:fill="auto"/>
          </w:tcPr>
          <w:p w:rsidR="00461611" w:rsidRDefault="00461611" w:rsidP="00E328B0">
            <w:pPr>
              <w:pStyle w:val="NoteRegularMark"/>
            </w:pPr>
            <w:r>
              <w:t>!</w:t>
            </w:r>
          </w:p>
        </w:tc>
        <w:tc>
          <w:tcPr>
            <w:tcW w:w="8404" w:type="dxa"/>
            <w:shd w:val="clear" w:color="auto" w:fill="auto"/>
          </w:tcPr>
          <w:p w:rsidR="00461611" w:rsidRPr="00312A07" w:rsidRDefault="00461611" w:rsidP="00E328B0">
            <w:pPr>
              <w:pStyle w:val="Note"/>
            </w:pPr>
            <w:r w:rsidRPr="00312A07">
              <w:t>Note</w:t>
            </w:r>
          </w:p>
          <w:p w:rsidR="00461611" w:rsidRPr="00A21759" w:rsidRDefault="00461611" w:rsidP="00D82BA9">
            <w:pPr>
              <w:pStyle w:val="TableText"/>
            </w:pPr>
            <w:r w:rsidRPr="00961EFE">
              <w:t xml:space="preserve">Overloads for </w:t>
            </w:r>
            <w:r w:rsidRPr="00D82BA9">
              <w:rPr>
                <w:rStyle w:val="Bold"/>
              </w:rPr>
              <w:t>DoInstead</w:t>
            </w:r>
            <w:r w:rsidRPr="00961EFE">
              <w:t xml:space="preserve"> also exist for void methods and non</w:t>
            </w:r>
            <w:r>
              <w:t>-</w:t>
            </w:r>
            <w:r w:rsidRPr="00961EFE">
              <w:t>public methods.</w:t>
            </w:r>
          </w:p>
        </w:tc>
      </w:tr>
    </w:tbl>
    <w:p w:rsidR="00461611" w:rsidRDefault="00461611" w:rsidP="00616045">
      <w:pPr>
        <w:pStyle w:val="CodeLabel"/>
      </w:pPr>
      <w:r>
        <w:t xml:space="preserve">C# </w:t>
      </w:r>
      <w:r w:rsidRPr="00E37324">
        <w:t>(ControllingMethods.cs)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961EFE" w:rsidRDefault="00461611" w:rsidP="00642FFB">
            <w:pPr>
              <w:pStyle w:val="Command"/>
              <w:ind w:left="0"/>
            </w:pPr>
            <w:r w:rsidRPr="00961EFE">
              <w:t>[TestMethod, Isolated] // Note: Use Isolated to clean up after the test</w:t>
            </w:r>
          </w:p>
          <w:p w:rsidR="00461611" w:rsidRPr="00961EFE" w:rsidRDefault="00461611" w:rsidP="00642FFB">
            <w:pPr>
              <w:pStyle w:val="Command"/>
              <w:ind w:left="0"/>
            </w:pPr>
            <w:r w:rsidRPr="00961EFE">
              <w:t>public void DoInstead_Example()</w:t>
            </w:r>
          </w:p>
          <w:p w:rsidR="00461611" w:rsidRPr="00961EFE" w:rsidRDefault="00461611" w:rsidP="00642FFB">
            <w:pPr>
              <w:pStyle w:val="Command"/>
            </w:pPr>
            <w:r w:rsidRPr="00961EFE">
              <w:t>{</w:t>
            </w:r>
          </w:p>
          <w:p w:rsidR="00461611" w:rsidRPr="00961EFE" w:rsidRDefault="00461611" w:rsidP="00642FFB">
            <w:pPr>
              <w:pStyle w:val="Command"/>
            </w:pPr>
            <w:r w:rsidRPr="00961EFE">
              <w:t xml:space="preserve">    var returnValue = 2;</w:t>
            </w:r>
          </w:p>
          <w:p w:rsidR="00461611" w:rsidRPr="00961EFE" w:rsidRDefault="00461611" w:rsidP="00642FFB">
            <w:pPr>
              <w:pStyle w:val="Command"/>
            </w:pPr>
          </w:p>
          <w:p w:rsidR="00461611" w:rsidRPr="00961EFE" w:rsidRDefault="00461611" w:rsidP="00642FFB">
            <w:pPr>
              <w:pStyle w:val="Command"/>
            </w:pPr>
            <w:r w:rsidRPr="00961EFE">
              <w:t xml:space="preserve">    var fakeDependency = Isolate.Fake.Instance&lt;Dependency&gt;();</w:t>
            </w:r>
          </w:p>
          <w:p w:rsidR="00461611" w:rsidRPr="00961EFE" w:rsidRDefault="00461611" w:rsidP="00642FFB">
            <w:pPr>
              <w:pStyle w:val="Command"/>
            </w:pPr>
          </w:p>
          <w:p w:rsidR="00461611" w:rsidRPr="00961EFE" w:rsidRDefault="00461611" w:rsidP="00642FFB">
            <w:pPr>
              <w:pStyle w:val="Command"/>
            </w:pPr>
            <w:r w:rsidRPr="00961EFE">
              <w:t xml:space="preserve">    // return value dynamically</w:t>
            </w:r>
          </w:p>
          <w:p w:rsidR="00461611" w:rsidRPr="00961EFE" w:rsidRDefault="00461611" w:rsidP="00642FFB">
            <w:pPr>
              <w:pStyle w:val="Command"/>
            </w:pPr>
            <w:r w:rsidRPr="00961EFE">
              <w:t xml:space="preserve">    Isolate.WhenCalled(() =&gt; fakeDependency.GetID()).DoInstead(</w:t>
            </w:r>
          </w:p>
          <w:p w:rsidR="00461611" w:rsidRPr="00961EFE" w:rsidRDefault="00461611" w:rsidP="00642FFB">
            <w:pPr>
              <w:pStyle w:val="Command"/>
            </w:pPr>
            <w:r w:rsidRPr="00961EFE">
              <w:t xml:space="preserve">        x =&gt; { return returnValue; }); </w:t>
            </w:r>
          </w:p>
          <w:p w:rsidR="00461611" w:rsidRPr="00961EFE" w:rsidRDefault="00461611" w:rsidP="00642FFB">
            <w:pPr>
              <w:pStyle w:val="Command"/>
            </w:pPr>
          </w:p>
          <w:p w:rsidR="00461611" w:rsidRPr="00961EFE" w:rsidRDefault="00461611" w:rsidP="00642FFB">
            <w:pPr>
              <w:pStyle w:val="Command"/>
            </w:pPr>
            <w:r w:rsidRPr="00961EFE">
              <w:t xml:space="preserve">    returnValue = 4;</w:t>
            </w:r>
          </w:p>
          <w:p w:rsidR="00461611" w:rsidRPr="00961EFE" w:rsidRDefault="00461611" w:rsidP="00642FFB">
            <w:pPr>
              <w:pStyle w:val="Command"/>
            </w:pPr>
            <w:r w:rsidRPr="00961EFE">
              <w:t xml:space="preserve">    result = new ClassUnderTest().AddToDependency(1, fakeDependency);</w:t>
            </w:r>
          </w:p>
          <w:p w:rsidR="00461611" w:rsidRPr="00961EFE" w:rsidRDefault="00461611" w:rsidP="00642FFB">
            <w:pPr>
              <w:pStyle w:val="Command"/>
            </w:pPr>
            <w:r w:rsidRPr="00961EFE">
              <w:t xml:space="preserve">    Assert.AreEqual(5, result);</w:t>
            </w:r>
          </w:p>
          <w:p w:rsidR="00461611" w:rsidRPr="00961EFE" w:rsidRDefault="00461611" w:rsidP="00642FFB">
            <w:pPr>
              <w:pStyle w:val="Command"/>
            </w:pPr>
            <w:r w:rsidRPr="00961EFE">
              <w:t>}</w:t>
            </w:r>
          </w:p>
          <w:p w:rsidR="00461611" w:rsidRPr="00961EFE" w:rsidRDefault="00461611" w:rsidP="00642FFB">
            <w:pPr>
              <w:pStyle w:val="Command"/>
            </w:pPr>
          </w:p>
          <w:p w:rsidR="00461611" w:rsidRPr="00961EFE" w:rsidRDefault="00461611" w:rsidP="00642FFB">
            <w:pPr>
              <w:pStyle w:val="Command"/>
              <w:ind w:left="0"/>
            </w:pPr>
            <w:r w:rsidRPr="00961EFE">
              <w:t>public int AddToDependency(int a, Dependency dependency)</w:t>
            </w:r>
          </w:p>
          <w:p w:rsidR="00461611" w:rsidRPr="00961EFE" w:rsidRDefault="00461611" w:rsidP="00642FFB">
            <w:pPr>
              <w:pStyle w:val="Command"/>
            </w:pPr>
            <w:r w:rsidRPr="00961EFE">
              <w:t>{</w:t>
            </w:r>
          </w:p>
          <w:p w:rsidR="00461611" w:rsidRPr="00961EFE" w:rsidRDefault="00461611" w:rsidP="00642FFB">
            <w:pPr>
              <w:pStyle w:val="Command"/>
            </w:pPr>
            <w:r w:rsidRPr="00961EFE">
              <w:t xml:space="preserve">    return a + dependency.GetID();</w:t>
            </w:r>
          </w:p>
          <w:p w:rsidR="00461611" w:rsidRPr="00223682" w:rsidRDefault="00461611" w:rsidP="00642FFB">
            <w:pPr>
              <w:pStyle w:val="Command"/>
            </w:pPr>
            <w:r w:rsidRPr="00961EFE">
              <w:t>}</w:t>
            </w:r>
          </w:p>
        </w:tc>
      </w:tr>
    </w:tbl>
    <w:p w:rsidR="00461611" w:rsidRPr="00EC71C0" w:rsidRDefault="00461611" w:rsidP="00616045">
      <w:pPr>
        <w:pStyle w:val="CodeLabel"/>
      </w:pPr>
      <w:r>
        <w:t>VB</w:t>
      </w:r>
      <w:r w:rsidRPr="00E37324">
        <w:t xml:space="preserve"> (ControllingMethods.vb)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961EFE" w:rsidRDefault="00461611" w:rsidP="00642FFB">
            <w:pPr>
              <w:pStyle w:val="Command"/>
              <w:ind w:left="0"/>
            </w:pPr>
            <w:r w:rsidRPr="00961EFE">
              <w:t>' Note: Use Isolated to clean up after the test</w:t>
            </w:r>
          </w:p>
          <w:p w:rsidR="00461611" w:rsidRPr="00961EFE" w:rsidRDefault="00461611" w:rsidP="00642FFB">
            <w:pPr>
              <w:pStyle w:val="Command"/>
              <w:ind w:left="0"/>
            </w:pPr>
            <w:r w:rsidRPr="00961EFE">
              <w:t>&lt;TestMethod(), Isolated()&gt; _</w:t>
            </w:r>
          </w:p>
          <w:p w:rsidR="00461611" w:rsidRPr="00961EFE" w:rsidRDefault="00461611" w:rsidP="00642FFB">
            <w:pPr>
              <w:pStyle w:val="Command"/>
              <w:ind w:left="0"/>
            </w:pPr>
            <w:r w:rsidRPr="00961EFE">
              <w:t>Public Sub DoInstead_Example()</w:t>
            </w:r>
          </w:p>
          <w:p w:rsidR="00461611" w:rsidRPr="00961EFE" w:rsidRDefault="00461611" w:rsidP="00642FFB">
            <w:pPr>
              <w:pStyle w:val="Command"/>
            </w:pPr>
            <w:r w:rsidRPr="00961EFE">
              <w:t xml:space="preserve">    Dim fakeDependency = FakeInstance(Of Dependency)()</w:t>
            </w:r>
          </w:p>
          <w:p w:rsidR="00461611" w:rsidRPr="00961EFE" w:rsidRDefault="00461611" w:rsidP="00642FFB">
            <w:pPr>
              <w:pStyle w:val="Command"/>
            </w:pPr>
          </w:p>
          <w:p w:rsidR="00461611" w:rsidRPr="00961EFE" w:rsidRDefault="00461611" w:rsidP="00642FFB">
            <w:pPr>
              <w:pStyle w:val="Command"/>
            </w:pPr>
            <w:r w:rsidRPr="00961EFE">
              <w:t xml:space="preserve">    ' return value dynamically</w:t>
            </w:r>
          </w:p>
          <w:p w:rsidR="00461611" w:rsidRPr="00961EFE" w:rsidRDefault="00461611" w:rsidP="00642FFB">
            <w:pPr>
              <w:pStyle w:val="Command"/>
            </w:pPr>
            <w:r w:rsidRPr="00961EFE">
              <w:t xml:space="preserve">    Using TheseCalls.WillBeReplacedWith(AddressOf FunctionThatReplaceGetID)</w:t>
            </w:r>
          </w:p>
          <w:p w:rsidR="00461611" w:rsidRPr="00961EFE" w:rsidRDefault="00461611" w:rsidP="00642FFB">
            <w:pPr>
              <w:pStyle w:val="Command"/>
            </w:pPr>
            <w:r w:rsidRPr="00961EFE">
              <w:t xml:space="preserve">        fakeDependency.GetID()</w:t>
            </w:r>
          </w:p>
          <w:p w:rsidR="00461611" w:rsidRPr="00961EFE" w:rsidRDefault="00461611" w:rsidP="00642FFB">
            <w:pPr>
              <w:pStyle w:val="Command"/>
            </w:pPr>
            <w:r w:rsidRPr="00961EFE">
              <w:t xml:space="preserve">    End Using</w:t>
            </w:r>
          </w:p>
          <w:p w:rsidR="00461611" w:rsidRPr="00961EFE" w:rsidRDefault="00461611" w:rsidP="00642FFB">
            <w:pPr>
              <w:pStyle w:val="Command"/>
            </w:pPr>
          </w:p>
          <w:p w:rsidR="00461611" w:rsidRPr="00961EFE" w:rsidRDefault="00461611" w:rsidP="00642FFB">
            <w:pPr>
              <w:pStyle w:val="Command"/>
            </w:pPr>
            <w:r w:rsidRPr="00961EFE">
              <w:t xml:space="preserve">    returnValue = 2</w:t>
            </w:r>
          </w:p>
          <w:p w:rsidR="00461611" w:rsidRPr="00961EFE" w:rsidRDefault="00461611" w:rsidP="00642FFB">
            <w:pPr>
              <w:pStyle w:val="Command"/>
            </w:pPr>
            <w:r w:rsidRPr="00961EFE">
              <w:t xml:space="preserve">    Dim result = New ClassUnderTest().AddToDependency(1, fakeDependency)</w:t>
            </w:r>
          </w:p>
          <w:p w:rsidR="00461611" w:rsidRPr="00961EFE" w:rsidRDefault="00461611" w:rsidP="00642FFB">
            <w:pPr>
              <w:pStyle w:val="Command"/>
            </w:pPr>
            <w:r w:rsidRPr="00961EFE">
              <w:t xml:space="preserve">    Assert.AreEqual(3, result)</w:t>
            </w:r>
          </w:p>
          <w:p w:rsidR="00461611" w:rsidRPr="00961EFE" w:rsidRDefault="00461611" w:rsidP="00642FFB">
            <w:pPr>
              <w:pStyle w:val="Command"/>
            </w:pPr>
          </w:p>
          <w:p w:rsidR="00461611" w:rsidRPr="00961EFE" w:rsidRDefault="00461611" w:rsidP="00642FFB">
            <w:pPr>
              <w:pStyle w:val="Command"/>
            </w:pPr>
            <w:r w:rsidRPr="00961EFE">
              <w:t xml:space="preserve">    returnValue = 4</w:t>
            </w:r>
          </w:p>
          <w:p w:rsidR="00461611" w:rsidRPr="00961EFE" w:rsidRDefault="00461611" w:rsidP="00642FFB">
            <w:pPr>
              <w:pStyle w:val="Command"/>
            </w:pPr>
            <w:r w:rsidRPr="00961EFE">
              <w:t xml:space="preserve">    result = New ClassUnderTest().AddToDependency(1, fakeDependency)</w:t>
            </w:r>
          </w:p>
          <w:p w:rsidR="00461611" w:rsidRPr="00961EFE" w:rsidRDefault="00461611" w:rsidP="00642FFB">
            <w:pPr>
              <w:pStyle w:val="Command"/>
            </w:pPr>
            <w:r w:rsidRPr="00961EFE">
              <w:t xml:space="preserve">    Assert.AreEqual(5, result)</w:t>
            </w:r>
          </w:p>
          <w:p w:rsidR="00461611" w:rsidRPr="00961EFE" w:rsidRDefault="00461611" w:rsidP="00642FFB">
            <w:pPr>
              <w:pStyle w:val="Command"/>
            </w:pPr>
            <w:r w:rsidRPr="00961EFE">
              <w:t>End Sub</w:t>
            </w:r>
          </w:p>
          <w:p w:rsidR="00461611" w:rsidRPr="00961EFE" w:rsidRDefault="00461611" w:rsidP="00642FFB">
            <w:pPr>
              <w:pStyle w:val="Command"/>
            </w:pPr>
            <w:r w:rsidRPr="00961EFE">
              <w:t>Private returnValue = 2</w:t>
            </w:r>
          </w:p>
          <w:p w:rsidR="00461611" w:rsidRPr="00961EFE" w:rsidRDefault="00461611" w:rsidP="00642FFB">
            <w:pPr>
              <w:pStyle w:val="Command"/>
            </w:pPr>
            <w:r w:rsidRPr="00961EFE">
              <w:t>Private Function FunctionThatReplaceGetID(ByVal callContext As MethodCallContext) As UInt32</w:t>
            </w:r>
          </w:p>
          <w:p w:rsidR="00461611" w:rsidRPr="00961EFE" w:rsidRDefault="00461611" w:rsidP="00642FFB">
            <w:pPr>
              <w:pStyle w:val="Command"/>
            </w:pPr>
            <w:r w:rsidRPr="00961EFE">
              <w:t xml:space="preserve">    Return returnValue</w:t>
            </w:r>
          </w:p>
          <w:p w:rsidR="00461611" w:rsidRPr="00961EFE" w:rsidRDefault="00461611" w:rsidP="00642FFB">
            <w:pPr>
              <w:pStyle w:val="Command"/>
            </w:pPr>
            <w:r w:rsidRPr="00961EFE">
              <w:t>End Function</w:t>
            </w:r>
          </w:p>
          <w:p w:rsidR="00461611" w:rsidRPr="00961EFE" w:rsidRDefault="00461611" w:rsidP="00642FFB">
            <w:pPr>
              <w:pStyle w:val="Command"/>
            </w:pPr>
          </w:p>
          <w:p w:rsidR="00461611" w:rsidRPr="00961EFE" w:rsidRDefault="00461611" w:rsidP="00642FFB">
            <w:pPr>
              <w:pStyle w:val="Command"/>
              <w:ind w:left="0"/>
            </w:pPr>
            <w:r w:rsidRPr="00961EFE">
              <w:t>Public Function AddToDependency(a As Integer, dependency As Dependency) As Integer</w:t>
            </w:r>
          </w:p>
          <w:p w:rsidR="00461611" w:rsidRPr="00961EFE" w:rsidRDefault="00461611" w:rsidP="00642FFB">
            <w:pPr>
              <w:pStyle w:val="Command"/>
            </w:pPr>
            <w:r w:rsidRPr="00961EFE">
              <w:t xml:space="preserve">    Return a + dependency.GetID()</w:t>
            </w:r>
          </w:p>
          <w:p w:rsidR="00461611" w:rsidRPr="007575F2" w:rsidRDefault="00461611" w:rsidP="00642FFB">
            <w:pPr>
              <w:pStyle w:val="Command"/>
              <w:rPr>
                <w:lang w:val="en-US"/>
              </w:rPr>
            </w:pPr>
            <w:r w:rsidRPr="00961EFE">
              <w:t>End Function</w:t>
            </w:r>
          </w:p>
        </w:tc>
      </w:tr>
    </w:tbl>
    <w:p w:rsidR="00461611" w:rsidRPr="00961EFE" w:rsidRDefault="00461611" w:rsidP="00EA3513">
      <w:pPr>
        <w:pStyle w:val="Heading5"/>
      </w:pPr>
      <w:bookmarkStart w:id="266" w:name="_D2HTopic_129"/>
      <w:r>
        <w:t>Sample 5: Running Custom Logic and Continuing with the Original Method</w:t>
      </w:r>
      <w:bookmarkEnd w:id="266"/>
    </w:p>
    <w:p w:rsidR="00461611" w:rsidRDefault="00461611" w:rsidP="00EA3513">
      <w:r>
        <w:t>T</w:t>
      </w:r>
      <w:r w:rsidRPr="00961EFE">
        <w:t>he following example</w:t>
      </w:r>
      <w:r>
        <w:t xml:space="preserve"> shows how to apply</w:t>
      </w:r>
      <w:r w:rsidRPr="00961EFE">
        <w:t xml:space="preserve"> </w:t>
      </w:r>
      <w:r>
        <w:t>a</w:t>
      </w:r>
      <w:r w:rsidRPr="00961EFE">
        <w:t xml:space="preserve"> custom logic and then continu</w:t>
      </w:r>
      <w:r>
        <w:t>e</w:t>
      </w:r>
      <w:r w:rsidRPr="00961EFE">
        <w:t xml:space="preserve"> with the implementation of the original method</w:t>
      </w:r>
      <w:r>
        <w:t>.</w:t>
      </w:r>
    </w:p>
    <w:p w:rsidR="00461611" w:rsidRDefault="00461611" w:rsidP="00B5377E">
      <w:pPr>
        <w:pStyle w:val="CodeLabel"/>
      </w:pPr>
      <w:r w:rsidRPr="00961EFE">
        <w:t>C# (ControllingMethods.cs)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961EFE" w:rsidRDefault="00461611" w:rsidP="00EA3513">
            <w:pPr>
              <w:pStyle w:val="Command"/>
              <w:ind w:left="0"/>
            </w:pPr>
            <w:r w:rsidRPr="00961EFE">
              <w:t>[TestMethod, Isolated]</w:t>
            </w:r>
          </w:p>
          <w:p w:rsidR="00461611" w:rsidRPr="00961EFE" w:rsidRDefault="00461611" w:rsidP="00EA3513">
            <w:pPr>
              <w:pStyle w:val="Command"/>
              <w:ind w:left="0"/>
            </w:pPr>
            <w:r w:rsidRPr="00961EFE">
              <w:t>public void WhenCalledDoInstead_RunOriginalAfterLogic()</w:t>
            </w:r>
          </w:p>
          <w:p w:rsidR="00461611" w:rsidRPr="00961EFE" w:rsidRDefault="00461611" w:rsidP="00EA3513">
            <w:pPr>
              <w:pStyle w:val="Command"/>
            </w:pPr>
            <w:r w:rsidRPr="00961EFE">
              <w:t>{</w:t>
            </w:r>
          </w:p>
          <w:p w:rsidR="00461611" w:rsidRPr="00961EFE" w:rsidRDefault="00461611" w:rsidP="00EA3513">
            <w:pPr>
              <w:pStyle w:val="Command"/>
            </w:pPr>
            <w:r w:rsidRPr="00961EFE">
              <w:t xml:space="preserve">    var fakeDependency = new Dependency();</w:t>
            </w:r>
          </w:p>
          <w:p w:rsidR="00461611" w:rsidRPr="00961EFE" w:rsidRDefault="00461611" w:rsidP="00EA3513">
            <w:pPr>
              <w:pStyle w:val="Command"/>
            </w:pPr>
          </w:p>
          <w:p w:rsidR="00461611" w:rsidRPr="00961EFE" w:rsidRDefault="00461611" w:rsidP="00EA3513">
            <w:pPr>
              <w:pStyle w:val="Command"/>
            </w:pPr>
            <w:r w:rsidRPr="00961EFE">
              <w:t xml:space="preserve">    int counter=0;</w:t>
            </w:r>
          </w:p>
          <w:p w:rsidR="00461611" w:rsidRPr="00961EFE" w:rsidRDefault="00461611" w:rsidP="00EA3513">
            <w:pPr>
              <w:pStyle w:val="Command"/>
            </w:pPr>
            <w:r w:rsidRPr="00961EFE">
              <w:t xml:space="preserve">    Isolate.WhenCalled(() =&gt; fakeDependency.Calculate()).DoInstead(</w:t>
            </w:r>
          </w:p>
          <w:p w:rsidR="00461611" w:rsidRPr="00961EFE" w:rsidRDefault="00461611" w:rsidP="00EA3513">
            <w:pPr>
              <w:pStyle w:val="Command"/>
            </w:pPr>
            <w:r w:rsidRPr="00961EFE">
              <w:t xml:space="preserve">        c =&gt;</w:t>
            </w:r>
          </w:p>
          <w:p w:rsidR="00461611" w:rsidRPr="00961EFE" w:rsidRDefault="00461611" w:rsidP="00EA3513">
            <w:pPr>
              <w:pStyle w:val="Command"/>
            </w:pPr>
            <w:r w:rsidRPr="00961EFE">
              <w:t xml:space="preserve">        {</w:t>
            </w:r>
          </w:p>
          <w:p w:rsidR="00461611" w:rsidRPr="00961EFE" w:rsidRDefault="00461611" w:rsidP="00EA3513">
            <w:pPr>
              <w:pStyle w:val="Command"/>
            </w:pPr>
            <w:r w:rsidRPr="00961EFE">
              <w:t xml:space="preserve">            // Custom logic before original call</w:t>
            </w:r>
          </w:p>
          <w:p w:rsidR="00461611" w:rsidRPr="00961EFE" w:rsidRDefault="00461611" w:rsidP="00EA3513">
            <w:pPr>
              <w:pStyle w:val="Command"/>
            </w:pPr>
            <w:r w:rsidRPr="00961EFE">
              <w:t xml:space="preserve">            counter++;</w:t>
            </w:r>
          </w:p>
          <w:p w:rsidR="00461611" w:rsidRPr="00961EFE" w:rsidRDefault="00461611" w:rsidP="00EA3513">
            <w:pPr>
              <w:pStyle w:val="Command"/>
            </w:pPr>
          </w:p>
          <w:p w:rsidR="00461611" w:rsidRPr="00961EFE" w:rsidRDefault="00461611" w:rsidP="00EA3513">
            <w:pPr>
              <w:pStyle w:val="Command"/>
            </w:pPr>
            <w:r w:rsidRPr="00961EFE">
              <w:t xml:space="preserve">            // Make sure the method gets called immediately after leaving</w:t>
            </w:r>
          </w:p>
          <w:p w:rsidR="00461611" w:rsidRPr="00961EFE" w:rsidRDefault="00461611" w:rsidP="00EA3513">
            <w:pPr>
              <w:pStyle w:val="Command"/>
            </w:pPr>
            <w:r w:rsidRPr="00961EFE">
              <w:t xml:space="preserve">            c.WillCallOriginal();</w:t>
            </w:r>
          </w:p>
          <w:p w:rsidR="00461611" w:rsidRPr="00961EFE" w:rsidRDefault="00461611" w:rsidP="00EA3513">
            <w:pPr>
              <w:pStyle w:val="Command"/>
            </w:pPr>
            <w:r w:rsidRPr="00961EFE">
              <w:t xml:space="preserve">            return null;</w:t>
            </w:r>
          </w:p>
          <w:p w:rsidR="00461611" w:rsidRPr="00961EFE" w:rsidRDefault="00461611" w:rsidP="00EA3513">
            <w:pPr>
              <w:pStyle w:val="Command"/>
            </w:pPr>
            <w:r w:rsidRPr="00961EFE">
              <w:t xml:space="preserve">        }</w:t>
            </w:r>
          </w:p>
          <w:p w:rsidR="00461611" w:rsidRPr="00961EFE" w:rsidRDefault="00461611" w:rsidP="00EA3513">
            <w:pPr>
              <w:pStyle w:val="Command"/>
            </w:pPr>
            <w:r w:rsidRPr="00961EFE">
              <w:t xml:space="preserve">        );</w:t>
            </w:r>
          </w:p>
          <w:p w:rsidR="00461611" w:rsidRPr="00961EFE" w:rsidRDefault="00461611" w:rsidP="00EA3513">
            <w:pPr>
              <w:pStyle w:val="Command"/>
            </w:pPr>
          </w:p>
          <w:p w:rsidR="00461611" w:rsidRPr="00961EFE" w:rsidRDefault="00461611" w:rsidP="00EA3513">
            <w:pPr>
              <w:pStyle w:val="Command"/>
            </w:pPr>
            <w:r w:rsidRPr="00961EFE">
              <w:t xml:space="preserve">    Assert.IsTrue(counter == 1);</w:t>
            </w:r>
          </w:p>
          <w:p w:rsidR="00461611" w:rsidRPr="007575F2" w:rsidRDefault="00461611" w:rsidP="00EA3513">
            <w:pPr>
              <w:pStyle w:val="Command"/>
              <w:rPr>
                <w:lang w:val="en-US"/>
              </w:rPr>
            </w:pPr>
            <w:r w:rsidRPr="00961EFE">
              <w:t>}</w:t>
            </w:r>
          </w:p>
        </w:tc>
      </w:tr>
    </w:tbl>
    <w:p w:rsidR="00461611" w:rsidRDefault="00461611" w:rsidP="00CB2FAF">
      <w:pPr>
        <w:pStyle w:val="Heading3"/>
      </w:pPr>
      <w:bookmarkStart w:id="267" w:name="_Toc408479863"/>
      <w:bookmarkStart w:id="268" w:name="_d2h_bmk__Toc408479863_10"/>
      <w:bookmarkStart w:id="269" w:name="_D2HTopic_130"/>
      <w:r>
        <w:t>Faking Behavior for Live Objects</w:t>
      </w:r>
      <w:bookmarkEnd w:id="267"/>
      <w:bookmarkEnd w:id="268"/>
      <w:bookmarkEnd w:id="269"/>
    </w:p>
    <w:p w:rsidR="00461611" w:rsidRDefault="00461611" w:rsidP="00CB2FAF">
      <w:r>
        <w:t xml:space="preserve">A live object is a test object that was instantiated normally and is not a fake. Typemock Isolator supports controlling methods of live objects. </w:t>
      </w:r>
    </w:p>
    <w:p w:rsidR="00461611" w:rsidRDefault="00461611" w:rsidP="00CB2FAF">
      <w:pPr>
        <w:pStyle w:val="Heading4"/>
      </w:pPr>
      <w:bookmarkStart w:id="270" w:name="_D2HTopic_131"/>
      <w:r>
        <w:t>When to Use</w:t>
      </w:r>
      <w:bookmarkEnd w:id="270"/>
    </w:p>
    <w:p w:rsidR="00461611" w:rsidRDefault="00461611" w:rsidP="00CB2FAF">
      <w:r>
        <w:t>When you want to fake a method of an existing object.</w:t>
      </w:r>
    </w:p>
    <w:p w:rsidR="00461611" w:rsidRDefault="00461611" w:rsidP="00CB2FAF">
      <w:pPr>
        <w:pStyle w:val="Heading4"/>
      </w:pPr>
      <w:bookmarkStart w:id="271" w:name="_D2HTopic_132"/>
      <w:r>
        <w:t>Syntax</w:t>
      </w:r>
      <w:bookmarkEnd w:id="271"/>
    </w:p>
    <w:p w:rsidR="00461611" w:rsidRDefault="00461611" w:rsidP="00CB2FAF">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9611A">
        <w:tc>
          <w:tcPr>
            <w:tcW w:w="9360" w:type="dxa"/>
            <w:shd w:val="clear" w:color="auto" w:fill="F3F3F3"/>
            <w:tcMar>
              <w:bottom w:w="120" w:type="dxa"/>
            </w:tcMar>
          </w:tcPr>
          <w:p w:rsidR="00461611" w:rsidRPr="00390B52" w:rsidRDefault="00461611" w:rsidP="00951F65">
            <w:pPr>
              <w:pStyle w:val="Command"/>
              <w:ind w:left="0"/>
            </w:pPr>
            <w:r>
              <w:t>Isolate.WhenCalled(()=&gt;dependency.</w:t>
            </w:r>
            <w:r>
              <w:rPr>
                <w:lang w:val="en-US"/>
              </w:rPr>
              <w:t>&lt;method&gt;</w:t>
            </w:r>
            <w:r>
              <w:t>).</w:t>
            </w:r>
            <w:r>
              <w:rPr>
                <w:lang w:val="en-US"/>
              </w:rPr>
              <w:t>&lt;behavior&gt;</w:t>
            </w:r>
            <w:r>
              <w:t>;</w:t>
            </w:r>
          </w:p>
        </w:tc>
      </w:tr>
    </w:tbl>
    <w:p w:rsidR="00461611" w:rsidRDefault="00461611" w:rsidP="00CB2FAF">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9611A">
        <w:tc>
          <w:tcPr>
            <w:tcW w:w="9360" w:type="dxa"/>
            <w:shd w:val="clear" w:color="auto" w:fill="F3F3F3"/>
            <w:tcMar>
              <w:bottom w:w="120" w:type="dxa"/>
            </w:tcMar>
          </w:tcPr>
          <w:p w:rsidR="00461611" w:rsidRPr="00CB2FAF" w:rsidRDefault="00461611" w:rsidP="0089611A">
            <w:pPr>
              <w:pStyle w:val="Command"/>
              <w:ind w:left="0"/>
              <w:rPr>
                <w:lang w:val="en-US"/>
              </w:rPr>
            </w:pPr>
            <w:r>
              <w:rPr>
                <w:rStyle w:val="highlight-keyword"/>
              </w:rPr>
              <w:t>Using</w:t>
            </w:r>
            <w:r>
              <w:t xml:space="preserve"> TheseCalls.</w:t>
            </w:r>
            <w:r>
              <w:rPr>
                <w:lang w:val="en-US"/>
              </w:rPr>
              <w:t>&lt;behavior&gt;</w:t>
            </w:r>
          </w:p>
          <w:p w:rsidR="00461611" w:rsidRPr="00C545A8" w:rsidRDefault="00461611" w:rsidP="0089611A">
            <w:pPr>
              <w:pStyle w:val="Command"/>
              <w:rPr>
                <w:lang w:val="en-US"/>
              </w:rPr>
            </w:pPr>
            <w:r>
              <w:t xml:space="preserve">    </w:t>
            </w:r>
            <w:r>
              <w:rPr>
                <w:lang w:val="en-US"/>
              </w:rPr>
              <w:t>&lt;method&gt;</w:t>
            </w:r>
          </w:p>
          <w:p w:rsidR="00461611" w:rsidRPr="007E6C4D" w:rsidRDefault="00461611" w:rsidP="0089611A">
            <w:pPr>
              <w:pStyle w:val="Command"/>
              <w:ind w:left="0"/>
              <w:rPr>
                <w:lang w:val="en-US"/>
              </w:rPr>
            </w:pPr>
            <w:r>
              <w:rPr>
                <w:rStyle w:val="highlight-keyword"/>
              </w:rPr>
              <w:t>End</w:t>
            </w:r>
            <w:r>
              <w:t xml:space="preserve"> </w:t>
            </w:r>
            <w:r>
              <w:rPr>
                <w:rStyle w:val="highlight-keyword"/>
              </w:rPr>
              <w:t>Using</w:t>
            </w:r>
          </w:p>
        </w:tc>
      </w:tr>
    </w:tbl>
    <w:p w:rsidR="00461611" w:rsidRDefault="00461611" w:rsidP="000E77CA">
      <w:pPr>
        <w:rPr>
          <w:rStyle w:val="Normal1"/>
        </w:rPr>
      </w:pPr>
      <w:r>
        <w:rPr>
          <w:rStyle w:val="Normal1"/>
        </w:rPr>
        <w:br/>
        <w:t>The following table explains possible behaviors:</w:t>
      </w:r>
    </w:p>
    <w:tbl>
      <w:tblPr>
        <w:tblW w:w="953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2877"/>
        <w:gridCol w:w="2520"/>
        <w:gridCol w:w="4140"/>
      </w:tblGrid>
      <w:tr w:rsidR="00461611" w:rsidTr="0089611A">
        <w:trPr>
          <w:cantSplit/>
          <w:tblHeader/>
        </w:trPr>
        <w:tc>
          <w:tcPr>
            <w:tcW w:w="2877" w:type="dxa"/>
            <w:vAlign w:val="center"/>
          </w:tcPr>
          <w:p w:rsidR="00461611" w:rsidRDefault="00461611" w:rsidP="0089611A">
            <w:pPr>
              <w:pStyle w:val="TableHeader"/>
            </w:pPr>
            <w:r>
              <w:t>Behavior (C#)</w:t>
            </w:r>
          </w:p>
        </w:tc>
        <w:tc>
          <w:tcPr>
            <w:tcW w:w="2520" w:type="dxa"/>
          </w:tcPr>
          <w:p w:rsidR="00461611" w:rsidRDefault="00461611" w:rsidP="0089611A">
            <w:pPr>
              <w:pStyle w:val="TableHeader"/>
            </w:pPr>
            <w:r>
              <w:t>Behavior (VB)</w:t>
            </w:r>
          </w:p>
        </w:tc>
        <w:tc>
          <w:tcPr>
            <w:tcW w:w="4140" w:type="dxa"/>
            <w:shd w:val="clear" w:color="auto" w:fill="auto"/>
            <w:vAlign w:val="center"/>
          </w:tcPr>
          <w:p w:rsidR="00461611" w:rsidRDefault="00461611" w:rsidP="0089611A">
            <w:pPr>
              <w:pStyle w:val="TableHeader"/>
            </w:pPr>
            <w:r>
              <w:t>Description</w:t>
            </w:r>
          </w:p>
        </w:tc>
      </w:tr>
      <w:tr w:rsidR="00461611" w:rsidRPr="00D56DEF" w:rsidTr="0089611A">
        <w:trPr>
          <w:cantSplit/>
        </w:trPr>
        <w:tc>
          <w:tcPr>
            <w:tcW w:w="2877" w:type="dxa"/>
          </w:tcPr>
          <w:p w:rsidR="00461611" w:rsidRPr="00161B30" w:rsidRDefault="003D2AAC" w:rsidP="0089611A">
            <w:pPr>
              <w:pStyle w:val="TableText"/>
            </w:pPr>
            <w:hyperlink r:id="rId33" w:history="1">
              <w:r w:rsidR="00461611" w:rsidRPr="00161B30">
                <w:rPr>
                  <w:rStyle w:val="Hyperlink"/>
                  <w:rFonts w:eastAsiaTheme="majorEastAsia"/>
                </w:rPr>
                <w:t>CallOriginal</w:t>
              </w:r>
            </w:hyperlink>
            <w:r w:rsidR="00461611" w:rsidRPr="00161B30">
              <w:rPr>
                <w:rStyle w:val="Normal1"/>
              </w:rPr>
              <w:t>()</w:t>
            </w:r>
          </w:p>
        </w:tc>
        <w:tc>
          <w:tcPr>
            <w:tcW w:w="2520" w:type="dxa"/>
          </w:tcPr>
          <w:p w:rsidR="00461611" w:rsidRPr="00161B30" w:rsidRDefault="003D2AAC" w:rsidP="0089611A">
            <w:pPr>
              <w:pStyle w:val="TableText"/>
              <w:rPr>
                <w:rStyle w:val="Normal1"/>
              </w:rPr>
            </w:pPr>
            <w:hyperlink r:id="rId34" w:history="1">
              <w:r w:rsidR="00461611" w:rsidRPr="00161B30">
                <w:rPr>
                  <w:rStyle w:val="Hyperlink"/>
                  <w:rFonts w:eastAsiaTheme="majorEastAsia"/>
                </w:rPr>
                <w:t>WillCallOriginal</w:t>
              </w:r>
            </w:hyperlink>
            <w:r w:rsidR="00461611" w:rsidRPr="00161B30">
              <w:rPr>
                <w:rStyle w:val="Normal1"/>
              </w:rPr>
              <w:t>()</w:t>
            </w:r>
          </w:p>
        </w:tc>
        <w:tc>
          <w:tcPr>
            <w:tcW w:w="4140" w:type="dxa"/>
            <w:shd w:val="clear" w:color="auto" w:fill="auto"/>
          </w:tcPr>
          <w:p w:rsidR="00461611" w:rsidRPr="00161B30" w:rsidRDefault="00461611" w:rsidP="00B67ED8">
            <w:pPr>
              <w:pStyle w:val="TableText"/>
            </w:pPr>
            <w:r>
              <w:rPr>
                <w:rStyle w:val="Normal1"/>
              </w:rPr>
              <w:t>W</w:t>
            </w:r>
            <w:r w:rsidRPr="00161B30">
              <w:rPr>
                <w:rStyle w:val="Normal1"/>
              </w:rPr>
              <w:t xml:space="preserve">hen the method is called, </w:t>
            </w:r>
            <w:r>
              <w:rPr>
                <w:rStyle w:val="Normal1"/>
              </w:rPr>
              <w:t>call</w:t>
            </w:r>
            <w:r w:rsidRPr="00161B30">
              <w:rPr>
                <w:rStyle w:val="Normal1"/>
              </w:rPr>
              <w:t xml:space="preserve"> the original implementation</w:t>
            </w:r>
            <w:r>
              <w:rPr>
                <w:rStyle w:val="Normal1"/>
              </w:rPr>
              <w:t>.</w:t>
            </w:r>
          </w:p>
        </w:tc>
      </w:tr>
      <w:tr w:rsidR="00461611" w:rsidRPr="00D56DEF" w:rsidTr="0089611A">
        <w:trPr>
          <w:cantSplit/>
        </w:trPr>
        <w:tc>
          <w:tcPr>
            <w:tcW w:w="2877" w:type="dxa"/>
          </w:tcPr>
          <w:p w:rsidR="00461611" w:rsidRPr="00161B30" w:rsidRDefault="003D2AAC" w:rsidP="0089611A">
            <w:pPr>
              <w:pStyle w:val="TableText"/>
            </w:pPr>
            <w:hyperlink r:id="rId35" w:history="1">
              <w:r w:rsidR="00461611" w:rsidRPr="00161B30">
                <w:rPr>
                  <w:rStyle w:val="Hyperlink"/>
                  <w:rFonts w:eastAsiaTheme="majorEastAsia"/>
                </w:rPr>
                <w:t>ReturnRecursiveFakes</w:t>
              </w:r>
            </w:hyperlink>
            <w:r w:rsidR="00461611" w:rsidRPr="00161B30">
              <w:rPr>
                <w:rStyle w:val="Normal1"/>
              </w:rPr>
              <w:t>()</w:t>
            </w:r>
          </w:p>
        </w:tc>
        <w:tc>
          <w:tcPr>
            <w:tcW w:w="2520" w:type="dxa"/>
          </w:tcPr>
          <w:p w:rsidR="00461611" w:rsidRPr="00161B30" w:rsidRDefault="003D2AAC" w:rsidP="0089611A">
            <w:pPr>
              <w:pStyle w:val="TableText"/>
              <w:rPr>
                <w:rStyle w:val="Normal1"/>
              </w:rPr>
            </w:pPr>
            <w:hyperlink r:id="rId36" w:history="1">
              <w:r w:rsidR="00461611" w:rsidRPr="00161B30">
                <w:rPr>
                  <w:rStyle w:val="Hyperlink"/>
                  <w:rFonts w:eastAsiaTheme="majorEastAsia"/>
                </w:rPr>
                <w:t>WillReturnRecursiveFake</w:t>
              </w:r>
            </w:hyperlink>
            <w:r w:rsidR="00461611" w:rsidRPr="00161B30">
              <w:rPr>
                <w:rStyle w:val="Normal1"/>
              </w:rPr>
              <w:t>()</w:t>
            </w:r>
          </w:p>
        </w:tc>
        <w:tc>
          <w:tcPr>
            <w:tcW w:w="4140" w:type="dxa"/>
            <w:shd w:val="clear" w:color="auto" w:fill="auto"/>
          </w:tcPr>
          <w:p w:rsidR="00461611" w:rsidRDefault="00461611" w:rsidP="00610B8E">
            <w:pPr>
              <w:pStyle w:val="TableText"/>
            </w:pPr>
            <w:r>
              <w:t>R</w:t>
            </w:r>
            <w:r w:rsidRPr="005F76FF">
              <w:t>eturn</w:t>
            </w:r>
            <w:r>
              <w:t>s:</w:t>
            </w:r>
          </w:p>
          <w:p w:rsidR="00461611" w:rsidRDefault="00461611" w:rsidP="00610B8E">
            <w:pPr>
              <w:pStyle w:val="TableBullet1"/>
            </w:pPr>
            <w:r>
              <w:rPr>
                <w:lang w:val="en-US"/>
              </w:rPr>
              <w:t>For reference types: f</w:t>
            </w:r>
            <w:r w:rsidRPr="005F76FF">
              <w:t>ake objects</w:t>
            </w:r>
          </w:p>
          <w:p w:rsidR="00461611" w:rsidRDefault="00461611" w:rsidP="00610B8E">
            <w:pPr>
              <w:pStyle w:val="TableBullet1"/>
            </w:pPr>
            <w:r>
              <w:rPr>
                <w:lang w:val="en-US"/>
              </w:rPr>
              <w:t xml:space="preserve">For other return types: </w:t>
            </w:r>
            <w:r w:rsidRPr="005F76FF">
              <w:t>zero or equivalent</w:t>
            </w:r>
          </w:p>
          <w:p w:rsidR="00461611" w:rsidRPr="00161B30" w:rsidRDefault="00461611" w:rsidP="00610B8E">
            <w:pPr>
              <w:pStyle w:val="TableText"/>
            </w:pPr>
            <w:r>
              <w:br/>
            </w:r>
            <w:r w:rsidRPr="00D56DEF">
              <w:t>The returned fake objects will behave in the same way.</w:t>
            </w:r>
          </w:p>
        </w:tc>
      </w:tr>
      <w:tr w:rsidR="00461611" w:rsidRPr="00D56DEF" w:rsidTr="0089611A">
        <w:trPr>
          <w:cantSplit/>
        </w:trPr>
        <w:tc>
          <w:tcPr>
            <w:tcW w:w="2877" w:type="dxa"/>
          </w:tcPr>
          <w:p w:rsidR="00461611" w:rsidRPr="00161B30" w:rsidRDefault="003D2AAC" w:rsidP="0089611A">
            <w:pPr>
              <w:pStyle w:val="TableText"/>
            </w:pPr>
            <w:hyperlink r:id="rId37" w:history="1">
              <w:r w:rsidR="00461611" w:rsidRPr="00161B30">
                <w:rPr>
                  <w:rStyle w:val="Hyperlink"/>
                  <w:rFonts w:eastAsiaTheme="majorEastAsia"/>
                </w:rPr>
                <w:t>WillThrow</w:t>
              </w:r>
            </w:hyperlink>
            <w:r w:rsidR="00461611" w:rsidRPr="00161B30">
              <w:rPr>
                <w:rStyle w:val="Normal1"/>
              </w:rPr>
              <w:t>()</w:t>
            </w:r>
          </w:p>
        </w:tc>
        <w:tc>
          <w:tcPr>
            <w:tcW w:w="2520" w:type="dxa"/>
          </w:tcPr>
          <w:p w:rsidR="00461611" w:rsidRPr="00161B30" w:rsidRDefault="003D2AAC" w:rsidP="0089611A">
            <w:pPr>
              <w:pStyle w:val="TableText"/>
              <w:rPr>
                <w:rStyle w:val="Normal1"/>
              </w:rPr>
            </w:pPr>
            <w:hyperlink r:id="rId38" w:history="1">
              <w:r w:rsidR="00461611" w:rsidRPr="00161B30">
                <w:rPr>
                  <w:rStyle w:val="Hyperlink"/>
                  <w:rFonts w:eastAsiaTheme="majorEastAsia"/>
                </w:rPr>
                <w:t>WillThrow</w:t>
              </w:r>
            </w:hyperlink>
            <w:r w:rsidR="00461611" w:rsidRPr="00161B30">
              <w:rPr>
                <w:rStyle w:val="Normal1"/>
              </w:rPr>
              <w:t>()</w:t>
            </w:r>
          </w:p>
        </w:tc>
        <w:tc>
          <w:tcPr>
            <w:tcW w:w="4140" w:type="dxa"/>
            <w:shd w:val="clear" w:color="auto" w:fill="auto"/>
          </w:tcPr>
          <w:p w:rsidR="00461611" w:rsidRPr="00161B30" w:rsidRDefault="00461611" w:rsidP="00610B8E">
            <w:pPr>
              <w:pStyle w:val="TableText"/>
            </w:pPr>
            <w:r>
              <w:rPr>
                <w:rStyle w:val="Normal1"/>
              </w:rPr>
              <w:t>T</w:t>
            </w:r>
            <w:r w:rsidRPr="00161B30">
              <w:rPr>
                <w:rStyle w:val="Normal1"/>
              </w:rPr>
              <w:t>hrow</w:t>
            </w:r>
            <w:r>
              <w:rPr>
                <w:rStyle w:val="Normal1"/>
              </w:rPr>
              <w:t>s</w:t>
            </w:r>
            <w:r w:rsidRPr="00161B30">
              <w:rPr>
                <w:rStyle w:val="Normal1"/>
              </w:rPr>
              <w:t xml:space="preserve"> </w:t>
            </w:r>
            <w:r>
              <w:rPr>
                <w:rStyle w:val="Normal1"/>
              </w:rPr>
              <w:t>a</w:t>
            </w:r>
            <w:r w:rsidRPr="00161B30">
              <w:rPr>
                <w:rStyle w:val="Normal1"/>
              </w:rPr>
              <w:t xml:space="preserve"> specified exception</w:t>
            </w:r>
          </w:p>
        </w:tc>
      </w:tr>
      <w:tr w:rsidR="00461611" w:rsidRPr="00D56DEF" w:rsidTr="0089611A">
        <w:trPr>
          <w:cantSplit/>
        </w:trPr>
        <w:tc>
          <w:tcPr>
            <w:tcW w:w="2877" w:type="dxa"/>
          </w:tcPr>
          <w:p w:rsidR="00461611" w:rsidRPr="00161B30" w:rsidRDefault="003D2AAC" w:rsidP="0089611A">
            <w:pPr>
              <w:pStyle w:val="TableText"/>
            </w:pPr>
            <w:hyperlink r:id="rId39" w:history="1">
              <w:r w:rsidR="00461611" w:rsidRPr="00161B30">
                <w:rPr>
                  <w:rStyle w:val="Hyperlink"/>
                  <w:rFonts w:eastAsiaTheme="majorEastAsia"/>
                </w:rPr>
                <w:t>WillReturn</w:t>
              </w:r>
            </w:hyperlink>
            <w:r w:rsidR="00461611" w:rsidRPr="00161B30">
              <w:rPr>
                <w:rStyle w:val="Normal1"/>
              </w:rPr>
              <w:t>()</w:t>
            </w:r>
          </w:p>
        </w:tc>
        <w:tc>
          <w:tcPr>
            <w:tcW w:w="2520" w:type="dxa"/>
          </w:tcPr>
          <w:p w:rsidR="00461611" w:rsidRPr="00161B30" w:rsidRDefault="003D2AAC" w:rsidP="0089611A">
            <w:pPr>
              <w:pStyle w:val="TableText"/>
              <w:rPr>
                <w:rStyle w:val="Normal1"/>
              </w:rPr>
            </w:pPr>
            <w:hyperlink r:id="rId40" w:history="1">
              <w:r w:rsidR="00461611" w:rsidRPr="00161B30">
                <w:rPr>
                  <w:rStyle w:val="Hyperlink"/>
                  <w:rFonts w:eastAsiaTheme="majorEastAsia"/>
                </w:rPr>
                <w:t>WillReturn</w:t>
              </w:r>
            </w:hyperlink>
            <w:r w:rsidR="00461611" w:rsidRPr="00161B30">
              <w:rPr>
                <w:rStyle w:val="Normal1"/>
              </w:rPr>
              <w:t>()</w:t>
            </w:r>
          </w:p>
        </w:tc>
        <w:tc>
          <w:tcPr>
            <w:tcW w:w="4140" w:type="dxa"/>
            <w:shd w:val="clear" w:color="auto" w:fill="auto"/>
          </w:tcPr>
          <w:p w:rsidR="00461611" w:rsidRPr="00161B30" w:rsidRDefault="00461611" w:rsidP="00610B8E">
            <w:pPr>
              <w:pStyle w:val="TableText"/>
            </w:pPr>
            <w:r>
              <w:rPr>
                <w:rStyle w:val="Normal1"/>
              </w:rPr>
              <w:t>R</w:t>
            </w:r>
            <w:r w:rsidRPr="00161B30">
              <w:rPr>
                <w:rStyle w:val="Normal1"/>
              </w:rPr>
              <w:t xml:space="preserve">eturn </w:t>
            </w:r>
            <w:r>
              <w:rPr>
                <w:rStyle w:val="Normal1"/>
              </w:rPr>
              <w:t>a</w:t>
            </w:r>
            <w:r w:rsidRPr="00161B30">
              <w:rPr>
                <w:rStyle w:val="Normal1"/>
              </w:rPr>
              <w:t xml:space="preserve"> specified value. This is applicable only to </w:t>
            </w:r>
            <w:r>
              <w:rPr>
                <w:rStyle w:val="Normal1"/>
              </w:rPr>
              <w:t xml:space="preserve">those </w:t>
            </w:r>
            <w:r w:rsidRPr="00161B30">
              <w:rPr>
                <w:rStyle w:val="Normal1"/>
              </w:rPr>
              <w:t xml:space="preserve">methods </w:t>
            </w:r>
            <w:r>
              <w:rPr>
                <w:rStyle w:val="Normal1"/>
              </w:rPr>
              <w:t xml:space="preserve">that </w:t>
            </w:r>
            <w:r w:rsidRPr="00161B30">
              <w:rPr>
                <w:rStyle w:val="Normal1"/>
              </w:rPr>
              <w:t>return values</w:t>
            </w:r>
            <w:r>
              <w:rPr>
                <w:rStyle w:val="Normal1"/>
              </w:rPr>
              <w:t>.</w:t>
            </w:r>
          </w:p>
        </w:tc>
      </w:tr>
      <w:tr w:rsidR="00461611" w:rsidRPr="00D56DEF" w:rsidTr="0089611A">
        <w:trPr>
          <w:cantSplit/>
        </w:trPr>
        <w:tc>
          <w:tcPr>
            <w:tcW w:w="2877" w:type="dxa"/>
          </w:tcPr>
          <w:p w:rsidR="00461611" w:rsidRPr="00161B30" w:rsidRDefault="003D2AAC" w:rsidP="0089611A">
            <w:pPr>
              <w:pStyle w:val="TableText"/>
              <w:rPr>
                <w:rStyle w:val="Normal1"/>
              </w:rPr>
            </w:pPr>
            <w:hyperlink r:id="rId41" w:history="1">
              <w:r w:rsidR="00461611" w:rsidRPr="00161B30">
                <w:rPr>
                  <w:rStyle w:val="Hyperlink"/>
                  <w:rFonts w:eastAsiaTheme="majorEastAsia"/>
                </w:rPr>
                <w:t>IgnoreCall</w:t>
              </w:r>
            </w:hyperlink>
            <w:r w:rsidR="00461611" w:rsidRPr="00161B30">
              <w:rPr>
                <w:rStyle w:val="Normal1"/>
              </w:rPr>
              <w:t>()</w:t>
            </w:r>
          </w:p>
        </w:tc>
        <w:tc>
          <w:tcPr>
            <w:tcW w:w="2520" w:type="dxa"/>
          </w:tcPr>
          <w:p w:rsidR="00461611" w:rsidRPr="00161B30" w:rsidRDefault="003D2AAC" w:rsidP="0089611A">
            <w:pPr>
              <w:pStyle w:val="TableText"/>
              <w:rPr>
                <w:rStyle w:val="Normal1"/>
              </w:rPr>
            </w:pPr>
            <w:hyperlink r:id="rId42" w:history="1">
              <w:r w:rsidR="00461611" w:rsidRPr="00161B30">
                <w:rPr>
                  <w:rStyle w:val="Hyperlink"/>
                  <w:rFonts w:eastAsiaTheme="majorEastAsia"/>
                </w:rPr>
                <w:t>WillBeIgnored</w:t>
              </w:r>
            </w:hyperlink>
            <w:r w:rsidR="00461611" w:rsidRPr="00161B30">
              <w:rPr>
                <w:rStyle w:val="Normal1"/>
              </w:rPr>
              <w:t>()</w:t>
            </w:r>
          </w:p>
        </w:tc>
        <w:tc>
          <w:tcPr>
            <w:tcW w:w="4140" w:type="dxa"/>
            <w:shd w:val="clear" w:color="auto" w:fill="auto"/>
          </w:tcPr>
          <w:p w:rsidR="00461611" w:rsidRPr="00161B30" w:rsidRDefault="00461611" w:rsidP="0089611A">
            <w:pPr>
              <w:pStyle w:val="TableText"/>
              <w:rPr>
                <w:rStyle w:val="Normal1"/>
              </w:rPr>
            </w:pPr>
            <w:r>
              <w:rPr>
                <w:rStyle w:val="Normal1"/>
              </w:rPr>
              <w:t>R</w:t>
            </w:r>
            <w:r w:rsidRPr="00161B30">
              <w:rPr>
                <w:rStyle w:val="Normal1"/>
              </w:rPr>
              <w:t>eturn</w:t>
            </w:r>
            <w:r>
              <w:rPr>
                <w:rStyle w:val="Normal1"/>
              </w:rPr>
              <w:t>s</w:t>
            </w:r>
            <w:r w:rsidRPr="00161B30">
              <w:rPr>
                <w:rStyle w:val="Normal1"/>
              </w:rPr>
              <w:t xml:space="preserve"> immediately. This is applicable only to void methods</w:t>
            </w:r>
            <w:r>
              <w:rPr>
                <w:rStyle w:val="Normal1"/>
              </w:rPr>
              <w:t>.</w:t>
            </w:r>
          </w:p>
        </w:tc>
      </w:tr>
      <w:tr w:rsidR="00461611" w:rsidRPr="00D56DEF" w:rsidTr="0089611A">
        <w:trPr>
          <w:cantSplit/>
        </w:trPr>
        <w:tc>
          <w:tcPr>
            <w:tcW w:w="2877" w:type="dxa"/>
          </w:tcPr>
          <w:p w:rsidR="00461611" w:rsidRPr="00161B30" w:rsidRDefault="003D2AAC" w:rsidP="0089611A">
            <w:pPr>
              <w:pStyle w:val="TableText"/>
              <w:rPr>
                <w:rStyle w:val="Normal1"/>
              </w:rPr>
            </w:pPr>
            <w:hyperlink r:id="rId43" w:history="1">
              <w:r w:rsidR="00461611" w:rsidRPr="00161B30">
                <w:rPr>
                  <w:rStyle w:val="Hyperlink"/>
                  <w:rFonts w:eastAsiaTheme="majorEastAsia"/>
                </w:rPr>
                <w:t>WillReturnCollectionValuesOf</w:t>
              </w:r>
            </w:hyperlink>
            <w:r w:rsidR="00461611" w:rsidRPr="00161B30">
              <w:rPr>
                <w:rStyle w:val="Normal1"/>
              </w:rPr>
              <w:t>()</w:t>
            </w:r>
          </w:p>
        </w:tc>
        <w:tc>
          <w:tcPr>
            <w:tcW w:w="2520" w:type="dxa"/>
          </w:tcPr>
          <w:p w:rsidR="00461611" w:rsidRPr="00161B30" w:rsidRDefault="00461611" w:rsidP="0089611A">
            <w:pPr>
              <w:pStyle w:val="TableText"/>
              <w:rPr>
                <w:rStyle w:val="Normal1"/>
              </w:rPr>
            </w:pPr>
            <w:r>
              <w:rPr>
                <w:rStyle w:val="Normal1"/>
              </w:rPr>
              <w:t>Not supported</w:t>
            </w:r>
          </w:p>
        </w:tc>
        <w:tc>
          <w:tcPr>
            <w:tcW w:w="4140" w:type="dxa"/>
            <w:shd w:val="clear" w:color="auto" w:fill="auto"/>
          </w:tcPr>
          <w:p w:rsidR="00461611" w:rsidRPr="00161B30" w:rsidRDefault="00461611" w:rsidP="0089611A">
            <w:pPr>
              <w:pStyle w:val="TableText"/>
              <w:rPr>
                <w:rStyle w:val="Normal1"/>
              </w:rPr>
            </w:pPr>
            <w:r>
              <w:rPr>
                <w:rStyle w:val="Normal1"/>
              </w:rPr>
              <w:t>R</w:t>
            </w:r>
            <w:r w:rsidRPr="00161B30">
              <w:rPr>
                <w:rStyle w:val="Normal1"/>
              </w:rPr>
              <w:t>eturn a collection of test data.</w:t>
            </w:r>
          </w:p>
        </w:tc>
      </w:tr>
      <w:tr w:rsidR="00461611" w:rsidRPr="00D56DEF" w:rsidTr="0089611A">
        <w:trPr>
          <w:cantSplit/>
        </w:trPr>
        <w:tc>
          <w:tcPr>
            <w:tcW w:w="2877" w:type="dxa"/>
          </w:tcPr>
          <w:p w:rsidR="00461611" w:rsidRPr="00161B30" w:rsidRDefault="003D2AAC" w:rsidP="0089611A">
            <w:pPr>
              <w:pStyle w:val="TableText"/>
              <w:rPr>
                <w:rStyle w:val="Normal1"/>
              </w:rPr>
            </w:pPr>
            <w:hyperlink r:id="rId44" w:anchor="DoInstead" w:history="1">
              <w:r w:rsidR="00461611" w:rsidRPr="00161B30">
                <w:rPr>
                  <w:rStyle w:val="Hyperlink"/>
                  <w:rFonts w:eastAsiaTheme="majorEastAsia"/>
                </w:rPr>
                <w:t>DoInstead</w:t>
              </w:r>
            </w:hyperlink>
            <w:r w:rsidR="00461611" w:rsidRPr="00161B30">
              <w:rPr>
                <w:rStyle w:val="Normal1"/>
              </w:rPr>
              <w:t>()</w:t>
            </w:r>
          </w:p>
        </w:tc>
        <w:tc>
          <w:tcPr>
            <w:tcW w:w="2520" w:type="dxa"/>
          </w:tcPr>
          <w:p w:rsidR="00461611" w:rsidRPr="00161B30" w:rsidRDefault="003D2AAC" w:rsidP="0089611A">
            <w:pPr>
              <w:pStyle w:val="TableText"/>
              <w:rPr>
                <w:rStyle w:val="Normal1"/>
              </w:rPr>
            </w:pPr>
            <w:hyperlink r:id="rId45" w:anchor="CustomBehavior" w:history="1">
              <w:r w:rsidR="00461611" w:rsidRPr="00161B30">
                <w:rPr>
                  <w:rStyle w:val="Hyperlink"/>
                  <w:rFonts w:eastAsiaTheme="majorEastAsia"/>
                </w:rPr>
                <w:t>WillBeReplacedWith</w:t>
              </w:r>
            </w:hyperlink>
            <w:r w:rsidR="00461611" w:rsidRPr="00161B30">
              <w:rPr>
                <w:rStyle w:val="Normal1"/>
              </w:rPr>
              <w:t>()</w:t>
            </w:r>
          </w:p>
        </w:tc>
        <w:tc>
          <w:tcPr>
            <w:tcW w:w="4140" w:type="dxa"/>
            <w:shd w:val="clear" w:color="auto" w:fill="auto"/>
          </w:tcPr>
          <w:p w:rsidR="00461611" w:rsidRPr="00161B30" w:rsidRDefault="00461611" w:rsidP="009F26AD">
            <w:pPr>
              <w:pStyle w:val="TableText"/>
              <w:rPr>
                <w:rStyle w:val="Normal1"/>
              </w:rPr>
            </w:pPr>
            <w:r>
              <w:rPr>
                <w:rStyle w:val="Normal1"/>
              </w:rPr>
              <w:t>C</w:t>
            </w:r>
            <w:r w:rsidRPr="00161B30">
              <w:rPr>
                <w:rStyle w:val="Normal1"/>
              </w:rPr>
              <w:t>all</w:t>
            </w:r>
            <w:r>
              <w:rPr>
                <w:rStyle w:val="Normal1"/>
              </w:rPr>
              <w:t>s a</w:t>
            </w:r>
            <w:r w:rsidRPr="00161B30">
              <w:rPr>
                <w:rStyle w:val="Normal1"/>
              </w:rPr>
              <w:t xml:space="preserve"> user code</w:t>
            </w:r>
            <w:r>
              <w:rPr>
                <w:rStyle w:val="Normal1"/>
              </w:rPr>
              <w:t>. This option is</w:t>
            </w:r>
            <w:r w:rsidRPr="00161B30">
              <w:rPr>
                <w:rStyle w:val="Normal1"/>
              </w:rPr>
              <w:t xml:space="preserve"> used for advanced and complex behaviors</w:t>
            </w:r>
            <w:r>
              <w:rPr>
                <w:rStyle w:val="Normal1"/>
              </w:rPr>
              <w:t>.</w:t>
            </w:r>
          </w:p>
        </w:tc>
      </w:tr>
    </w:tbl>
    <w:p w:rsidR="00461611" w:rsidRPr="00156F96" w:rsidRDefault="00461611" w:rsidP="00CB2FAF"/>
    <w:p w:rsidR="00461611" w:rsidRDefault="00461611" w:rsidP="00CB2FAF">
      <w:pPr>
        <w:pStyle w:val="Heading4"/>
      </w:pPr>
      <w:bookmarkStart w:id="272" w:name="_D2HTopic_133"/>
      <w:r>
        <w:t>Samples</w:t>
      </w:r>
      <w:bookmarkEnd w:id="272"/>
    </w:p>
    <w:p w:rsidR="00461611" w:rsidRDefault="00461611" w:rsidP="00616045">
      <w:pPr>
        <w:pStyle w:val="Heading5"/>
      </w:pPr>
      <w:bookmarkStart w:id="273" w:name="_D2HTopic_134"/>
      <w:r>
        <w:t>Sample 1: Ignoring a Method</w:t>
      </w:r>
      <w:bookmarkEnd w:id="273"/>
    </w:p>
    <w:p w:rsidR="00461611" w:rsidRDefault="00461611" w:rsidP="00CB2FAF">
      <w:r>
        <w:t xml:space="preserve">The following sample shows how to </w:t>
      </w:r>
      <w:r w:rsidRPr="00A95466">
        <w:t>ignore a method</w:t>
      </w:r>
      <w:r>
        <w:t xml:space="preserve"> of a live object</w:t>
      </w:r>
      <w:r w:rsidRPr="00A95466">
        <w:t>.</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89611A">
        <w:trPr>
          <w:cantSplit/>
        </w:trPr>
        <w:tc>
          <w:tcPr>
            <w:tcW w:w="828" w:type="dxa"/>
            <w:shd w:val="clear" w:color="auto" w:fill="auto"/>
          </w:tcPr>
          <w:p w:rsidR="00461611" w:rsidRDefault="00461611" w:rsidP="0089611A">
            <w:pPr>
              <w:pStyle w:val="NoteRegularMark"/>
            </w:pPr>
            <w:r>
              <w:t>!</w:t>
            </w:r>
          </w:p>
        </w:tc>
        <w:tc>
          <w:tcPr>
            <w:tcW w:w="8532" w:type="dxa"/>
            <w:shd w:val="clear" w:color="auto" w:fill="auto"/>
          </w:tcPr>
          <w:p w:rsidR="00461611" w:rsidRPr="00312A07" w:rsidRDefault="00461611" w:rsidP="0089611A">
            <w:pPr>
              <w:pStyle w:val="Note"/>
            </w:pPr>
            <w:r w:rsidRPr="00312A07">
              <w:t>Note</w:t>
            </w:r>
          </w:p>
          <w:p w:rsidR="00461611" w:rsidRPr="00C92C35" w:rsidRDefault="00461611" w:rsidP="00B633C0">
            <w:pPr>
              <w:pStyle w:val="TableText"/>
            </w:pPr>
            <w:r>
              <w:t xml:space="preserve">Creating live objects is similar to creating a fake object using </w:t>
            </w:r>
            <w:r w:rsidRPr="00B633C0">
              <w:rPr>
                <w:rStyle w:val="Bold"/>
              </w:rPr>
              <w:t>Members.CallOriginal</w:t>
            </w:r>
            <w:r>
              <w:rPr>
                <w:rStyle w:val="Bold"/>
              </w:rPr>
              <w:t>()</w:t>
            </w:r>
            <w:r>
              <w:t>.</w:t>
            </w:r>
          </w:p>
        </w:tc>
      </w:tr>
    </w:tbl>
    <w:p w:rsidR="00461611" w:rsidRDefault="00461611" w:rsidP="00CB2FAF">
      <w:pPr>
        <w:pStyle w:val="HTMLPreformatted"/>
      </w:pPr>
    </w:p>
    <w:p w:rsidR="00461611" w:rsidRDefault="00461611" w:rsidP="00CB2FAF">
      <w:pPr>
        <w:pStyle w:val="HTMLPreformatted"/>
      </w:pP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89611A">
        <w:trPr>
          <w:cantSplit/>
        </w:trPr>
        <w:tc>
          <w:tcPr>
            <w:tcW w:w="828" w:type="dxa"/>
            <w:shd w:val="clear" w:color="auto" w:fill="auto"/>
          </w:tcPr>
          <w:p w:rsidR="00461611" w:rsidRDefault="00461611" w:rsidP="0089611A">
            <w:pPr>
              <w:pStyle w:val="NoteRegularMark"/>
            </w:pPr>
            <w:r>
              <w:t>!</w:t>
            </w:r>
          </w:p>
        </w:tc>
        <w:tc>
          <w:tcPr>
            <w:tcW w:w="8532" w:type="dxa"/>
            <w:shd w:val="clear" w:color="auto" w:fill="auto"/>
          </w:tcPr>
          <w:p w:rsidR="00461611" w:rsidRPr="00312A07" w:rsidRDefault="00461611" w:rsidP="0089611A">
            <w:pPr>
              <w:pStyle w:val="Note"/>
            </w:pPr>
            <w:r w:rsidRPr="00312A07">
              <w:t>Note</w:t>
            </w:r>
          </w:p>
          <w:p w:rsidR="00461611" w:rsidRPr="00C92C35" w:rsidRDefault="00461611" w:rsidP="00B633C0">
            <w:pPr>
              <w:pStyle w:val="TableText"/>
            </w:pPr>
            <w:r>
              <w:t xml:space="preserve">To fake non-public methods, use </w:t>
            </w:r>
            <w:r w:rsidRPr="00B633C0">
              <w:rPr>
                <w:rStyle w:val="Bold"/>
              </w:rPr>
              <w:t>Isolate.NonPublic.WhenCalled()</w:t>
            </w:r>
            <w:r>
              <w:t>.</w:t>
            </w:r>
          </w:p>
        </w:tc>
      </w:tr>
    </w:tbl>
    <w:p w:rsidR="00461611" w:rsidRDefault="00461611" w:rsidP="00616045">
      <w:pPr>
        <w:pStyle w:val="CodeLabel"/>
      </w:pPr>
      <w:r>
        <w:t>C# (LiveObjects.cs)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9611A">
        <w:tc>
          <w:tcPr>
            <w:tcW w:w="9360" w:type="dxa"/>
            <w:shd w:val="clear" w:color="auto" w:fill="F3F3F3"/>
            <w:tcMar>
              <w:bottom w:w="120" w:type="dxa"/>
            </w:tcMar>
          </w:tcPr>
          <w:p w:rsidR="00461611" w:rsidRDefault="00461611" w:rsidP="0089611A">
            <w:pPr>
              <w:pStyle w:val="Command"/>
              <w:ind w:left="0"/>
            </w:pPr>
            <w:r>
              <w:t xml:space="preserve">var dependency = </w:t>
            </w:r>
            <w:r>
              <w:rPr>
                <w:rStyle w:val="highlight-keyword"/>
              </w:rPr>
              <w:t>new</w:t>
            </w:r>
            <w:r>
              <w:t xml:space="preserve"> Dependency(); </w:t>
            </w:r>
            <w:r>
              <w:rPr>
                <w:rStyle w:val="highlight-comment"/>
              </w:rPr>
              <w:t>// not a fake</w:t>
            </w:r>
          </w:p>
          <w:p w:rsidR="00461611" w:rsidRPr="00390B52" w:rsidRDefault="00461611" w:rsidP="0089611A">
            <w:pPr>
              <w:pStyle w:val="Command"/>
              <w:ind w:left="0"/>
            </w:pPr>
            <w:r>
              <w:t>Isolate.WhenCalled(()=&gt;dependency.CheckSecurity(</w:t>
            </w:r>
            <w:r>
              <w:rPr>
                <w:rStyle w:val="highlight-keyword"/>
              </w:rPr>
              <w:t>null</w:t>
            </w:r>
            <w:r>
              <w:t>,</w:t>
            </w:r>
            <w:r>
              <w:rPr>
                <w:rStyle w:val="highlight-keyword"/>
              </w:rPr>
              <w:t>null</w:t>
            </w:r>
            <w:r>
              <w:t xml:space="preserve">)).IgnoreCall(); </w:t>
            </w:r>
            <w:r>
              <w:rPr>
                <w:rStyle w:val="highlight-comment"/>
              </w:rPr>
              <w:t>// Ignore CheckSecurity method</w:t>
            </w:r>
          </w:p>
        </w:tc>
      </w:tr>
    </w:tbl>
    <w:p w:rsidR="00461611" w:rsidRDefault="00461611" w:rsidP="00CB2FAF">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9611A">
        <w:tc>
          <w:tcPr>
            <w:tcW w:w="9360" w:type="dxa"/>
            <w:shd w:val="clear" w:color="auto" w:fill="F3F3F3"/>
            <w:tcMar>
              <w:bottom w:w="120" w:type="dxa"/>
            </w:tcMar>
          </w:tcPr>
          <w:p w:rsidR="00461611" w:rsidRDefault="00461611" w:rsidP="0089611A">
            <w:pPr>
              <w:pStyle w:val="Command"/>
              <w:ind w:left="0"/>
            </w:pPr>
            <w:r>
              <w:rPr>
                <w:rStyle w:val="highlight-keyword"/>
              </w:rPr>
              <w:t>Dim</w:t>
            </w:r>
            <w:r>
              <w:t xml:space="preserve"> realProduct </w:t>
            </w:r>
            <w:r>
              <w:rPr>
                <w:rStyle w:val="highlight-keyword"/>
              </w:rPr>
              <w:t>As</w:t>
            </w:r>
            <w:r>
              <w:t xml:space="preserve"> Product = </w:t>
            </w:r>
            <w:r>
              <w:rPr>
                <w:rStyle w:val="highlight-keyword"/>
              </w:rPr>
              <w:t>new</w:t>
            </w:r>
            <w:r>
              <w:t xml:space="preserve"> Product(); // this </w:t>
            </w:r>
            <w:r>
              <w:rPr>
                <w:rStyle w:val="highlight-keyword"/>
              </w:rPr>
              <w:t>is</w:t>
            </w:r>
            <w:r>
              <w:t xml:space="preserve"> a normal </w:t>
            </w:r>
            <w:r>
              <w:rPr>
                <w:rStyle w:val="highlight-literal"/>
              </w:rPr>
              <w:t>"live"</w:t>
            </w:r>
            <w:r>
              <w:t xml:space="preserve"> </w:t>
            </w:r>
            <w:r>
              <w:rPr>
                <w:rStyle w:val="highlight-keyword"/>
              </w:rPr>
              <w:t>object</w:t>
            </w:r>
          </w:p>
          <w:p w:rsidR="00461611" w:rsidRDefault="00461611" w:rsidP="0089611A">
            <w:pPr>
              <w:pStyle w:val="Command"/>
              <w:ind w:left="0"/>
            </w:pPr>
            <w:r>
              <w:rPr>
                <w:rStyle w:val="highlight-keyword"/>
              </w:rPr>
              <w:t>Using</w:t>
            </w:r>
            <w:r>
              <w:t xml:space="preserve"> TheseCalls.WillBeIgnored</w:t>
            </w:r>
          </w:p>
          <w:p w:rsidR="00461611" w:rsidRDefault="00461611" w:rsidP="0089611A">
            <w:pPr>
              <w:pStyle w:val="Command"/>
            </w:pPr>
            <w:r>
              <w:t xml:space="preserve">    realProduct.ModifyPrice(</w:t>
            </w:r>
            <w:r>
              <w:rPr>
                <w:rStyle w:val="highlight-number"/>
              </w:rPr>
              <w:t>0.0</w:t>
            </w:r>
            <w:r>
              <w:t>)</w:t>
            </w:r>
          </w:p>
          <w:p w:rsidR="00461611" w:rsidRPr="007E6C4D" w:rsidRDefault="00461611" w:rsidP="0089611A">
            <w:pPr>
              <w:pStyle w:val="Command"/>
              <w:ind w:left="0"/>
              <w:rPr>
                <w:lang w:val="en-US"/>
              </w:rPr>
            </w:pPr>
            <w:r>
              <w:rPr>
                <w:rStyle w:val="highlight-keyword"/>
              </w:rPr>
              <w:t>End</w:t>
            </w:r>
            <w:r>
              <w:t xml:space="preserve"> </w:t>
            </w:r>
            <w:r>
              <w:rPr>
                <w:rStyle w:val="highlight-keyword"/>
              </w:rPr>
              <w:t>Using</w:t>
            </w:r>
          </w:p>
        </w:tc>
      </w:tr>
    </w:tbl>
    <w:p w:rsidR="00461611" w:rsidRDefault="00461611" w:rsidP="00CB2FAF">
      <w:pPr>
        <w:pStyle w:val="Heading5"/>
      </w:pPr>
      <w:bookmarkStart w:id="274" w:name="_D2HTopic_135"/>
      <w:r>
        <w:t>Sample 2: Faking the Internal Property Behavior</w:t>
      </w:r>
      <w:bookmarkEnd w:id="274"/>
    </w:p>
    <w:p w:rsidR="00461611" w:rsidRDefault="00461611" w:rsidP="00CB2FAF">
      <w:r>
        <w:t>The following sample shows how to fake the behavior of a live object’s property.</w:t>
      </w:r>
    </w:p>
    <w:p w:rsidR="00461611" w:rsidRDefault="00461611" w:rsidP="00CB2FAF">
      <w:pPr>
        <w:pStyle w:val="CodeLabel"/>
      </w:pPr>
      <w:r>
        <w:t>C# (LiveObjects.cs)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9611A">
        <w:tc>
          <w:tcPr>
            <w:tcW w:w="9360" w:type="dxa"/>
            <w:shd w:val="clear" w:color="auto" w:fill="F3F3F3"/>
            <w:tcMar>
              <w:bottom w:w="120" w:type="dxa"/>
            </w:tcMar>
          </w:tcPr>
          <w:p w:rsidR="00461611" w:rsidRDefault="00461611" w:rsidP="0089611A">
            <w:pPr>
              <w:pStyle w:val="Command"/>
              <w:ind w:left="0"/>
            </w:pPr>
            <w:r>
              <w:t xml:space="preserve">Dependency dependency  = </w:t>
            </w:r>
            <w:r>
              <w:rPr>
                <w:rStyle w:val="highlight-keyword"/>
              </w:rPr>
              <w:t>new</w:t>
            </w:r>
            <w:r>
              <w:t xml:space="preserve"> Dependency();</w:t>
            </w:r>
          </w:p>
          <w:p w:rsidR="00461611" w:rsidRPr="00390B52" w:rsidRDefault="00461611" w:rsidP="0089611A">
            <w:pPr>
              <w:pStyle w:val="Command"/>
              <w:ind w:left="0"/>
            </w:pPr>
            <w:r>
              <w:t xml:space="preserve">Isolate.NonPublic.Property.WhenGetCalled(dependency, </w:t>
            </w:r>
            <w:r>
              <w:rPr>
                <w:rStyle w:val="highlight-literal"/>
              </w:rPr>
              <w:t>"IsDiskFull"</w:t>
            </w:r>
            <w:r>
              <w:t>).WillReturn(</w:t>
            </w:r>
            <w:r>
              <w:rPr>
                <w:rStyle w:val="highlight-keyword"/>
              </w:rPr>
              <w:t>true</w:t>
            </w:r>
            <w:r>
              <w:t xml:space="preserve">); </w:t>
            </w:r>
            <w:r>
              <w:rPr>
                <w:rStyle w:val="highlight-comment"/>
              </w:rPr>
              <w:t>// faking internal property behavior on real object</w:t>
            </w:r>
          </w:p>
        </w:tc>
      </w:tr>
    </w:tbl>
    <w:p w:rsidR="00461611" w:rsidRDefault="00461611" w:rsidP="00CB2FAF">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9611A">
        <w:tc>
          <w:tcPr>
            <w:tcW w:w="9360" w:type="dxa"/>
            <w:shd w:val="clear" w:color="auto" w:fill="F3F3F3"/>
            <w:tcMar>
              <w:bottom w:w="120" w:type="dxa"/>
            </w:tcMar>
          </w:tcPr>
          <w:p w:rsidR="00461611" w:rsidRDefault="00461611" w:rsidP="0089611A">
            <w:pPr>
              <w:pStyle w:val="Command"/>
              <w:ind w:left="0"/>
            </w:pPr>
            <w:r>
              <w:rPr>
                <w:rStyle w:val="highlight-keyword"/>
              </w:rPr>
              <w:t>Dim</w:t>
            </w:r>
            <w:r>
              <w:t xml:space="preserve"> RealLogger = </w:t>
            </w:r>
            <w:r>
              <w:rPr>
                <w:rStyle w:val="highlight-keyword"/>
              </w:rPr>
              <w:t>New</w:t>
            </w:r>
            <w:r>
              <w:t xml:space="preserve"> RealLogger()</w:t>
            </w:r>
          </w:p>
          <w:p w:rsidR="00461611" w:rsidRPr="007E6C4D" w:rsidRDefault="00461611" w:rsidP="0089611A">
            <w:pPr>
              <w:pStyle w:val="Command"/>
              <w:ind w:left="0"/>
              <w:rPr>
                <w:lang w:val="en-US"/>
              </w:rPr>
            </w:pPr>
            <w:r>
              <w:t xml:space="preserve">NonPublicWillReturn(logger, </w:t>
            </w:r>
            <w:r>
              <w:rPr>
                <w:rStyle w:val="highlight-literal"/>
              </w:rPr>
              <w:t>"get_IsDiskFull"</w:t>
            </w:r>
            <w:r>
              <w:t>,</w:t>
            </w:r>
            <w:r>
              <w:rPr>
                <w:rStyle w:val="highlight-keyword"/>
              </w:rPr>
              <w:t>True</w:t>
            </w:r>
            <w:r>
              <w:t xml:space="preserve">); </w:t>
            </w:r>
            <w:r>
              <w:rPr>
                <w:rStyle w:val="highlight-comment"/>
              </w:rPr>
              <w:t>' faking internal property behavior on real object</w:t>
            </w:r>
          </w:p>
        </w:tc>
      </w:tr>
    </w:tbl>
    <w:p w:rsidR="00461611" w:rsidRDefault="00461611" w:rsidP="00CB2FAF">
      <w:pPr>
        <w:pStyle w:val="HTMLPreformatted"/>
      </w:pPr>
    </w:p>
    <w:p w:rsidR="00461611" w:rsidRDefault="00461611" w:rsidP="00E913E7">
      <w:pPr>
        <w:pStyle w:val="Heading3"/>
      </w:pPr>
      <w:bookmarkStart w:id="275" w:name="_Toc408479864"/>
      <w:bookmarkStart w:id="276" w:name="_d2h_bmk__Toc408479864_10"/>
      <w:bookmarkStart w:id="277" w:name="_D2HTopic_136"/>
      <w:r>
        <w:t>Simulating a Sequenced Behavior</w:t>
      </w:r>
      <w:bookmarkEnd w:id="275"/>
      <w:bookmarkEnd w:id="276"/>
      <w:bookmarkEnd w:id="277"/>
    </w:p>
    <w:p w:rsidR="00461611" w:rsidRPr="00C03D17" w:rsidRDefault="00461611" w:rsidP="00C03D17">
      <w:r>
        <w:t xml:space="preserve">A sequenced behavior occurs </w:t>
      </w:r>
      <w:r w:rsidRPr="006A1012">
        <w:t xml:space="preserve">when the same method has a different behavior </w:t>
      </w:r>
      <w:r>
        <w:t>each time the method is called.</w:t>
      </w:r>
    </w:p>
    <w:p w:rsidR="00461611" w:rsidRDefault="00461611" w:rsidP="00E7749F">
      <w:pPr>
        <w:pStyle w:val="Heading4"/>
      </w:pPr>
      <w:bookmarkStart w:id="278" w:name="_D2HTopic_137"/>
      <w:r>
        <w:t>When to Use</w:t>
      </w:r>
      <w:bookmarkEnd w:id="278"/>
    </w:p>
    <w:p w:rsidR="00461611" w:rsidRDefault="00461611" w:rsidP="0005377C">
      <w:r>
        <w:t>When you want to s</w:t>
      </w:r>
      <w:r w:rsidRPr="00EC71C0">
        <w:t xml:space="preserve">imulate </w:t>
      </w:r>
      <w:r>
        <w:t xml:space="preserve">a </w:t>
      </w:r>
      <w:r w:rsidRPr="00EC71C0">
        <w:t>sequenced behavior</w:t>
      </w:r>
      <w:r>
        <w:t xml:space="preserve">. </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89611A">
        <w:trPr>
          <w:cantSplit/>
        </w:trPr>
        <w:tc>
          <w:tcPr>
            <w:tcW w:w="818" w:type="dxa"/>
            <w:shd w:val="clear" w:color="auto" w:fill="auto"/>
          </w:tcPr>
          <w:p w:rsidR="00461611" w:rsidRDefault="00461611" w:rsidP="0089611A">
            <w:pPr>
              <w:pStyle w:val="NoteRegularMark"/>
            </w:pPr>
            <w:r>
              <w:t>!</w:t>
            </w:r>
          </w:p>
        </w:tc>
        <w:tc>
          <w:tcPr>
            <w:tcW w:w="8404" w:type="dxa"/>
            <w:shd w:val="clear" w:color="auto" w:fill="auto"/>
          </w:tcPr>
          <w:p w:rsidR="00461611" w:rsidRPr="00312A07" w:rsidRDefault="00461611" w:rsidP="0089611A">
            <w:pPr>
              <w:pStyle w:val="Note"/>
            </w:pPr>
            <w:r w:rsidRPr="00312A07">
              <w:t>Note</w:t>
            </w:r>
          </w:p>
          <w:p w:rsidR="00461611" w:rsidRPr="00A21759" w:rsidRDefault="00461611" w:rsidP="0089611A">
            <w:pPr>
              <w:pStyle w:val="TableText"/>
            </w:pPr>
            <w:r w:rsidRPr="00EC71C0">
              <w:t xml:space="preserve">After using a sequence and calling the method with the expected behavior, </w:t>
            </w:r>
            <w:r>
              <w:t xml:space="preserve">you can </w:t>
            </w:r>
            <w:r w:rsidRPr="00EC71C0">
              <w:t>use WhenCalled on the method again. In this case, the old behavior sequence is reset, and a new one starts from the next WhenCalled.</w:t>
            </w:r>
          </w:p>
        </w:tc>
      </w:tr>
    </w:tbl>
    <w:p w:rsidR="00461611" w:rsidRDefault="00461611" w:rsidP="00E7749F">
      <w:pPr>
        <w:pStyle w:val="Heading4"/>
      </w:pPr>
      <w:bookmarkStart w:id="279" w:name="_D2HTopic_138"/>
      <w:r>
        <w:t>Syntax</w:t>
      </w:r>
      <w:bookmarkEnd w:id="279"/>
    </w:p>
    <w:p w:rsidR="00461611" w:rsidRDefault="00461611" w:rsidP="00D0534C">
      <w:pPr>
        <w:pStyle w:val="CodeLabel"/>
      </w:pPr>
      <w:r>
        <w:t xml:space="preserve">C#  </w:t>
      </w:r>
      <w:r w:rsidRPr="00EC71C0">
        <w:t xml:space="preserve"> (ControllingMethods.cs)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CC3CB7">
        <w:tc>
          <w:tcPr>
            <w:tcW w:w="9360" w:type="dxa"/>
            <w:shd w:val="clear" w:color="auto" w:fill="F3F3F3"/>
            <w:tcMar>
              <w:bottom w:w="120" w:type="dxa"/>
            </w:tcMar>
          </w:tcPr>
          <w:p w:rsidR="00461611" w:rsidRPr="00D0534C" w:rsidRDefault="00461611" w:rsidP="00D0534C">
            <w:pPr>
              <w:pStyle w:val="Command"/>
            </w:pPr>
            <w:r w:rsidRPr="00D0534C">
              <w:t>Isolate.WhenCalled(() =&gt; fakeDependency.GetID()).</w:t>
            </w:r>
            <w:r>
              <w:rPr>
                <w:lang w:val="en-US"/>
              </w:rPr>
              <w:t>&lt;behavior&gt;</w:t>
            </w:r>
            <w:r w:rsidRPr="00D0534C">
              <w:t>;</w:t>
            </w:r>
          </w:p>
          <w:p w:rsidR="00461611" w:rsidRDefault="00461611" w:rsidP="00D0534C">
            <w:pPr>
              <w:pStyle w:val="Command"/>
              <w:rPr>
                <w:rFonts w:asciiTheme="minorHAnsi" w:hAnsiTheme="minorHAnsi"/>
              </w:rPr>
            </w:pPr>
            <w:r w:rsidRPr="00D0534C">
              <w:t>Isolate.WhenCalled(() =&gt; fakeDependency.GetID()).</w:t>
            </w:r>
            <w:r>
              <w:rPr>
                <w:lang w:val="en-US"/>
              </w:rPr>
              <w:t>&lt;behavior&gt;</w:t>
            </w:r>
            <w:r w:rsidRPr="00D0534C">
              <w:t>;</w:t>
            </w:r>
          </w:p>
          <w:p w:rsidR="00461611" w:rsidRPr="00D86E07" w:rsidRDefault="00461611" w:rsidP="00D86E07">
            <w:pPr>
              <w:pStyle w:val="Command"/>
              <w:rPr>
                <w:lang w:val="en-US"/>
              </w:rPr>
            </w:pPr>
            <w:r>
              <w:t>...</w:t>
            </w:r>
          </w:p>
        </w:tc>
      </w:tr>
    </w:tbl>
    <w:p w:rsidR="00461611" w:rsidRDefault="00461611" w:rsidP="00D0534C">
      <w:pPr>
        <w:pStyle w:val="CodeLabel"/>
      </w:pPr>
      <w:r>
        <w:t xml:space="preserve">VB </w:t>
      </w:r>
      <w:r w:rsidRPr="00EC71C0">
        <w:t>(ControllingMethods.vb)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CC3CB7">
        <w:tc>
          <w:tcPr>
            <w:tcW w:w="9360" w:type="dxa"/>
            <w:shd w:val="clear" w:color="auto" w:fill="F3F3F3"/>
            <w:tcMar>
              <w:bottom w:w="120" w:type="dxa"/>
            </w:tcMar>
          </w:tcPr>
          <w:p w:rsidR="00461611" w:rsidRPr="00D0534C" w:rsidRDefault="00461611" w:rsidP="00D0534C">
            <w:pPr>
              <w:pStyle w:val="Command"/>
              <w:rPr>
                <w:lang w:val="en-US"/>
              </w:rPr>
            </w:pPr>
            <w:r w:rsidRPr="00EC71C0">
              <w:t>Using TheseCalls.</w:t>
            </w:r>
            <w:r>
              <w:rPr>
                <w:lang w:val="en-US"/>
              </w:rPr>
              <w:t>&lt;behavior&gt;</w:t>
            </w:r>
          </w:p>
          <w:p w:rsidR="00461611" w:rsidRPr="00EC71C0" w:rsidRDefault="00461611" w:rsidP="00D0534C">
            <w:pPr>
              <w:pStyle w:val="Command"/>
            </w:pPr>
            <w:r w:rsidRPr="00EC71C0">
              <w:t xml:space="preserve">        fakeDependency.GetID()</w:t>
            </w:r>
          </w:p>
          <w:p w:rsidR="00461611" w:rsidRDefault="00461611" w:rsidP="00D0534C">
            <w:pPr>
              <w:pStyle w:val="Command"/>
              <w:rPr>
                <w:rFonts w:asciiTheme="minorHAnsi" w:hAnsiTheme="minorHAnsi"/>
              </w:rPr>
            </w:pPr>
            <w:r w:rsidRPr="00EC71C0">
              <w:t>End Using</w:t>
            </w:r>
          </w:p>
          <w:p w:rsidR="00461611" w:rsidRPr="00D0534C" w:rsidRDefault="00461611" w:rsidP="00D0534C">
            <w:pPr>
              <w:rPr>
                <w:lang w:val="ru-RU" w:bidi="he-IL"/>
              </w:rPr>
            </w:pPr>
          </w:p>
          <w:p w:rsidR="00461611" w:rsidRPr="00EC71C0" w:rsidRDefault="00461611" w:rsidP="00D0534C">
            <w:pPr>
              <w:pStyle w:val="Command"/>
            </w:pPr>
            <w:r w:rsidRPr="00EC71C0">
              <w:t>Using TheseCalls.</w:t>
            </w:r>
            <w:r>
              <w:rPr>
                <w:lang w:val="en-US"/>
              </w:rPr>
              <w:t>&lt;behavior&gt;</w:t>
            </w:r>
          </w:p>
          <w:p w:rsidR="00461611" w:rsidRPr="00EC71C0" w:rsidRDefault="00461611" w:rsidP="00D0534C">
            <w:pPr>
              <w:pStyle w:val="Command"/>
            </w:pPr>
            <w:r w:rsidRPr="00EC71C0">
              <w:t xml:space="preserve">        fakeDependency.GetID()</w:t>
            </w:r>
          </w:p>
          <w:p w:rsidR="00461611" w:rsidRDefault="00461611" w:rsidP="00D0534C">
            <w:pPr>
              <w:pStyle w:val="Command"/>
              <w:rPr>
                <w:rFonts w:asciiTheme="minorHAnsi" w:hAnsiTheme="minorHAnsi"/>
              </w:rPr>
            </w:pPr>
            <w:r w:rsidRPr="00EC71C0">
              <w:t>End Using</w:t>
            </w:r>
          </w:p>
          <w:p w:rsidR="00461611" w:rsidRPr="007575F2" w:rsidRDefault="00461611" w:rsidP="00D86E07">
            <w:pPr>
              <w:pStyle w:val="Command"/>
              <w:rPr>
                <w:lang w:val="en-US"/>
              </w:rPr>
            </w:pPr>
            <w:r>
              <w:t>...</w:t>
            </w:r>
          </w:p>
        </w:tc>
      </w:tr>
    </w:tbl>
    <w:p w:rsidR="00461611" w:rsidRDefault="00461611" w:rsidP="001C7AE8"/>
    <w:p w:rsidR="00461611" w:rsidRDefault="00461611" w:rsidP="001C7AE8">
      <w:r w:rsidRPr="00EC71C0">
        <w:t xml:space="preserve">The last call to </w:t>
      </w:r>
      <w:r w:rsidRPr="001C7AE8">
        <w:rPr>
          <w:rStyle w:val="Bold"/>
        </w:rPr>
        <w:t>Isolate.WhenCalled()</w:t>
      </w:r>
      <w:r>
        <w:t xml:space="preserve"> defines</w:t>
      </w:r>
      <w:r w:rsidRPr="00EC71C0">
        <w:t xml:space="preserve"> the default behavior for th</w:t>
      </w:r>
      <w:r>
        <w:t>e</w:t>
      </w:r>
      <w:r w:rsidRPr="00EC71C0">
        <w:t xml:space="preserve"> method from that moment onwards</w:t>
      </w:r>
      <w:r>
        <w:t>.</w:t>
      </w:r>
    </w:p>
    <w:p w:rsidR="00461611" w:rsidRPr="00D0534C" w:rsidRDefault="00461611" w:rsidP="00E7749F">
      <w:pPr>
        <w:pStyle w:val="Heading4"/>
      </w:pPr>
      <w:bookmarkStart w:id="280" w:name="_D2HTopic_139"/>
      <w:r>
        <w:t>Samples</w:t>
      </w:r>
      <w:bookmarkEnd w:id="280"/>
    </w:p>
    <w:p w:rsidR="00461611" w:rsidRDefault="00461611" w:rsidP="00E913E7">
      <w:pPr>
        <w:pStyle w:val="CodeLabel"/>
      </w:pPr>
      <w:r>
        <w:t xml:space="preserve">C#  </w:t>
      </w:r>
      <w:r w:rsidRPr="00EC71C0">
        <w:t xml:space="preserve"> (ControllingMethods.cs)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Pr="00EC71C0" w:rsidRDefault="00461611" w:rsidP="00AD35D6">
            <w:pPr>
              <w:pStyle w:val="Command"/>
              <w:ind w:left="0"/>
            </w:pPr>
            <w:r w:rsidRPr="00EC71C0">
              <w:t>[TestMethod, Isolated] // Note: Use Isolated to clean up after the test</w:t>
            </w:r>
          </w:p>
          <w:p w:rsidR="00461611" w:rsidRPr="00EC71C0" w:rsidRDefault="00461611" w:rsidP="00AD35D6">
            <w:pPr>
              <w:pStyle w:val="Command"/>
              <w:ind w:left="0"/>
            </w:pPr>
            <w:r w:rsidRPr="00EC71C0">
              <w:t>public void SequencedWillReturn_Example()</w:t>
            </w:r>
          </w:p>
          <w:p w:rsidR="00461611" w:rsidRPr="00EC71C0" w:rsidRDefault="00461611" w:rsidP="00AD35D6">
            <w:pPr>
              <w:pStyle w:val="Command"/>
            </w:pPr>
            <w:r w:rsidRPr="00EC71C0">
              <w:t>{</w:t>
            </w:r>
          </w:p>
          <w:p w:rsidR="00461611" w:rsidRPr="00EC71C0" w:rsidRDefault="00461611" w:rsidP="00AD35D6">
            <w:pPr>
              <w:pStyle w:val="Command"/>
            </w:pPr>
            <w:r w:rsidRPr="00EC71C0">
              <w:t xml:space="preserve">    var fakeDependency = Isolate.Fake.Instance&lt;Dependency&gt;();</w:t>
            </w:r>
          </w:p>
          <w:p w:rsidR="00461611" w:rsidRPr="00EC71C0" w:rsidRDefault="00461611" w:rsidP="00AD35D6">
            <w:pPr>
              <w:pStyle w:val="Command"/>
            </w:pPr>
            <w:r w:rsidRPr="00EC71C0">
              <w:t xml:space="preserve">    // Sequenced calls will return values in sequence, last value will stay the default</w:t>
            </w:r>
          </w:p>
          <w:p w:rsidR="00461611" w:rsidRPr="00EC71C0" w:rsidRDefault="00461611" w:rsidP="00AD35D6">
            <w:pPr>
              <w:pStyle w:val="Command"/>
            </w:pPr>
            <w:r w:rsidRPr="00EC71C0">
              <w:t xml:space="preserve">    Isolate.WhenCalled(() =&gt; fakeDependency.GetID()).WillReturn(2);</w:t>
            </w:r>
          </w:p>
          <w:p w:rsidR="00461611" w:rsidRPr="00EC71C0" w:rsidRDefault="00461611" w:rsidP="00AD35D6">
            <w:pPr>
              <w:pStyle w:val="Command"/>
            </w:pPr>
            <w:r w:rsidRPr="00EC71C0">
              <w:t xml:space="preserve">    Isolate.WhenCalled(() =&gt; fakeDependency.GetID()).WillReturn(9);</w:t>
            </w:r>
          </w:p>
          <w:p w:rsidR="00461611" w:rsidRPr="00EC71C0" w:rsidRDefault="00461611" w:rsidP="00AD35D6">
            <w:pPr>
              <w:pStyle w:val="Command"/>
            </w:pPr>
          </w:p>
          <w:p w:rsidR="00461611" w:rsidRPr="00EC71C0" w:rsidRDefault="00461611" w:rsidP="00AD35D6">
            <w:pPr>
              <w:pStyle w:val="Command"/>
            </w:pPr>
            <w:r w:rsidRPr="00EC71C0">
              <w:t xml:space="preserve">    var result = new ClassUnderTest().AddToDependency3Times(1, fakeDependency);</w:t>
            </w:r>
          </w:p>
          <w:p w:rsidR="00461611" w:rsidRPr="00EC71C0" w:rsidRDefault="00461611" w:rsidP="00AD35D6">
            <w:pPr>
              <w:pStyle w:val="Command"/>
            </w:pPr>
          </w:p>
          <w:p w:rsidR="00461611" w:rsidRPr="00EC71C0" w:rsidRDefault="00461611" w:rsidP="00AD35D6">
            <w:pPr>
              <w:pStyle w:val="Command"/>
            </w:pPr>
            <w:r w:rsidRPr="00EC71C0">
              <w:t xml:space="preserve">    Assert.AreEqual(21, result);</w:t>
            </w:r>
          </w:p>
          <w:p w:rsidR="00461611" w:rsidRPr="00EC71C0" w:rsidRDefault="00461611" w:rsidP="00AD35D6">
            <w:pPr>
              <w:pStyle w:val="Command"/>
            </w:pPr>
            <w:r w:rsidRPr="00EC71C0">
              <w:t>}</w:t>
            </w:r>
          </w:p>
          <w:p w:rsidR="00461611" w:rsidRPr="00EC71C0" w:rsidRDefault="00461611" w:rsidP="00AD35D6">
            <w:pPr>
              <w:pStyle w:val="Command"/>
            </w:pPr>
          </w:p>
          <w:p w:rsidR="00461611" w:rsidRPr="00EC71C0" w:rsidRDefault="00461611" w:rsidP="00AD35D6">
            <w:pPr>
              <w:pStyle w:val="Command"/>
              <w:ind w:left="0"/>
            </w:pPr>
            <w:r w:rsidRPr="00EC71C0">
              <w:t>public int AddToDependency3Times(int a, Dependency dependency)</w:t>
            </w:r>
          </w:p>
          <w:p w:rsidR="00461611" w:rsidRPr="00EC71C0" w:rsidRDefault="00461611" w:rsidP="00AD35D6">
            <w:pPr>
              <w:pStyle w:val="Command"/>
            </w:pPr>
            <w:r w:rsidRPr="00EC71C0">
              <w:t>{</w:t>
            </w:r>
          </w:p>
          <w:p w:rsidR="00461611" w:rsidRPr="00EC71C0" w:rsidRDefault="00461611" w:rsidP="00AD35D6">
            <w:pPr>
              <w:pStyle w:val="Command"/>
            </w:pPr>
            <w:r w:rsidRPr="00EC71C0">
              <w:t xml:space="preserve">    return a + dependency.GetID()+dependency.GetID()+dependency.GetID();</w:t>
            </w:r>
          </w:p>
          <w:p w:rsidR="00461611" w:rsidRPr="00223682" w:rsidRDefault="00461611" w:rsidP="00AD35D6">
            <w:pPr>
              <w:pStyle w:val="Command"/>
            </w:pPr>
            <w:r w:rsidRPr="00EC71C0">
              <w:t>}</w:t>
            </w:r>
          </w:p>
        </w:tc>
      </w:tr>
    </w:tbl>
    <w:p w:rsidR="00461611" w:rsidRDefault="00461611" w:rsidP="00E913E7">
      <w:pPr>
        <w:pStyle w:val="CodeLabel"/>
      </w:pPr>
      <w:r>
        <w:t xml:space="preserve">VB </w:t>
      </w:r>
      <w:r w:rsidRPr="00EC71C0">
        <w:t>(ControllingMethods.vb)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Pr="00EC71C0" w:rsidRDefault="00461611" w:rsidP="00AD35D6">
            <w:pPr>
              <w:pStyle w:val="Command"/>
              <w:ind w:left="0"/>
            </w:pPr>
            <w:r w:rsidRPr="00EC71C0">
              <w:t>' Note: Use Isolated to clean up after the test</w:t>
            </w:r>
          </w:p>
          <w:p w:rsidR="00461611" w:rsidRPr="00EC71C0" w:rsidRDefault="00461611" w:rsidP="00AD35D6">
            <w:pPr>
              <w:pStyle w:val="Command"/>
              <w:ind w:left="0"/>
            </w:pPr>
            <w:r w:rsidRPr="00EC71C0">
              <w:t>&lt;TestMethod(), Isolated()&gt; _</w:t>
            </w:r>
          </w:p>
          <w:p w:rsidR="00461611" w:rsidRPr="00EC71C0" w:rsidRDefault="00461611" w:rsidP="00AD35D6">
            <w:pPr>
              <w:pStyle w:val="Command"/>
              <w:ind w:left="0"/>
            </w:pPr>
            <w:r w:rsidRPr="00EC71C0">
              <w:t>Public Sub SequencedWillReturn_Example()</w:t>
            </w:r>
          </w:p>
          <w:p w:rsidR="00461611" w:rsidRPr="00EC71C0" w:rsidRDefault="00461611" w:rsidP="00AD35D6">
            <w:pPr>
              <w:pStyle w:val="Command"/>
            </w:pPr>
            <w:r w:rsidRPr="00EC71C0">
              <w:t xml:space="preserve">    Dim fakeDependency = FakeInstance(Of Dependency)()</w:t>
            </w:r>
          </w:p>
          <w:p w:rsidR="00461611" w:rsidRPr="00EC71C0" w:rsidRDefault="00461611" w:rsidP="00AD35D6">
            <w:pPr>
              <w:pStyle w:val="Command"/>
            </w:pPr>
            <w:r w:rsidRPr="00EC71C0">
              <w:t xml:space="preserve">    ' Sequenced calls will return values in sequence, last value will stay the default</w:t>
            </w:r>
          </w:p>
          <w:p w:rsidR="00461611" w:rsidRPr="00EC71C0" w:rsidRDefault="00461611" w:rsidP="00AD35D6">
            <w:pPr>
              <w:pStyle w:val="Command"/>
            </w:pPr>
            <w:r w:rsidRPr="00EC71C0">
              <w:t xml:space="preserve">    Using TheseCalls.WillReturn(2)</w:t>
            </w:r>
          </w:p>
          <w:p w:rsidR="00461611" w:rsidRPr="00EC71C0" w:rsidRDefault="00461611" w:rsidP="00AD35D6">
            <w:pPr>
              <w:pStyle w:val="Command"/>
            </w:pPr>
            <w:r w:rsidRPr="00EC71C0">
              <w:t xml:space="preserve">        fakeDependency.GetID()</w:t>
            </w:r>
          </w:p>
          <w:p w:rsidR="00461611" w:rsidRPr="00EC71C0" w:rsidRDefault="00461611" w:rsidP="00AD35D6">
            <w:pPr>
              <w:pStyle w:val="Command"/>
            </w:pPr>
            <w:r w:rsidRPr="00EC71C0">
              <w:t xml:space="preserve">    End Using</w:t>
            </w:r>
          </w:p>
          <w:p w:rsidR="00461611" w:rsidRPr="00EC71C0" w:rsidRDefault="00461611" w:rsidP="00AD35D6">
            <w:pPr>
              <w:pStyle w:val="Command"/>
            </w:pPr>
            <w:r w:rsidRPr="00EC71C0">
              <w:t xml:space="preserve">    Using TheseCalls.WillReturn(9)</w:t>
            </w:r>
          </w:p>
          <w:p w:rsidR="00461611" w:rsidRPr="00EC71C0" w:rsidRDefault="00461611" w:rsidP="00AD35D6">
            <w:pPr>
              <w:pStyle w:val="Command"/>
            </w:pPr>
            <w:r w:rsidRPr="00EC71C0">
              <w:t xml:space="preserve">        fakeDependency.GetID()</w:t>
            </w:r>
          </w:p>
          <w:p w:rsidR="00461611" w:rsidRPr="00EC71C0" w:rsidRDefault="00461611" w:rsidP="00AD35D6">
            <w:pPr>
              <w:pStyle w:val="Command"/>
            </w:pPr>
            <w:r w:rsidRPr="00EC71C0">
              <w:t xml:space="preserve">    End Using</w:t>
            </w:r>
          </w:p>
          <w:p w:rsidR="00461611" w:rsidRPr="00EC71C0" w:rsidRDefault="00461611" w:rsidP="00AD35D6">
            <w:pPr>
              <w:pStyle w:val="Command"/>
            </w:pPr>
          </w:p>
          <w:p w:rsidR="00461611" w:rsidRPr="00EC71C0" w:rsidRDefault="00461611" w:rsidP="00AD35D6">
            <w:pPr>
              <w:pStyle w:val="Command"/>
            </w:pPr>
            <w:r w:rsidRPr="00EC71C0">
              <w:t xml:space="preserve">    Dim result = New ClassUnderTest().AddToDependency3Times(1, fakeDependency)</w:t>
            </w:r>
          </w:p>
          <w:p w:rsidR="00461611" w:rsidRPr="00EC71C0" w:rsidRDefault="00461611" w:rsidP="00AD35D6">
            <w:pPr>
              <w:pStyle w:val="Command"/>
            </w:pPr>
          </w:p>
          <w:p w:rsidR="00461611" w:rsidRPr="00EC71C0" w:rsidRDefault="00461611" w:rsidP="00AD35D6">
            <w:pPr>
              <w:pStyle w:val="Command"/>
            </w:pPr>
            <w:r w:rsidRPr="00EC71C0">
              <w:t xml:space="preserve">    Assert.AreEqual(21, result)</w:t>
            </w:r>
          </w:p>
          <w:p w:rsidR="00461611" w:rsidRPr="00EC71C0" w:rsidRDefault="00461611" w:rsidP="00AD35D6">
            <w:pPr>
              <w:pStyle w:val="Command"/>
              <w:ind w:left="0"/>
            </w:pPr>
            <w:r w:rsidRPr="00EC71C0">
              <w:t>End Sub</w:t>
            </w:r>
          </w:p>
          <w:p w:rsidR="00461611" w:rsidRPr="00EC71C0" w:rsidRDefault="00461611" w:rsidP="00AD35D6">
            <w:pPr>
              <w:pStyle w:val="Command"/>
              <w:ind w:left="0"/>
            </w:pPr>
            <w:r w:rsidRPr="00EC71C0">
              <w:t>Public Function AddToDependency3Times(a As Integer, dependency As Dependency) As Integer</w:t>
            </w:r>
          </w:p>
          <w:p w:rsidR="00461611" w:rsidRPr="00EC71C0" w:rsidRDefault="00461611" w:rsidP="00AD35D6">
            <w:pPr>
              <w:pStyle w:val="Command"/>
            </w:pPr>
            <w:r w:rsidRPr="00EC71C0">
              <w:t xml:space="preserve">    Return a + dependency.GetID() + dependency.GetID() + dependency.GetID()</w:t>
            </w:r>
          </w:p>
          <w:p w:rsidR="00461611" w:rsidRPr="007575F2" w:rsidRDefault="00461611" w:rsidP="00AD35D6">
            <w:pPr>
              <w:pStyle w:val="Command"/>
              <w:ind w:left="0"/>
              <w:rPr>
                <w:lang w:val="en-US"/>
              </w:rPr>
            </w:pPr>
            <w:r w:rsidRPr="00EC71C0">
              <w:t>End Function</w:t>
            </w:r>
          </w:p>
        </w:tc>
      </w:tr>
    </w:tbl>
    <w:p w:rsidR="00461611" w:rsidRDefault="00461611" w:rsidP="00E913E7">
      <w:pPr>
        <w:pStyle w:val="Heading3"/>
      </w:pPr>
      <w:bookmarkStart w:id="281" w:name="_Toc408479865"/>
      <w:bookmarkStart w:id="282" w:name="_d2h_bmk__Toc408479865_10"/>
      <w:bookmarkStart w:id="283" w:name="_D2HTopic_140"/>
      <w:r>
        <w:t>Faking Method Chaining</w:t>
      </w:r>
      <w:bookmarkEnd w:id="281"/>
      <w:bookmarkEnd w:id="282"/>
      <w:bookmarkEnd w:id="283"/>
    </w:p>
    <w:p w:rsidR="00461611" w:rsidRPr="00800CD7" w:rsidRDefault="00461611" w:rsidP="00800CD7">
      <w:r w:rsidRPr="00800CD7">
        <w:t>Method chaining is a common syntax for invoking multiple method calls. Each method returns an object that allows the calls to be chained together in a single statement. A method chain causes the increase in the number of methods that come one after another in the same line that occurs as more methods are chained together even though line breaks are often added between methods.</w:t>
      </w:r>
    </w:p>
    <w:p w:rsidR="00461611" w:rsidRDefault="00461611" w:rsidP="00E7749F">
      <w:pPr>
        <w:pStyle w:val="Heading4"/>
      </w:pPr>
      <w:bookmarkStart w:id="284" w:name="_D2HTopic_141"/>
      <w:r>
        <w:t>When to Use</w:t>
      </w:r>
      <w:bookmarkEnd w:id="284"/>
    </w:p>
    <w:p w:rsidR="00461611" w:rsidRPr="00F1479F" w:rsidRDefault="00461611" w:rsidP="00F1479F">
      <w:r>
        <w:t>When you have a hierarchy of objects and you want to define a specific behavior for a chain of methods.</w:t>
      </w:r>
    </w:p>
    <w:p w:rsidR="00461611" w:rsidRDefault="00461611" w:rsidP="00E7749F">
      <w:pPr>
        <w:pStyle w:val="Heading4"/>
      </w:pPr>
      <w:bookmarkStart w:id="285" w:name="_D2HTopic_142"/>
      <w:r>
        <w:t>Syntax</w:t>
      </w:r>
      <w:bookmarkEnd w:id="285"/>
    </w:p>
    <w:p w:rsidR="00461611" w:rsidRDefault="00461611" w:rsidP="00E7749F">
      <w:pPr>
        <w:pStyle w:val="CodeLabel"/>
      </w:pPr>
      <w:r>
        <w:t xml:space="preserve">C#  </w:t>
      </w:r>
      <w:r w:rsidRPr="00EC71C0">
        <w:t xml:space="preserve"> (ControllingMethods.cs)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CC3CB7">
        <w:tc>
          <w:tcPr>
            <w:tcW w:w="9360" w:type="dxa"/>
            <w:shd w:val="clear" w:color="auto" w:fill="F3F3F3"/>
            <w:tcMar>
              <w:bottom w:w="120" w:type="dxa"/>
            </w:tcMar>
          </w:tcPr>
          <w:p w:rsidR="00461611" w:rsidRPr="00E7749F" w:rsidRDefault="00461611" w:rsidP="00D47D92">
            <w:pPr>
              <w:pStyle w:val="Command"/>
              <w:rPr>
                <w:lang w:val="en-US"/>
              </w:rPr>
            </w:pPr>
            <w:r>
              <w:t xml:space="preserve">Isolate.WhenCalled(() =&gt; </w:t>
            </w:r>
            <w:r>
              <w:rPr>
                <w:lang w:val="en-US"/>
              </w:rPr>
              <w:t>&lt;</w:t>
            </w:r>
            <w:r>
              <w:t>fake</w:t>
            </w:r>
            <w:r>
              <w:rPr>
                <w:lang w:val="en-US"/>
              </w:rPr>
              <w:t>&gt;</w:t>
            </w:r>
            <w:r>
              <w:t>.</w:t>
            </w:r>
            <w:r>
              <w:rPr>
                <w:lang w:val="en-US"/>
              </w:rPr>
              <w:t>&lt;method1&gt;</w:t>
            </w:r>
            <w:r>
              <w:t>.</w:t>
            </w:r>
            <w:r>
              <w:rPr>
                <w:lang w:val="en-US"/>
              </w:rPr>
              <w:t>&lt;method2&gt;</w:t>
            </w:r>
            <w:r>
              <w:t>…</w:t>
            </w:r>
            <w:r>
              <w:rPr>
                <w:lang w:val="en-US"/>
              </w:rPr>
              <w:t>).&lt;behavior&gt;</w:t>
            </w:r>
            <w:r>
              <w:t>;</w:t>
            </w:r>
          </w:p>
        </w:tc>
      </w:tr>
    </w:tbl>
    <w:p w:rsidR="00461611" w:rsidRDefault="00461611" w:rsidP="00E7749F">
      <w:pPr>
        <w:pStyle w:val="CodeLabel"/>
      </w:pPr>
      <w:r>
        <w:t xml:space="preserve">VB </w:t>
      </w:r>
      <w:r w:rsidRPr="00EC71C0">
        <w:t>(ControllingMethods.vb)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CC3CB7">
        <w:tc>
          <w:tcPr>
            <w:tcW w:w="9360" w:type="dxa"/>
            <w:shd w:val="clear" w:color="auto" w:fill="F3F3F3"/>
            <w:tcMar>
              <w:bottom w:w="120" w:type="dxa"/>
            </w:tcMar>
          </w:tcPr>
          <w:p w:rsidR="00461611" w:rsidRPr="007D0F00" w:rsidRDefault="00461611" w:rsidP="007D0F00">
            <w:pPr>
              <w:pStyle w:val="Command"/>
              <w:rPr>
                <w:rFonts w:asciiTheme="minorHAnsi" w:hAnsiTheme="minorHAnsi"/>
              </w:rPr>
            </w:pPr>
            <w:r>
              <w:t xml:space="preserve">    </w:t>
            </w:r>
            <w:r>
              <w:rPr>
                <w:rStyle w:val="highlight-keyword"/>
              </w:rPr>
              <w:t>Using</w:t>
            </w:r>
            <w:r>
              <w:t xml:space="preserve"> TheseCalls.</w:t>
            </w:r>
            <w:r>
              <w:rPr>
                <w:lang w:val="en-US"/>
              </w:rPr>
              <w:t>&lt;behavior&gt;</w:t>
            </w:r>
          </w:p>
          <w:p w:rsidR="00461611" w:rsidRDefault="00461611" w:rsidP="007D0F00">
            <w:pPr>
              <w:pStyle w:val="Command"/>
            </w:pPr>
            <w:r>
              <w:t xml:space="preserve">        </w:t>
            </w:r>
            <w:r>
              <w:rPr>
                <w:lang w:val="en-US"/>
              </w:rPr>
              <w:t>&lt;</w:t>
            </w:r>
            <w:r>
              <w:t>fake</w:t>
            </w:r>
            <w:r>
              <w:rPr>
                <w:lang w:val="en-US"/>
              </w:rPr>
              <w:t>&gt;</w:t>
            </w:r>
            <w:r>
              <w:t>.</w:t>
            </w:r>
            <w:r>
              <w:rPr>
                <w:lang w:val="en-US"/>
              </w:rPr>
              <w:t>&lt;method1&gt;</w:t>
            </w:r>
            <w:r>
              <w:t>.</w:t>
            </w:r>
            <w:r>
              <w:rPr>
                <w:lang w:val="en-US"/>
              </w:rPr>
              <w:t>&lt;method2&gt;</w:t>
            </w:r>
            <w:r>
              <w:t>…</w:t>
            </w:r>
          </w:p>
          <w:p w:rsidR="00461611" w:rsidRPr="00E7749F" w:rsidRDefault="00461611" w:rsidP="007D0F00">
            <w:pPr>
              <w:pStyle w:val="Command"/>
              <w:rPr>
                <w:lang w:val="en-US"/>
              </w:rPr>
            </w:pPr>
            <w:r>
              <w:t xml:space="preserve">    </w:t>
            </w:r>
            <w:r>
              <w:rPr>
                <w:rStyle w:val="highlight-keyword"/>
              </w:rPr>
              <w:t>End</w:t>
            </w:r>
            <w:r>
              <w:t xml:space="preserve"> </w:t>
            </w:r>
            <w:r>
              <w:rPr>
                <w:rStyle w:val="highlight-keyword"/>
              </w:rPr>
              <w:t>Using</w:t>
            </w:r>
          </w:p>
        </w:tc>
      </w:tr>
    </w:tbl>
    <w:p w:rsidR="00461611" w:rsidRPr="00D0534C" w:rsidRDefault="00461611" w:rsidP="00E7749F">
      <w:pPr>
        <w:pStyle w:val="Heading4"/>
      </w:pPr>
      <w:bookmarkStart w:id="286" w:name="_D2HTopic_143"/>
      <w:r>
        <w:t>Samples</w:t>
      </w:r>
      <w:bookmarkEnd w:id="286"/>
    </w:p>
    <w:p w:rsidR="00461611" w:rsidRDefault="00461611" w:rsidP="00E913E7">
      <w:r>
        <w:t xml:space="preserve">The following sample shows how to fake a complete chain of calls at once by calling them in </w:t>
      </w:r>
      <w:r w:rsidRPr="00CE6345">
        <w:rPr>
          <w:rStyle w:val="Bold"/>
        </w:rPr>
        <w:t>Isolate.WhenCalled()</w:t>
      </w:r>
      <w:r>
        <w:t xml:space="preserve">. </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AD35D6">
        <w:trPr>
          <w:cantSplit/>
        </w:trPr>
        <w:tc>
          <w:tcPr>
            <w:tcW w:w="818" w:type="dxa"/>
            <w:shd w:val="clear" w:color="auto" w:fill="auto"/>
          </w:tcPr>
          <w:p w:rsidR="00461611" w:rsidRDefault="00461611" w:rsidP="00AD35D6">
            <w:pPr>
              <w:pStyle w:val="NoteRegularMark"/>
            </w:pPr>
            <w:r>
              <w:t>!</w:t>
            </w:r>
          </w:p>
        </w:tc>
        <w:tc>
          <w:tcPr>
            <w:tcW w:w="8404" w:type="dxa"/>
            <w:shd w:val="clear" w:color="auto" w:fill="auto"/>
          </w:tcPr>
          <w:p w:rsidR="00461611" w:rsidRPr="00312A07" w:rsidRDefault="00461611" w:rsidP="00AD35D6">
            <w:pPr>
              <w:pStyle w:val="Note"/>
            </w:pPr>
            <w:r w:rsidRPr="00312A07">
              <w:t>Note</w:t>
            </w:r>
          </w:p>
          <w:p w:rsidR="00461611" w:rsidRPr="00A21759" w:rsidRDefault="00461611" w:rsidP="00CE6345">
            <w:pPr>
              <w:pStyle w:val="TableText"/>
            </w:pPr>
            <w:r>
              <w:t>When one of the methods in the chain returns an unsupported type (including collections in mscorlib), Typemock Isolator throws an exception.</w:t>
            </w:r>
          </w:p>
        </w:tc>
      </w:tr>
    </w:tbl>
    <w:p w:rsidR="00461611" w:rsidRDefault="00461611" w:rsidP="00E913E7">
      <w:pPr>
        <w:pStyle w:val="CodeLabel"/>
      </w:pPr>
      <w:r>
        <w:t>C# (ControllingMethods.cs)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Default="00461611" w:rsidP="00AD35D6">
            <w:pPr>
              <w:pStyle w:val="Command"/>
              <w:ind w:left="0"/>
            </w:pPr>
            <w:r>
              <w:t xml:space="preserve">[TestMethod, Isolated] </w:t>
            </w:r>
            <w:r>
              <w:rPr>
                <w:rStyle w:val="highlight-comment"/>
              </w:rPr>
              <w:t>// Note: Use Isolated to clean up after the test</w:t>
            </w:r>
          </w:p>
          <w:p w:rsidR="00461611" w:rsidRDefault="00461611" w:rsidP="00AD35D6">
            <w:pPr>
              <w:pStyle w:val="Command"/>
              <w:ind w:left="0"/>
            </w:pPr>
            <w:r>
              <w:rPr>
                <w:rStyle w:val="highlight-keyword"/>
              </w:rPr>
              <w:t>public</w:t>
            </w:r>
            <w:r>
              <w:t xml:space="preserve"> </w:t>
            </w:r>
            <w:r>
              <w:rPr>
                <w:rStyle w:val="highlight-keyword"/>
              </w:rPr>
              <w:t>void</w:t>
            </w:r>
            <w:r>
              <w:t xml:space="preserve"> SetUpChain_Example()</w:t>
            </w:r>
          </w:p>
          <w:p w:rsidR="00461611" w:rsidRDefault="00461611" w:rsidP="00AD35D6">
            <w:pPr>
              <w:pStyle w:val="Command"/>
            </w:pPr>
            <w:r>
              <w:t>{</w:t>
            </w:r>
          </w:p>
          <w:p w:rsidR="00461611" w:rsidRDefault="00461611" w:rsidP="00AD35D6">
            <w:pPr>
              <w:pStyle w:val="Command"/>
            </w:pPr>
            <w:r>
              <w:t xml:space="preserve">    var fakeDependency = Isolate.Fake.Instance&lt;Dependency&gt;();</w:t>
            </w:r>
          </w:p>
          <w:p w:rsidR="00461611" w:rsidRDefault="00461611" w:rsidP="00AD35D6">
            <w:pPr>
              <w:pStyle w:val="Command"/>
            </w:pPr>
            <w:r>
              <w:t xml:space="preserve">    </w:t>
            </w:r>
            <w:r>
              <w:rPr>
                <w:rStyle w:val="highlight-comment"/>
              </w:rPr>
              <w:t>// Note The chain of calls that will be faked</w:t>
            </w:r>
          </w:p>
          <w:p w:rsidR="00461611" w:rsidRDefault="00461611" w:rsidP="00AD35D6">
            <w:pPr>
              <w:pStyle w:val="Command"/>
            </w:pPr>
            <w:r>
              <w:t xml:space="preserve">    Isolate.WhenCalled(() =&gt; fakeDependency.GetPatent().GetID()).WillReturn(</w:t>
            </w:r>
            <w:r>
              <w:rPr>
                <w:rStyle w:val="highlight-number"/>
              </w:rPr>
              <w:t>2</w:t>
            </w:r>
            <w:r>
              <w:t>);</w:t>
            </w:r>
          </w:p>
          <w:p w:rsidR="00461611" w:rsidRDefault="00461611" w:rsidP="00AD35D6">
            <w:pPr>
              <w:pStyle w:val="Command"/>
            </w:pPr>
          </w:p>
          <w:p w:rsidR="00461611" w:rsidRDefault="00461611" w:rsidP="00AD35D6">
            <w:pPr>
              <w:pStyle w:val="Command"/>
            </w:pPr>
            <w:r>
              <w:t xml:space="preserve">    var result = </w:t>
            </w:r>
            <w:r>
              <w:rPr>
                <w:rStyle w:val="highlight-keyword"/>
              </w:rPr>
              <w:t>new</w:t>
            </w:r>
            <w:r>
              <w:t xml:space="preserve"> ClassUnderTest().AddToChainedDependency(</w:t>
            </w:r>
            <w:r>
              <w:rPr>
                <w:rStyle w:val="highlight-number"/>
              </w:rPr>
              <w:t>1</w:t>
            </w:r>
            <w:r>
              <w:t>, fakeDependency);</w:t>
            </w:r>
          </w:p>
          <w:p w:rsidR="00461611" w:rsidRDefault="00461611" w:rsidP="00AD35D6">
            <w:pPr>
              <w:pStyle w:val="Command"/>
            </w:pPr>
          </w:p>
          <w:p w:rsidR="00461611" w:rsidRDefault="00461611" w:rsidP="00AD35D6">
            <w:pPr>
              <w:pStyle w:val="Command"/>
            </w:pPr>
            <w:r>
              <w:t xml:space="preserve">    Assert.AreEqual(</w:t>
            </w:r>
            <w:r>
              <w:rPr>
                <w:rStyle w:val="highlight-number"/>
              </w:rPr>
              <w:t>3</w:t>
            </w:r>
            <w:r>
              <w:t>, result);</w:t>
            </w:r>
          </w:p>
          <w:p w:rsidR="00461611" w:rsidRDefault="00461611" w:rsidP="00AD35D6">
            <w:pPr>
              <w:pStyle w:val="Command"/>
            </w:pPr>
            <w:r>
              <w:t>}</w:t>
            </w:r>
          </w:p>
          <w:p w:rsidR="00461611" w:rsidRDefault="00461611" w:rsidP="00AD35D6">
            <w:pPr>
              <w:pStyle w:val="Command"/>
            </w:pPr>
          </w:p>
          <w:p w:rsidR="00461611" w:rsidRDefault="00461611" w:rsidP="00AD35D6">
            <w:pPr>
              <w:pStyle w:val="Command"/>
              <w:ind w:left="0"/>
            </w:pPr>
            <w:r>
              <w:rPr>
                <w:rStyle w:val="highlight-keyword"/>
              </w:rPr>
              <w:t>public</w:t>
            </w:r>
            <w:r>
              <w:t xml:space="preserve"> </w:t>
            </w:r>
            <w:r>
              <w:rPr>
                <w:rStyle w:val="highlight-keyword"/>
              </w:rPr>
              <w:t>int</w:t>
            </w:r>
            <w:r>
              <w:t xml:space="preserve"> AddToChainedDependency(</w:t>
            </w:r>
            <w:r>
              <w:rPr>
                <w:rStyle w:val="highlight-keyword"/>
              </w:rPr>
              <w:t>int</w:t>
            </w:r>
            <w:r>
              <w:t xml:space="preserve"> a, Dependency dependency)</w:t>
            </w:r>
          </w:p>
          <w:p w:rsidR="00461611" w:rsidRDefault="00461611" w:rsidP="00AD35D6">
            <w:pPr>
              <w:pStyle w:val="Command"/>
            </w:pPr>
            <w:r>
              <w:t>{</w:t>
            </w:r>
          </w:p>
          <w:p w:rsidR="00461611" w:rsidRDefault="00461611" w:rsidP="00AD35D6">
            <w:pPr>
              <w:pStyle w:val="Command"/>
            </w:pPr>
            <w:r>
              <w:t xml:space="preserve">    </w:t>
            </w:r>
            <w:r>
              <w:rPr>
                <w:rStyle w:val="highlight-keyword"/>
              </w:rPr>
              <w:t>return</w:t>
            </w:r>
            <w:r>
              <w:t xml:space="preserve"> a + dependency.GetPatent().GetID();</w:t>
            </w:r>
          </w:p>
          <w:p w:rsidR="00461611" w:rsidRPr="007575F2" w:rsidRDefault="00461611" w:rsidP="00AD35D6">
            <w:pPr>
              <w:pStyle w:val="Command"/>
              <w:rPr>
                <w:lang w:val="en-US"/>
              </w:rPr>
            </w:pPr>
            <w:r>
              <w:t>}</w:t>
            </w:r>
          </w:p>
        </w:tc>
      </w:tr>
    </w:tbl>
    <w:p w:rsidR="00461611" w:rsidRDefault="00461611" w:rsidP="00E913E7">
      <w:pPr>
        <w:pStyle w:val="CodeLabel"/>
      </w:pPr>
      <w:r>
        <w:t>VB (ControllingMethods.vb)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Default="00461611" w:rsidP="00AD35D6">
            <w:pPr>
              <w:pStyle w:val="Command"/>
              <w:ind w:left="0"/>
            </w:pPr>
            <w:r>
              <w:rPr>
                <w:rStyle w:val="highlight-comment"/>
              </w:rPr>
              <w:t>' Note: Use Isolated to clean up after the test</w:t>
            </w:r>
          </w:p>
          <w:p w:rsidR="00461611" w:rsidRDefault="00461611" w:rsidP="00AD35D6">
            <w:pPr>
              <w:pStyle w:val="Command"/>
              <w:ind w:left="0"/>
            </w:pPr>
            <w:r>
              <w:t>&lt;TestMethod(), Isolated()&gt; _</w:t>
            </w:r>
          </w:p>
          <w:p w:rsidR="00461611" w:rsidRDefault="00461611" w:rsidP="00AD35D6">
            <w:pPr>
              <w:pStyle w:val="Command"/>
              <w:ind w:left="0"/>
            </w:pPr>
            <w:r>
              <w:rPr>
                <w:rStyle w:val="highlight-keyword"/>
              </w:rPr>
              <w:t>Public</w:t>
            </w:r>
            <w:r>
              <w:t xml:space="preserve"> </w:t>
            </w:r>
            <w:r>
              <w:rPr>
                <w:rStyle w:val="highlight-keyword"/>
              </w:rPr>
              <w:t>Sub</w:t>
            </w:r>
            <w:r>
              <w:t xml:space="preserve"> SetUpChain_Example()</w:t>
            </w:r>
          </w:p>
          <w:p w:rsidR="00461611" w:rsidRDefault="00461611" w:rsidP="00AD35D6">
            <w:pPr>
              <w:pStyle w:val="Command"/>
            </w:pPr>
            <w:r>
              <w:t xml:space="preserve">    </w:t>
            </w:r>
            <w:r>
              <w:rPr>
                <w:rStyle w:val="highlight-keyword"/>
              </w:rPr>
              <w:t>Dim</w:t>
            </w:r>
            <w:r>
              <w:t xml:space="preserve"> fakeDependency = FakeInstance(</w:t>
            </w:r>
            <w:r>
              <w:rPr>
                <w:rStyle w:val="highlight-keyword"/>
              </w:rPr>
              <w:t>Of</w:t>
            </w:r>
            <w:r>
              <w:t xml:space="preserve"> Dependency)()</w:t>
            </w:r>
          </w:p>
          <w:p w:rsidR="00461611" w:rsidRDefault="00461611" w:rsidP="00AD35D6">
            <w:pPr>
              <w:pStyle w:val="Command"/>
            </w:pPr>
            <w:r>
              <w:t xml:space="preserve">    </w:t>
            </w:r>
            <w:r>
              <w:rPr>
                <w:rStyle w:val="highlight-comment"/>
              </w:rPr>
              <w:t>' Note The chain of calls that will be faked</w:t>
            </w:r>
          </w:p>
          <w:p w:rsidR="00461611" w:rsidRDefault="00461611" w:rsidP="00AD35D6">
            <w:pPr>
              <w:pStyle w:val="Command"/>
            </w:pPr>
            <w:r>
              <w:t xml:space="preserve">    </w:t>
            </w:r>
            <w:r>
              <w:rPr>
                <w:rStyle w:val="highlight-keyword"/>
              </w:rPr>
              <w:t>Using</w:t>
            </w:r>
            <w:r>
              <w:t xml:space="preserve"> TheseCalls.WillReturn(</w:t>
            </w:r>
            <w:r>
              <w:rPr>
                <w:rStyle w:val="highlight-number"/>
              </w:rPr>
              <w:t>2</w:t>
            </w:r>
            <w:r>
              <w:t>)</w:t>
            </w:r>
          </w:p>
          <w:p w:rsidR="00461611" w:rsidRDefault="00461611" w:rsidP="00AD35D6">
            <w:pPr>
              <w:pStyle w:val="Command"/>
            </w:pPr>
            <w:r>
              <w:t xml:space="preserve">        fakeDependency.GetPatent().GetID()</w:t>
            </w:r>
          </w:p>
          <w:p w:rsidR="00461611" w:rsidRDefault="00461611" w:rsidP="00AD35D6">
            <w:pPr>
              <w:pStyle w:val="Command"/>
            </w:pPr>
            <w:r>
              <w:t xml:space="preserve">    </w:t>
            </w:r>
            <w:r>
              <w:rPr>
                <w:rStyle w:val="highlight-keyword"/>
              </w:rPr>
              <w:t>End</w:t>
            </w:r>
            <w:r>
              <w:t xml:space="preserve"> </w:t>
            </w:r>
            <w:r>
              <w:rPr>
                <w:rStyle w:val="highlight-keyword"/>
              </w:rPr>
              <w:t>Using</w:t>
            </w:r>
          </w:p>
          <w:p w:rsidR="00461611" w:rsidRDefault="00461611" w:rsidP="00AD35D6">
            <w:pPr>
              <w:pStyle w:val="Command"/>
            </w:pPr>
          </w:p>
          <w:p w:rsidR="00461611" w:rsidRDefault="00461611" w:rsidP="00AD35D6">
            <w:pPr>
              <w:pStyle w:val="Command"/>
            </w:pPr>
            <w:r>
              <w:t xml:space="preserve">    </w:t>
            </w:r>
            <w:r>
              <w:rPr>
                <w:rStyle w:val="highlight-keyword"/>
              </w:rPr>
              <w:t>Dim</w:t>
            </w:r>
            <w:r>
              <w:t xml:space="preserve"> result = </w:t>
            </w:r>
            <w:r>
              <w:rPr>
                <w:rStyle w:val="highlight-keyword"/>
              </w:rPr>
              <w:t>New</w:t>
            </w:r>
            <w:r>
              <w:t xml:space="preserve"> ClassUnderTest().AddToChainedDependency(</w:t>
            </w:r>
            <w:r>
              <w:rPr>
                <w:rStyle w:val="highlight-number"/>
              </w:rPr>
              <w:t>1</w:t>
            </w:r>
            <w:r>
              <w:t>, fakeDependency)</w:t>
            </w:r>
          </w:p>
          <w:p w:rsidR="00461611" w:rsidRDefault="00461611" w:rsidP="00AD35D6">
            <w:pPr>
              <w:pStyle w:val="Command"/>
            </w:pPr>
          </w:p>
          <w:p w:rsidR="00461611" w:rsidRDefault="00461611" w:rsidP="00AD35D6">
            <w:pPr>
              <w:pStyle w:val="Command"/>
            </w:pPr>
            <w:r>
              <w:t xml:space="preserve">    Assert.AreEqual(</w:t>
            </w:r>
            <w:r>
              <w:rPr>
                <w:rStyle w:val="highlight-number"/>
              </w:rPr>
              <w:t>3</w:t>
            </w:r>
            <w:r>
              <w:t>, result)</w:t>
            </w:r>
          </w:p>
          <w:p w:rsidR="00461611" w:rsidRDefault="00461611" w:rsidP="00AD35D6">
            <w:pPr>
              <w:pStyle w:val="Command"/>
              <w:ind w:left="0"/>
            </w:pPr>
            <w:r>
              <w:rPr>
                <w:rStyle w:val="highlight-keyword"/>
              </w:rPr>
              <w:t>End</w:t>
            </w:r>
            <w:r>
              <w:t xml:space="preserve"> </w:t>
            </w:r>
            <w:r>
              <w:rPr>
                <w:rStyle w:val="highlight-keyword"/>
              </w:rPr>
              <w:t>Sub</w:t>
            </w:r>
          </w:p>
          <w:p w:rsidR="00461611" w:rsidRDefault="00461611" w:rsidP="00AD35D6">
            <w:pPr>
              <w:pStyle w:val="Command"/>
            </w:pPr>
          </w:p>
          <w:p w:rsidR="00461611" w:rsidRDefault="00461611" w:rsidP="00AD35D6">
            <w:pPr>
              <w:pStyle w:val="Command"/>
              <w:ind w:left="0"/>
            </w:pPr>
            <w:r>
              <w:rPr>
                <w:rStyle w:val="highlight-keyword"/>
              </w:rPr>
              <w:t>Public</w:t>
            </w:r>
            <w:r>
              <w:t xml:space="preserve"> </w:t>
            </w:r>
            <w:r>
              <w:rPr>
                <w:rStyle w:val="highlight-keyword"/>
              </w:rPr>
              <w:t>Function</w:t>
            </w:r>
            <w:r>
              <w:t xml:space="preserve"> AddToChainedDependency(a </w:t>
            </w:r>
            <w:r>
              <w:rPr>
                <w:rStyle w:val="highlight-keyword"/>
              </w:rPr>
              <w:t>As</w:t>
            </w:r>
            <w:r>
              <w:t xml:space="preserve"> </w:t>
            </w:r>
            <w:r>
              <w:rPr>
                <w:rStyle w:val="highlight-keyword"/>
              </w:rPr>
              <w:t>Integer</w:t>
            </w:r>
            <w:r>
              <w:t xml:space="preserve">, dependency </w:t>
            </w:r>
            <w:r>
              <w:rPr>
                <w:rStyle w:val="highlight-keyword"/>
              </w:rPr>
              <w:t>As</w:t>
            </w:r>
            <w:r>
              <w:t xml:space="preserve"> Dependency) </w:t>
            </w:r>
            <w:r>
              <w:rPr>
                <w:rStyle w:val="highlight-keyword"/>
              </w:rPr>
              <w:t>As</w:t>
            </w:r>
            <w:r>
              <w:t xml:space="preserve"> </w:t>
            </w:r>
            <w:r>
              <w:rPr>
                <w:rStyle w:val="highlight-keyword"/>
              </w:rPr>
              <w:t>Integer</w:t>
            </w:r>
          </w:p>
          <w:p w:rsidR="00461611" w:rsidRDefault="00461611" w:rsidP="00AD35D6">
            <w:pPr>
              <w:pStyle w:val="Command"/>
            </w:pPr>
            <w:r>
              <w:t xml:space="preserve">    </w:t>
            </w:r>
            <w:r>
              <w:rPr>
                <w:rStyle w:val="highlight-keyword"/>
              </w:rPr>
              <w:t>Return</w:t>
            </w:r>
            <w:r>
              <w:t xml:space="preserve"> a + dependency.GetPatent().GetID()</w:t>
            </w:r>
          </w:p>
          <w:p w:rsidR="00461611" w:rsidRPr="007575F2" w:rsidRDefault="00461611" w:rsidP="00AD35D6">
            <w:pPr>
              <w:pStyle w:val="Command"/>
              <w:ind w:left="0"/>
              <w:rPr>
                <w:lang w:val="en-US"/>
              </w:rPr>
            </w:pPr>
            <w:r>
              <w:rPr>
                <w:rStyle w:val="highlight-keyword"/>
              </w:rPr>
              <w:t>End</w:t>
            </w:r>
            <w:r>
              <w:t xml:space="preserve"> </w:t>
            </w:r>
            <w:r>
              <w:rPr>
                <w:rStyle w:val="highlight-keyword"/>
              </w:rPr>
              <w:t>Function</w:t>
            </w:r>
          </w:p>
        </w:tc>
      </w:tr>
    </w:tbl>
    <w:p w:rsidR="00461611" w:rsidRPr="00EA3513" w:rsidRDefault="00461611" w:rsidP="00D0581E">
      <w:pPr>
        <w:pStyle w:val="Heading3"/>
      </w:pPr>
      <w:bookmarkStart w:id="287" w:name="_Toc408479866"/>
      <w:bookmarkStart w:id="288" w:name="_d2h_bmk__Toc408479866_10"/>
      <w:bookmarkStart w:id="289" w:name="_D2HTopic_144"/>
      <w:r>
        <w:t>Faking Methods Based on Call Arguments</w:t>
      </w:r>
      <w:bookmarkEnd w:id="287"/>
      <w:bookmarkEnd w:id="288"/>
      <w:bookmarkEnd w:id="289"/>
    </w:p>
    <w:p w:rsidR="00461611" w:rsidRDefault="00461611" w:rsidP="00EA3513">
      <w:r>
        <w:t>To ensure that minor changes to production code will not break your test, by default, Typemock Isolator ignores all arguments passed to fake methods.</w:t>
      </w:r>
    </w:p>
    <w:p w:rsidR="00461611" w:rsidRDefault="00461611" w:rsidP="00397817">
      <w:pPr>
        <w:pStyle w:val="Heading4"/>
      </w:pPr>
      <w:bookmarkStart w:id="290" w:name="_D2HTopic_145"/>
      <w:r>
        <w:t>When to Use</w:t>
      </w:r>
      <w:bookmarkEnd w:id="290"/>
    </w:p>
    <w:p w:rsidR="00461611" w:rsidRDefault="00461611" w:rsidP="00397817">
      <w:r>
        <w:t>When you want a fake method to return the value that varies depending on the arguments you passed. For example, you might need a fake cache to return different objects depending on the key.</w:t>
      </w:r>
    </w:p>
    <w:p w:rsidR="00461611" w:rsidRDefault="00461611" w:rsidP="00005840">
      <w:pPr>
        <w:pStyle w:val="Heading4"/>
      </w:pPr>
      <w:bookmarkStart w:id="291" w:name="_D2HTopic_146"/>
      <w:r w:rsidRPr="00870438">
        <w:t>Control</w:t>
      </w:r>
      <w:r>
        <w:t>ling Method Behavior Based on the Argument Value</w:t>
      </w:r>
      <w:bookmarkEnd w:id="291"/>
    </w:p>
    <w:p w:rsidR="00461611" w:rsidRPr="0023614C" w:rsidRDefault="00461611" w:rsidP="0023614C">
      <w:r>
        <w:t>You can control a fake method's behavior based on call arguments by requiring all arguments to match the arguments used in the WhenCalled statement.</w:t>
      </w:r>
    </w:p>
    <w:p w:rsidR="00461611" w:rsidRDefault="00461611" w:rsidP="00005840">
      <w:pPr>
        <w:pStyle w:val="Heading5"/>
      </w:pPr>
      <w:bookmarkStart w:id="292" w:name="_D2HTopic_147"/>
      <w:r>
        <w:t>Syntax</w:t>
      </w:r>
      <w:bookmarkEnd w:id="292"/>
    </w:p>
    <w:p w:rsidR="00461611" w:rsidRPr="00005840" w:rsidRDefault="00461611" w:rsidP="00B5377E">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65202D" w:rsidRDefault="00461611" w:rsidP="0065202D">
            <w:pPr>
              <w:pStyle w:val="Command"/>
              <w:ind w:left="0"/>
              <w:rPr>
                <w:lang w:val="en-US"/>
              </w:rPr>
            </w:pPr>
            <w:r w:rsidRPr="0065202D">
              <w:t xml:space="preserve">WhenCalled(() =&gt; </w:t>
            </w:r>
            <w:r w:rsidRPr="0065202D">
              <w:rPr>
                <w:lang w:val="en-US"/>
              </w:rPr>
              <w:t>&lt;method&gt;</w:t>
            </w:r>
            <w:r w:rsidRPr="0065202D">
              <w:t>).WithExactArguments()</w:t>
            </w:r>
            <w:r>
              <w:rPr>
                <w:lang w:val="en-US"/>
              </w:rPr>
              <w:t>.&lt;behavior&gt;;</w:t>
            </w:r>
          </w:p>
        </w:tc>
      </w:tr>
    </w:tbl>
    <w:p w:rsidR="00461611" w:rsidRDefault="00461611" w:rsidP="00B5377E">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23614C" w:rsidRDefault="00461611" w:rsidP="0065202D">
            <w:pPr>
              <w:pStyle w:val="Command"/>
            </w:pPr>
            <w:r w:rsidRPr="0023614C">
              <w:t xml:space="preserve">    Using TheseCalls.WithExactArguments.</w:t>
            </w:r>
            <w:r>
              <w:rPr>
                <w:lang w:val="en-US"/>
              </w:rPr>
              <w:t>&lt;behavior&gt;</w:t>
            </w:r>
          </w:p>
          <w:p w:rsidR="00461611" w:rsidRPr="0065202D" w:rsidRDefault="00461611" w:rsidP="0065202D">
            <w:pPr>
              <w:pStyle w:val="Command"/>
              <w:rPr>
                <w:lang w:val="en-US"/>
              </w:rPr>
            </w:pPr>
            <w:r w:rsidRPr="0023614C">
              <w:t xml:space="preserve">        </w:t>
            </w:r>
            <w:r>
              <w:rPr>
                <w:lang w:val="en-US"/>
              </w:rPr>
              <w:t>&lt;method&gt;</w:t>
            </w:r>
          </w:p>
          <w:p w:rsidR="00461611" w:rsidRPr="007575F2" w:rsidRDefault="00461611" w:rsidP="0065202D">
            <w:pPr>
              <w:pStyle w:val="Command"/>
              <w:rPr>
                <w:lang w:val="en-US"/>
              </w:rPr>
            </w:pPr>
            <w:r w:rsidRPr="0023614C">
              <w:t xml:space="preserve">    End Using</w:t>
            </w:r>
          </w:p>
        </w:tc>
      </w:tr>
    </w:tbl>
    <w:p w:rsidR="00461611" w:rsidRDefault="00461611" w:rsidP="0023614C">
      <w:pPr>
        <w:pStyle w:val="Heading5"/>
      </w:pPr>
      <w:bookmarkStart w:id="293" w:name="_D2HTopic_148"/>
      <w:r>
        <w:t>Samples</w:t>
      </w:r>
      <w:bookmarkEnd w:id="293"/>
    </w:p>
    <w:p w:rsidR="00461611" w:rsidRPr="002E37AE" w:rsidRDefault="00461611" w:rsidP="002E37AE">
      <w:pPr>
        <w:pStyle w:val="Heading6"/>
      </w:pPr>
      <w:r>
        <w:t>Sample 1: Faking Method’s Return Value</w:t>
      </w:r>
    </w:p>
    <w:p w:rsidR="00461611" w:rsidRDefault="00461611" w:rsidP="0023614C">
      <w:r>
        <w:t>The following sample shows how to fake the method's return value as follows:</w:t>
      </w:r>
    </w:p>
    <w:p w:rsidR="00461611" w:rsidRDefault="00461611" w:rsidP="00616045">
      <w:pPr>
        <w:pStyle w:val="ListBullet"/>
      </w:pPr>
      <w:r w:rsidRPr="007E1E3E">
        <w:t>T</w:t>
      </w:r>
      <w:r>
        <w:t xml:space="preserve">he return value of </w:t>
      </w:r>
      <w:r w:rsidRPr="009D0EEF">
        <w:rPr>
          <w:rStyle w:val="Bold"/>
        </w:rPr>
        <w:t>MethodReturnInt</w:t>
      </w:r>
      <w:r>
        <w:t xml:space="preserve"> is set to </w:t>
      </w:r>
      <w:r w:rsidRPr="009D0EEF">
        <w:rPr>
          <w:rStyle w:val="Bold"/>
        </w:rPr>
        <w:t>10</w:t>
      </w:r>
      <w:r>
        <w:t xml:space="preserve"> only when the arguments are "</w:t>
      </w:r>
      <w:r w:rsidRPr="009D0EEF">
        <w:rPr>
          <w:rStyle w:val="Bold"/>
        </w:rPr>
        <w:t>typemock</w:t>
      </w:r>
      <w:r>
        <w:t xml:space="preserve">" and </w:t>
      </w:r>
      <w:r w:rsidRPr="009D0EEF">
        <w:rPr>
          <w:rStyle w:val="Bold"/>
        </w:rPr>
        <w:t>1</w:t>
      </w:r>
      <w:r>
        <w:t>.</w:t>
      </w:r>
    </w:p>
    <w:p w:rsidR="00461611" w:rsidRPr="0023614C" w:rsidRDefault="00461611" w:rsidP="00616045">
      <w:pPr>
        <w:pStyle w:val="ListBullet"/>
      </w:pPr>
      <w:r w:rsidRPr="007E1E3E">
        <w:t>T</w:t>
      </w:r>
      <w:r>
        <w:t xml:space="preserve">he return value of </w:t>
      </w:r>
      <w:r w:rsidRPr="009D0EEF">
        <w:rPr>
          <w:rStyle w:val="Bold"/>
        </w:rPr>
        <w:t>MethodReturnInt</w:t>
      </w:r>
      <w:r>
        <w:t xml:space="preserve"> is set to </w:t>
      </w:r>
      <w:r w:rsidRPr="009D0EEF">
        <w:rPr>
          <w:rStyle w:val="Bold"/>
        </w:rPr>
        <w:t>50</w:t>
      </w:r>
      <w:r>
        <w:t xml:space="preserve"> only when the arguments are "</w:t>
      </w:r>
      <w:r w:rsidRPr="009D0EEF">
        <w:rPr>
          <w:rStyle w:val="Bold"/>
        </w:rPr>
        <w:t>unit tests</w:t>
      </w:r>
      <w:r>
        <w:t xml:space="preserve">" and </w:t>
      </w:r>
      <w:r w:rsidRPr="009D0EEF">
        <w:rPr>
          <w:rStyle w:val="Bold"/>
        </w:rPr>
        <w:t>2</w:t>
      </w:r>
      <w:r>
        <w:t>.</w:t>
      </w:r>
    </w:p>
    <w:p w:rsidR="00461611" w:rsidRPr="00005840" w:rsidRDefault="00461611" w:rsidP="00B5377E">
      <w:pPr>
        <w:pStyle w:val="CodeLabel"/>
      </w:pPr>
      <w:r>
        <w:t xml:space="preserve">C# </w:t>
      </w:r>
      <w:r>
        <w:rPr>
          <w:rStyle w:val="code"/>
        </w:rPr>
        <w:t>(MethodsArgument.cs)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23614C" w:rsidRDefault="00461611" w:rsidP="0023614C">
            <w:pPr>
              <w:pStyle w:val="Command"/>
              <w:ind w:left="0"/>
            </w:pPr>
            <w:r w:rsidRPr="0023614C">
              <w:t>[TestMethod, Isolated]</w:t>
            </w:r>
          </w:p>
          <w:p w:rsidR="00461611" w:rsidRPr="0023614C" w:rsidRDefault="00461611" w:rsidP="0023614C">
            <w:pPr>
              <w:pStyle w:val="Command"/>
              <w:ind w:left="0"/>
            </w:pPr>
            <w:r w:rsidRPr="0023614C">
              <w:t>public void FakeReturnValue_BasedOn_ExactMethodArgs()</w:t>
            </w:r>
          </w:p>
          <w:p w:rsidR="00461611" w:rsidRPr="0023614C" w:rsidRDefault="00461611" w:rsidP="0023614C">
            <w:pPr>
              <w:pStyle w:val="Command"/>
            </w:pPr>
            <w:r w:rsidRPr="0023614C">
              <w:t>{</w:t>
            </w:r>
          </w:p>
          <w:p w:rsidR="00461611" w:rsidRPr="0023614C" w:rsidRDefault="00461611" w:rsidP="0023614C">
            <w:pPr>
              <w:pStyle w:val="Command"/>
            </w:pPr>
            <w:r w:rsidRPr="0023614C">
              <w:t xml:space="preserve">    var fake = Isolate.Fake.Instance&lt;Dependency&gt;();</w:t>
            </w:r>
          </w:p>
          <w:p w:rsidR="00461611" w:rsidRPr="0023614C" w:rsidRDefault="00461611" w:rsidP="0023614C">
            <w:pPr>
              <w:pStyle w:val="Command"/>
            </w:pPr>
            <w:r w:rsidRPr="0023614C">
              <w:t xml:space="preserve">    Isolate.WhenCalled(() =&gt; fake.MethodReturnInt("typemock",1)).WithExactArguments().WillReturn(10);</w:t>
            </w:r>
          </w:p>
          <w:p w:rsidR="00461611" w:rsidRPr="0023614C" w:rsidRDefault="00461611" w:rsidP="0023614C">
            <w:pPr>
              <w:pStyle w:val="Command"/>
            </w:pPr>
            <w:r w:rsidRPr="0023614C">
              <w:t xml:space="preserve">    Isolate.WhenCalled(() =&gt; fake.MethodReturnInt("unit tests", 2)).WithExactArguments().WillReturn(50);</w:t>
            </w:r>
          </w:p>
          <w:p w:rsidR="00461611" w:rsidRPr="0023614C" w:rsidRDefault="00461611" w:rsidP="0023614C">
            <w:pPr>
              <w:pStyle w:val="Command"/>
            </w:pPr>
          </w:p>
          <w:p w:rsidR="00461611" w:rsidRPr="0023614C" w:rsidRDefault="00461611" w:rsidP="0023614C">
            <w:pPr>
              <w:pStyle w:val="Command"/>
            </w:pPr>
            <w:r w:rsidRPr="0023614C">
              <w:t xml:space="preserve">    var result = new ClassUnderTest().SimpleCalculation(fake);</w:t>
            </w:r>
          </w:p>
          <w:p w:rsidR="00461611" w:rsidRPr="0023614C" w:rsidRDefault="00461611" w:rsidP="0023614C">
            <w:pPr>
              <w:pStyle w:val="Command"/>
            </w:pPr>
            <w:r w:rsidRPr="0023614C">
              <w:t xml:space="preserve">    Assert.AreEqual(60,result);</w:t>
            </w:r>
          </w:p>
          <w:p w:rsidR="00461611" w:rsidRPr="0023614C" w:rsidRDefault="00461611" w:rsidP="0023614C">
            <w:pPr>
              <w:pStyle w:val="Command"/>
            </w:pPr>
            <w:r w:rsidRPr="0023614C">
              <w:t>}</w:t>
            </w:r>
          </w:p>
          <w:p w:rsidR="00461611" w:rsidRPr="0023614C" w:rsidRDefault="00461611" w:rsidP="0023614C">
            <w:pPr>
              <w:pStyle w:val="Command"/>
            </w:pPr>
          </w:p>
          <w:p w:rsidR="00461611" w:rsidRPr="0023614C" w:rsidRDefault="00461611" w:rsidP="0023614C">
            <w:pPr>
              <w:pStyle w:val="Command"/>
              <w:ind w:left="0"/>
            </w:pPr>
            <w:r w:rsidRPr="0023614C">
              <w:t>public int SimpleCalculation( Dependency dependency)</w:t>
            </w:r>
          </w:p>
          <w:p w:rsidR="00461611" w:rsidRPr="0023614C" w:rsidRDefault="00461611" w:rsidP="0023614C">
            <w:pPr>
              <w:pStyle w:val="Command"/>
            </w:pPr>
            <w:r w:rsidRPr="0023614C">
              <w:t>{</w:t>
            </w:r>
          </w:p>
          <w:p w:rsidR="00461611" w:rsidRPr="0023614C" w:rsidRDefault="00461611" w:rsidP="0023614C">
            <w:pPr>
              <w:pStyle w:val="Command"/>
            </w:pPr>
            <w:r w:rsidRPr="0023614C">
              <w:t xml:space="preserve">    return dependancy.MethodReturnInt("typemock", 1) + dependancy.MethodReturnInt("unit tests", 2);</w:t>
            </w:r>
          </w:p>
          <w:p w:rsidR="00461611" w:rsidRPr="00005840" w:rsidRDefault="00461611" w:rsidP="0023614C">
            <w:pPr>
              <w:pStyle w:val="Command"/>
            </w:pPr>
            <w:r w:rsidRPr="0023614C">
              <w:t>}</w:t>
            </w:r>
          </w:p>
        </w:tc>
      </w:tr>
    </w:tbl>
    <w:p w:rsidR="00461611" w:rsidRDefault="00461611" w:rsidP="00B5377E">
      <w:pPr>
        <w:pStyle w:val="CodeLabel"/>
      </w:pPr>
      <w:r>
        <w:t xml:space="preserve">VB </w:t>
      </w:r>
      <w:r>
        <w:rPr>
          <w:rStyle w:val="code"/>
        </w:rPr>
        <w:t>(MethodsArgument.vb)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23614C" w:rsidRDefault="00461611" w:rsidP="0023614C">
            <w:pPr>
              <w:pStyle w:val="Command"/>
              <w:ind w:left="0"/>
            </w:pPr>
            <w:r w:rsidRPr="0023614C">
              <w:t>&lt;TestMethod(), Isolated()&gt; _</w:t>
            </w:r>
          </w:p>
          <w:p w:rsidR="00461611" w:rsidRPr="0023614C" w:rsidRDefault="00461611" w:rsidP="0023614C">
            <w:pPr>
              <w:pStyle w:val="Command"/>
              <w:ind w:left="0"/>
            </w:pPr>
            <w:r w:rsidRPr="0023614C">
              <w:t>Public Sub FakeReturnValue_BasedOn_ExactMethodArgs()</w:t>
            </w:r>
          </w:p>
          <w:p w:rsidR="00461611" w:rsidRPr="0023614C" w:rsidRDefault="00461611" w:rsidP="0023614C">
            <w:pPr>
              <w:pStyle w:val="Command"/>
            </w:pPr>
            <w:r w:rsidRPr="0023614C">
              <w:t xml:space="preserve">    Dim fake = FakeInstance(Of Dependency)()</w:t>
            </w:r>
          </w:p>
          <w:p w:rsidR="00461611" w:rsidRPr="0023614C" w:rsidRDefault="00461611" w:rsidP="0023614C">
            <w:pPr>
              <w:pStyle w:val="Command"/>
            </w:pPr>
            <w:r w:rsidRPr="0023614C">
              <w:t xml:space="preserve">    Using TheseCalls.WithExactArguments.WillReturn(10)</w:t>
            </w:r>
          </w:p>
          <w:p w:rsidR="00461611" w:rsidRPr="0023614C" w:rsidRDefault="00461611" w:rsidP="0023614C">
            <w:pPr>
              <w:pStyle w:val="Command"/>
            </w:pPr>
            <w:r w:rsidRPr="0023614C">
              <w:t xml:space="preserve">        fake.MethodReturnInt("typemock", 1)</w:t>
            </w:r>
          </w:p>
          <w:p w:rsidR="00461611" w:rsidRPr="0023614C" w:rsidRDefault="00461611" w:rsidP="0023614C">
            <w:pPr>
              <w:pStyle w:val="Command"/>
            </w:pPr>
            <w:r w:rsidRPr="0023614C">
              <w:t xml:space="preserve">    End Using</w:t>
            </w:r>
          </w:p>
          <w:p w:rsidR="00461611" w:rsidRPr="0023614C" w:rsidRDefault="00461611" w:rsidP="0023614C">
            <w:pPr>
              <w:pStyle w:val="Command"/>
            </w:pPr>
          </w:p>
          <w:p w:rsidR="00461611" w:rsidRPr="0023614C" w:rsidRDefault="00461611" w:rsidP="0023614C">
            <w:pPr>
              <w:pStyle w:val="Command"/>
            </w:pPr>
            <w:r w:rsidRPr="0023614C">
              <w:t xml:space="preserve">    Using TheseCalls.WithExactArguments.WillReturn(50)</w:t>
            </w:r>
          </w:p>
          <w:p w:rsidR="00461611" w:rsidRPr="0023614C" w:rsidRDefault="00461611" w:rsidP="0023614C">
            <w:pPr>
              <w:pStyle w:val="Command"/>
            </w:pPr>
            <w:r w:rsidRPr="0023614C">
              <w:t xml:space="preserve">        fake.MethodReturnInt("unit tests", 2)</w:t>
            </w:r>
          </w:p>
          <w:p w:rsidR="00461611" w:rsidRPr="0023614C" w:rsidRDefault="00461611" w:rsidP="0023614C">
            <w:pPr>
              <w:pStyle w:val="Command"/>
            </w:pPr>
            <w:r w:rsidRPr="0023614C">
              <w:t xml:space="preserve">    End Using</w:t>
            </w:r>
          </w:p>
          <w:p w:rsidR="00461611" w:rsidRPr="0023614C" w:rsidRDefault="00461611" w:rsidP="0023614C">
            <w:pPr>
              <w:pStyle w:val="Command"/>
            </w:pPr>
          </w:p>
          <w:p w:rsidR="00461611" w:rsidRPr="0023614C" w:rsidRDefault="00461611" w:rsidP="0023614C">
            <w:pPr>
              <w:pStyle w:val="Command"/>
            </w:pPr>
            <w:r w:rsidRPr="0023614C">
              <w:t xml:space="preserve">    Dim result = New ClassUnderTest().SimpleCalculation(fake)</w:t>
            </w:r>
          </w:p>
          <w:p w:rsidR="00461611" w:rsidRPr="0023614C" w:rsidRDefault="00461611" w:rsidP="0023614C">
            <w:pPr>
              <w:pStyle w:val="Command"/>
            </w:pPr>
            <w:r w:rsidRPr="0023614C">
              <w:t xml:space="preserve">    Assert.AreEqual(60, result)</w:t>
            </w:r>
          </w:p>
          <w:p w:rsidR="00461611" w:rsidRPr="0023614C" w:rsidRDefault="00461611" w:rsidP="0023614C">
            <w:pPr>
              <w:pStyle w:val="Command"/>
            </w:pPr>
            <w:r w:rsidRPr="0023614C">
              <w:t>End Sub</w:t>
            </w:r>
          </w:p>
          <w:p w:rsidR="00461611" w:rsidRPr="0023614C" w:rsidRDefault="00461611" w:rsidP="0023614C">
            <w:pPr>
              <w:pStyle w:val="Command"/>
              <w:ind w:left="0"/>
            </w:pPr>
            <w:r w:rsidRPr="0023614C">
              <w:t>Public Function SimpleCalculation(dependency As Dependency) As Integer</w:t>
            </w:r>
          </w:p>
          <w:p w:rsidR="00461611" w:rsidRPr="0023614C" w:rsidRDefault="00461611" w:rsidP="0023614C">
            <w:pPr>
              <w:pStyle w:val="Command"/>
            </w:pPr>
            <w:r w:rsidRPr="0023614C">
              <w:t xml:space="preserve">    Return dependency.MethodReturnInt("typemock", 1) + dependency.MethodReturnInt("unit tests", 2)</w:t>
            </w:r>
          </w:p>
          <w:p w:rsidR="00461611" w:rsidRPr="007575F2" w:rsidRDefault="00461611" w:rsidP="0023614C">
            <w:pPr>
              <w:pStyle w:val="Command"/>
              <w:rPr>
                <w:lang w:val="en-US"/>
              </w:rPr>
            </w:pPr>
            <w:r w:rsidRPr="0023614C">
              <w:t>End Function</w:t>
            </w:r>
          </w:p>
        </w:tc>
      </w:tr>
    </w:tbl>
    <w:p w:rsidR="00461611" w:rsidRPr="0023614C" w:rsidRDefault="00461611" w:rsidP="0023614C"/>
    <w:p w:rsidR="00461611" w:rsidRDefault="00461611" w:rsidP="002E37AE">
      <w:pPr>
        <w:pStyle w:val="Heading6"/>
      </w:pPr>
      <w:r>
        <w:t>Sample 2: Faking a Void Method’s Return Value</w:t>
      </w:r>
    </w:p>
    <w:p w:rsidR="00461611" w:rsidRDefault="00461611" w:rsidP="002E37AE">
      <w:r>
        <w:t>The following sample shows how to fake the return value for void methods.</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E328B0">
        <w:trPr>
          <w:cantSplit/>
        </w:trPr>
        <w:tc>
          <w:tcPr>
            <w:tcW w:w="818" w:type="dxa"/>
            <w:shd w:val="clear" w:color="auto" w:fill="auto"/>
          </w:tcPr>
          <w:p w:rsidR="00461611" w:rsidRDefault="00461611" w:rsidP="00E328B0">
            <w:pPr>
              <w:pStyle w:val="NoteRegularMark"/>
            </w:pPr>
            <w:r>
              <w:t>!</w:t>
            </w:r>
          </w:p>
        </w:tc>
        <w:tc>
          <w:tcPr>
            <w:tcW w:w="8404" w:type="dxa"/>
            <w:shd w:val="clear" w:color="auto" w:fill="auto"/>
          </w:tcPr>
          <w:p w:rsidR="00461611" w:rsidRPr="00312A07" w:rsidRDefault="00461611" w:rsidP="00E328B0">
            <w:pPr>
              <w:pStyle w:val="Note"/>
            </w:pPr>
            <w:r w:rsidRPr="00312A07">
              <w:t>Note</w:t>
            </w:r>
          </w:p>
          <w:p w:rsidR="00461611" w:rsidRPr="005B0E7C" w:rsidRDefault="00461611" w:rsidP="005B0E7C">
            <w:pPr>
              <w:pStyle w:val="TableText"/>
            </w:pPr>
            <w:r w:rsidRPr="005B0E7C">
              <w:t xml:space="preserve">This is the default behavior for </w:t>
            </w:r>
            <w:hyperlink r:id="rId46" w:history="1">
              <w:r w:rsidRPr="005B0E7C">
                <w:rPr>
                  <w:rStyle w:val="Hyperlink"/>
                  <w:rFonts w:eastAsiaTheme="majorEastAsia"/>
                </w:rPr>
                <w:t>indexers</w:t>
              </w:r>
            </w:hyperlink>
            <w:r>
              <w:t>,</w:t>
            </w:r>
            <w:r w:rsidRPr="005B0E7C">
              <w:t xml:space="preserve"> </w:t>
            </w:r>
            <w:r>
              <w:t>that is</w:t>
            </w:r>
            <w:r w:rsidRPr="005B0E7C">
              <w:t xml:space="preserve"> each index will return a different value.</w:t>
            </w:r>
          </w:p>
        </w:tc>
      </w:tr>
    </w:tbl>
    <w:p w:rsidR="00461611" w:rsidRPr="00005840" w:rsidRDefault="00461611" w:rsidP="00B5377E">
      <w:pPr>
        <w:pStyle w:val="CodeLabel"/>
      </w:pPr>
      <w:r>
        <w:t xml:space="preserve">C# </w:t>
      </w:r>
      <w:r>
        <w:rPr>
          <w:rStyle w:val="code"/>
        </w:rPr>
        <w:t>(MethodsArgument.cs)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537756" w:rsidRDefault="00461611" w:rsidP="00537756">
            <w:pPr>
              <w:pStyle w:val="Command"/>
              <w:ind w:left="0"/>
            </w:pPr>
            <w:r w:rsidRPr="00537756">
              <w:t>[TestMethod, Isolated]</w:t>
            </w:r>
          </w:p>
          <w:p w:rsidR="00461611" w:rsidRPr="00537756" w:rsidRDefault="00461611" w:rsidP="00537756">
            <w:pPr>
              <w:pStyle w:val="Command"/>
              <w:ind w:left="0"/>
            </w:pPr>
            <w:r w:rsidRPr="00537756">
              <w:t>public void FakeVoidMethod_BasedOn_ExactMethodArgs()</w:t>
            </w:r>
          </w:p>
          <w:p w:rsidR="00461611" w:rsidRPr="00537756" w:rsidRDefault="00461611" w:rsidP="00537756">
            <w:pPr>
              <w:pStyle w:val="Command"/>
            </w:pPr>
            <w:r w:rsidRPr="00537756">
              <w:t>{</w:t>
            </w:r>
          </w:p>
          <w:p w:rsidR="00461611" w:rsidRPr="00537756" w:rsidRDefault="00461611" w:rsidP="00537756">
            <w:pPr>
              <w:pStyle w:val="Command"/>
            </w:pPr>
            <w:r w:rsidRPr="00537756">
              <w:t xml:space="preserve">    var fake = Isolate.Fake.Instance&lt;Dependency&gt;(Members.CallOriginal);</w:t>
            </w:r>
          </w:p>
          <w:p w:rsidR="00461611" w:rsidRPr="00537756" w:rsidRDefault="00461611" w:rsidP="00537756">
            <w:pPr>
              <w:pStyle w:val="Command"/>
            </w:pPr>
            <w:r w:rsidRPr="00537756">
              <w:t xml:space="preserve">    Isolate.WhenCalled(() =&gt; fake.VoidMethod(4)).WithExactArguments().IgnoreCall();</w:t>
            </w:r>
          </w:p>
          <w:p w:rsidR="00461611" w:rsidRPr="00537756" w:rsidRDefault="00461611" w:rsidP="00537756">
            <w:pPr>
              <w:pStyle w:val="Command"/>
            </w:pPr>
          </w:p>
          <w:p w:rsidR="00461611" w:rsidRPr="00537756" w:rsidRDefault="00461611" w:rsidP="00537756">
            <w:pPr>
              <w:pStyle w:val="Command"/>
            </w:pPr>
            <w:r w:rsidRPr="00537756">
              <w:t xml:space="preserve">    new ClassUnderTest().CallVoid(fake,4);</w:t>
            </w:r>
          </w:p>
          <w:p w:rsidR="00461611" w:rsidRPr="00537756" w:rsidRDefault="00461611" w:rsidP="00537756">
            <w:pPr>
              <w:pStyle w:val="Command"/>
            </w:pPr>
            <w:r w:rsidRPr="00537756">
              <w:t xml:space="preserve">    // Assert.NoExceptionWasThrown();</w:t>
            </w:r>
          </w:p>
          <w:p w:rsidR="00461611" w:rsidRPr="00537756" w:rsidRDefault="00461611" w:rsidP="00537756">
            <w:pPr>
              <w:pStyle w:val="Command"/>
            </w:pPr>
            <w:r w:rsidRPr="00537756">
              <w:t>}</w:t>
            </w:r>
          </w:p>
          <w:p w:rsidR="00461611" w:rsidRPr="00537756" w:rsidRDefault="00461611" w:rsidP="00537756">
            <w:pPr>
              <w:pStyle w:val="Command"/>
              <w:ind w:left="0"/>
            </w:pPr>
            <w:r w:rsidRPr="00537756">
              <w:t>public void VoidMethod(int n)</w:t>
            </w:r>
          </w:p>
          <w:p w:rsidR="00461611" w:rsidRPr="00537756" w:rsidRDefault="00461611" w:rsidP="00537756">
            <w:pPr>
              <w:pStyle w:val="Command"/>
            </w:pPr>
            <w:r w:rsidRPr="00537756">
              <w:t>{</w:t>
            </w:r>
          </w:p>
          <w:p w:rsidR="00461611" w:rsidRPr="00537756" w:rsidRDefault="00461611" w:rsidP="00537756">
            <w:pPr>
              <w:pStyle w:val="Command"/>
            </w:pPr>
            <w:r w:rsidRPr="00537756">
              <w:t xml:space="preserve">    throw new NotImplementedException();</w:t>
            </w:r>
          </w:p>
          <w:p w:rsidR="00461611" w:rsidRPr="00537756" w:rsidRDefault="00461611" w:rsidP="00537756">
            <w:pPr>
              <w:pStyle w:val="Command"/>
              <w:rPr>
                <w:rFonts w:asciiTheme="minorHAnsi" w:hAnsiTheme="minorHAnsi"/>
              </w:rPr>
            </w:pPr>
            <w:r w:rsidRPr="00537756">
              <w:t>}</w:t>
            </w:r>
          </w:p>
        </w:tc>
      </w:tr>
    </w:tbl>
    <w:p w:rsidR="00461611" w:rsidRDefault="00461611" w:rsidP="00B5377E">
      <w:pPr>
        <w:pStyle w:val="CodeLabel"/>
      </w:pPr>
      <w:r>
        <w:t xml:space="preserve">VB </w:t>
      </w:r>
      <w:r>
        <w:rPr>
          <w:rStyle w:val="code"/>
        </w:rPr>
        <w:t>(MethodsArgument.vb)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537756" w:rsidRDefault="00461611" w:rsidP="00537756">
            <w:pPr>
              <w:pStyle w:val="Command"/>
              <w:ind w:left="0"/>
            </w:pPr>
            <w:r w:rsidRPr="00537756">
              <w:t>&lt;TestMethod(), Isolated()&gt; _</w:t>
            </w:r>
          </w:p>
          <w:p w:rsidR="00461611" w:rsidRPr="00537756" w:rsidRDefault="00461611" w:rsidP="00537756">
            <w:pPr>
              <w:pStyle w:val="Command"/>
              <w:ind w:left="0"/>
            </w:pPr>
            <w:r w:rsidRPr="00537756">
              <w:t>Public Sub FakeVoidMethod_BasedOn_ExactMethodArgs()</w:t>
            </w:r>
          </w:p>
          <w:p w:rsidR="00461611" w:rsidRPr="00537756" w:rsidRDefault="00461611" w:rsidP="00537756">
            <w:pPr>
              <w:pStyle w:val="Command"/>
            </w:pPr>
            <w:r w:rsidRPr="00537756">
              <w:t xml:space="preserve">    Dim fake = FakeInstance(Of Dependency)(Members.CallOriginal)</w:t>
            </w:r>
          </w:p>
          <w:p w:rsidR="00461611" w:rsidRPr="00537756" w:rsidRDefault="00461611" w:rsidP="00537756">
            <w:pPr>
              <w:pStyle w:val="Command"/>
            </w:pPr>
            <w:r w:rsidRPr="00537756">
              <w:t xml:space="preserve">    Using TheseCalls.WithExactArguments.WillBeIgnored</w:t>
            </w:r>
          </w:p>
          <w:p w:rsidR="00461611" w:rsidRPr="00537756" w:rsidRDefault="00461611" w:rsidP="00537756">
            <w:pPr>
              <w:pStyle w:val="Command"/>
            </w:pPr>
            <w:r w:rsidRPr="00537756">
              <w:t xml:space="preserve">        fake.VoidMethod(4)</w:t>
            </w:r>
          </w:p>
          <w:p w:rsidR="00461611" w:rsidRPr="00537756" w:rsidRDefault="00461611" w:rsidP="00537756">
            <w:pPr>
              <w:pStyle w:val="Command"/>
            </w:pPr>
            <w:r w:rsidRPr="00537756">
              <w:t xml:space="preserve">    End Using</w:t>
            </w:r>
          </w:p>
          <w:p w:rsidR="00461611" w:rsidRPr="00537756" w:rsidRDefault="00461611" w:rsidP="00537756">
            <w:pPr>
              <w:pStyle w:val="Command"/>
            </w:pPr>
          </w:p>
          <w:p w:rsidR="00461611" w:rsidRPr="00537756" w:rsidRDefault="00461611" w:rsidP="00537756">
            <w:pPr>
              <w:pStyle w:val="Command"/>
            </w:pPr>
            <w:r w:rsidRPr="00537756">
              <w:t xml:space="preserve">    Dim underTest = New ClassUnderTest()</w:t>
            </w:r>
          </w:p>
          <w:p w:rsidR="00461611" w:rsidRPr="00537756" w:rsidRDefault="00461611" w:rsidP="00537756">
            <w:pPr>
              <w:pStyle w:val="Command"/>
            </w:pPr>
            <w:r w:rsidRPr="00537756">
              <w:t xml:space="preserve">    underTest.CallVoid(fake, 4)</w:t>
            </w:r>
          </w:p>
          <w:p w:rsidR="00461611" w:rsidRPr="00537756" w:rsidRDefault="00461611" w:rsidP="00537756">
            <w:pPr>
              <w:pStyle w:val="Command"/>
            </w:pPr>
            <w:r w:rsidRPr="00537756">
              <w:t xml:space="preserve">    ' Assert.NoExceptionWasThrown();</w:t>
            </w:r>
          </w:p>
          <w:p w:rsidR="00461611" w:rsidRPr="00537756" w:rsidRDefault="00461611" w:rsidP="00537756">
            <w:pPr>
              <w:pStyle w:val="Command"/>
            </w:pPr>
            <w:r w:rsidRPr="00537756">
              <w:t>End Sub</w:t>
            </w:r>
          </w:p>
          <w:p w:rsidR="00461611" w:rsidRPr="00537756" w:rsidRDefault="00461611" w:rsidP="00537756">
            <w:pPr>
              <w:pStyle w:val="Command"/>
              <w:ind w:left="0"/>
            </w:pPr>
            <w:r w:rsidRPr="00537756">
              <w:t>Public Sub VoidMethod(n As Integer)</w:t>
            </w:r>
          </w:p>
          <w:p w:rsidR="00461611" w:rsidRPr="00537756" w:rsidRDefault="00461611" w:rsidP="00537756">
            <w:pPr>
              <w:pStyle w:val="Command"/>
            </w:pPr>
            <w:r w:rsidRPr="00537756">
              <w:t xml:space="preserve">    Throw New NotImplementedException()</w:t>
            </w:r>
          </w:p>
          <w:p w:rsidR="00461611" w:rsidRPr="007575F2" w:rsidRDefault="00461611" w:rsidP="00537756">
            <w:pPr>
              <w:pStyle w:val="Command"/>
              <w:rPr>
                <w:lang w:val="en-US"/>
              </w:rPr>
            </w:pPr>
            <w:r w:rsidRPr="00537756">
              <w:t>End Sub</w:t>
            </w:r>
          </w:p>
        </w:tc>
      </w:tr>
    </w:tbl>
    <w:p w:rsidR="00461611" w:rsidRDefault="00461611" w:rsidP="00184AAB">
      <w:pPr>
        <w:pStyle w:val="Heading4"/>
      </w:pPr>
      <w:bookmarkStart w:id="294" w:name="_D2HTopic_149"/>
      <w:r>
        <w:t>Controlling Method Behavior when Arguments Satisfy Custom Rules</w:t>
      </w:r>
      <w:bookmarkEnd w:id="294"/>
    </w:p>
    <w:p w:rsidR="00461611" w:rsidRDefault="00461611" w:rsidP="001878D3">
      <w:r w:rsidRPr="00643B3D">
        <w:rPr>
          <w:rStyle w:val="Bold"/>
        </w:rPr>
        <w:t>AndArgumentsMatch</w:t>
      </w:r>
      <w:r>
        <w:t xml:space="preserve"> accepts a predicate in which you call a custom logic to specify whether the method will be faked. To use </w:t>
      </w:r>
      <w:r w:rsidRPr="00643B3D">
        <w:rPr>
          <w:rStyle w:val="Bold"/>
        </w:rPr>
        <w:t>AndArgumentsMatch</w:t>
      </w:r>
      <w:r>
        <w:rPr>
          <w:i/>
          <w:iCs/>
        </w:rPr>
        <w:t xml:space="preserve">, </w:t>
      </w:r>
      <w:r>
        <w:t>define the types that you want to check as your lambda parameters and pass these as arguments to the fake method.</w:t>
      </w:r>
    </w:p>
    <w:p w:rsidR="00461611" w:rsidRDefault="00461611" w:rsidP="001878D3">
      <w:pPr>
        <w:pStyle w:val="Heading5"/>
      </w:pPr>
      <w:bookmarkStart w:id="295" w:name="_D2HTopic_150"/>
      <w:r>
        <w:t>Syntax</w:t>
      </w:r>
      <w:bookmarkEnd w:id="295"/>
    </w:p>
    <w:p w:rsidR="00461611" w:rsidRPr="00005840" w:rsidRDefault="00461611" w:rsidP="00DB59CC">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Default="00461611" w:rsidP="00620854">
            <w:pPr>
              <w:pStyle w:val="Command"/>
            </w:pPr>
            <w:r>
              <w:t xml:space="preserve">    Isolate.WhenCalled((</w:t>
            </w:r>
            <w:r>
              <w:rPr>
                <w:rStyle w:val="highlight-keyword"/>
                <w:lang w:val="en-US"/>
              </w:rPr>
              <w:t>&lt;type arg1&gt;</w:t>
            </w:r>
            <w:r>
              <w:t xml:space="preserve">, </w:t>
            </w:r>
            <w:r>
              <w:rPr>
                <w:rStyle w:val="highlight-keyword"/>
                <w:lang w:val="en-US"/>
              </w:rPr>
              <w:t>&lt;type arg1&gt;</w:t>
            </w:r>
            <w:r>
              <w:t>) =&gt; fake.</w:t>
            </w:r>
            <w:r>
              <w:rPr>
                <w:lang w:val="en-US"/>
              </w:rPr>
              <w:t>&lt;m</w:t>
            </w:r>
            <w:r>
              <w:t>ethod</w:t>
            </w:r>
            <w:r>
              <w:rPr>
                <w:lang w:val="en-US"/>
              </w:rPr>
              <w:t>&gt;</w:t>
            </w:r>
            <w:r>
              <w:t xml:space="preserve"> (</w:t>
            </w:r>
            <w:r>
              <w:rPr>
                <w:lang w:val="en-US"/>
              </w:rPr>
              <w:t>&lt;arg1&gt;</w:t>
            </w:r>
            <w:r>
              <w:t xml:space="preserve">, </w:t>
            </w:r>
            <w:r>
              <w:rPr>
                <w:lang w:val="en-US"/>
              </w:rPr>
              <w:t>&lt;arg2&gt;</w:t>
            </w:r>
            <w:r>
              <w:t>))</w:t>
            </w:r>
          </w:p>
          <w:p w:rsidR="00461611" w:rsidRPr="00620854" w:rsidRDefault="00461611" w:rsidP="00620854">
            <w:pPr>
              <w:pStyle w:val="Command"/>
              <w:rPr>
                <w:lang w:val="en-US"/>
              </w:rPr>
            </w:pPr>
            <w:r>
              <w:t xml:space="preserve">        .AndArgumentsMatch((</w:t>
            </w:r>
            <w:r>
              <w:rPr>
                <w:lang w:val="en-US"/>
              </w:rPr>
              <w:t>&lt;arg1&gt;</w:t>
            </w:r>
            <w:r>
              <w:t xml:space="preserve">, </w:t>
            </w:r>
            <w:r>
              <w:rPr>
                <w:lang w:val="en-US"/>
              </w:rPr>
              <w:t>&lt;arg2&gt;</w:t>
            </w:r>
            <w:r>
              <w:t xml:space="preserve">) =&gt; </w:t>
            </w:r>
            <w:r>
              <w:rPr>
                <w:lang w:val="en-US"/>
              </w:rPr>
              <w:t>&lt;check&gt;</w:t>
            </w:r>
          </w:p>
          <w:p w:rsidR="00461611" w:rsidRPr="001878D3" w:rsidRDefault="00461611" w:rsidP="00620854">
            <w:pPr>
              <w:pStyle w:val="Command"/>
              <w:rPr>
                <w:lang w:val="en-US"/>
              </w:rPr>
            </w:pPr>
            <w:r>
              <w:t xml:space="preserve">        .</w:t>
            </w:r>
            <w:r>
              <w:rPr>
                <w:lang w:val="en-US"/>
              </w:rPr>
              <w:t>&lt;behavior&gt;</w:t>
            </w:r>
            <w:r>
              <w:t>;</w:t>
            </w:r>
          </w:p>
        </w:tc>
      </w:tr>
    </w:tbl>
    <w:p w:rsidR="00461611" w:rsidRDefault="00461611" w:rsidP="00DB59CC">
      <w:pPr>
        <w:pStyle w:val="CodeLabel"/>
      </w:pPr>
      <w:r>
        <w:t>VB</w:t>
      </w:r>
    </w:p>
    <w:p w:rsidR="00461611" w:rsidRDefault="00461611" w:rsidP="00387FE7">
      <w:r>
        <w:t>Not supported.</w:t>
      </w:r>
    </w:p>
    <w:p w:rsidR="00461611" w:rsidRDefault="00461611" w:rsidP="001878D3">
      <w:pPr>
        <w:pStyle w:val="Heading5"/>
      </w:pPr>
      <w:bookmarkStart w:id="296" w:name="_D2HTopic_151"/>
      <w:r>
        <w:t>Samples</w:t>
      </w:r>
      <w:bookmarkEnd w:id="296"/>
    </w:p>
    <w:p w:rsidR="00461611" w:rsidRPr="007C0D9D" w:rsidRDefault="00461611" w:rsidP="007C0D9D">
      <w:pPr>
        <w:pStyle w:val="Heading6"/>
      </w:pPr>
      <w:r>
        <w:t xml:space="preserve">Sample 1: Using the </w:t>
      </w:r>
      <w:r w:rsidRPr="001C711D">
        <w:t>AndArgumentsMatch</w:t>
      </w:r>
      <w:r>
        <w:t xml:space="preserve"> Method and Checking All Arguments</w:t>
      </w:r>
    </w:p>
    <w:p w:rsidR="00461611" w:rsidRDefault="00461611" w:rsidP="001878D3">
      <w:r>
        <w:t xml:space="preserve">The following sample shows how to use </w:t>
      </w:r>
      <w:r w:rsidRPr="001C711D">
        <w:rPr>
          <w:rStyle w:val="Bold"/>
        </w:rPr>
        <w:t>AndArgumentsMatch</w:t>
      </w:r>
      <w:r>
        <w:t xml:space="preserve"> as follows:</w:t>
      </w:r>
    </w:p>
    <w:p w:rsidR="00461611" w:rsidRDefault="00461611" w:rsidP="001878D3">
      <w:pPr>
        <w:pStyle w:val="ListBullet"/>
      </w:pPr>
      <w:r>
        <w:rPr>
          <w:rStyle w:val="number"/>
        </w:rPr>
        <w:t>A</w:t>
      </w:r>
      <w:r>
        <w:t xml:space="preserve">n overload of </w:t>
      </w:r>
      <w:r w:rsidRPr="001C711D">
        <w:rPr>
          <w:rStyle w:val="Bold"/>
        </w:rPr>
        <w:t>Isolate.WhenCalled</w:t>
      </w:r>
      <w:r>
        <w:rPr>
          <w:rStyle w:val="Bold"/>
        </w:rPr>
        <w:t>()</w:t>
      </w:r>
      <w:r>
        <w:t xml:space="preserve"> is used to accepts a lambda expression as an argument. The arguments are placeholders for the arguments to be checked. </w:t>
      </w:r>
    </w:p>
    <w:p w:rsidR="00461611" w:rsidRDefault="00461611" w:rsidP="001878D3">
      <w:pPr>
        <w:pStyle w:val="ListBullet"/>
        <w:rPr>
          <w:rStyle w:val="code"/>
        </w:rPr>
      </w:pPr>
      <w:r w:rsidRPr="001C711D">
        <w:rPr>
          <w:rStyle w:val="Bold"/>
        </w:rPr>
        <w:t>AndArgumentsMatch</w:t>
      </w:r>
      <w:r>
        <w:t xml:space="preserve"> uses a delegate to perform the custom checking. The delegate receives the same arguments that </w:t>
      </w:r>
      <w:r w:rsidRPr="001C711D">
        <w:rPr>
          <w:rStyle w:val="Bold"/>
        </w:rPr>
        <w:t>Isolate.WhenCalled()</w:t>
      </w:r>
      <w:r>
        <w:t xml:space="preserve"> receives. Within the custom logic, you can define the behavior that will be used when the actual call to the method is made.</w:t>
      </w:r>
    </w:p>
    <w:p w:rsidR="00461611" w:rsidRPr="00005840" w:rsidRDefault="00461611" w:rsidP="00616045">
      <w:pPr>
        <w:pStyle w:val="CodeLabel"/>
      </w:pPr>
      <w:r>
        <w:t>C# (MethodsArgument.cs)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Default="00461611" w:rsidP="001878D3">
            <w:pPr>
              <w:pStyle w:val="Command"/>
              <w:ind w:left="0"/>
            </w:pPr>
            <w:r>
              <w:t>[TestMethod, Isolated]</w:t>
            </w:r>
          </w:p>
          <w:p w:rsidR="00461611" w:rsidRDefault="00461611" w:rsidP="001878D3">
            <w:pPr>
              <w:pStyle w:val="Command"/>
              <w:ind w:left="0"/>
            </w:pPr>
            <w:r>
              <w:rPr>
                <w:rStyle w:val="highlight-keyword"/>
              </w:rPr>
              <w:t>public</w:t>
            </w:r>
            <w:r>
              <w:t xml:space="preserve"> </w:t>
            </w:r>
            <w:r>
              <w:rPr>
                <w:rStyle w:val="highlight-keyword"/>
              </w:rPr>
              <w:t>void</w:t>
            </w:r>
            <w:r>
              <w:t xml:space="preserve"> FakeReturnValue_BasedOn_CustomArgumentsChecking()</w:t>
            </w:r>
          </w:p>
          <w:p w:rsidR="00461611" w:rsidRDefault="00461611" w:rsidP="001878D3">
            <w:pPr>
              <w:pStyle w:val="Command"/>
            </w:pPr>
            <w:r>
              <w:t>{</w:t>
            </w:r>
          </w:p>
          <w:p w:rsidR="00461611" w:rsidRDefault="00461611" w:rsidP="001878D3">
            <w:pPr>
              <w:pStyle w:val="Command"/>
            </w:pPr>
            <w:r>
              <w:t xml:space="preserve">    var fake = Isolate.Fake.Instance&lt;Dependency&gt;();</w:t>
            </w:r>
          </w:p>
          <w:p w:rsidR="00461611" w:rsidRDefault="00461611" w:rsidP="001878D3">
            <w:pPr>
              <w:pStyle w:val="Command"/>
            </w:pPr>
          </w:p>
          <w:p w:rsidR="00461611" w:rsidRDefault="00461611" w:rsidP="001878D3">
            <w:pPr>
              <w:pStyle w:val="Command"/>
            </w:pPr>
            <w:r>
              <w:t xml:space="preserve">    Isolate.WhenCalled((</w:t>
            </w:r>
            <w:r>
              <w:rPr>
                <w:rStyle w:val="highlight-keyword"/>
              </w:rPr>
              <w:t>string</w:t>
            </w:r>
            <w:r>
              <w:t xml:space="preserve"> s, </w:t>
            </w:r>
            <w:r>
              <w:rPr>
                <w:rStyle w:val="highlight-keyword"/>
              </w:rPr>
              <w:t>int</w:t>
            </w:r>
            <w:r>
              <w:t xml:space="preserve"> x) =&gt; fake.MethodReturnInt(s, x))</w:t>
            </w:r>
          </w:p>
          <w:p w:rsidR="00461611" w:rsidRDefault="00461611" w:rsidP="001878D3">
            <w:pPr>
              <w:pStyle w:val="Command"/>
            </w:pPr>
            <w:r>
              <w:t xml:space="preserve">        .AndArgumentsMatch((s, x) =&gt; s.StartsWith(</w:t>
            </w:r>
            <w:r>
              <w:rPr>
                <w:rStyle w:val="highlight-literal"/>
              </w:rPr>
              <w:t>"Gui"</w:t>
            </w:r>
            <w:r>
              <w:t xml:space="preserve">) &amp;&amp; x &lt; </w:t>
            </w:r>
            <w:r>
              <w:rPr>
                <w:rStyle w:val="highlight-number"/>
              </w:rPr>
              <w:t>300</w:t>
            </w:r>
            <w:r>
              <w:t>)</w:t>
            </w:r>
          </w:p>
          <w:p w:rsidR="00461611" w:rsidRDefault="00461611" w:rsidP="001878D3">
            <w:pPr>
              <w:pStyle w:val="Command"/>
            </w:pPr>
            <w:r>
              <w:t xml:space="preserve">        .WillReturn(</w:t>
            </w:r>
            <w:r>
              <w:rPr>
                <w:rStyle w:val="highlight-number"/>
              </w:rPr>
              <w:t>1000</w:t>
            </w:r>
            <w:r>
              <w:t>);</w:t>
            </w:r>
          </w:p>
          <w:p w:rsidR="00461611" w:rsidRDefault="00461611" w:rsidP="001878D3">
            <w:pPr>
              <w:pStyle w:val="Command"/>
            </w:pPr>
          </w:p>
          <w:p w:rsidR="00461611" w:rsidRDefault="00461611" w:rsidP="001878D3">
            <w:pPr>
              <w:pStyle w:val="Command"/>
            </w:pPr>
            <w:r>
              <w:t xml:space="preserve">    var result = </w:t>
            </w:r>
            <w:r>
              <w:rPr>
                <w:rStyle w:val="highlight-keyword"/>
              </w:rPr>
              <w:t>new</w:t>
            </w:r>
            <w:r>
              <w:t xml:space="preserve"> ClassUnderTest().CallWithGuitar100(fake);</w:t>
            </w:r>
          </w:p>
          <w:p w:rsidR="00461611" w:rsidRDefault="00461611" w:rsidP="001878D3">
            <w:pPr>
              <w:pStyle w:val="Command"/>
            </w:pPr>
            <w:r>
              <w:t xml:space="preserve">    </w:t>
            </w:r>
            <w:r>
              <w:rPr>
                <w:rStyle w:val="highlight-comment"/>
              </w:rPr>
              <w:t>// All the arguments match our custom checker - the returned value is faked.</w:t>
            </w:r>
          </w:p>
          <w:p w:rsidR="00461611" w:rsidRDefault="00461611" w:rsidP="001878D3">
            <w:pPr>
              <w:pStyle w:val="Command"/>
            </w:pPr>
            <w:r>
              <w:t xml:space="preserve">    Assert.AreEqual(</w:t>
            </w:r>
            <w:r>
              <w:rPr>
                <w:rStyle w:val="highlight-number"/>
              </w:rPr>
              <w:t>1000</w:t>
            </w:r>
            <w:r>
              <w:t>, result);</w:t>
            </w:r>
          </w:p>
          <w:p w:rsidR="00461611" w:rsidRDefault="00461611" w:rsidP="001878D3">
            <w:pPr>
              <w:pStyle w:val="Command"/>
            </w:pPr>
            <w:r>
              <w:t>}</w:t>
            </w:r>
          </w:p>
          <w:p w:rsidR="00461611" w:rsidRDefault="00461611" w:rsidP="001878D3">
            <w:pPr>
              <w:pStyle w:val="Command"/>
            </w:pPr>
          </w:p>
          <w:p w:rsidR="00461611" w:rsidRDefault="00461611" w:rsidP="001878D3">
            <w:pPr>
              <w:pStyle w:val="Command"/>
              <w:ind w:left="0"/>
            </w:pPr>
            <w:r>
              <w:rPr>
                <w:rStyle w:val="highlight-keyword"/>
              </w:rPr>
              <w:t>public</w:t>
            </w:r>
            <w:r>
              <w:t xml:space="preserve"> </w:t>
            </w:r>
            <w:r>
              <w:rPr>
                <w:rStyle w:val="highlight-keyword"/>
              </w:rPr>
              <w:t>int</w:t>
            </w:r>
            <w:r>
              <w:t xml:space="preserve"> CallWithGuitar100(Dependency dependency)</w:t>
            </w:r>
          </w:p>
          <w:p w:rsidR="00461611" w:rsidRDefault="00461611" w:rsidP="001878D3">
            <w:pPr>
              <w:pStyle w:val="Command"/>
            </w:pPr>
            <w:r>
              <w:t>{</w:t>
            </w:r>
          </w:p>
          <w:p w:rsidR="00461611" w:rsidRDefault="00461611" w:rsidP="001878D3">
            <w:pPr>
              <w:pStyle w:val="Command"/>
            </w:pPr>
            <w:r>
              <w:t xml:space="preserve">    </w:t>
            </w:r>
            <w:r>
              <w:rPr>
                <w:rStyle w:val="highlight-keyword"/>
              </w:rPr>
              <w:t>return</w:t>
            </w:r>
            <w:r>
              <w:t xml:space="preserve"> dependancy.MethodReturnInt(</w:t>
            </w:r>
            <w:r>
              <w:rPr>
                <w:rStyle w:val="highlight-literal"/>
              </w:rPr>
              <w:t>"Guitar"</w:t>
            </w:r>
            <w:r>
              <w:t xml:space="preserve">, </w:t>
            </w:r>
            <w:r>
              <w:rPr>
                <w:rStyle w:val="highlight-number"/>
              </w:rPr>
              <w:t>200</w:t>
            </w:r>
            <w:r>
              <w:t>);</w:t>
            </w:r>
          </w:p>
          <w:p w:rsidR="00461611" w:rsidRPr="001878D3" w:rsidRDefault="00461611" w:rsidP="001878D3">
            <w:pPr>
              <w:pStyle w:val="Command"/>
              <w:rPr>
                <w:lang w:val="en-US"/>
              </w:rPr>
            </w:pPr>
            <w:r>
              <w:t>}</w:t>
            </w:r>
          </w:p>
        </w:tc>
      </w:tr>
    </w:tbl>
    <w:p w:rsidR="00461611" w:rsidRDefault="00461611" w:rsidP="00AD61A3">
      <w:pPr>
        <w:pStyle w:val="CodeLabel"/>
      </w:pPr>
      <w:r>
        <w:t xml:space="preserve">VB </w:t>
      </w:r>
    </w:p>
    <w:p w:rsidR="00461611" w:rsidRDefault="00461611" w:rsidP="00387FE7">
      <w:r>
        <w:t>Not supported.</w:t>
      </w:r>
    </w:p>
    <w:p w:rsidR="00461611" w:rsidRPr="00C97908" w:rsidRDefault="00461611" w:rsidP="00C97908">
      <w:pPr>
        <w:pStyle w:val="Heading6"/>
      </w:pPr>
      <w:r w:rsidRPr="00C97908">
        <w:t>Sample 2: Using the AndArgumentsMatch Method and Checking Part of Arguments</w:t>
      </w:r>
    </w:p>
    <w:p w:rsidR="00461611" w:rsidRDefault="00461611" w:rsidP="00184AAB">
      <w:pPr>
        <w:rPr>
          <w:i/>
          <w:iCs/>
        </w:rPr>
      </w:pPr>
      <w:r>
        <w:t xml:space="preserve">The following sample shows how to check only some of the method arguments by sending only the arguments to be checked to </w:t>
      </w:r>
      <w:r w:rsidRPr="00E43FFE">
        <w:rPr>
          <w:rStyle w:val="Bold"/>
        </w:rPr>
        <w:t>Isolate.WhenCalled()</w:t>
      </w:r>
      <w:r>
        <w:rPr>
          <w:i/>
          <w:iCs/>
        </w:rPr>
        <w:t>:</w:t>
      </w:r>
    </w:p>
    <w:p w:rsidR="00461611" w:rsidRDefault="00461611" w:rsidP="007C0D9D">
      <w:pPr>
        <w:pStyle w:val="ListBullet"/>
      </w:pPr>
      <w:r>
        <w:t xml:space="preserve">Only the second argument of the </w:t>
      </w:r>
      <w:r w:rsidRPr="00C97908">
        <w:rPr>
          <w:rStyle w:val="Bold"/>
        </w:rPr>
        <w:t>GetQuota()</w:t>
      </w:r>
      <w:r>
        <w:t xml:space="preserve"> method (int x) is used in </w:t>
      </w:r>
      <w:r w:rsidRPr="00C97908">
        <w:rPr>
          <w:rStyle w:val="Bold"/>
        </w:rPr>
        <w:t>Isolate.WhenCalled()</w:t>
      </w:r>
      <w:r>
        <w:t xml:space="preserve">. </w:t>
      </w:r>
    </w:p>
    <w:p w:rsidR="00461611" w:rsidRDefault="00461611" w:rsidP="007C0D9D">
      <w:pPr>
        <w:pStyle w:val="ListBullet"/>
        <w:rPr>
          <w:rStyle w:val="code"/>
        </w:rPr>
      </w:pPr>
      <w:r>
        <w:t>When the actual method is called, the method is faked based on the value of only the second argument.</w:t>
      </w:r>
    </w:p>
    <w:p w:rsidR="00461611" w:rsidRDefault="00461611" w:rsidP="00AD61A3">
      <w:pPr>
        <w:pStyle w:val="CodeLabel"/>
      </w:pPr>
      <w:r>
        <w:t>C# (MethodsArgument.cs)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Default="00461611" w:rsidP="007C0D9D">
            <w:pPr>
              <w:pStyle w:val="Command"/>
              <w:ind w:left="0"/>
            </w:pPr>
            <w:r>
              <w:t>[TestMethod, Isolated]</w:t>
            </w:r>
          </w:p>
          <w:p w:rsidR="00461611" w:rsidRDefault="00461611" w:rsidP="007C0D9D">
            <w:pPr>
              <w:pStyle w:val="Command"/>
              <w:ind w:left="0"/>
            </w:pPr>
            <w:r>
              <w:rPr>
                <w:rStyle w:val="highlight-keyword"/>
              </w:rPr>
              <w:t>public</w:t>
            </w:r>
            <w:r>
              <w:t xml:space="preserve"> </w:t>
            </w:r>
            <w:r>
              <w:rPr>
                <w:rStyle w:val="highlight-keyword"/>
              </w:rPr>
              <w:t>void</w:t>
            </w:r>
            <w:r>
              <w:t xml:space="preserve"> FakeReturnValue_BasedOnCustomArgumentsChecking_CheckOneArgument()</w:t>
            </w:r>
          </w:p>
          <w:p w:rsidR="00461611" w:rsidRDefault="00461611" w:rsidP="007C0D9D">
            <w:pPr>
              <w:pStyle w:val="Command"/>
            </w:pPr>
            <w:r>
              <w:t>{</w:t>
            </w:r>
          </w:p>
          <w:p w:rsidR="00461611" w:rsidRDefault="00461611" w:rsidP="007C0D9D">
            <w:pPr>
              <w:pStyle w:val="Command"/>
            </w:pPr>
            <w:r>
              <w:t xml:space="preserve">    var fake = Isolate.Fake.Instance&lt;Dependency&gt;();</w:t>
            </w:r>
          </w:p>
          <w:p w:rsidR="00461611" w:rsidRDefault="00461611" w:rsidP="007C0D9D">
            <w:pPr>
              <w:pStyle w:val="Command"/>
            </w:pPr>
          </w:p>
          <w:p w:rsidR="00461611" w:rsidRDefault="00461611" w:rsidP="007C0D9D">
            <w:pPr>
              <w:pStyle w:val="Command"/>
            </w:pPr>
            <w:r>
              <w:t xml:space="preserve">        Isolate.WhenCalled((</w:t>
            </w:r>
            <w:r>
              <w:rPr>
                <w:rStyle w:val="highlight-keyword"/>
              </w:rPr>
              <w:t>int</w:t>
            </w:r>
            <w:r>
              <w:t xml:space="preserve"> x) =&gt; fake.MethodReturnInt(</w:t>
            </w:r>
            <w:r>
              <w:rPr>
                <w:rStyle w:val="highlight-literal"/>
              </w:rPr>
              <w:t>""</w:t>
            </w:r>
            <w:r>
              <w:t>, x))</w:t>
            </w:r>
          </w:p>
          <w:p w:rsidR="00461611" w:rsidRDefault="00461611" w:rsidP="007C0D9D">
            <w:pPr>
              <w:pStyle w:val="Command"/>
            </w:pPr>
            <w:r>
              <w:t xml:space="preserve">        .AndArgumentsMatch( x =&gt; x &lt; </w:t>
            </w:r>
            <w:r>
              <w:rPr>
                <w:rStyle w:val="highlight-number"/>
              </w:rPr>
              <w:t>300</w:t>
            </w:r>
            <w:r>
              <w:t>)</w:t>
            </w:r>
          </w:p>
          <w:p w:rsidR="00461611" w:rsidRDefault="00461611" w:rsidP="007C0D9D">
            <w:pPr>
              <w:pStyle w:val="Command"/>
            </w:pPr>
            <w:r>
              <w:t xml:space="preserve">        .WillReturn(</w:t>
            </w:r>
            <w:r>
              <w:rPr>
                <w:rStyle w:val="highlight-number"/>
              </w:rPr>
              <w:t>1000</w:t>
            </w:r>
            <w:r>
              <w:t>);</w:t>
            </w:r>
          </w:p>
          <w:p w:rsidR="00461611" w:rsidRDefault="00461611" w:rsidP="007C0D9D">
            <w:pPr>
              <w:pStyle w:val="Command"/>
            </w:pPr>
          </w:p>
          <w:p w:rsidR="00461611" w:rsidRDefault="00461611" w:rsidP="007C0D9D">
            <w:pPr>
              <w:pStyle w:val="Command"/>
            </w:pPr>
            <w:r>
              <w:t xml:space="preserve">    var result = </w:t>
            </w:r>
            <w:r>
              <w:rPr>
                <w:rStyle w:val="highlight-keyword"/>
              </w:rPr>
              <w:t>new</w:t>
            </w:r>
            <w:r>
              <w:t xml:space="preserve"> ClassUnderTest().CallWithGuitar100(fake);</w:t>
            </w:r>
          </w:p>
          <w:p w:rsidR="00461611" w:rsidRDefault="00461611" w:rsidP="007C0D9D">
            <w:pPr>
              <w:pStyle w:val="Command"/>
            </w:pPr>
            <w:r>
              <w:t xml:space="preserve">    </w:t>
            </w:r>
            <w:r>
              <w:rPr>
                <w:rStyle w:val="highlight-comment"/>
              </w:rPr>
              <w:t>// All the arguments match our custom checker - the returned value is faked.</w:t>
            </w:r>
          </w:p>
          <w:p w:rsidR="00461611" w:rsidRDefault="00461611" w:rsidP="007C0D9D">
            <w:pPr>
              <w:pStyle w:val="Command"/>
            </w:pPr>
            <w:r>
              <w:t xml:space="preserve">    Assert.AreEqual(</w:t>
            </w:r>
            <w:r>
              <w:rPr>
                <w:rStyle w:val="highlight-number"/>
              </w:rPr>
              <w:t>1000</w:t>
            </w:r>
            <w:r>
              <w:t>, result);</w:t>
            </w:r>
          </w:p>
          <w:p w:rsidR="00461611" w:rsidRPr="001878D3" w:rsidRDefault="00461611" w:rsidP="007C0D9D">
            <w:pPr>
              <w:pStyle w:val="Command"/>
              <w:rPr>
                <w:lang w:val="en-US"/>
              </w:rPr>
            </w:pPr>
            <w:r>
              <w:t>}</w:t>
            </w:r>
          </w:p>
        </w:tc>
      </w:tr>
    </w:tbl>
    <w:p w:rsidR="00461611" w:rsidRDefault="00461611" w:rsidP="00F61497">
      <w:pPr>
        <w:pStyle w:val="CodeLabel"/>
      </w:pPr>
      <w:r>
        <w:t>VB</w:t>
      </w:r>
    </w:p>
    <w:p w:rsidR="00461611" w:rsidRDefault="00461611" w:rsidP="00F61497">
      <w:r>
        <w:t>Not supported.</w:t>
      </w:r>
    </w:p>
    <w:p w:rsidR="00461611" w:rsidRDefault="00461611" w:rsidP="000D60A4">
      <w:pPr>
        <w:pStyle w:val="Heading4"/>
      </w:pPr>
      <w:bookmarkStart w:id="297" w:name="_D2HTopic_152"/>
      <w:r>
        <w:t>Mixing WithExactArguments and Custom Checkers</w:t>
      </w:r>
      <w:bookmarkEnd w:id="297"/>
    </w:p>
    <w:p w:rsidR="00461611" w:rsidRDefault="00461611" w:rsidP="000D60A4">
      <w:r>
        <w:t xml:space="preserve">To mix custom checkers and </w:t>
      </w:r>
      <w:r w:rsidRPr="00860B92">
        <w:rPr>
          <w:rStyle w:val="Bold"/>
        </w:rPr>
        <w:t>WithExactArguments</w:t>
      </w:r>
      <w:r>
        <w:rPr>
          <w:i/>
          <w:iCs/>
        </w:rPr>
        <w:t xml:space="preserve">, </w:t>
      </w:r>
      <w:r>
        <w:t>do not define the exact arguments as a lambda parameter and just pass the matching argument. Typemock Isolator checks the arguments as follows:</w:t>
      </w:r>
    </w:p>
    <w:p w:rsidR="00461611" w:rsidRDefault="00461611" w:rsidP="000D60A4">
      <w:pPr>
        <w:pStyle w:val="ListBullet"/>
      </w:pPr>
      <w:r>
        <w:t>If the arguments have a custom checker, the custom checker is used.</w:t>
      </w:r>
    </w:p>
    <w:p w:rsidR="00461611" w:rsidRDefault="00461611" w:rsidP="000D60A4">
      <w:pPr>
        <w:pStyle w:val="ListBullet"/>
      </w:pPr>
      <w:r>
        <w:t>The arguments that don't have a custom checker are matched exactly.</w:t>
      </w:r>
    </w:p>
    <w:p w:rsidR="00461611" w:rsidRDefault="00461611" w:rsidP="000F5344">
      <w:pPr>
        <w:pStyle w:val="Heading5"/>
      </w:pPr>
      <w:bookmarkStart w:id="298" w:name="_D2HTopic_153"/>
      <w:r>
        <w:t>Syntax</w:t>
      </w:r>
      <w:bookmarkEnd w:id="298"/>
    </w:p>
    <w:p w:rsidR="00461611" w:rsidRDefault="00461611" w:rsidP="00AD61A3">
      <w:pPr>
        <w:pStyle w:val="CodeLabel"/>
      </w:pPr>
      <w:r>
        <w:t xml:space="preserve">C# </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Default="00461611" w:rsidP="003C69BB">
            <w:pPr>
              <w:pStyle w:val="Command"/>
            </w:pPr>
            <w:r>
              <w:t xml:space="preserve">    Isolate.WhenCalled((</w:t>
            </w:r>
            <w:r>
              <w:rPr>
                <w:rStyle w:val="highlight-keyword"/>
                <w:lang w:val="en-US"/>
              </w:rPr>
              <w:t>&lt;type arg1&gt;</w:t>
            </w:r>
            <w:r>
              <w:t xml:space="preserve">, </w:t>
            </w:r>
            <w:r>
              <w:rPr>
                <w:rStyle w:val="highlight-keyword"/>
                <w:lang w:val="en-US"/>
              </w:rPr>
              <w:t>&lt;type arg1&gt;</w:t>
            </w:r>
            <w:r>
              <w:t>) =&gt; fake.</w:t>
            </w:r>
            <w:r>
              <w:rPr>
                <w:lang w:val="en-US"/>
              </w:rPr>
              <w:t>&lt;m</w:t>
            </w:r>
            <w:r>
              <w:t>ethod</w:t>
            </w:r>
            <w:r>
              <w:rPr>
                <w:lang w:val="en-US"/>
              </w:rPr>
              <w:t>&gt;</w:t>
            </w:r>
            <w:r>
              <w:t xml:space="preserve"> (</w:t>
            </w:r>
            <w:r>
              <w:rPr>
                <w:lang w:val="en-US"/>
              </w:rPr>
              <w:t>&lt;arg1&gt;</w:t>
            </w:r>
            <w:r>
              <w:t xml:space="preserve">, </w:t>
            </w:r>
            <w:r>
              <w:rPr>
                <w:lang w:val="en-US"/>
              </w:rPr>
              <w:t>&lt;arg2&gt;, &lt;additional_arguments&gt;</w:t>
            </w:r>
            <w:r>
              <w:t>))</w:t>
            </w:r>
          </w:p>
          <w:p w:rsidR="00461611" w:rsidRPr="00620854" w:rsidRDefault="00461611" w:rsidP="003C69BB">
            <w:pPr>
              <w:pStyle w:val="Command"/>
              <w:rPr>
                <w:lang w:val="en-US"/>
              </w:rPr>
            </w:pPr>
            <w:r>
              <w:t xml:space="preserve">        .AndArgumentsMatch((</w:t>
            </w:r>
            <w:r>
              <w:rPr>
                <w:lang w:val="en-US"/>
              </w:rPr>
              <w:t>&lt;arg1&gt;</w:t>
            </w:r>
            <w:r>
              <w:t xml:space="preserve">, </w:t>
            </w:r>
            <w:r>
              <w:rPr>
                <w:lang w:val="en-US"/>
              </w:rPr>
              <w:t>&lt;arg2&gt;</w:t>
            </w:r>
            <w:r>
              <w:t xml:space="preserve">) =&gt; </w:t>
            </w:r>
            <w:r>
              <w:rPr>
                <w:lang w:val="en-US"/>
              </w:rPr>
              <w:t>&lt;check&gt;</w:t>
            </w:r>
          </w:p>
          <w:p w:rsidR="00461611" w:rsidRPr="007575F2" w:rsidRDefault="00461611" w:rsidP="003C69BB">
            <w:pPr>
              <w:pStyle w:val="Command"/>
              <w:ind w:left="0"/>
              <w:rPr>
                <w:lang w:val="en-US"/>
              </w:rPr>
            </w:pPr>
            <w:r>
              <w:t xml:space="preserve">        .</w:t>
            </w:r>
            <w:r>
              <w:rPr>
                <w:lang w:val="en-US"/>
              </w:rPr>
              <w:t>&lt;behavior&gt;</w:t>
            </w:r>
            <w:r>
              <w:t>;</w:t>
            </w:r>
          </w:p>
        </w:tc>
      </w:tr>
    </w:tbl>
    <w:p w:rsidR="00461611" w:rsidRDefault="00461611" w:rsidP="00AD61A3">
      <w:pPr>
        <w:pStyle w:val="CodeLabel"/>
      </w:pPr>
      <w:r>
        <w:t xml:space="preserve">VB </w:t>
      </w:r>
    </w:p>
    <w:p w:rsidR="00461611" w:rsidRDefault="00461611" w:rsidP="00B9685A">
      <w:r>
        <w:t>Not supported.</w:t>
      </w:r>
    </w:p>
    <w:p w:rsidR="00461611" w:rsidRDefault="00461611" w:rsidP="000F5344">
      <w:pPr>
        <w:pStyle w:val="Heading5"/>
      </w:pPr>
      <w:bookmarkStart w:id="299" w:name="_D2HTopic_154"/>
      <w:r>
        <w:t>Samples</w:t>
      </w:r>
      <w:bookmarkEnd w:id="299"/>
    </w:p>
    <w:p w:rsidR="00461611" w:rsidRDefault="00461611" w:rsidP="00F27FFC">
      <w:pPr>
        <w:pStyle w:val="Heading6"/>
      </w:pPr>
      <w:r>
        <w:t>Sample 1: Using Custom Checks</w:t>
      </w:r>
    </w:p>
    <w:p w:rsidR="00461611" w:rsidRDefault="00461611" w:rsidP="00F27FFC">
      <w:r>
        <w:t>The following sample shows how to use the custom checkers as follows:</w:t>
      </w:r>
    </w:p>
    <w:p w:rsidR="00461611" w:rsidRDefault="00461611" w:rsidP="00F27FFC">
      <w:pPr>
        <w:pStyle w:val="ListBullet"/>
      </w:pPr>
      <w:r>
        <w:t xml:space="preserve">A custom checker is used only on the second argument of the </w:t>
      </w:r>
      <w:r w:rsidRPr="00C97908">
        <w:rPr>
          <w:rStyle w:val="Bold"/>
        </w:rPr>
        <w:t>GetQuote()</w:t>
      </w:r>
      <w:r>
        <w:t xml:space="preserve"> method.</w:t>
      </w:r>
    </w:p>
    <w:p w:rsidR="00461611" w:rsidRDefault="00461611" w:rsidP="00F27FFC">
      <w:pPr>
        <w:pStyle w:val="ListBullet"/>
      </w:pPr>
      <w:r w:rsidRPr="006653D3">
        <w:rPr>
          <w:rStyle w:val="Bold"/>
        </w:rPr>
        <w:t>WithExactArguments</w:t>
      </w:r>
      <w:r>
        <w:t xml:space="preserve"> is used against the second argument so only a call to </w:t>
      </w:r>
      <w:r w:rsidRPr="00C97908">
        <w:rPr>
          <w:rStyle w:val="Bold"/>
        </w:rPr>
        <w:t>GetQuote()</w:t>
      </w:r>
      <w:r>
        <w:t xml:space="preserve"> with the string "</w:t>
      </w:r>
      <w:r w:rsidRPr="00C97908">
        <w:rPr>
          <w:rStyle w:val="Bold"/>
        </w:rPr>
        <w:t>Guitar</w:t>
      </w:r>
      <w:r>
        <w:t>" is faked.</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E328B0">
        <w:trPr>
          <w:cantSplit/>
        </w:trPr>
        <w:tc>
          <w:tcPr>
            <w:tcW w:w="818" w:type="dxa"/>
            <w:shd w:val="clear" w:color="auto" w:fill="auto"/>
          </w:tcPr>
          <w:p w:rsidR="00461611" w:rsidRDefault="00461611" w:rsidP="00E328B0">
            <w:pPr>
              <w:pStyle w:val="NoteRegularMark"/>
            </w:pPr>
            <w:r>
              <w:t>!</w:t>
            </w:r>
          </w:p>
        </w:tc>
        <w:tc>
          <w:tcPr>
            <w:tcW w:w="8404" w:type="dxa"/>
            <w:shd w:val="clear" w:color="auto" w:fill="auto"/>
          </w:tcPr>
          <w:p w:rsidR="00461611" w:rsidRPr="00312A07" w:rsidRDefault="00461611" w:rsidP="00E328B0">
            <w:pPr>
              <w:pStyle w:val="Note"/>
            </w:pPr>
            <w:r w:rsidRPr="00312A07">
              <w:t>Note</w:t>
            </w:r>
          </w:p>
          <w:p w:rsidR="00461611" w:rsidRPr="005B0E7C" w:rsidRDefault="00461611" w:rsidP="003173C6">
            <w:pPr>
              <w:pStyle w:val="TableText"/>
            </w:pPr>
            <w:r>
              <w:t xml:space="preserve">When you use </w:t>
            </w:r>
            <w:r w:rsidRPr="00C97908">
              <w:rPr>
                <w:rStyle w:val="Bold"/>
              </w:rPr>
              <w:t>AndArgumentsMatch</w:t>
            </w:r>
            <w:r>
              <w:t xml:space="preserve"> on a chain of calls, all the arguments in the custom checker should belong to one method.</w:t>
            </w:r>
          </w:p>
        </w:tc>
      </w:tr>
    </w:tbl>
    <w:p w:rsidR="00461611" w:rsidRDefault="00461611" w:rsidP="00AD61A3">
      <w:pPr>
        <w:pStyle w:val="CodeLabel"/>
      </w:pPr>
      <w:r>
        <w:t>C# (MethodsArgument.cs)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Default="00461611" w:rsidP="00F27FFC">
            <w:pPr>
              <w:pStyle w:val="Command"/>
              <w:ind w:left="0"/>
            </w:pPr>
            <w:r>
              <w:t>[TestMethod, Isolated]</w:t>
            </w:r>
          </w:p>
          <w:p w:rsidR="00461611" w:rsidRDefault="00461611" w:rsidP="00F27FFC">
            <w:pPr>
              <w:pStyle w:val="Command"/>
              <w:ind w:left="0"/>
            </w:pPr>
            <w:r>
              <w:rPr>
                <w:rStyle w:val="highlight-keyword"/>
              </w:rPr>
              <w:t>public</w:t>
            </w:r>
            <w:r>
              <w:t xml:space="preserve"> </w:t>
            </w:r>
            <w:r>
              <w:rPr>
                <w:rStyle w:val="highlight-keyword"/>
              </w:rPr>
              <w:t>void</w:t>
            </w:r>
            <w:r>
              <w:t xml:space="preserve"> FakeReturnValue_BasedOn_MixedChecker()</w:t>
            </w:r>
          </w:p>
          <w:p w:rsidR="00461611" w:rsidRDefault="00461611" w:rsidP="00F27FFC">
            <w:pPr>
              <w:pStyle w:val="Command"/>
            </w:pPr>
            <w:r>
              <w:t>{</w:t>
            </w:r>
          </w:p>
          <w:p w:rsidR="00461611" w:rsidRDefault="00461611" w:rsidP="00F27FFC">
            <w:pPr>
              <w:pStyle w:val="Command"/>
            </w:pPr>
            <w:r>
              <w:t xml:space="preserve">    var fake = Isolate.Fake.Instance&lt;Dependency&gt;();</w:t>
            </w:r>
          </w:p>
          <w:p w:rsidR="00461611" w:rsidRDefault="00461611" w:rsidP="00F27FFC">
            <w:pPr>
              <w:pStyle w:val="Command"/>
            </w:pPr>
          </w:p>
          <w:p w:rsidR="00461611" w:rsidRDefault="00461611" w:rsidP="00F27FFC">
            <w:pPr>
              <w:pStyle w:val="Command"/>
            </w:pPr>
            <w:r>
              <w:t xml:space="preserve">    Isolate.WhenCalled((</w:t>
            </w:r>
            <w:r>
              <w:rPr>
                <w:rStyle w:val="highlight-keyword"/>
              </w:rPr>
              <w:t>int</w:t>
            </w:r>
            <w:r>
              <w:t xml:space="preserve"> x) =&gt; fake.MethodReturnInt(</w:t>
            </w:r>
            <w:r>
              <w:rPr>
                <w:rStyle w:val="highlight-literal"/>
              </w:rPr>
              <w:t>"Guitar"</w:t>
            </w:r>
            <w:r>
              <w:t>, x))</w:t>
            </w:r>
          </w:p>
          <w:p w:rsidR="00461611" w:rsidRDefault="00461611" w:rsidP="00F27FFC">
            <w:pPr>
              <w:pStyle w:val="Command"/>
            </w:pPr>
            <w:r>
              <w:t xml:space="preserve">        .AndArgumentsMatch(x =&gt; x &lt; </w:t>
            </w:r>
            <w:r>
              <w:rPr>
                <w:rStyle w:val="highlight-number"/>
              </w:rPr>
              <w:t>300</w:t>
            </w:r>
            <w:r>
              <w:t>)</w:t>
            </w:r>
          </w:p>
          <w:p w:rsidR="00461611" w:rsidRDefault="00461611" w:rsidP="00F27FFC">
            <w:pPr>
              <w:pStyle w:val="Command"/>
            </w:pPr>
            <w:r>
              <w:t xml:space="preserve">        .WithExactArguments()</w:t>
            </w:r>
          </w:p>
          <w:p w:rsidR="00461611" w:rsidRDefault="00461611" w:rsidP="00F27FFC">
            <w:pPr>
              <w:pStyle w:val="Command"/>
            </w:pPr>
            <w:r>
              <w:t xml:space="preserve">        .WillReturn(</w:t>
            </w:r>
            <w:r>
              <w:rPr>
                <w:rStyle w:val="highlight-number"/>
              </w:rPr>
              <w:t>1000</w:t>
            </w:r>
            <w:r>
              <w:t>);</w:t>
            </w:r>
          </w:p>
          <w:p w:rsidR="00461611" w:rsidRDefault="00461611" w:rsidP="00F27FFC">
            <w:pPr>
              <w:pStyle w:val="Command"/>
            </w:pPr>
          </w:p>
          <w:p w:rsidR="00461611" w:rsidRDefault="00461611" w:rsidP="00F27FFC">
            <w:pPr>
              <w:pStyle w:val="Command"/>
            </w:pPr>
            <w:r>
              <w:t xml:space="preserve">    var result = </w:t>
            </w:r>
            <w:r>
              <w:rPr>
                <w:rStyle w:val="highlight-keyword"/>
              </w:rPr>
              <w:t>new</w:t>
            </w:r>
            <w:r>
              <w:t xml:space="preserve"> ClassUnderTest().CallWithGuitar100(fake);</w:t>
            </w:r>
          </w:p>
          <w:p w:rsidR="00461611" w:rsidRDefault="00461611" w:rsidP="00F27FFC">
            <w:pPr>
              <w:pStyle w:val="Command"/>
            </w:pPr>
            <w:r>
              <w:t xml:space="preserve">    </w:t>
            </w:r>
            <w:r>
              <w:rPr>
                <w:rStyle w:val="highlight-comment"/>
              </w:rPr>
              <w:t>// All the arguments match our custom checker - the returned value is faked.</w:t>
            </w:r>
          </w:p>
          <w:p w:rsidR="00461611" w:rsidRDefault="00461611" w:rsidP="00F27FFC">
            <w:pPr>
              <w:pStyle w:val="Command"/>
            </w:pPr>
            <w:r>
              <w:t xml:space="preserve">    Assert.AreEqual(</w:t>
            </w:r>
            <w:r>
              <w:rPr>
                <w:rStyle w:val="highlight-number"/>
              </w:rPr>
              <w:t>1000</w:t>
            </w:r>
            <w:r>
              <w:t>, result);</w:t>
            </w:r>
          </w:p>
          <w:p w:rsidR="00461611" w:rsidRPr="007575F2" w:rsidRDefault="00461611" w:rsidP="00F27FFC">
            <w:pPr>
              <w:pStyle w:val="Command"/>
              <w:rPr>
                <w:lang w:val="en-US"/>
              </w:rPr>
            </w:pPr>
            <w:r>
              <w:t>}</w:t>
            </w:r>
          </w:p>
        </w:tc>
      </w:tr>
    </w:tbl>
    <w:p w:rsidR="00461611" w:rsidRDefault="00461611" w:rsidP="00AD61A3">
      <w:pPr>
        <w:pStyle w:val="CodeLabel"/>
      </w:pPr>
      <w:r>
        <w:t xml:space="preserve">VB </w:t>
      </w:r>
    </w:p>
    <w:p w:rsidR="00461611" w:rsidRDefault="00461611" w:rsidP="00154158">
      <w:r>
        <w:t>Not supported.</w:t>
      </w:r>
    </w:p>
    <w:p w:rsidR="00461611" w:rsidRDefault="00461611" w:rsidP="005B065A">
      <w:pPr>
        <w:pStyle w:val="Heading6"/>
      </w:pPr>
      <w:r>
        <w:t xml:space="preserve">Sample 2: Making a Call that Throws TypeMockException </w:t>
      </w:r>
    </w:p>
    <w:p w:rsidR="00461611" w:rsidRDefault="00461611" w:rsidP="000D60A4">
      <w:r>
        <w:t xml:space="preserve">The following sample shows how to make a call that throws an exception. The arguments passed to </w:t>
      </w:r>
      <w:r w:rsidRPr="003173C6">
        <w:rPr>
          <w:rStyle w:val="Bold"/>
        </w:rPr>
        <w:t>Isolate.WhenCalled()</w:t>
      </w:r>
      <w:r>
        <w:t xml:space="preserve"> are spread across two methods. This causes Typemock Isolator to throw the exception.</w:t>
      </w:r>
    </w:p>
    <w:p w:rsidR="00461611" w:rsidRDefault="00461611" w:rsidP="00AD61A3">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Default="00461611" w:rsidP="00980BBE">
            <w:pPr>
              <w:pStyle w:val="Command"/>
              <w:ind w:left="0"/>
            </w:pPr>
            <w:r>
              <w:t>Isolate.WhenCalled((</w:t>
            </w:r>
            <w:r>
              <w:rPr>
                <w:rStyle w:val="highlight-keyword"/>
              </w:rPr>
              <w:t>string</w:t>
            </w:r>
            <w:r>
              <w:t xml:space="preserve"> s, </w:t>
            </w:r>
            <w:r>
              <w:rPr>
                <w:rStyle w:val="highlight-keyword"/>
              </w:rPr>
              <w:t>int</w:t>
            </w:r>
            <w:r>
              <w:t xml:space="preserve"> i) =&gt; fake.GetSon(s).DoSomething(i))</w:t>
            </w:r>
          </w:p>
          <w:p w:rsidR="00461611" w:rsidRDefault="00461611" w:rsidP="00980BBE">
            <w:pPr>
              <w:pStyle w:val="Command"/>
            </w:pPr>
            <w:r>
              <w:t xml:space="preserve">.AndArgumentsMatch((s, i) =&gt; s != </w:t>
            </w:r>
            <w:r>
              <w:rPr>
                <w:rStyle w:val="highlight-keyword"/>
              </w:rPr>
              <w:t>null</w:t>
            </w:r>
            <w:r>
              <w:t xml:space="preserve"> &amp;&amp; i &gt; </w:t>
            </w:r>
            <w:r>
              <w:rPr>
                <w:rStyle w:val="highlight-number"/>
              </w:rPr>
              <w:t>0</w:t>
            </w:r>
            <w:r>
              <w:t>)</w:t>
            </w:r>
          </w:p>
          <w:p w:rsidR="00461611" w:rsidRPr="007575F2" w:rsidRDefault="00461611" w:rsidP="00980BBE">
            <w:pPr>
              <w:pStyle w:val="Command"/>
              <w:rPr>
                <w:lang w:val="en-US"/>
              </w:rPr>
            </w:pPr>
            <w:r>
              <w:t>.Will</w:t>
            </w:r>
            <w:r>
              <w:rPr>
                <w:lang w:val="en-US"/>
              </w:rPr>
              <w:t>Throw</w:t>
            </w:r>
            <w:r>
              <w:t>(</w:t>
            </w:r>
            <w:r>
              <w:rPr>
                <w:rStyle w:val="highlight-number"/>
                <w:lang w:val="en-US"/>
              </w:rPr>
              <w:t>new Exception("Simulated")</w:t>
            </w:r>
            <w:r>
              <w:t>));</w:t>
            </w:r>
          </w:p>
        </w:tc>
      </w:tr>
    </w:tbl>
    <w:p w:rsidR="00461611" w:rsidRDefault="00461611" w:rsidP="00AD61A3">
      <w:pPr>
        <w:pStyle w:val="CodeLabel"/>
      </w:pPr>
      <w:r>
        <w:t>VB</w:t>
      </w:r>
    </w:p>
    <w:p w:rsidR="00461611" w:rsidRDefault="00461611" w:rsidP="00154158">
      <w:r>
        <w:t>Not supported.</w:t>
      </w:r>
    </w:p>
    <w:p w:rsidR="00461611" w:rsidRDefault="00461611" w:rsidP="00B067D4">
      <w:pPr>
        <w:pStyle w:val="Heading3"/>
      </w:pPr>
      <w:bookmarkStart w:id="300" w:name="_Toc408479867"/>
      <w:bookmarkStart w:id="301" w:name="_d2h_bmk__Toc408479867_10"/>
      <w:bookmarkStart w:id="302" w:name="_D2HTopic_155"/>
      <w:r w:rsidRPr="00B067D4">
        <w:t>Controlling Property Behavior</w:t>
      </w:r>
      <w:bookmarkEnd w:id="300"/>
      <w:bookmarkEnd w:id="301"/>
      <w:bookmarkEnd w:id="302"/>
    </w:p>
    <w:p w:rsidR="00461611" w:rsidRDefault="00461611" w:rsidP="00F63034">
      <w:r>
        <w:t>Technically, p</w:t>
      </w:r>
      <w:r w:rsidRPr="00F63034">
        <w:t>roperties are methods</w:t>
      </w:r>
      <w:r>
        <w:t>. However,</w:t>
      </w:r>
      <w:r w:rsidRPr="00F63034">
        <w:t xml:space="preserve"> when faking </w:t>
      </w:r>
      <w:r>
        <w:t>p</w:t>
      </w:r>
      <w:r w:rsidRPr="00F63034">
        <w:t>roperties</w:t>
      </w:r>
      <w:r>
        <w:t>,</w:t>
      </w:r>
      <w:r w:rsidRPr="00F63034">
        <w:t xml:space="preserve"> there are </w:t>
      </w:r>
      <w:r>
        <w:t>several additional factors that you should consider</w:t>
      </w:r>
      <w:r w:rsidRPr="00F63034">
        <w:t>.</w:t>
      </w:r>
      <w:r>
        <w:t xml:space="preserve">  </w:t>
      </w:r>
    </w:p>
    <w:p w:rsidR="00461611" w:rsidRPr="00F63034" w:rsidRDefault="00461611" w:rsidP="00F63034">
      <w:r w:rsidRPr="00F63034">
        <w:t>There are two ways to set properties</w:t>
      </w:r>
      <w:r>
        <w:t>:</w:t>
      </w:r>
    </w:p>
    <w:p w:rsidR="00461611" w:rsidRPr="00F63034" w:rsidRDefault="00461611" w:rsidP="00F63034">
      <w:pPr>
        <w:pStyle w:val="ListBullet"/>
      </w:pPr>
      <w:r>
        <w:t>U</w:t>
      </w:r>
      <w:r w:rsidRPr="00F63034">
        <w:t xml:space="preserve">sing </w:t>
      </w:r>
      <w:r>
        <w:t>t</w:t>
      </w:r>
      <w:r w:rsidRPr="00F63034">
        <w:t xml:space="preserve">rue </w:t>
      </w:r>
      <w:r>
        <w:t>p</w:t>
      </w:r>
      <w:r w:rsidRPr="00F63034">
        <w:t>roperties</w:t>
      </w:r>
      <w:r>
        <w:t xml:space="preserve">. See </w:t>
      </w:r>
      <w:hyperlink w:anchor="_D2HTopic_156" w:history="1">
        <w:r w:rsidRPr="009F775B">
          <w:rPr>
            <w:rStyle w:val="Hyperlink"/>
          </w:rPr>
          <w:t>Controlling Property Behavior Using True Properties</w:t>
        </w:r>
      </w:hyperlink>
      <w:r>
        <w:t>.</w:t>
      </w:r>
    </w:p>
    <w:p w:rsidR="00461611" w:rsidRDefault="00461611" w:rsidP="00F63034">
      <w:pPr>
        <w:pStyle w:val="ListBullet"/>
      </w:pPr>
      <w:r>
        <w:t>U</w:t>
      </w:r>
      <w:r w:rsidRPr="00F63034">
        <w:t xml:space="preserve">sing </w:t>
      </w:r>
      <w:r w:rsidRPr="00D86F64">
        <w:rPr>
          <w:rStyle w:val="Bold"/>
        </w:rPr>
        <w:t>Isolate.WhenCalled()</w:t>
      </w:r>
      <w:r w:rsidRPr="00D86F64">
        <w:t>. See</w:t>
      </w:r>
      <w:r>
        <w:t xml:space="preserve"> </w:t>
      </w:r>
      <w:hyperlink w:anchor="_D2HTopic_160" w:history="1">
        <w:r w:rsidRPr="009F775B">
          <w:rPr>
            <w:rStyle w:val="Hyperlink"/>
          </w:rPr>
          <w:t>Controlling Property Behavior Using Isolate.WhenCalled()</w:t>
        </w:r>
      </w:hyperlink>
      <w:r>
        <w:t>.</w:t>
      </w:r>
    </w:p>
    <w:p w:rsidR="00461611" w:rsidRDefault="00461611" w:rsidP="00F63034">
      <w:pPr>
        <w:pStyle w:val="Heading4"/>
      </w:pPr>
      <w:bookmarkStart w:id="303" w:name="_Controlling_Property_Behavior"/>
      <w:bookmarkStart w:id="304" w:name="_D2HTopic_156"/>
      <w:bookmarkEnd w:id="303"/>
      <w:r>
        <w:t>Controlling Property Behavior Using True Properties</w:t>
      </w:r>
      <w:bookmarkEnd w:id="304"/>
    </w:p>
    <w:p w:rsidR="00461611" w:rsidRDefault="00461611" w:rsidP="00E328B0">
      <w:r w:rsidRPr="000D4C97">
        <w:t>With a true property, setting the property value means that this value will be returned when you get the property.</w:t>
      </w:r>
    </w:p>
    <w:p w:rsidR="00461611" w:rsidRDefault="00461611" w:rsidP="00E328B0">
      <w:r w:rsidRPr="00A9731A">
        <w:t xml:space="preserve">Typemock Isolator simulates all fake properties as if they </w:t>
      </w:r>
      <w:r>
        <w:t xml:space="preserve">are </w:t>
      </w:r>
      <w:r w:rsidRPr="00A9731A">
        <w:t xml:space="preserve">auto-properties. </w:t>
      </w:r>
      <w:r>
        <w:t xml:space="preserve">Therefore, </w:t>
      </w:r>
      <w:r w:rsidRPr="00A9731A">
        <w:t>you can set a fake propert</w:t>
      </w:r>
      <w:r>
        <w:t>y</w:t>
      </w:r>
      <w:r w:rsidRPr="00A9731A">
        <w:t xml:space="preserve"> by assigning a value to it.</w:t>
      </w:r>
    </w:p>
    <w:p w:rsidR="00461611" w:rsidRDefault="00461611" w:rsidP="00D004E8">
      <w:pPr>
        <w:pStyle w:val="Heading4"/>
      </w:pPr>
      <w:bookmarkStart w:id="305" w:name="_D2HTopic_157"/>
      <w:r>
        <w:t>When to Use</w:t>
      </w:r>
      <w:bookmarkEnd w:id="305"/>
    </w:p>
    <w:p w:rsidR="00461611" w:rsidRPr="00D004E8" w:rsidRDefault="00461611" w:rsidP="00D004E8">
      <w:r>
        <w:t xml:space="preserve">When your test requires a fake property to behave as an auto-property, and you have public set and get. </w:t>
      </w:r>
    </w:p>
    <w:p w:rsidR="00461611" w:rsidRDefault="00461611" w:rsidP="00E328B0">
      <w:pPr>
        <w:pStyle w:val="Heading5"/>
      </w:pPr>
      <w:bookmarkStart w:id="306" w:name="_D2HTopic_158"/>
      <w:r>
        <w:t>Syntax</w:t>
      </w:r>
      <w:bookmarkEnd w:id="306"/>
    </w:p>
    <w:p w:rsidR="00461611" w:rsidRDefault="00461611" w:rsidP="00AD61A3">
      <w:pPr>
        <w:pStyle w:val="CodeLabel"/>
      </w:pPr>
      <w:r w:rsidRPr="00A9731A">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A9731A" w:rsidRDefault="00461611" w:rsidP="00E3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A9731A">
              <w:rPr>
                <w:rFonts w:ascii="Courier New" w:hAnsi="Courier New" w:cs="Courier New"/>
              </w:rPr>
              <w:t>var fakeDependency = Isolate.Fake.Instance&lt;Dependency&gt;();</w:t>
            </w:r>
          </w:p>
          <w:p w:rsidR="00461611" w:rsidRPr="00E328B0" w:rsidRDefault="00461611" w:rsidP="00E328B0">
            <w:pPr>
              <w:pStyle w:val="Command"/>
              <w:ind w:left="0"/>
              <w:rPr>
                <w:lang w:val="en-US"/>
              </w:rPr>
            </w:pPr>
            <w:r w:rsidRPr="00A9731A">
              <w:rPr>
                <w:rFonts w:ascii="Courier New" w:hAnsi="Courier New" w:cs="Courier New"/>
                <w:szCs w:val="20"/>
              </w:rPr>
              <w:t>fakeDependency.Number=</w:t>
            </w:r>
            <w:r>
              <w:rPr>
                <w:rFonts w:ascii="Courier New" w:hAnsi="Courier New" w:cs="Courier New"/>
                <w:szCs w:val="20"/>
                <w:lang w:val="en-US"/>
              </w:rPr>
              <w:t>&lt;value&gt;</w:t>
            </w:r>
            <w:r w:rsidRPr="00A9731A">
              <w:rPr>
                <w:rFonts w:ascii="Courier New" w:hAnsi="Courier New" w:cs="Courier New"/>
                <w:szCs w:val="20"/>
              </w:rPr>
              <w:t xml:space="preserve">; // sets the property to return </w:t>
            </w:r>
            <w:r>
              <w:rPr>
                <w:rFonts w:ascii="Courier New" w:hAnsi="Courier New" w:cs="Courier New"/>
                <w:szCs w:val="20"/>
                <w:lang w:val="en-US"/>
              </w:rPr>
              <w:t>the value</w:t>
            </w:r>
          </w:p>
        </w:tc>
      </w:tr>
    </w:tbl>
    <w:p w:rsidR="00461611" w:rsidRDefault="00461611" w:rsidP="00AD61A3">
      <w:pPr>
        <w:pStyle w:val="CodeLabel"/>
      </w:pPr>
      <w:r w:rsidRPr="00A9731A">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A9731A" w:rsidRDefault="00461611" w:rsidP="00E328B0">
            <w:pPr>
              <w:pStyle w:val="Command"/>
              <w:ind w:left="0"/>
            </w:pPr>
            <w:r w:rsidRPr="00A9731A">
              <w:t xml:space="preserve">Dim fakeDependency = FakeInstance(Of </w:t>
            </w:r>
            <w:r>
              <w:rPr>
                <w:lang w:val="en-US"/>
              </w:rPr>
              <w:t>&lt;</w:t>
            </w:r>
            <w:r w:rsidRPr="00A9731A">
              <w:t>Dependency</w:t>
            </w:r>
            <w:r>
              <w:rPr>
                <w:lang w:val="en-US"/>
              </w:rPr>
              <w:t>&gt;</w:t>
            </w:r>
            <w:r w:rsidRPr="00A9731A">
              <w:t>)()</w:t>
            </w:r>
          </w:p>
          <w:p w:rsidR="00461611" w:rsidRPr="00E328B0" w:rsidRDefault="00461611" w:rsidP="00E328B0">
            <w:pPr>
              <w:pStyle w:val="Command"/>
              <w:ind w:left="0"/>
            </w:pPr>
            <w:r w:rsidRPr="00A9731A">
              <w:t xml:space="preserve">fakeDependency.Number = </w:t>
            </w:r>
            <w:r>
              <w:rPr>
                <w:rFonts w:ascii="Courier New" w:hAnsi="Courier New" w:cs="Courier New"/>
                <w:szCs w:val="20"/>
                <w:lang w:val="en-US"/>
              </w:rPr>
              <w:t>&lt;value&gt;</w:t>
            </w:r>
            <w:r w:rsidRPr="00A9731A">
              <w:t xml:space="preserve"> ' sets the property to return </w:t>
            </w:r>
            <w:r>
              <w:rPr>
                <w:rFonts w:ascii="Courier New" w:hAnsi="Courier New" w:cs="Courier New"/>
                <w:szCs w:val="20"/>
                <w:lang w:val="en-US"/>
              </w:rPr>
              <w:t>the value</w:t>
            </w:r>
          </w:p>
        </w:tc>
      </w:tr>
    </w:tbl>
    <w:p w:rsidR="00461611" w:rsidRDefault="00461611" w:rsidP="00E328B0">
      <w:pPr>
        <w:pStyle w:val="Heading5"/>
      </w:pPr>
      <w:bookmarkStart w:id="307" w:name="_D2HTopic_159"/>
      <w:r>
        <w:t>Samples</w:t>
      </w:r>
      <w:bookmarkEnd w:id="307"/>
    </w:p>
    <w:p w:rsidR="00461611" w:rsidRPr="00AD61A3" w:rsidRDefault="00461611" w:rsidP="00AD61A3">
      <w:pPr>
        <w:pStyle w:val="Heading6"/>
      </w:pPr>
      <w:r>
        <w:t>Sample 1: Using True Properties</w:t>
      </w:r>
    </w:p>
    <w:p w:rsidR="00461611" w:rsidRDefault="00461611" w:rsidP="00AD61A3">
      <w:pPr>
        <w:pStyle w:val="CodeLabel"/>
      </w:pPr>
      <w:r w:rsidRPr="00A9731A">
        <w:t>C# (ControllingProperties.cs)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Default="00461611" w:rsidP="00BD1689">
            <w:pPr>
              <w:pStyle w:val="Command"/>
              <w:ind w:left="0"/>
            </w:pPr>
            <w:r>
              <w:t>[TestMethod]</w:t>
            </w:r>
          </w:p>
          <w:p w:rsidR="00461611" w:rsidRDefault="00461611" w:rsidP="00BD1689">
            <w:pPr>
              <w:pStyle w:val="Command"/>
              <w:ind w:left="0"/>
            </w:pPr>
            <w:r>
              <w:t>[Isolated]</w:t>
            </w:r>
          </w:p>
          <w:p w:rsidR="00461611" w:rsidRDefault="00461611" w:rsidP="00BD1689">
            <w:pPr>
              <w:pStyle w:val="Command"/>
              <w:ind w:left="0"/>
            </w:pPr>
            <w:r>
              <w:rPr>
                <w:rStyle w:val="highlight-keyword"/>
              </w:rPr>
              <w:t>public</w:t>
            </w:r>
            <w:r>
              <w:t xml:space="preserve"> </w:t>
            </w:r>
            <w:r>
              <w:rPr>
                <w:rStyle w:val="highlight-keyword"/>
              </w:rPr>
              <w:t>void</w:t>
            </w:r>
            <w:r>
              <w:t xml:space="preserve"> FakeAutoProperty()</w:t>
            </w:r>
          </w:p>
          <w:p w:rsidR="00461611" w:rsidRDefault="00461611" w:rsidP="00BD1689">
            <w:pPr>
              <w:pStyle w:val="Command"/>
            </w:pPr>
            <w:r>
              <w:t>{</w:t>
            </w:r>
          </w:p>
          <w:p w:rsidR="00461611" w:rsidRPr="00A9731A" w:rsidRDefault="00461611" w:rsidP="00E3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A9731A">
              <w:rPr>
                <w:rFonts w:ascii="Courier New" w:hAnsi="Courier New" w:cs="Courier New"/>
              </w:rPr>
              <w:t>var fakeDependency = Isolate.Fake.Instance&lt;Dependency&gt;();</w:t>
            </w:r>
          </w:p>
          <w:p w:rsidR="00461611" w:rsidRDefault="00461611" w:rsidP="00E328B0">
            <w:pPr>
              <w:pStyle w:val="Command"/>
              <w:ind w:left="0"/>
              <w:rPr>
                <w:rFonts w:ascii="Courier New" w:hAnsi="Courier New" w:cs="Courier New"/>
                <w:szCs w:val="20"/>
                <w:lang w:val="en-US"/>
              </w:rPr>
            </w:pPr>
            <w:r w:rsidRPr="00A9731A">
              <w:rPr>
                <w:rFonts w:ascii="Courier New" w:hAnsi="Courier New" w:cs="Courier New"/>
                <w:szCs w:val="20"/>
              </w:rPr>
              <w:t>fakeDependency.Number=</w:t>
            </w:r>
            <w:r>
              <w:rPr>
                <w:rFonts w:ascii="Courier New" w:hAnsi="Courier New" w:cs="Courier New"/>
                <w:szCs w:val="20"/>
                <w:lang w:val="en-US"/>
              </w:rPr>
              <w:t>5</w:t>
            </w:r>
            <w:r w:rsidRPr="00A9731A">
              <w:rPr>
                <w:rFonts w:ascii="Courier New" w:hAnsi="Courier New" w:cs="Courier New"/>
                <w:szCs w:val="20"/>
              </w:rPr>
              <w:t xml:space="preserve">; // sets the property to return </w:t>
            </w:r>
            <w:r>
              <w:rPr>
                <w:rFonts w:ascii="Courier New" w:hAnsi="Courier New" w:cs="Courier New"/>
                <w:szCs w:val="20"/>
                <w:lang w:val="en-US"/>
              </w:rPr>
              <w:t>5</w:t>
            </w:r>
          </w:p>
          <w:p w:rsidR="00461611" w:rsidRDefault="00461611" w:rsidP="00090B2C">
            <w:pPr>
              <w:pStyle w:val="Command"/>
              <w:ind w:left="0"/>
            </w:pPr>
            <w:r>
              <w:t>Assert.AreEqual(</w:t>
            </w:r>
            <w:r>
              <w:rPr>
                <w:rStyle w:val="highlight-literal"/>
              </w:rPr>
              <w:t>5</w:t>
            </w:r>
            <w:r>
              <w:t xml:space="preserve">, </w:t>
            </w:r>
            <w:r w:rsidRPr="00A9731A">
              <w:rPr>
                <w:rFonts w:ascii="Courier New" w:hAnsi="Courier New" w:cs="Courier New"/>
                <w:szCs w:val="20"/>
              </w:rPr>
              <w:t>fakeDependency.Number</w:t>
            </w:r>
            <w:r>
              <w:t>);</w:t>
            </w:r>
          </w:p>
          <w:p w:rsidR="00461611" w:rsidRPr="00BD1689" w:rsidRDefault="00461611" w:rsidP="00BD1689">
            <w:pPr>
              <w:rPr>
                <w:lang w:bidi="he-IL"/>
              </w:rPr>
            </w:pPr>
            <w:r>
              <w:t>}</w:t>
            </w:r>
          </w:p>
        </w:tc>
      </w:tr>
    </w:tbl>
    <w:p w:rsidR="00461611" w:rsidRDefault="00461611" w:rsidP="00AD61A3">
      <w:pPr>
        <w:pStyle w:val="CodeLabel"/>
      </w:pPr>
      <w:r w:rsidRPr="00A9731A">
        <w:t>VB (ControllingProperties.vb)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Default="00461611" w:rsidP="00090B2C">
            <w:pPr>
              <w:pStyle w:val="Command"/>
              <w:ind w:left="0"/>
            </w:pPr>
            <w:r>
              <w:t>&lt;TestMethod()&gt;</w:t>
            </w:r>
          </w:p>
          <w:p w:rsidR="00461611" w:rsidRDefault="00461611" w:rsidP="00090B2C">
            <w:pPr>
              <w:pStyle w:val="Command"/>
              <w:ind w:left="0"/>
            </w:pPr>
            <w:r>
              <w:rPr>
                <w:rStyle w:val="highlight-keyword"/>
              </w:rPr>
              <w:t>Public</w:t>
            </w:r>
            <w:r>
              <w:t xml:space="preserve"> </w:t>
            </w:r>
            <w:r>
              <w:rPr>
                <w:rStyle w:val="highlight-keyword"/>
              </w:rPr>
              <w:t>Sub</w:t>
            </w:r>
            <w:r>
              <w:t xml:space="preserve"> FakeAutoProperty()</w:t>
            </w:r>
          </w:p>
          <w:p w:rsidR="00461611" w:rsidRDefault="00461611" w:rsidP="00090B2C">
            <w:pPr>
              <w:pStyle w:val="Command"/>
            </w:pPr>
          </w:p>
          <w:p w:rsidR="00461611" w:rsidRPr="006512EA" w:rsidRDefault="00461611" w:rsidP="00090B2C">
            <w:pPr>
              <w:pStyle w:val="Command"/>
              <w:ind w:left="0"/>
              <w:rPr>
                <w:rFonts w:asciiTheme="minorHAnsi" w:hAnsiTheme="minorHAnsi"/>
              </w:rPr>
            </w:pPr>
            <w:r w:rsidRPr="00A9731A">
              <w:t xml:space="preserve">Dim fakeDependency = FakeInstance(Of </w:t>
            </w:r>
            <w:r>
              <w:rPr>
                <w:lang w:val="en-US"/>
              </w:rPr>
              <w:t>&lt;</w:t>
            </w:r>
            <w:r w:rsidRPr="00A9731A">
              <w:t>Dependency</w:t>
            </w:r>
            <w:r>
              <w:rPr>
                <w:lang w:val="en-US"/>
              </w:rPr>
              <w:t>&gt;</w:t>
            </w:r>
            <w:r w:rsidRPr="00A9731A">
              <w:t>)()</w:t>
            </w:r>
          </w:p>
          <w:p w:rsidR="00461611" w:rsidRDefault="00461611" w:rsidP="00090B2C">
            <w:pPr>
              <w:pStyle w:val="Command"/>
              <w:ind w:left="0"/>
              <w:rPr>
                <w:rFonts w:ascii="Courier New" w:hAnsi="Courier New" w:cs="Courier New"/>
                <w:szCs w:val="20"/>
                <w:lang w:val="en-US"/>
              </w:rPr>
            </w:pPr>
            <w:r w:rsidRPr="00A9731A">
              <w:t xml:space="preserve">fakeDependency.Number = </w:t>
            </w:r>
            <w:r>
              <w:rPr>
                <w:rFonts w:ascii="Courier New" w:hAnsi="Courier New" w:cs="Courier New"/>
                <w:szCs w:val="20"/>
                <w:lang w:val="en-US"/>
              </w:rPr>
              <w:t>5</w:t>
            </w:r>
            <w:r w:rsidRPr="00A9731A">
              <w:t xml:space="preserve"> ' sets the property to return </w:t>
            </w:r>
            <w:r>
              <w:rPr>
                <w:rFonts w:ascii="Courier New" w:hAnsi="Courier New" w:cs="Courier New"/>
                <w:szCs w:val="20"/>
                <w:lang w:val="en-US"/>
              </w:rPr>
              <w:t>5</w:t>
            </w:r>
          </w:p>
          <w:p w:rsidR="00461611" w:rsidRDefault="00461611" w:rsidP="00090B2C">
            <w:pPr>
              <w:pStyle w:val="Command"/>
              <w:ind w:left="0"/>
            </w:pPr>
            <w:r>
              <w:t>Assert.AreEqual(</w:t>
            </w:r>
            <w:r>
              <w:rPr>
                <w:lang w:val="en-US"/>
              </w:rPr>
              <w:t xml:space="preserve">5, </w:t>
            </w:r>
            <w:r w:rsidRPr="00A9731A">
              <w:rPr>
                <w:rFonts w:ascii="Courier New" w:hAnsi="Courier New" w:cs="Courier New"/>
                <w:szCs w:val="20"/>
              </w:rPr>
              <w:t>fakeDependency.Number</w:t>
            </w:r>
            <w:r>
              <w:t>)</w:t>
            </w:r>
          </w:p>
          <w:p w:rsidR="00461611" w:rsidRDefault="00461611" w:rsidP="00090B2C">
            <w:pPr>
              <w:pStyle w:val="Command"/>
            </w:pPr>
          </w:p>
          <w:p w:rsidR="00461611" w:rsidRPr="00BD1689" w:rsidRDefault="00461611" w:rsidP="00090B2C">
            <w:pPr>
              <w:pStyle w:val="Command"/>
              <w:ind w:left="0"/>
            </w:pPr>
            <w:r>
              <w:rPr>
                <w:rStyle w:val="highlight-keyword"/>
              </w:rPr>
              <w:t>End</w:t>
            </w:r>
            <w:r>
              <w:t xml:space="preserve"> </w:t>
            </w:r>
            <w:r>
              <w:rPr>
                <w:rStyle w:val="highlight-keyword"/>
              </w:rPr>
              <w:t>Sub</w:t>
            </w:r>
          </w:p>
        </w:tc>
      </w:tr>
    </w:tbl>
    <w:p w:rsidR="00461611" w:rsidRPr="00E328B0" w:rsidRDefault="00461611" w:rsidP="00E328B0"/>
    <w:p w:rsidR="00461611" w:rsidRDefault="00461611" w:rsidP="00E328B0">
      <w:pPr>
        <w:pStyle w:val="Heading6"/>
      </w:pPr>
      <w:r>
        <w:t xml:space="preserve">Sample 2: </w:t>
      </w:r>
      <w:r w:rsidRPr="00E328B0">
        <w:t>Using Tru</w:t>
      </w:r>
      <w:r>
        <w:t>e</w:t>
      </w:r>
      <w:r w:rsidRPr="00E328B0">
        <w:t xml:space="preserve"> Properties for Members.CallOriginal</w:t>
      </w:r>
      <w:r>
        <w:t>()</w:t>
      </w:r>
      <w:r w:rsidRPr="00E328B0">
        <w:t xml:space="preserve"> Fakes</w:t>
      </w:r>
    </w:p>
    <w:p w:rsidR="00461611" w:rsidRDefault="00461611" w:rsidP="00AD61A3">
      <w:r>
        <w:t xml:space="preserve">An ability to use true properties is not applied when </w:t>
      </w:r>
      <w:r w:rsidRPr="00AE2D57">
        <w:rPr>
          <w:rStyle w:val="Bold"/>
        </w:rPr>
        <w:t>Members.CallOriginal()</w:t>
      </w:r>
      <w:r w:rsidRPr="00A9731A">
        <w:t xml:space="preserve"> </w:t>
      </w:r>
      <w:r>
        <w:t xml:space="preserve">is used because </w:t>
      </w:r>
      <w:r w:rsidRPr="00A9731A">
        <w:t xml:space="preserve">the original implementation will be executed. </w:t>
      </w:r>
      <w:r>
        <w:t>In this case, if you want to use t</w:t>
      </w:r>
      <w:r w:rsidRPr="00A9731A">
        <w:t xml:space="preserve">rue </w:t>
      </w:r>
      <w:r>
        <w:t>p</w:t>
      </w:r>
      <w:r w:rsidRPr="00A9731A">
        <w:t>roperties</w:t>
      </w:r>
      <w:r>
        <w:t>,</w:t>
      </w:r>
      <w:r w:rsidRPr="00A9731A">
        <w:t xml:space="preserve"> use </w:t>
      </w:r>
      <w:r w:rsidRPr="00AE2D57">
        <w:rPr>
          <w:rStyle w:val="Bold"/>
        </w:rPr>
        <w:t>Isolate.WhenCalled().ReturnRecursiveFake()</w:t>
      </w:r>
      <w:r w:rsidRPr="00A9731A">
        <w:t xml:space="preserve"> on that property</w:t>
      </w:r>
      <w:r>
        <w:t xml:space="preserve"> as follows</w:t>
      </w:r>
      <w:r w:rsidRPr="00A9731A">
        <w:t>:</w:t>
      </w:r>
    </w:p>
    <w:p w:rsidR="00461611" w:rsidRDefault="00461611" w:rsidP="00AD61A3">
      <w:pPr>
        <w:pStyle w:val="CodeLabel"/>
      </w:pPr>
      <w:r w:rsidRPr="00E328B0">
        <w:t>C# (ControllingProperties.cs)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A9731A" w:rsidRDefault="00461611" w:rsidP="00E328B0">
            <w:pPr>
              <w:pStyle w:val="Command"/>
              <w:ind w:left="0"/>
            </w:pPr>
            <w:r w:rsidRPr="00A9731A">
              <w:t>var dependency = new Dependency(); // not fake</w:t>
            </w:r>
          </w:p>
          <w:p w:rsidR="00461611" w:rsidRPr="00A9731A" w:rsidRDefault="00461611" w:rsidP="00E328B0">
            <w:pPr>
              <w:pStyle w:val="Command"/>
              <w:ind w:left="0"/>
            </w:pPr>
            <w:r w:rsidRPr="00A9731A">
              <w:t>Isolate.WhenCalled(()=&gt;dependency.Number).ReturnRecursiveFake(); // Number will act like an auto property</w:t>
            </w:r>
          </w:p>
          <w:p w:rsidR="00461611" w:rsidRPr="00E328B0" w:rsidRDefault="00461611" w:rsidP="00E328B0">
            <w:pPr>
              <w:pStyle w:val="Command"/>
              <w:ind w:left="0"/>
              <w:rPr>
                <w:lang w:val="en-US"/>
              </w:rPr>
            </w:pPr>
            <w:r w:rsidRPr="00A9731A">
              <w:t>dependency.Number = 5;</w:t>
            </w:r>
          </w:p>
        </w:tc>
      </w:tr>
    </w:tbl>
    <w:p w:rsidR="00461611" w:rsidRDefault="00461611" w:rsidP="00AD61A3">
      <w:pPr>
        <w:pStyle w:val="CodeLabel"/>
      </w:pPr>
      <w:r w:rsidRPr="00A9731A">
        <w:t>VB (ControllingProperties.vb)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E328B0">
        <w:tc>
          <w:tcPr>
            <w:tcW w:w="9360" w:type="dxa"/>
            <w:shd w:val="clear" w:color="auto" w:fill="F3F3F3"/>
            <w:tcMar>
              <w:bottom w:w="120" w:type="dxa"/>
            </w:tcMar>
          </w:tcPr>
          <w:p w:rsidR="00461611" w:rsidRPr="00A9731A" w:rsidRDefault="00461611" w:rsidP="00E328B0">
            <w:pPr>
              <w:pStyle w:val="Command"/>
              <w:ind w:left="0"/>
            </w:pPr>
            <w:r w:rsidRPr="00A9731A">
              <w:t>Dim dependency = New Dependency() ' not fake</w:t>
            </w:r>
          </w:p>
          <w:p w:rsidR="00461611" w:rsidRPr="00A9731A" w:rsidRDefault="00461611" w:rsidP="00E328B0">
            <w:pPr>
              <w:pStyle w:val="Command"/>
              <w:ind w:left="0"/>
            </w:pPr>
            <w:r w:rsidRPr="00A9731A">
              <w:t>Using TheseCalls.WillReturnRecursiveFake ' Number will act like an auto property</w:t>
            </w:r>
          </w:p>
          <w:p w:rsidR="00461611" w:rsidRPr="00A9731A" w:rsidRDefault="00461611" w:rsidP="00E328B0">
            <w:pPr>
              <w:pStyle w:val="Command"/>
            </w:pPr>
            <w:r w:rsidRPr="00A9731A">
              <w:t xml:space="preserve">    Dim dummy = dependency.Number</w:t>
            </w:r>
          </w:p>
          <w:p w:rsidR="00461611" w:rsidRPr="00E328B0" w:rsidRDefault="00461611" w:rsidP="00E328B0">
            <w:pPr>
              <w:pStyle w:val="Command"/>
              <w:ind w:left="0"/>
              <w:rPr>
                <w:lang w:val="en-US"/>
              </w:rPr>
            </w:pPr>
            <w:r w:rsidRPr="00A9731A">
              <w:t>End Using</w:t>
            </w:r>
          </w:p>
        </w:tc>
      </w:tr>
    </w:tbl>
    <w:p w:rsidR="00461611" w:rsidRPr="00A9731A" w:rsidRDefault="00461611" w:rsidP="00E32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p>
    <w:p w:rsidR="00461611" w:rsidRDefault="00461611" w:rsidP="00F63034">
      <w:pPr>
        <w:pStyle w:val="Heading4"/>
      </w:pPr>
      <w:bookmarkStart w:id="308" w:name="_Controlling_Property_Behavior_1"/>
      <w:bookmarkStart w:id="309" w:name="_d2h_bmk__Controlling_Property_Behavior_"/>
      <w:bookmarkStart w:id="310" w:name="_D2HTopic_160"/>
      <w:bookmarkEnd w:id="308"/>
      <w:bookmarkEnd w:id="309"/>
      <w:r>
        <w:t>Controlling Property Behavior Using Isolate.WhenCalled()</w:t>
      </w:r>
      <w:bookmarkEnd w:id="310"/>
    </w:p>
    <w:p w:rsidR="00461611" w:rsidRDefault="00461611" w:rsidP="00E328B0">
      <w:r>
        <w:t xml:space="preserve">Because a property expands to 2 methods, a getter and a setter, an alternative way to control a property is to use </w:t>
      </w:r>
      <w:r w:rsidRPr="00AF6FD0">
        <w:rPr>
          <w:rStyle w:val="Bold"/>
        </w:rPr>
        <w:t>Isolate.WhenCalled()</w:t>
      </w:r>
      <w:r>
        <w:t>.</w:t>
      </w:r>
    </w:p>
    <w:p w:rsidR="00461611" w:rsidRDefault="00461611" w:rsidP="00D004E8">
      <w:pPr>
        <w:pStyle w:val="Heading4"/>
      </w:pPr>
      <w:bookmarkStart w:id="311" w:name="_D2HTopic_161"/>
      <w:r>
        <w:t>When to Use</w:t>
      </w:r>
      <w:bookmarkEnd w:id="311"/>
    </w:p>
    <w:p w:rsidR="00461611" w:rsidRPr="00D004E8" w:rsidRDefault="00461611" w:rsidP="00D004E8">
      <w:r>
        <w:t xml:space="preserve">When your test requires a fake property to return a specific value. </w:t>
      </w:r>
    </w:p>
    <w:p w:rsidR="00461611" w:rsidRDefault="00461611" w:rsidP="00A273F8">
      <w:pPr>
        <w:pStyle w:val="Heading5"/>
      </w:pPr>
      <w:bookmarkStart w:id="312" w:name="_D2HTopic_162"/>
      <w:r>
        <w:t>Syntax</w:t>
      </w:r>
      <w:bookmarkEnd w:id="312"/>
    </w:p>
    <w:p w:rsidR="00461611" w:rsidRDefault="00461611" w:rsidP="00AD61A3">
      <w:pPr>
        <w:pStyle w:val="CodeLabel"/>
      </w:pPr>
      <w:r w:rsidRPr="00A9731A">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Pr="00E328B0" w:rsidRDefault="00461611" w:rsidP="00310CE4">
            <w:pPr>
              <w:pStyle w:val="Command"/>
              <w:ind w:left="0"/>
              <w:rPr>
                <w:lang w:val="en-US"/>
              </w:rPr>
            </w:pPr>
            <w:r>
              <w:t xml:space="preserve">Isolate.WhenCalled(() =&gt; </w:t>
            </w:r>
            <w:r>
              <w:rPr>
                <w:lang w:val="en-US"/>
              </w:rPr>
              <w:t>&lt;property&gt;</w:t>
            </w:r>
            <w:r>
              <w:t>).WillReturn(</w:t>
            </w:r>
            <w:r>
              <w:rPr>
                <w:rStyle w:val="highlight-number"/>
              </w:rPr>
              <w:t>&lt;value&gt;</w:t>
            </w:r>
            <w:r>
              <w:t>);</w:t>
            </w:r>
          </w:p>
        </w:tc>
      </w:tr>
    </w:tbl>
    <w:p w:rsidR="00461611" w:rsidRDefault="00461611" w:rsidP="009F4804"/>
    <w:p w:rsidR="00461611" w:rsidRDefault="00461611" w:rsidP="00AD61A3">
      <w:pPr>
        <w:pStyle w:val="CodeLabel"/>
      </w:pPr>
      <w:r w:rsidRPr="00A9731A">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Default="00461611" w:rsidP="00BB1AAA">
            <w:pPr>
              <w:pStyle w:val="Command"/>
              <w:ind w:left="0"/>
            </w:pPr>
            <w:r>
              <w:rPr>
                <w:rStyle w:val="highlight-keyword"/>
              </w:rPr>
              <w:t>Using</w:t>
            </w:r>
            <w:r>
              <w:t xml:space="preserve"> TheseCalls.WillReturn(</w:t>
            </w:r>
            <w:r>
              <w:rPr>
                <w:rStyle w:val="highlight-number"/>
                <w:lang w:val="en-US"/>
              </w:rPr>
              <w:t>&lt;value&gt;</w:t>
            </w:r>
            <w:r>
              <w:t>)</w:t>
            </w:r>
          </w:p>
          <w:p w:rsidR="00461611" w:rsidRDefault="00461611" w:rsidP="00BB1AAA">
            <w:pPr>
              <w:pStyle w:val="Command"/>
            </w:pPr>
            <w:r>
              <w:t xml:space="preserve">    </w:t>
            </w:r>
            <w:r>
              <w:rPr>
                <w:rStyle w:val="highlight-keyword"/>
              </w:rPr>
              <w:t>Dim</w:t>
            </w:r>
            <w:r>
              <w:t xml:space="preserve"> dummy = fakeDependency.</w:t>
            </w:r>
            <w:r>
              <w:rPr>
                <w:lang w:val="en-US"/>
              </w:rPr>
              <w:t>&lt;property&gt;</w:t>
            </w:r>
            <w:r>
              <w:t>()</w:t>
            </w:r>
          </w:p>
          <w:p w:rsidR="00461611" w:rsidRPr="00A273F8" w:rsidRDefault="00461611" w:rsidP="00BB1AAA">
            <w:pPr>
              <w:pStyle w:val="Command"/>
              <w:ind w:left="0"/>
              <w:rPr>
                <w:lang w:val="en-US"/>
              </w:rPr>
            </w:pPr>
            <w:r>
              <w:rPr>
                <w:rStyle w:val="highlight-keyword"/>
              </w:rPr>
              <w:t>End</w:t>
            </w:r>
            <w:r>
              <w:t xml:space="preserve"> </w:t>
            </w:r>
            <w:r>
              <w:rPr>
                <w:rStyle w:val="highlight-keyword"/>
              </w:rPr>
              <w:t>Using</w:t>
            </w:r>
          </w:p>
        </w:tc>
      </w:tr>
    </w:tbl>
    <w:p w:rsidR="00461611" w:rsidRDefault="00461611" w:rsidP="00A273F8">
      <w:pPr>
        <w:pStyle w:val="Heading5"/>
      </w:pPr>
      <w:bookmarkStart w:id="313" w:name="_D2HTopic_163"/>
      <w:r>
        <w:t>Samples</w:t>
      </w:r>
      <w:bookmarkEnd w:id="313"/>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961EE4">
        <w:trPr>
          <w:cantSplit/>
        </w:trPr>
        <w:tc>
          <w:tcPr>
            <w:tcW w:w="818" w:type="dxa"/>
            <w:shd w:val="clear" w:color="auto" w:fill="auto"/>
          </w:tcPr>
          <w:p w:rsidR="00461611" w:rsidRDefault="00461611" w:rsidP="00961EE4">
            <w:pPr>
              <w:pStyle w:val="NoteRegularMark"/>
            </w:pPr>
            <w:r>
              <w:t>!</w:t>
            </w:r>
          </w:p>
        </w:tc>
        <w:tc>
          <w:tcPr>
            <w:tcW w:w="8404" w:type="dxa"/>
            <w:shd w:val="clear" w:color="auto" w:fill="auto"/>
          </w:tcPr>
          <w:p w:rsidR="00461611" w:rsidRPr="00312A07" w:rsidRDefault="00461611" w:rsidP="00961EE4">
            <w:pPr>
              <w:pStyle w:val="Note"/>
            </w:pPr>
            <w:r w:rsidRPr="00312A07">
              <w:t>Note</w:t>
            </w:r>
          </w:p>
          <w:p w:rsidR="00461611" w:rsidRPr="005B0E7C" w:rsidRDefault="00461611" w:rsidP="00DF0774">
            <w:pPr>
              <w:pStyle w:val="TableText"/>
            </w:pPr>
            <w:r>
              <w:t>To fake a set property, you need to place the statement into a block.</w:t>
            </w:r>
          </w:p>
        </w:tc>
      </w:tr>
    </w:tbl>
    <w:p w:rsidR="00461611" w:rsidRDefault="00461611" w:rsidP="00AD61A3">
      <w:pPr>
        <w:pStyle w:val="CodeLabel"/>
      </w:pPr>
      <w:r>
        <w:t>C# (ControllingProperties.cs)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Default="00461611" w:rsidP="00A273F8">
            <w:pPr>
              <w:pStyle w:val="Command"/>
              <w:ind w:left="0"/>
            </w:pPr>
            <w:r>
              <w:t>var fakeDependency = Isolate.Fake.Instance&lt;Dependency&gt;();</w:t>
            </w:r>
          </w:p>
          <w:p w:rsidR="00461611" w:rsidRPr="00E328B0" w:rsidRDefault="00461611" w:rsidP="00A273F8">
            <w:pPr>
              <w:pStyle w:val="Command"/>
              <w:ind w:left="0"/>
              <w:rPr>
                <w:lang w:val="en-US"/>
              </w:rPr>
            </w:pPr>
            <w:r>
              <w:t>Isolate.WhenCalled(() =&gt; fakeDependency.Number).WillReturn(</w:t>
            </w:r>
            <w:r>
              <w:rPr>
                <w:rStyle w:val="highlight-number"/>
              </w:rPr>
              <w:t>5</w:t>
            </w:r>
            <w:r>
              <w:t>);</w:t>
            </w:r>
          </w:p>
        </w:tc>
      </w:tr>
    </w:tbl>
    <w:p w:rsidR="00461611" w:rsidRDefault="00461611" w:rsidP="00AD61A3">
      <w:pPr>
        <w:pStyle w:val="CodeLabel"/>
      </w:pPr>
      <w:r>
        <w:t>VB (ControllingProperties.vb)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Default="00461611" w:rsidP="00A273F8">
            <w:pPr>
              <w:pStyle w:val="Command"/>
              <w:ind w:left="0"/>
            </w:pPr>
            <w:r>
              <w:rPr>
                <w:rStyle w:val="highlight-keyword"/>
              </w:rPr>
              <w:t>Dim</w:t>
            </w:r>
            <w:r>
              <w:t xml:space="preserve"> fakeDependency = FakeInstance(</w:t>
            </w:r>
            <w:r>
              <w:rPr>
                <w:rStyle w:val="highlight-keyword"/>
              </w:rPr>
              <w:t>Of</w:t>
            </w:r>
            <w:r>
              <w:t xml:space="preserve"> Dependency)()</w:t>
            </w:r>
          </w:p>
          <w:p w:rsidR="00461611" w:rsidRDefault="00461611" w:rsidP="00A273F8">
            <w:pPr>
              <w:pStyle w:val="Command"/>
            </w:pPr>
          </w:p>
          <w:p w:rsidR="00461611" w:rsidRDefault="00461611" w:rsidP="00A273F8">
            <w:pPr>
              <w:pStyle w:val="Command"/>
              <w:ind w:left="0"/>
            </w:pPr>
            <w:r>
              <w:rPr>
                <w:rStyle w:val="highlight-keyword"/>
              </w:rPr>
              <w:t>Using</w:t>
            </w:r>
            <w:r>
              <w:t xml:space="preserve"> TheseCalls.WillReturn(</w:t>
            </w:r>
            <w:r>
              <w:rPr>
                <w:rStyle w:val="highlight-number"/>
              </w:rPr>
              <w:t>5</w:t>
            </w:r>
            <w:r>
              <w:t>)</w:t>
            </w:r>
          </w:p>
          <w:p w:rsidR="00461611" w:rsidRDefault="00461611" w:rsidP="00A273F8">
            <w:pPr>
              <w:pStyle w:val="Command"/>
            </w:pPr>
            <w:r>
              <w:t xml:space="preserve">    </w:t>
            </w:r>
            <w:r>
              <w:rPr>
                <w:rStyle w:val="highlight-keyword"/>
              </w:rPr>
              <w:t>Dim</w:t>
            </w:r>
            <w:r>
              <w:t xml:space="preserve"> dummy = fakeDependency.Number()</w:t>
            </w:r>
          </w:p>
          <w:p w:rsidR="00461611" w:rsidRPr="00E328B0" w:rsidRDefault="00461611" w:rsidP="00A273F8">
            <w:pPr>
              <w:pStyle w:val="Command"/>
              <w:ind w:left="0"/>
              <w:rPr>
                <w:lang w:val="en-US"/>
              </w:rPr>
            </w:pPr>
            <w:r>
              <w:rPr>
                <w:rStyle w:val="highlight-keyword"/>
              </w:rPr>
              <w:t>End</w:t>
            </w:r>
            <w:r>
              <w:t xml:space="preserve"> </w:t>
            </w:r>
            <w:r>
              <w:rPr>
                <w:rStyle w:val="highlight-keyword"/>
              </w:rPr>
              <w:t>Using</w:t>
            </w:r>
          </w:p>
        </w:tc>
      </w:tr>
    </w:tbl>
    <w:p w:rsidR="00461611" w:rsidRDefault="00461611" w:rsidP="00A273F8"/>
    <w:p w:rsidR="00461611" w:rsidRDefault="00461611" w:rsidP="00CD5926">
      <w:pPr>
        <w:pStyle w:val="Heading3"/>
      </w:pPr>
      <w:bookmarkStart w:id="314" w:name="_Toc408479868"/>
      <w:bookmarkStart w:id="315" w:name="_d2h_bmk__Toc408479868_10"/>
      <w:bookmarkStart w:id="316" w:name="_D2HTopic_164"/>
      <w:r w:rsidRPr="000F44D6">
        <w:t>Controlling PInvoke Methods</w:t>
      </w:r>
      <w:bookmarkEnd w:id="314"/>
      <w:bookmarkEnd w:id="315"/>
      <w:bookmarkEnd w:id="316"/>
    </w:p>
    <w:p w:rsidR="00461611" w:rsidRDefault="00461611" w:rsidP="007E3EF1">
      <w:pPr>
        <w:pStyle w:val="Heading4"/>
      </w:pPr>
      <w:bookmarkStart w:id="317" w:name="_D2HTopic_165"/>
      <w:r>
        <w:t>When to Use</w:t>
      </w:r>
      <w:bookmarkEnd w:id="317"/>
    </w:p>
    <w:p w:rsidR="00461611" w:rsidRDefault="00461611" w:rsidP="007E3EF1">
      <w:r>
        <w:t>When your test requires a pinvoke method to return a specific value.</w:t>
      </w:r>
    </w:p>
    <w:p w:rsidR="00461611" w:rsidRDefault="00461611" w:rsidP="007E3EF1">
      <w:pPr>
        <w:pStyle w:val="Heading4"/>
      </w:pPr>
      <w:bookmarkStart w:id="318" w:name="_D2HTopic_166"/>
      <w:r>
        <w:t>Syntax</w:t>
      </w:r>
      <w:bookmarkEnd w:id="318"/>
    </w:p>
    <w:p w:rsidR="00461611" w:rsidRDefault="00461611" w:rsidP="00E83631">
      <w:pPr>
        <w:pStyle w:val="CodeLabel"/>
      </w:pPr>
      <w:r w:rsidRPr="00A9731A">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C67F6B">
        <w:tc>
          <w:tcPr>
            <w:tcW w:w="9360" w:type="dxa"/>
            <w:shd w:val="clear" w:color="auto" w:fill="F3F3F3"/>
            <w:tcMar>
              <w:bottom w:w="120" w:type="dxa"/>
            </w:tcMar>
          </w:tcPr>
          <w:p w:rsidR="00461611" w:rsidRPr="00E328B0" w:rsidRDefault="00461611" w:rsidP="00E83631">
            <w:pPr>
              <w:pStyle w:val="Command"/>
              <w:ind w:left="0"/>
              <w:rPr>
                <w:lang w:val="en-US"/>
              </w:rPr>
            </w:pPr>
            <w:r>
              <w:t xml:space="preserve">Isolate.WhenCalled(() =&gt; </w:t>
            </w:r>
            <w:r>
              <w:rPr>
                <w:lang w:val="en-US"/>
              </w:rPr>
              <w:t>&lt;pInvoke-method()&gt;</w:t>
            </w:r>
            <w:r>
              <w:t>).</w:t>
            </w:r>
            <w:r>
              <w:rPr>
                <w:lang w:val="en-US"/>
              </w:rPr>
              <w:t>&lt;behavior&gt;</w:t>
            </w:r>
            <w:r>
              <w:t>);</w:t>
            </w:r>
          </w:p>
        </w:tc>
      </w:tr>
    </w:tbl>
    <w:p w:rsidR="00461611" w:rsidRDefault="00461611" w:rsidP="00E83631"/>
    <w:p w:rsidR="00461611" w:rsidRDefault="00461611" w:rsidP="00E83631">
      <w:pPr>
        <w:pStyle w:val="CodeLabel"/>
      </w:pPr>
      <w:r w:rsidRPr="00A9731A">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C67F6B">
        <w:tc>
          <w:tcPr>
            <w:tcW w:w="9360" w:type="dxa"/>
            <w:shd w:val="clear" w:color="auto" w:fill="F3F3F3"/>
            <w:tcMar>
              <w:bottom w:w="120" w:type="dxa"/>
            </w:tcMar>
          </w:tcPr>
          <w:p w:rsidR="00461611" w:rsidRDefault="00461611" w:rsidP="00C67F6B">
            <w:pPr>
              <w:pStyle w:val="Command"/>
              <w:ind w:left="0"/>
            </w:pPr>
            <w:r>
              <w:rPr>
                <w:rStyle w:val="highlight-keyword"/>
              </w:rPr>
              <w:t>Using</w:t>
            </w:r>
            <w:r>
              <w:t xml:space="preserve"> TheseCalls.</w:t>
            </w:r>
            <w:r>
              <w:rPr>
                <w:lang w:val="en-US"/>
              </w:rPr>
              <w:t>&lt;Behavior&gt;</w:t>
            </w:r>
          </w:p>
          <w:p w:rsidR="00461611" w:rsidRDefault="00461611" w:rsidP="00E83631">
            <w:pPr>
              <w:pStyle w:val="Command"/>
            </w:pPr>
            <w:r>
              <w:t xml:space="preserve">    </w:t>
            </w:r>
            <w:r>
              <w:rPr>
                <w:rStyle w:val="highlight-keyword"/>
              </w:rPr>
              <w:t>Dim</w:t>
            </w:r>
            <w:r>
              <w:t xml:space="preserve"> dummy = </w:t>
            </w:r>
            <w:r>
              <w:rPr>
                <w:lang w:val="en-US"/>
              </w:rPr>
              <w:t>pInvoke-method()</w:t>
            </w:r>
          </w:p>
          <w:p w:rsidR="00461611" w:rsidRPr="00A273F8" w:rsidRDefault="00461611" w:rsidP="00C67F6B">
            <w:pPr>
              <w:pStyle w:val="Command"/>
              <w:ind w:left="0"/>
              <w:rPr>
                <w:lang w:val="en-US"/>
              </w:rPr>
            </w:pPr>
            <w:r>
              <w:rPr>
                <w:rStyle w:val="highlight-keyword"/>
              </w:rPr>
              <w:t>End</w:t>
            </w:r>
            <w:r>
              <w:t xml:space="preserve"> </w:t>
            </w:r>
            <w:r>
              <w:rPr>
                <w:rStyle w:val="highlight-keyword"/>
              </w:rPr>
              <w:t>Using</w:t>
            </w:r>
          </w:p>
        </w:tc>
      </w:tr>
    </w:tbl>
    <w:p w:rsidR="00461611" w:rsidRDefault="00461611" w:rsidP="00E83631">
      <w:pPr>
        <w:pStyle w:val="Heading5"/>
      </w:pPr>
      <w:bookmarkStart w:id="319" w:name="_D2HTopic_167"/>
      <w:r>
        <w:t>Samples</w:t>
      </w:r>
      <w:bookmarkEnd w:id="319"/>
    </w:p>
    <w:p w:rsidR="00461611" w:rsidRDefault="00461611" w:rsidP="007E3EF1">
      <w:pPr>
        <w:pStyle w:val="CodeLabel"/>
      </w:pPr>
      <w:r w:rsidRPr="00A9731A">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7E3EF1" w:rsidRDefault="00461611" w:rsidP="007E3EF1">
            <w:pPr>
              <w:pStyle w:val="Command"/>
            </w:pPr>
            <w:r w:rsidRPr="007E3EF1">
              <w:t>Isolate.WhenCalled(()=&gt; &lt;method&gt;).WillReturn(false);</w:t>
            </w:r>
          </w:p>
          <w:p w:rsidR="00461611" w:rsidRPr="007E3EF1" w:rsidRDefault="00461611" w:rsidP="007E3EF1">
            <w:pPr>
              <w:pStyle w:val="Command"/>
            </w:pPr>
          </w:p>
          <w:p w:rsidR="00461611" w:rsidRPr="007E3EF1" w:rsidRDefault="00461611" w:rsidP="007E3EF1">
            <w:pPr>
              <w:pStyle w:val="Command"/>
            </w:pPr>
            <w:r w:rsidRPr="007E3EF1">
              <w:t>ControlingMethods.cs</w:t>
            </w:r>
          </w:p>
          <w:p w:rsidR="00461611" w:rsidRPr="007E3EF1" w:rsidRDefault="00461611" w:rsidP="007E3EF1">
            <w:pPr>
              <w:pStyle w:val="Command"/>
            </w:pPr>
            <w:r w:rsidRPr="007E3EF1">
              <w:t xml:space="preserve">        [DllImport("kernel32.dll", SetLastError = true)]</w:t>
            </w:r>
          </w:p>
          <w:p w:rsidR="00461611" w:rsidRPr="007E3EF1" w:rsidRDefault="00461611" w:rsidP="007E3EF1">
            <w:pPr>
              <w:pStyle w:val="Command"/>
            </w:pPr>
            <w:r w:rsidRPr="007E3EF1">
              <w:t xml:space="preserve">        [return: MarshalAs(UnmanagedType.Bool)]</w:t>
            </w:r>
          </w:p>
          <w:p w:rsidR="00461611" w:rsidRPr="007E3EF1" w:rsidRDefault="00461611" w:rsidP="007E3EF1">
            <w:pPr>
              <w:pStyle w:val="Command"/>
            </w:pPr>
            <w:r w:rsidRPr="007E3EF1">
              <w:t xml:space="preserve">        static extern bool Beep(uint dwFreq, uint dwDuration);</w:t>
            </w:r>
          </w:p>
          <w:p w:rsidR="00461611" w:rsidRPr="007E3EF1" w:rsidRDefault="00461611" w:rsidP="007E3EF1">
            <w:pPr>
              <w:pStyle w:val="Command"/>
            </w:pPr>
            <w:r w:rsidRPr="007E3EF1">
              <w:t xml:space="preserve">        [TestMethod] // Note: This could be any collection from mscorlib which implements IEnumerable and has default ctor</w:t>
            </w:r>
          </w:p>
          <w:p w:rsidR="00461611" w:rsidRPr="007E3EF1" w:rsidRDefault="00461611" w:rsidP="007E3EF1">
            <w:pPr>
              <w:pStyle w:val="Command"/>
            </w:pPr>
            <w:r w:rsidRPr="007E3EF1">
              <w:t xml:space="preserve">        public void PInvokeMethod_Example()</w:t>
            </w:r>
          </w:p>
          <w:p w:rsidR="00461611" w:rsidRPr="007E3EF1" w:rsidRDefault="00461611" w:rsidP="007E3EF1">
            <w:pPr>
              <w:pStyle w:val="Command"/>
            </w:pPr>
            <w:r w:rsidRPr="007E3EF1">
              <w:t xml:space="preserve">        {</w:t>
            </w:r>
          </w:p>
          <w:p w:rsidR="00461611" w:rsidRPr="007E3EF1" w:rsidRDefault="00461611" w:rsidP="007E3EF1">
            <w:pPr>
              <w:pStyle w:val="Command"/>
            </w:pPr>
            <w:r w:rsidRPr="007E3EF1">
              <w:t xml:space="preserve">            Isolate.WhenCalled(()=&gt; Beep(0,0)).WillReturn(false);</w:t>
            </w:r>
          </w:p>
          <w:p w:rsidR="00461611" w:rsidRPr="007E3EF1" w:rsidRDefault="00461611" w:rsidP="007E3EF1">
            <w:pPr>
              <w:pStyle w:val="Command"/>
            </w:pPr>
          </w:p>
          <w:p w:rsidR="00461611" w:rsidRPr="007E3EF1" w:rsidRDefault="00461611" w:rsidP="007E3EF1">
            <w:pPr>
              <w:pStyle w:val="Command"/>
            </w:pPr>
            <w:r w:rsidRPr="007E3EF1">
              <w:t xml:space="preserve">            var result = Beep(100, 200);</w:t>
            </w:r>
          </w:p>
          <w:p w:rsidR="00461611" w:rsidRPr="007E3EF1" w:rsidRDefault="00461611" w:rsidP="007E3EF1">
            <w:pPr>
              <w:pStyle w:val="Command"/>
            </w:pPr>
            <w:r w:rsidRPr="007E3EF1">
              <w:t xml:space="preserve">            Assert.AreEqual(false,result);</w:t>
            </w:r>
          </w:p>
          <w:p w:rsidR="00461611" w:rsidRPr="00E328B0" w:rsidRDefault="00461611" w:rsidP="007E3EF1">
            <w:pPr>
              <w:pStyle w:val="Command"/>
              <w:rPr>
                <w:lang w:val="en-US"/>
              </w:rPr>
            </w:pPr>
            <w:r w:rsidRPr="007E3EF1">
              <w:t xml:space="preserve">        }</w:t>
            </w:r>
          </w:p>
        </w:tc>
      </w:tr>
    </w:tbl>
    <w:p w:rsidR="00461611" w:rsidRDefault="00461611" w:rsidP="00616045">
      <w:pPr>
        <w:pStyle w:val="CodeLabel"/>
      </w:pPr>
      <w:r w:rsidRPr="00A9731A">
        <w:t>VB</w:t>
      </w:r>
      <w:r>
        <w:t xml:space="preserve"> (</w:t>
      </w:r>
      <w:r w:rsidRPr="007E3EF1">
        <w:t>ControlingMethods.vb</w:t>
      </w:r>
      <w:r>
        <w:t>)</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7E3EF1" w:rsidRDefault="00461611" w:rsidP="007E3EF1">
            <w:pPr>
              <w:pStyle w:val="Command"/>
              <w:rPr>
                <w:lang w:val="en-US"/>
              </w:rPr>
            </w:pPr>
            <w:r w:rsidRPr="007E3EF1">
              <w:rPr>
                <w:lang w:val="en-US"/>
              </w:rPr>
              <w:t>&lt;TestMethod(), Isolated()&gt; _</w:t>
            </w:r>
          </w:p>
          <w:p w:rsidR="00461611" w:rsidRPr="007E3EF1" w:rsidRDefault="00461611" w:rsidP="007E3EF1">
            <w:pPr>
              <w:pStyle w:val="Command"/>
              <w:rPr>
                <w:lang w:val="en-US"/>
              </w:rPr>
            </w:pPr>
            <w:r w:rsidRPr="007E3EF1">
              <w:rPr>
                <w:lang w:val="en-US"/>
              </w:rPr>
              <w:t xml:space="preserve">        Public Sub PInvokeMethod_Example()</w:t>
            </w:r>
          </w:p>
          <w:p w:rsidR="00461611" w:rsidRPr="007E3EF1" w:rsidRDefault="00461611" w:rsidP="007E3EF1">
            <w:pPr>
              <w:pStyle w:val="Command"/>
              <w:rPr>
                <w:lang w:val="en-US"/>
              </w:rPr>
            </w:pPr>
            <w:r w:rsidRPr="007E3EF1">
              <w:rPr>
                <w:lang w:val="en-US"/>
              </w:rPr>
              <w:t xml:space="preserve">            Using TheseCalls.WillReturn(False)</w:t>
            </w:r>
          </w:p>
          <w:p w:rsidR="00461611" w:rsidRPr="007E3EF1" w:rsidRDefault="00461611" w:rsidP="007E3EF1">
            <w:pPr>
              <w:pStyle w:val="Command"/>
              <w:rPr>
                <w:lang w:val="en-US"/>
              </w:rPr>
            </w:pPr>
            <w:r w:rsidRPr="007E3EF1">
              <w:rPr>
                <w:lang w:val="en-US"/>
              </w:rPr>
              <w:t xml:space="preserve">                Beep(0, 0)</w:t>
            </w:r>
          </w:p>
          <w:p w:rsidR="00461611" w:rsidRPr="007E3EF1" w:rsidRDefault="00461611" w:rsidP="007E3EF1">
            <w:pPr>
              <w:pStyle w:val="Command"/>
              <w:rPr>
                <w:lang w:val="en-US"/>
              </w:rPr>
            </w:pPr>
            <w:r w:rsidRPr="007E3EF1">
              <w:rPr>
                <w:lang w:val="en-US"/>
              </w:rPr>
              <w:t xml:space="preserve">            End Using</w:t>
            </w:r>
          </w:p>
          <w:p w:rsidR="00461611" w:rsidRPr="007E3EF1" w:rsidRDefault="00461611" w:rsidP="007E3EF1">
            <w:pPr>
              <w:pStyle w:val="Command"/>
              <w:rPr>
                <w:lang w:val="en-US"/>
              </w:rPr>
            </w:pPr>
          </w:p>
          <w:p w:rsidR="00461611" w:rsidRPr="007E3EF1" w:rsidRDefault="00461611" w:rsidP="007E3EF1">
            <w:pPr>
              <w:pStyle w:val="Command"/>
              <w:rPr>
                <w:lang w:val="en-US"/>
              </w:rPr>
            </w:pPr>
            <w:r w:rsidRPr="007E3EF1">
              <w:rPr>
                <w:lang w:val="en-US"/>
              </w:rPr>
              <w:t xml:space="preserve">            Dim result = Beep(100, 200)</w:t>
            </w:r>
          </w:p>
          <w:p w:rsidR="00461611" w:rsidRPr="007E3EF1" w:rsidRDefault="00461611" w:rsidP="007E3EF1">
            <w:pPr>
              <w:pStyle w:val="Command"/>
              <w:rPr>
                <w:lang w:val="en-US"/>
              </w:rPr>
            </w:pPr>
            <w:r w:rsidRPr="007E3EF1">
              <w:rPr>
                <w:lang w:val="en-US"/>
              </w:rPr>
              <w:t xml:space="preserve">            Assert.AreEqual(False, result)</w:t>
            </w:r>
          </w:p>
          <w:p w:rsidR="00461611" w:rsidRPr="00A273F8" w:rsidRDefault="00461611" w:rsidP="007E3EF1">
            <w:pPr>
              <w:pStyle w:val="Command"/>
              <w:ind w:left="0"/>
              <w:rPr>
                <w:lang w:val="en-US"/>
              </w:rPr>
            </w:pPr>
            <w:r w:rsidRPr="007E3EF1">
              <w:rPr>
                <w:lang w:val="en-US"/>
              </w:rPr>
              <w:t xml:space="preserve">        End Sub</w:t>
            </w:r>
          </w:p>
        </w:tc>
      </w:tr>
    </w:tbl>
    <w:p w:rsidR="00461611" w:rsidRPr="007E3EF1" w:rsidRDefault="00461611" w:rsidP="007E3EF1"/>
    <w:p w:rsidR="00461611" w:rsidRDefault="00461611" w:rsidP="00CD5926">
      <w:pPr>
        <w:pStyle w:val="Heading3"/>
      </w:pPr>
      <w:bookmarkStart w:id="320" w:name="_Toc408479869"/>
      <w:bookmarkStart w:id="321" w:name="_d2h_bmk__Toc408479869_10"/>
      <w:bookmarkStart w:id="322" w:name="_D2HTopic_168"/>
      <w:r>
        <w:t>Controlling Static Methods Behavior</w:t>
      </w:r>
      <w:bookmarkEnd w:id="320"/>
      <w:bookmarkEnd w:id="321"/>
      <w:bookmarkEnd w:id="322"/>
    </w:p>
    <w:p w:rsidR="00461611" w:rsidRDefault="00461611" w:rsidP="00CD5926">
      <w:r>
        <w:t xml:space="preserve">Typemock Isolator supports faking and verifying the behavior of static methods as well as the behavior of instance methods. </w:t>
      </w:r>
    </w:p>
    <w:p w:rsidR="00461611" w:rsidRDefault="00461611" w:rsidP="00CD5926">
      <w:pPr>
        <w:pStyle w:val="Heading4"/>
      </w:pPr>
      <w:bookmarkStart w:id="323" w:name="_D2HTopic_169"/>
      <w:r>
        <w:t>Defining a Default Behavior for Static Methods</w:t>
      </w:r>
      <w:bookmarkEnd w:id="323"/>
    </w:p>
    <w:p w:rsidR="00461611" w:rsidRDefault="00461611" w:rsidP="00CD5926">
      <w:r>
        <w:t xml:space="preserve">There is no need to create a fake instance in order to fake static methods. </w:t>
      </w:r>
    </w:p>
    <w:p w:rsidR="00461611" w:rsidRDefault="00461611" w:rsidP="004A381A">
      <w:pPr>
        <w:pStyle w:val="Heading5"/>
      </w:pPr>
      <w:bookmarkStart w:id="324" w:name="_D2HTopic_170"/>
      <w:r>
        <w:t>When to Use</w:t>
      </w:r>
      <w:bookmarkEnd w:id="324"/>
    </w:p>
    <w:p w:rsidR="00461611" w:rsidRPr="004A381A" w:rsidRDefault="00461611" w:rsidP="004A381A">
      <w:r>
        <w:t>When your test requires a specific return value from the method.</w:t>
      </w:r>
    </w:p>
    <w:p w:rsidR="00461611" w:rsidRDefault="00461611" w:rsidP="00CD5926">
      <w:pPr>
        <w:pStyle w:val="Heading5"/>
        <w:rPr>
          <w:rStyle w:val="code"/>
        </w:rPr>
      </w:pPr>
      <w:bookmarkStart w:id="325" w:name="_D2HTopic_171"/>
      <w:r>
        <w:rPr>
          <w:rStyle w:val="code"/>
        </w:rPr>
        <w:t>Syntax</w:t>
      </w:r>
      <w:bookmarkEnd w:id="325"/>
    </w:p>
    <w:p w:rsidR="00461611" w:rsidRDefault="00461611" w:rsidP="00635592">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Pr="00CD5926" w:rsidRDefault="00461611" w:rsidP="00C93AF8">
            <w:pPr>
              <w:pStyle w:val="Command"/>
              <w:ind w:left="0"/>
              <w:rPr>
                <w:lang w:val="en-US"/>
              </w:rPr>
            </w:pPr>
            <w:r>
              <w:t>Isolate.Fake.StaticMethods&lt;Dependency&gt;();</w:t>
            </w:r>
          </w:p>
        </w:tc>
      </w:tr>
    </w:tbl>
    <w:p w:rsidR="00461611" w:rsidRDefault="00461611" w:rsidP="00635592">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Pr="00CD5926" w:rsidRDefault="00461611" w:rsidP="00C93AF8">
            <w:pPr>
              <w:pStyle w:val="Command"/>
              <w:ind w:left="0"/>
              <w:rPr>
                <w:lang w:val="en-US"/>
              </w:rPr>
            </w:pPr>
            <w:r>
              <w:t>FakeSharedMethods(</w:t>
            </w:r>
            <w:r>
              <w:rPr>
                <w:rStyle w:val="highlight-keyword"/>
              </w:rPr>
              <w:t>Of</w:t>
            </w:r>
            <w:r>
              <w:t xml:space="preserve"> Dependency)</w:t>
            </w:r>
          </w:p>
        </w:tc>
      </w:tr>
    </w:tbl>
    <w:p w:rsidR="00461611" w:rsidRDefault="00461611" w:rsidP="00CD5926">
      <w:pPr>
        <w:pStyle w:val="HTMLPreformatted"/>
      </w:pPr>
    </w:p>
    <w:p w:rsidR="00461611" w:rsidRDefault="00461611" w:rsidP="00C93AF8">
      <w:r>
        <w:t>The following table explains possible behavior types:</w:t>
      </w:r>
    </w:p>
    <w:tbl>
      <w:tblPr>
        <w:tblW w:w="944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4047"/>
        <w:gridCol w:w="5400"/>
      </w:tblGrid>
      <w:tr w:rsidR="00461611" w:rsidTr="00961EE4">
        <w:trPr>
          <w:cantSplit/>
          <w:tblHeader/>
        </w:trPr>
        <w:tc>
          <w:tcPr>
            <w:tcW w:w="4047" w:type="dxa"/>
            <w:vAlign w:val="center"/>
          </w:tcPr>
          <w:p w:rsidR="00461611" w:rsidRDefault="00461611" w:rsidP="00486F51">
            <w:pPr>
              <w:pStyle w:val="TableHeader"/>
            </w:pPr>
            <w:r>
              <w:t xml:space="preserve">Behavior </w:t>
            </w:r>
          </w:p>
        </w:tc>
        <w:tc>
          <w:tcPr>
            <w:tcW w:w="5400" w:type="dxa"/>
          </w:tcPr>
          <w:p w:rsidR="00461611" w:rsidRDefault="00461611" w:rsidP="00961EE4">
            <w:pPr>
              <w:pStyle w:val="TableHeader"/>
            </w:pPr>
            <w:r>
              <w:t>Description</w:t>
            </w:r>
          </w:p>
        </w:tc>
      </w:tr>
      <w:tr w:rsidR="00461611" w:rsidRPr="00D56DEF" w:rsidTr="00961EE4">
        <w:trPr>
          <w:cantSplit/>
        </w:trPr>
        <w:tc>
          <w:tcPr>
            <w:tcW w:w="4047" w:type="dxa"/>
          </w:tcPr>
          <w:p w:rsidR="00461611" w:rsidRPr="00160F09" w:rsidRDefault="00461611" w:rsidP="00160F09">
            <w:pPr>
              <w:pStyle w:val="TableText"/>
            </w:pPr>
            <w:r w:rsidRPr="00160F09">
              <w:rPr>
                <w:rStyle w:val="Strong"/>
                <w:b w:val="0"/>
                <w:bCs w:val="0"/>
              </w:rPr>
              <w:t>ReturnRecursiveFakes</w:t>
            </w:r>
          </w:p>
        </w:tc>
        <w:tc>
          <w:tcPr>
            <w:tcW w:w="5400" w:type="dxa"/>
          </w:tcPr>
          <w:p w:rsidR="00461611" w:rsidRDefault="00461611" w:rsidP="007745CA">
            <w:pPr>
              <w:pStyle w:val="TableText"/>
            </w:pPr>
            <w:r>
              <w:t>R</w:t>
            </w:r>
            <w:r w:rsidRPr="005F76FF">
              <w:t>eturn</w:t>
            </w:r>
            <w:r>
              <w:t>s:</w:t>
            </w:r>
          </w:p>
          <w:p w:rsidR="00461611" w:rsidRDefault="00461611" w:rsidP="007745CA">
            <w:pPr>
              <w:pStyle w:val="TableBullet1"/>
            </w:pPr>
            <w:r>
              <w:rPr>
                <w:lang w:val="en-US"/>
              </w:rPr>
              <w:t>For reference types: f</w:t>
            </w:r>
            <w:r w:rsidRPr="005F76FF">
              <w:t>ake objects</w:t>
            </w:r>
          </w:p>
          <w:p w:rsidR="00461611" w:rsidRDefault="00461611" w:rsidP="007745CA">
            <w:pPr>
              <w:pStyle w:val="TableBullet1"/>
            </w:pPr>
            <w:r>
              <w:rPr>
                <w:lang w:val="en-US"/>
              </w:rPr>
              <w:t xml:space="preserve">For other return types: </w:t>
            </w:r>
            <w:r w:rsidRPr="005F76FF">
              <w:t>zero or equivalent</w:t>
            </w:r>
          </w:p>
          <w:p w:rsidR="00461611" w:rsidRPr="00161B30" w:rsidRDefault="00461611" w:rsidP="007745CA">
            <w:pPr>
              <w:pStyle w:val="TableText"/>
              <w:rPr>
                <w:rStyle w:val="Normal1"/>
              </w:rPr>
            </w:pPr>
            <w:r>
              <w:br/>
            </w:r>
            <w:r w:rsidRPr="00D56DEF">
              <w:t>The returned fake objects will behave in the same way.</w:t>
            </w:r>
          </w:p>
        </w:tc>
      </w:tr>
      <w:tr w:rsidR="00461611" w:rsidRPr="00D56DEF" w:rsidTr="00961EE4">
        <w:trPr>
          <w:cantSplit/>
        </w:trPr>
        <w:tc>
          <w:tcPr>
            <w:tcW w:w="4047" w:type="dxa"/>
          </w:tcPr>
          <w:p w:rsidR="00461611" w:rsidRPr="00160F09" w:rsidRDefault="00461611" w:rsidP="00160F09">
            <w:pPr>
              <w:pStyle w:val="TableText"/>
            </w:pPr>
            <w:r w:rsidRPr="00160F09">
              <w:rPr>
                <w:rStyle w:val="Strong"/>
                <w:b w:val="0"/>
                <w:bCs w:val="0"/>
              </w:rPr>
              <w:t>CallOriginal</w:t>
            </w:r>
          </w:p>
        </w:tc>
        <w:tc>
          <w:tcPr>
            <w:tcW w:w="5400" w:type="dxa"/>
          </w:tcPr>
          <w:p w:rsidR="00461611" w:rsidRPr="00161B30" w:rsidRDefault="00461611" w:rsidP="00961EE4">
            <w:pPr>
              <w:pStyle w:val="TableText"/>
              <w:rPr>
                <w:rStyle w:val="Normal1"/>
              </w:rPr>
            </w:pPr>
            <w:r>
              <w:t>Calls to fake static methods will pass through to their original implementation.</w:t>
            </w:r>
          </w:p>
        </w:tc>
      </w:tr>
      <w:tr w:rsidR="00461611" w:rsidRPr="00D56DEF" w:rsidTr="00961EE4">
        <w:trPr>
          <w:cantSplit/>
        </w:trPr>
        <w:tc>
          <w:tcPr>
            <w:tcW w:w="4047" w:type="dxa"/>
          </w:tcPr>
          <w:p w:rsidR="00461611" w:rsidRPr="00160F09" w:rsidRDefault="00461611" w:rsidP="00160F09">
            <w:pPr>
              <w:pStyle w:val="TableText"/>
            </w:pPr>
            <w:r w:rsidRPr="00160F09">
              <w:rPr>
                <w:rStyle w:val="Strong"/>
                <w:b w:val="0"/>
                <w:bCs w:val="0"/>
              </w:rPr>
              <w:t>MustSpecifyReturnValues</w:t>
            </w:r>
          </w:p>
        </w:tc>
        <w:tc>
          <w:tcPr>
            <w:tcW w:w="5400" w:type="dxa"/>
          </w:tcPr>
          <w:p w:rsidR="00461611" w:rsidRPr="00161B30" w:rsidRDefault="00461611" w:rsidP="00961EE4">
            <w:pPr>
              <w:pStyle w:val="TableText"/>
              <w:rPr>
                <w:rStyle w:val="Normal1"/>
              </w:rPr>
            </w:pPr>
            <w:r w:rsidRPr="00D56DEF">
              <w:t xml:space="preserve">Calls to fake object methods that return a </w:t>
            </w:r>
            <w:r>
              <w:t xml:space="preserve">specific </w:t>
            </w:r>
            <w:r w:rsidRPr="00D56DEF">
              <w:t xml:space="preserve">value. If a method </w:t>
            </w:r>
            <w:r>
              <w:t xml:space="preserve">that </w:t>
            </w:r>
            <w:r w:rsidRPr="00D56DEF">
              <w:t>return</w:t>
            </w:r>
            <w:r>
              <w:t>s the specified</w:t>
            </w:r>
            <w:r w:rsidRPr="00D56DEF">
              <w:t xml:space="preserve"> value is called without being set up</w:t>
            </w:r>
            <w:r>
              <w:t xml:space="preserve"> in first place</w:t>
            </w:r>
            <w:r w:rsidRPr="00D56DEF">
              <w:t>, an exception is thrown</w:t>
            </w:r>
            <w:r>
              <w:t>,</w:t>
            </w:r>
            <w:r w:rsidRPr="00D56DEF">
              <w:t xml:space="preserve"> and the test will fail. Void calls are still ignored.</w:t>
            </w:r>
          </w:p>
        </w:tc>
      </w:tr>
      <w:tr w:rsidR="00461611" w:rsidRPr="00D56DEF" w:rsidTr="00961EE4">
        <w:trPr>
          <w:cantSplit/>
        </w:trPr>
        <w:tc>
          <w:tcPr>
            <w:tcW w:w="4047" w:type="dxa"/>
          </w:tcPr>
          <w:p w:rsidR="00461611" w:rsidRPr="00160F09" w:rsidRDefault="00461611" w:rsidP="00160F09">
            <w:pPr>
              <w:pStyle w:val="TableText"/>
            </w:pPr>
            <w:r w:rsidRPr="00160F09">
              <w:rPr>
                <w:rStyle w:val="Strong"/>
                <w:b w:val="0"/>
                <w:bCs w:val="0"/>
              </w:rPr>
              <w:t>ReturnNulls</w:t>
            </w:r>
          </w:p>
        </w:tc>
        <w:tc>
          <w:tcPr>
            <w:tcW w:w="5400" w:type="dxa"/>
          </w:tcPr>
          <w:p w:rsidR="00461611" w:rsidRDefault="00461611" w:rsidP="007745CA">
            <w:pPr>
              <w:pStyle w:val="TableText"/>
            </w:pPr>
            <w:r w:rsidRPr="00D56DEF">
              <w:t>Calls to fake object methods will</w:t>
            </w:r>
            <w:r>
              <w:t xml:space="preserve"> return:</w:t>
            </w:r>
          </w:p>
          <w:p w:rsidR="00461611" w:rsidRDefault="00461611" w:rsidP="007745CA">
            <w:pPr>
              <w:pStyle w:val="TableBullet1"/>
            </w:pPr>
            <w:r w:rsidRPr="00D56DEF">
              <w:t>zero or equivalent</w:t>
            </w:r>
            <w:r>
              <w:rPr>
                <w:lang w:val="en-US"/>
              </w:rPr>
              <w:t>:</w:t>
            </w:r>
            <w:r w:rsidRPr="00D56DEF">
              <w:t xml:space="preserve"> to any call </w:t>
            </w:r>
            <w:r>
              <w:rPr>
                <w:lang w:val="en-US"/>
              </w:rPr>
              <w:t>of</w:t>
            </w:r>
            <w:r w:rsidRPr="00D56DEF">
              <w:t xml:space="preserve"> methods </w:t>
            </w:r>
            <w:r>
              <w:t xml:space="preserve">that </w:t>
            </w:r>
            <w:r w:rsidRPr="00D56DEF">
              <w:t xml:space="preserve">return value types </w:t>
            </w:r>
          </w:p>
          <w:p w:rsidR="00461611" w:rsidRDefault="00461611" w:rsidP="007745CA">
            <w:pPr>
              <w:pStyle w:val="TableBullet1"/>
            </w:pPr>
            <w:r>
              <w:rPr>
                <w:lang w:val="en-US"/>
              </w:rPr>
              <w:t>n</w:t>
            </w:r>
            <w:r w:rsidRPr="00D56DEF">
              <w:rPr>
                <w:rStyle w:val="Emphasis"/>
              </w:rPr>
              <w:t>ull</w:t>
            </w:r>
            <w:r>
              <w:rPr>
                <w:rStyle w:val="Emphasis"/>
                <w:lang w:val="en-US"/>
              </w:rPr>
              <w:t>:</w:t>
            </w:r>
            <w:r w:rsidRPr="00D56DEF">
              <w:t xml:space="preserve"> for any methods </w:t>
            </w:r>
            <w:r>
              <w:t xml:space="preserve">that </w:t>
            </w:r>
            <w:r w:rsidRPr="00D56DEF">
              <w:t xml:space="preserve">return a reference type. </w:t>
            </w:r>
          </w:p>
          <w:p w:rsidR="00461611" w:rsidRPr="00161B30" w:rsidRDefault="00461611" w:rsidP="007745CA">
            <w:pPr>
              <w:pStyle w:val="TableText"/>
              <w:rPr>
                <w:rStyle w:val="Normal1"/>
              </w:rPr>
            </w:pPr>
            <w:r>
              <w:br/>
            </w:r>
            <w:r w:rsidRPr="00D56DEF">
              <w:t>Void calls are still ignored.</w:t>
            </w:r>
          </w:p>
        </w:tc>
      </w:tr>
    </w:tbl>
    <w:p w:rsidR="00461611" w:rsidRDefault="00461611" w:rsidP="00C93AF8"/>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961EE4">
        <w:trPr>
          <w:cantSplit/>
        </w:trPr>
        <w:tc>
          <w:tcPr>
            <w:tcW w:w="818" w:type="dxa"/>
            <w:shd w:val="clear" w:color="auto" w:fill="auto"/>
          </w:tcPr>
          <w:p w:rsidR="00461611" w:rsidRDefault="00461611" w:rsidP="00961EE4">
            <w:pPr>
              <w:pStyle w:val="NoteRegularMark"/>
            </w:pPr>
            <w:r>
              <w:t>!</w:t>
            </w:r>
          </w:p>
        </w:tc>
        <w:tc>
          <w:tcPr>
            <w:tcW w:w="8404" w:type="dxa"/>
            <w:shd w:val="clear" w:color="auto" w:fill="auto"/>
          </w:tcPr>
          <w:p w:rsidR="00461611" w:rsidRPr="00312A07" w:rsidRDefault="00461611" w:rsidP="00961EE4">
            <w:pPr>
              <w:pStyle w:val="Note"/>
            </w:pPr>
            <w:r w:rsidRPr="00312A07">
              <w:t>Note</w:t>
            </w:r>
          </w:p>
          <w:p w:rsidR="00461611" w:rsidRPr="005B0E7C" w:rsidRDefault="00461611" w:rsidP="009A2505">
            <w:pPr>
              <w:pStyle w:val="TableText"/>
            </w:pPr>
            <w:r>
              <w:t xml:space="preserve">Alternatively, you can use </w:t>
            </w:r>
            <w:r w:rsidRPr="00571148">
              <w:rPr>
                <w:rStyle w:val="Bold"/>
              </w:rPr>
              <w:t>Isolate.WhenCalled()</w:t>
            </w:r>
            <w:r>
              <w:t>.</w:t>
            </w:r>
          </w:p>
        </w:tc>
      </w:tr>
    </w:tbl>
    <w:p w:rsidR="00461611" w:rsidRDefault="00461611" w:rsidP="00CD5926">
      <w:pPr>
        <w:pStyle w:val="Heading5"/>
      </w:pPr>
      <w:bookmarkStart w:id="326" w:name="_D2HTopic_172"/>
      <w:r>
        <w:t xml:space="preserve">Samples </w:t>
      </w:r>
      <w:bookmarkEnd w:id="326"/>
    </w:p>
    <w:p w:rsidR="00461611" w:rsidRPr="006653D3" w:rsidRDefault="00461611" w:rsidP="006653D3">
      <w:r>
        <w:t>The following sample shows how to test static methods.</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961EE4">
        <w:trPr>
          <w:cantSplit/>
        </w:trPr>
        <w:tc>
          <w:tcPr>
            <w:tcW w:w="818" w:type="dxa"/>
            <w:shd w:val="clear" w:color="auto" w:fill="auto"/>
          </w:tcPr>
          <w:p w:rsidR="00461611" w:rsidRDefault="00461611" w:rsidP="00961EE4">
            <w:pPr>
              <w:pStyle w:val="NoteRegularMark"/>
            </w:pPr>
            <w:r>
              <w:t>!</w:t>
            </w:r>
          </w:p>
        </w:tc>
        <w:tc>
          <w:tcPr>
            <w:tcW w:w="8404" w:type="dxa"/>
            <w:shd w:val="clear" w:color="auto" w:fill="auto"/>
          </w:tcPr>
          <w:p w:rsidR="00461611" w:rsidRPr="00312A07" w:rsidRDefault="00461611" w:rsidP="00961EE4">
            <w:pPr>
              <w:pStyle w:val="Note"/>
            </w:pPr>
            <w:r w:rsidRPr="00312A07">
              <w:t>Note</w:t>
            </w:r>
          </w:p>
          <w:p w:rsidR="00461611" w:rsidRPr="005B0E7C" w:rsidRDefault="00461611" w:rsidP="00961EE4">
            <w:pPr>
              <w:pStyle w:val="TableText"/>
            </w:pPr>
            <w:r>
              <w:t>You can fake and verify chained static calls.</w:t>
            </w:r>
          </w:p>
        </w:tc>
      </w:tr>
    </w:tbl>
    <w:p w:rsidR="00461611" w:rsidRDefault="00461611" w:rsidP="00635592">
      <w:pPr>
        <w:pStyle w:val="CodeLabel"/>
      </w:pPr>
      <w:r>
        <w:t>C# (StaticMethods.cs)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Default="00461611" w:rsidP="00160F09">
            <w:pPr>
              <w:pStyle w:val="Command"/>
              <w:ind w:left="0"/>
            </w:pPr>
            <w:r>
              <w:t>[TestMethod]</w:t>
            </w:r>
          </w:p>
          <w:p w:rsidR="00461611" w:rsidRDefault="00461611" w:rsidP="00160F09">
            <w:pPr>
              <w:pStyle w:val="Command"/>
              <w:ind w:left="0"/>
            </w:pPr>
            <w:r>
              <w:rPr>
                <w:rStyle w:val="highlight-keyword"/>
              </w:rPr>
              <w:t>public</w:t>
            </w:r>
            <w:r>
              <w:t xml:space="preserve"> </w:t>
            </w:r>
            <w:r>
              <w:rPr>
                <w:rStyle w:val="highlight-keyword"/>
              </w:rPr>
              <w:t>void</w:t>
            </w:r>
            <w:r>
              <w:t xml:space="preserve"> FakeOneStaticMethod()</w:t>
            </w:r>
          </w:p>
          <w:p w:rsidR="00461611" w:rsidRDefault="00461611" w:rsidP="00160F09">
            <w:pPr>
              <w:pStyle w:val="Command"/>
            </w:pPr>
            <w:r>
              <w:t>{</w:t>
            </w:r>
          </w:p>
          <w:p w:rsidR="00461611" w:rsidRDefault="00461611" w:rsidP="00160F09">
            <w:pPr>
              <w:pStyle w:val="Command"/>
            </w:pPr>
            <w:r>
              <w:t xml:space="preserve">    Isolate.WhenCalled(()=&gt;Dependency.CheckSecurity(</w:t>
            </w:r>
            <w:r>
              <w:rPr>
                <w:rStyle w:val="highlight-keyword"/>
              </w:rPr>
              <w:t>null</w:t>
            </w:r>
            <w:r>
              <w:t>,</w:t>
            </w:r>
            <w:r>
              <w:rPr>
                <w:rStyle w:val="highlight-keyword"/>
              </w:rPr>
              <w:t>null</w:t>
            </w:r>
            <w:r>
              <w:t>)).IgnoreCall();</w:t>
            </w:r>
          </w:p>
          <w:p w:rsidR="00461611" w:rsidRDefault="00461611" w:rsidP="00160F09">
            <w:pPr>
              <w:pStyle w:val="Command"/>
            </w:pPr>
          </w:p>
          <w:p w:rsidR="00461611" w:rsidRDefault="00461611" w:rsidP="00160F09">
            <w:pPr>
              <w:pStyle w:val="Command"/>
            </w:pPr>
            <w:r>
              <w:t xml:space="preserve">    var result = </w:t>
            </w:r>
            <w:r>
              <w:rPr>
                <w:rStyle w:val="highlight-keyword"/>
              </w:rPr>
              <w:t>new</w:t>
            </w:r>
            <w:r>
              <w:t xml:space="preserve"> ClassUnderTest().Calculate(</w:t>
            </w:r>
            <w:r>
              <w:rPr>
                <w:rStyle w:val="highlight-number"/>
              </w:rPr>
              <w:t>1</w:t>
            </w:r>
            <w:r>
              <w:t xml:space="preserve">, </w:t>
            </w:r>
            <w:r>
              <w:rPr>
                <w:rStyle w:val="highlight-number"/>
              </w:rPr>
              <w:t>2</w:t>
            </w:r>
            <w:r>
              <w:t>);</w:t>
            </w:r>
          </w:p>
          <w:p w:rsidR="00461611" w:rsidRDefault="00461611" w:rsidP="00160F09">
            <w:pPr>
              <w:pStyle w:val="Command"/>
            </w:pPr>
            <w:r>
              <w:t xml:space="preserve">    Assert.AreEqual(</w:t>
            </w:r>
            <w:r>
              <w:rPr>
                <w:rStyle w:val="highlight-number"/>
              </w:rPr>
              <w:t>3</w:t>
            </w:r>
            <w:r>
              <w:t>, result);</w:t>
            </w:r>
          </w:p>
          <w:p w:rsidR="00461611" w:rsidRDefault="00461611" w:rsidP="00160F09">
            <w:pPr>
              <w:pStyle w:val="Command"/>
            </w:pPr>
            <w:r>
              <w:t>}</w:t>
            </w:r>
          </w:p>
          <w:p w:rsidR="00461611" w:rsidRDefault="00461611" w:rsidP="00160F09">
            <w:pPr>
              <w:pStyle w:val="Command"/>
            </w:pPr>
          </w:p>
          <w:p w:rsidR="00461611" w:rsidRDefault="00461611" w:rsidP="00160F09">
            <w:pPr>
              <w:pStyle w:val="Command"/>
              <w:ind w:left="0"/>
            </w:pPr>
            <w:r>
              <w:rPr>
                <w:rStyle w:val="highlight-keyword"/>
              </w:rPr>
              <w:t>public</w:t>
            </w:r>
            <w:r>
              <w:t xml:space="preserve"> </w:t>
            </w:r>
            <w:r>
              <w:rPr>
                <w:rStyle w:val="highlight-keyword"/>
              </w:rPr>
              <w:t>int</w:t>
            </w:r>
            <w:r>
              <w:t xml:space="preserve"> Calculate(</w:t>
            </w:r>
            <w:r>
              <w:rPr>
                <w:rStyle w:val="highlight-keyword"/>
              </w:rPr>
              <w:t>int</w:t>
            </w:r>
            <w:r>
              <w:t xml:space="preserve"> a, </w:t>
            </w:r>
            <w:r>
              <w:rPr>
                <w:rStyle w:val="highlight-keyword"/>
              </w:rPr>
              <w:t>int</w:t>
            </w:r>
            <w:r>
              <w:t xml:space="preserve"> b)</w:t>
            </w:r>
          </w:p>
          <w:p w:rsidR="00461611" w:rsidRDefault="00461611" w:rsidP="00160F09">
            <w:pPr>
              <w:pStyle w:val="Command"/>
            </w:pPr>
            <w:r>
              <w:t>{</w:t>
            </w:r>
          </w:p>
          <w:p w:rsidR="00461611" w:rsidRDefault="00461611" w:rsidP="00160F09">
            <w:pPr>
              <w:pStyle w:val="Command"/>
            </w:pPr>
            <w:r>
              <w:t xml:space="preserve">    Dependency.CheckSecurity(</w:t>
            </w:r>
            <w:r>
              <w:rPr>
                <w:rStyle w:val="highlight-literal"/>
              </w:rPr>
              <w:t>"typemock"</w:t>
            </w:r>
            <w:r>
              <w:t xml:space="preserve">, </w:t>
            </w:r>
            <w:r>
              <w:rPr>
                <w:rStyle w:val="highlight-literal"/>
              </w:rPr>
              <w:t>"rules"</w:t>
            </w:r>
            <w:r>
              <w:t>);</w:t>
            </w:r>
          </w:p>
          <w:p w:rsidR="00461611" w:rsidRDefault="00461611" w:rsidP="00160F09">
            <w:pPr>
              <w:pStyle w:val="Command"/>
            </w:pPr>
            <w:r>
              <w:t xml:space="preserve">    </w:t>
            </w:r>
            <w:r>
              <w:rPr>
                <w:rStyle w:val="highlight-keyword"/>
              </w:rPr>
              <w:t>return</w:t>
            </w:r>
            <w:r>
              <w:t xml:space="preserve"> a + b;</w:t>
            </w:r>
          </w:p>
          <w:p w:rsidR="00461611" w:rsidRPr="00CD5926" w:rsidRDefault="00461611" w:rsidP="00160F09">
            <w:pPr>
              <w:pStyle w:val="Command"/>
              <w:rPr>
                <w:lang w:val="en-US"/>
              </w:rPr>
            </w:pPr>
            <w:r>
              <w:t>}</w:t>
            </w:r>
          </w:p>
        </w:tc>
      </w:tr>
    </w:tbl>
    <w:p w:rsidR="00461611" w:rsidRDefault="00461611" w:rsidP="00635592">
      <w:pPr>
        <w:pStyle w:val="CodeLabel"/>
      </w:pPr>
      <w:r>
        <w:t>VB (StaticMethods.vb)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Default="00461611" w:rsidP="00160F09">
            <w:pPr>
              <w:pStyle w:val="Command"/>
              <w:ind w:left="0"/>
            </w:pPr>
            <w:r>
              <w:t>&lt;TestMethod()&gt; _</w:t>
            </w:r>
          </w:p>
          <w:p w:rsidR="00461611" w:rsidRDefault="00461611" w:rsidP="00160F09">
            <w:pPr>
              <w:pStyle w:val="Command"/>
              <w:ind w:left="0"/>
            </w:pPr>
            <w:r>
              <w:rPr>
                <w:rStyle w:val="highlight-keyword"/>
              </w:rPr>
              <w:t>Public</w:t>
            </w:r>
            <w:r>
              <w:t xml:space="preserve"> </w:t>
            </w:r>
            <w:r>
              <w:rPr>
                <w:rStyle w:val="highlight-keyword"/>
              </w:rPr>
              <w:t>Sub</w:t>
            </w:r>
            <w:r>
              <w:t xml:space="preserve"> FakeOneStaticMethod()</w:t>
            </w:r>
          </w:p>
          <w:p w:rsidR="00461611" w:rsidRDefault="00461611" w:rsidP="00160F09">
            <w:pPr>
              <w:pStyle w:val="Command"/>
            </w:pPr>
            <w:r>
              <w:t xml:space="preserve">    </w:t>
            </w:r>
            <w:r>
              <w:rPr>
                <w:rStyle w:val="highlight-keyword"/>
              </w:rPr>
              <w:t>Using</w:t>
            </w:r>
            <w:r>
              <w:t xml:space="preserve"> TheseCalls.WillBeIgnored</w:t>
            </w:r>
          </w:p>
          <w:p w:rsidR="00461611" w:rsidRDefault="00461611" w:rsidP="00160F09">
            <w:pPr>
              <w:pStyle w:val="Command"/>
            </w:pPr>
            <w:r>
              <w:t xml:space="preserve">        Dependency.CheckSecurity(</w:t>
            </w:r>
            <w:r>
              <w:rPr>
                <w:rStyle w:val="highlight-keyword"/>
              </w:rPr>
              <w:t>Nothing</w:t>
            </w:r>
            <w:r>
              <w:t xml:space="preserve">, </w:t>
            </w:r>
            <w:r>
              <w:rPr>
                <w:rStyle w:val="highlight-keyword"/>
              </w:rPr>
              <w:t>Nothing</w:t>
            </w:r>
            <w:r>
              <w:t>)</w:t>
            </w:r>
          </w:p>
          <w:p w:rsidR="00461611" w:rsidRDefault="00461611" w:rsidP="00160F09">
            <w:pPr>
              <w:pStyle w:val="Command"/>
            </w:pPr>
            <w:r>
              <w:t xml:space="preserve">    </w:t>
            </w:r>
            <w:r>
              <w:rPr>
                <w:rStyle w:val="highlight-keyword"/>
              </w:rPr>
              <w:t>End</w:t>
            </w:r>
            <w:r>
              <w:t xml:space="preserve"> </w:t>
            </w:r>
            <w:r>
              <w:rPr>
                <w:rStyle w:val="highlight-keyword"/>
              </w:rPr>
              <w:t>Using</w:t>
            </w:r>
          </w:p>
          <w:p w:rsidR="00461611" w:rsidRDefault="00461611" w:rsidP="00160F09">
            <w:pPr>
              <w:pStyle w:val="Command"/>
            </w:pPr>
          </w:p>
          <w:p w:rsidR="00461611" w:rsidRDefault="00461611" w:rsidP="00160F09">
            <w:pPr>
              <w:pStyle w:val="Command"/>
            </w:pPr>
            <w:r>
              <w:t xml:space="preserve">    </w:t>
            </w:r>
            <w:r>
              <w:rPr>
                <w:rStyle w:val="highlight-keyword"/>
              </w:rPr>
              <w:t>Dim</w:t>
            </w:r>
            <w:r>
              <w:t xml:space="preserve"> result = </w:t>
            </w:r>
            <w:r>
              <w:rPr>
                <w:rStyle w:val="highlight-keyword"/>
              </w:rPr>
              <w:t>New</w:t>
            </w:r>
            <w:r>
              <w:t xml:space="preserve"> ClassUnderTest().Calculate(</w:t>
            </w:r>
            <w:r>
              <w:rPr>
                <w:rStyle w:val="highlight-number"/>
              </w:rPr>
              <w:t>1</w:t>
            </w:r>
            <w:r>
              <w:t xml:space="preserve">, </w:t>
            </w:r>
            <w:r>
              <w:rPr>
                <w:rStyle w:val="highlight-number"/>
              </w:rPr>
              <w:t>2</w:t>
            </w:r>
            <w:r>
              <w:t>)</w:t>
            </w:r>
          </w:p>
          <w:p w:rsidR="00461611" w:rsidRDefault="00461611" w:rsidP="00160F09">
            <w:pPr>
              <w:pStyle w:val="Command"/>
            </w:pPr>
            <w:r>
              <w:t xml:space="preserve">    Assert.AreEqual(</w:t>
            </w:r>
            <w:r>
              <w:rPr>
                <w:rStyle w:val="highlight-number"/>
              </w:rPr>
              <w:t>3</w:t>
            </w:r>
            <w:r>
              <w:t>, result)</w:t>
            </w:r>
          </w:p>
          <w:p w:rsidR="00461611" w:rsidRDefault="00461611" w:rsidP="00160F09">
            <w:pPr>
              <w:pStyle w:val="Command"/>
            </w:pPr>
            <w:r>
              <w:rPr>
                <w:rStyle w:val="highlight-keyword"/>
              </w:rPr>
              <w:t>End</w:t>
            </w:r>
            <w:r>
              <w:t xml:space="preserve"> </w:t>
            </w:r>
            <w:r>
              <w:rPr>
                <w:rStyle w:val="highlight-keyword"/>
              </w:rPr>
              <w:t>Sub</w:t>
            </w:r>
          </w:p>
          <w:p w:rsidR="00461611" w:rsidRDefault="00461611" w:rsidP="00160F09">
            <w:pPr>
              <w:pStyle w:val="Command"/>
              <w:ind w:left="0"/>
            </w:pPr>
            <w:r>
              <w:rPr>
                <w:rStyle w:val="highlight-keyword"/>
              </w:rPr>
              <w:t>Public</w:t>
            </w:r>
            <w:r>
              <w:t xml:space="preserve"> </w:t>
            </w:r>
            <w:r>
              <w:rPr>
                <w:rStyle w:val="highlight-keyword"/>
              </w:rPr>
              <w:t>Function</w:t>
            </w:r>
            <w:r>
              <w:t xml:space="preserve"> Calculate(a </w:t>
            </w:r>
            <w:r>
              <w:rPr>
                <w:rStyle w:val="highlight-keyword"/>
              </w:rPr>
              <w:t>As</w:t>
            </w:r>
            <w:r>
              <w:t xml:space="preserve"> </w:t>
            </w:r>
            <w:r>
              <w:rPr>
                <w:rStyle w:val="highlight-keyword"/>
              </w:rPr>
              <w:t>Integer</w:t>
            </w:r>
            <w:r>
              <w:t xml:space="preserve">, b </w:t>
            </w:r>
            <w:r>
              <w:rPr>
                <w:rStyle w:val="highlight-keyword"/>
              </w:rPr>
              <w:t>As</w:t>
            </w:r>
            <w:r>
              <w:t xml:space="preserve"> </w:t>
            </w:r>
            <w:r>
              <w:rPr>
                <w:rStyle w:val="highlight-keyword"/>
              </w:rPr>
              <w:t>Integer</w:t>
            </w:r>
            <w:r>
              <w:t xml:space="preserve">) </w:t>
            </w:r>
            <w:r>
              <w:rPr>
                <w:rStyle w:val="highlight-keyword"/>
              </w:rPr>
              <w:t>As</w:t>
            </w:r>
            <w:r>
              <w:t xml:space="preserve"> </w:t>
            </w:r>
            <w:r>
              <w:rPr>
                <w:rStyle w:val="highlight-keyword"/>
              </w:rPr>
              <w:t>Integer</w:t>
            </w:r>
          </w:p>
          <w:p w:rsidR="00461611" w:rsidRDefault="00461611" w:rsidP="00160F09">
            <w:pPr>
              <w:pStyle w:val="Command"/>
            </w:pPr>
            <w:r>
              <w:t xml:space="preserve">    Dependency.CheckSecurity(</w:t>
            </w:r>
            <w:r>
              <w:rPr>
                <w:rStyle w:val="highlight-literal"/>
              </w:rPr>
              <w:t>"typemock"</w:t>
            </w:r>
            <w:r>
              <w:t xml:space="preserve">, </w:t>
            </w:r>
            <w:r>
              <w:rPr>
                <w:rStyle w:val="highlight-literal"/>
              </w:rPr>
              <w:t>"rules"</w:t>
            </w:r>
            <w:r>
              <w:t>)</w:t>
            </w:r>
          </w:p>
          <w:p w:rsidR="00461611" w:rsidRDefault="00461611" w:rsidP="00160F09">
            <w:pPr>
              <w:pStyle w:val="Command"/>
            </w:pPr>
          </w:p>
          <w:p w:rsidR="00461611" w:rsidRDefault="00461611" w:rsidP="00160F09">
            <w:pPr>
              <w:pStyle w:val="Command"/>
            </w:pPr>
            <w:r>
              <w:t xml:space="preserve">    </w:t>
            </w:r>
            <w:r>
              <w:rPr>
                <w:rStyle w:val="highlight-keyword"/>
              </w:rPr>
              <w:t>Return</w:t>
            </w:r>
            <w:r>
              <w:t xml:space="preserve"> a + b</w:t>
            </w:r>
          </w:p>
          <w:p w:rsidR="00461611" w:rsidRPr="00CD5926" w:rsidRDefault="00461611" w:rsidP="00160F09">
            <w:pPr>
              <w:pStyle w:val="Command"/>
              <w:rPr>
                <w:lang w:val="en-US"/>
              </w:rPr>
            </w:pPr>
            <w:r>
              <w:rPr>
                <w:rStyle w:val="highlight-keyword"/>
              </w:rPr>
              <w:t>End</w:t>
            </w:r>
            <w:r>
              <w:t xml:space="preserve"> </w:t>
            </w:r>
            <w:r>
              <w:rPr>
                <w:rStyle w:val="highlight-keyword"/>
              </w:rPr>
              <w:t>Function</w:t>
            </w:r>
          </w:p>
        </w:tc>
      </w:tr>
    </w:tbl>
    <w:p w:rsidR="00461611" w:rsidRDefault="00461611" w:rsidP="00160F09">
      <w:pPr>
        <w:pStyle w:val="Heading4"/>
      </w:pPr>
      <w:bookmarkStart w:id="327" w:name="_D2HTopic_173"/>
      <w:r>
        <w:t>Faking All Static Methods of a Type</w:t>
      </w:r>
      <w:bookmarkEnd w:id="327"/>
    </w:p>
    <w:p w:rsidR="00461611" w:rsidRDefault="00461611" w:rsidP="00A0675E">
      <w:pPr>
        <w:pStyle w:val="Heading5"/>
      </w:pPr>
      <w:bookmarkStart w:id="328" w:name="_D2HTopic_174"/>
      <w:r>
        <w:t>When to Use</w:t>
      </w:r>
      <w:bookmarkEnd w:id="328"/>
    </w:p>
    <w:p w:rsidR="00461611" w:rsidRPr="004A381A" w:rsidRDefault="00461611" w:rsidP="00A0675E">
      <w:r>
        <w:t>You can fake static methods of a type when your test requires all static methods of the type to be faked.</w:t>
      </w:r>
    </w:p>
    <w:p w:rsidR="00461611" w:rsidRDefault="00461611" w:rsidP="00E37BE6">
      <w:pPr>
        <w:pStyle w:val="Heading5"/>
        <w:rPr>
          <w:rStyle w:val="code"/>
        </w:rPr>
      </w:pPr>
      <w:bookmarkStart w:id="329" w:name="_D2HTopic_175"/>
      <w:r>
        <w:rPr>
          <w:rStyle w:val="code"/>
        </w:rPr>
        <w:t>Syntax</w:t>
      </w:r>
      <w:bookmarkEnd w:id="329"/>
    </w:p>
    <w:p w:rsidR="00461611" w:rsidRDefault="00461611" w:rsidP="00635592">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Pr="00CD5926" w:rsidRDefault="00461611" w:rsidP="00E37BE6">
            <w:pPr>
              <w:pStyle w:val="Command"/>
              <w:ind w:left="0"/>
              <w:rPr>
                <w:lang w:val="en-US"/>
              </w:rPr>
            </w:pPr>
            <w:r>
              <w:t>Isolate.Fake.StaticMethods(</w:t>
            </w:r>
            <w:r>
              <w:rPr>
                <w:rStyle w:val="highlight-keyword"/>
              </w:rPr>
              <w:t>typeof</w:t>
            </w:r>
            <w:r>
              <w:t>(Dependency));</w:t>
            </w:r>
          </w:p>
        </w:tc>
      </w:tr>
    </w:tbl>
    <w:p w:rsidR="00461611" w:rsidRDefault="00461611" w:rsidP="00635592">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Pr="00CD5926" w:rsidRDefault="00461611" w:rsidP="00E37BE6">
            <w:pPr>
              <w:pStyle w:val="Command"/>
              <w:ind w:left="0"/>
              <w:rPr>
                <w:lang w:val="en-US"/>
              </w:rPr>
            </w:pPr>
            <w:r>
              <w:t>FakeSharedMethods(</w:t>
            </w:r>
            <w:r>
              <w:rPr>
                <w:rStyle w:val="highlight-keyword"/>
              </w:rPr>
              <w:t>GetType</w:t>
            </w:r>
            <w:r>
              <w:t>(Dependency))</w:t>
            </w:r>
          </w:p>
        </w:tc>
      </w:tr>
    </w:tbl>
    <w:p w:rsidR="00461611" w:rsidRDefault="00461611" w:rsidP="00E37BE6">
      <w:pPr>
        <w:pStyle w:val="HTMLPreformatted"/>
      </w:pPr>
    </w:p>
    <w:p w:rsidR="00461611" w:rsidRDefault="00461611" w:rsidP="00CD5926">
      <w:pPr>
        <w:pStyle w:val="Heading3"/>
      </w:pPr>
      <w:bookmarkStart w:id="330" w:name="_Toc408479870"/>
      <w:bookmarkStart w:id="331" w:name="_d2h_bmk__Toc408479870_10"/>
      <w:bookmarkStart w:id="332" w:name="_D2HTopic_176"/>
      <w:r>
        <w:t xml:space="preserve">Faking </w:t>
      </w:r>
      <w:r w:rsidRPr="00077DBE">
        <w:t>Extension Methods</w:t>
      </w:r>
      <w:bookmarkEnd w:id="330"/>
      <w:bookmarkEnd w:id="331"/>
      <w:bookmarkEnd w:id="332"/>
    </w:p>
    <w:p w:rsidR="00461611" w:rsidRDefault="00461611" w:rsidP="00077DBE">
      <w:r>
        <w:t>Extension methods enable you to extend other classes with methods of your own. Extension methods cannot access private or protected members of the extended class. The extension class is a static class (which means all methods and fields are static).</w:t>
      </w:r>
    </w:p>
    <w:p w:rsidR="00461611" w:rsidRDefault="00461611" w:rsidP="004D004F">
      <w:pPr>
        <w:pStyle w:val="Heading5"/>
      </w:pPr>
      <w:bookmarkStart w:id="333" w:name="_D2HTopic_177"/>
      <w:r>
        <w:t xml:space="preserve">When to Use </w:t>
      </w:r>
      <w:bookmarkEnd w:id="333"/>
    </w:p>
    <w:p w:rsidR="00461611" w:rsidRDefault="00461611" w:rsidP="004D004F">
      <w:r>
        <w:t xml:space="preserve">When </w:t>
      </w:r>
      <w:r w:rsidRPr="004D004F">
        <w:t>your</w:t>
      </w:r>
      <w:r>
        <w:t xml:space="preserve"> test requires a specific return value from an extension method.</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CC3CB7">
        <w:trPr>
          <w:cantSplit/>
        </w:trPr>
        <w:tc>
          <w:tcPr>
            <w:tcW w:w="818" w:type="dxa"/>
            <w:shd w:val="clear" w:color="auto" w:fill="auto"/>
          </w:tcPr>
          <w:p w:rsidR="00461611" w:rsidRDefault="00461611" w:rsidP="00CC3CB7">
            <w:pPr>
              <w:pStyle w:val="NoteRegularMark"/>
            </w:pPr>
            <w:r>
              <w:t>!</w:t>
            </w:r>
          </w:p>
        </w:tc>
        <w:tc>
          <w:tcPr>
            <w:tcW w:w="8404" w:type="dxa"/>
            <w:shd w:val="clear" w:color="auto" w:fill="auto"/>
          </w:tcPr>
          <w:p w:rsidR="00461611" w:rsidRPr="00312A07" w:rsidRDefault="00461611" w:rsidP="00CC3CB7">
            <w:pPr>
              <w:pStyle w:val="Note"/>
            </w:pPr>
            <w:r w:rsidRPr="00312A07">
              <w:t>Note</w:t>
            </w:r>
          </w:p>
          <w:p w:rsidR="00461611" w:rsidRPr="00AF4C78" w:rsidRDefault="00461611" w:rsidP="00896545">
            <w:pPr>
              <w:pStyle w:val="TableText"/>
            </w:pPr>
            <w:r>
              <w:t>Faking Instance.Extension is equivalent to faking Type.Extension static method.</w:t>
            </w:r>
          </w:p>
        </w:tc>
      </w:tr>
    </w:tbl>
    <w:p w:rsidR="00461611" w:rsidRDefault="00461611" w:rsidP="004D004F"/>
    <w:p w:rsidR="00461611" w:rsidRDefault="00461611" w:rsidP="004D004F">
      <w:pPr>
        <w:pStyle w:val="Heading5"/>
        <w:rPr>
          <w:rStyle w:val="code"/>
        </w:rPr>
      </w:pPr>
      <w:bookmarkStart w:id="334" w:name="_D2HTopic_178"/>
      <w:r>
        <w:rPr>
          <w:rStyle w:val="code"/>
        </w:rPr>
        <w:t>Syntax</w:t>
      </w:r>
      <w:bookmarkEnd w:id="334"/>
    </w:p>
    <w:p w:rsidR="00461611" w:rsidRDefault="00461611" w:rsidP="00635592">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Pr="0044423C" w:rsidRDefault="00461611" w:rsidP="0044423C">
            <w:pPr>
              <w:pStyle w:val="Command"/>
              <w:rPr>
                <w:rFonts w:asciiTheme="minorHAnsi" w:hAnsiTheme="minorHAnsi"/>
              </w:rPr>
            </w:pPr>
            <w:r>
              <w:t xml:space="preserve">Isolate.WhenCalled(() =&gt; </w:t>
            </w:r>
            <w:r>
              <w:rPr>
                <w:rStyle w:val="highlight-number"/>
              </w:rPr>
              <w:t>myObject</w:t>
            </w:r>
            <w:r>
              <w:t>.</w:t>
            </w:r>
            <w:r>
              <w:rPr>
                <w:lang w:val="en-US"/>
              </w:rPr>
              <w:t>&lt;extension&gt;</w:t>
            </w:r>
            <w:r>
              <w:t>()).</w:t>
            </w:r>
            <w:r>
              <w:rPr>
                <w:lang w:val="en-US"/>
              </w:rPr>
              <w:t>&lt;behavior&gt;</w:t>
            </w:r>
            <w:r>
              <w:t>;</w:t>
            </w:r>
          </w:p>
        </w:tc>
      </w:tr>
    </w:tbl>
    <w:p w:rsidR="00461611" w:rsidRDefault="00461611" w:rsidP="00635592">
      <w:pPr>
        <w:pStyle w:val="CodeLabel"/>
      </w:pPr>
      <w:r>
        <w:t>VB</w:t>
      </w:r>
    </w:p>
    <w:p w:rsidR="00461611" w:rsidRDefault="00461611" w:rsidP="00860B92">
      <w:r>
        <w:t>Not supported.</w:t>
      </w:r>
    </w:p>
    <w:p w:rsidR="00461611" w:rsidRDefault="00461611" w:rsidP="009F7C8F">
      <w:pPr>
        <w:pStyle w:val="Heading5"/>
      </w:pPr>
      <w:bookmarkStart w:id="335" w:name="_D2HTopic_179"/>
      <w:r>
        <w:t>Samples</w:t>
      </w:r>
      <w:bookmarkEnd w:id="335"/>
    </w:p>
    <w:p w:rsidR="00461611" w:rsidRDefault="00461611" w:rsidP="00077DBE">
      <w:pPr>
        <w:rPr>
          <w:rStyle w:val="code"/>
        </w:rPr>
      </w:pPr>
      <w:r>
        <w:t xml:space="preserve">The following sample shows how to fake the </w:t>
      </w:r>
      <w:r w:rsidRPr="00896545">
        <w:rPr>
          <w:rStyle w:val="Bold"/>
        </w:rPr>
        <w:t>DoubleInt()</w:t>
      </w:r>
      <w:r>
        <w:t xml:space="preserve"> method. After faking the method, it will return </w:t>
      </w:r>
      <w:r w:rsidRPr="00896545">
        <w:rPr>
          <w:rStyle w:val="Bold"/>
        </w:rPr>
        <w:t>100</w:t>
      </w:r>
      <w:r>
        <w:t xml:space="preserve"> instead of </w:t>
      </w:r>
      <w:r w:rsidRPr="00896545">
        <w:rPr>
          <w:rStyle w:val="Bold"/>
        </w:rPr>
        <w:t>4</w:t>
      </w:r>
      <w:r>
        <w:t>.</w:t>
      </w:r>
    </w:p>
    <w:p w:rsidR="00461611" w:rsidRDefault="00461611" w:rsidP="00635592">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Default="00461611" w:rsidP="009F7C8F">
            <w:pPr>
              <w:pStyle w:val="Command"/>
              <w:ind w:left="0"/>
            </w:pPr>
            <w:r>
              <w:t>[TestMethod]</w:t>
            </w:r>
          </w:p>
          <w:p w:rsidR="00461611" w:rsidRDefault="00461611" w:rsidP="009F7C8F">
            <w:pPr>
              <w:pStyle w:val="Command"/>
              <w:ind w:left="0"/>
            </w:pPr>
            <w:r>
              <w:t>[Isolated]</w:t>
            </w:r>
          </w:p>
          <w:p w:rsidR="00461611" w:rsidRDefault="00461611" w:rsidP="009F7C8F">
            <w:pPr>
              <w:pStyle w:val="Command"/>
              <w:ind w:left="0"/>
            </w:pPr>
            <w:r>
              <w:rPr>
                <w:rStyle w:val="highlight-keyword"/>
              </w:rPr>
              <w:t>public</w:t>
            </w:r>
            <w:r>
              <w:t xml:space="preserve"> </w:t>
            </w:r>
            <w:r>
              <w:rPr>
                <w:rStyle w:val="highlight-keyword"/>
              </w:rPr>
              <w:t>void</w:t>
            </w:r>
            <w:r>
              <w:t xml:space="preserve"> TestExtensionMethods()</w:t>
            </w:r>
          </w:p>
          <w:p w:rsidR="00461611" w:rsidRDefault="00461611" w:rsidP="009F7C8F">
            <w:pPr>
              <w:pStyle w:val="Command"/>
            </w:pPr>
            <w:r>
              <w:t>{</w:t>
            </w:r>
          </w:p>
          <w:p w:rsidR="00461611" w:rsidRDefault="00461611" w:rsidP="009F7C8F">
            <w:pPr>
              <w:pStyle w:val="Command"/>
            </w:pPr>
            <w:r>
              <w:t xml:space="preserve">    Isolate.WhenCalled(() =&gt; </w:t>
            </w:r>
            <w:r>
              <w:rPr>
                <w:rStyle w:val="highlight-number"/>
              </w:rPr>
              <w:t>1</w:t>
            </w:r>
            <w:r>
              <w:t>.DoubleInt()).WillReturn(</w:t>
            </w:r>
            <w:r>
              <w:rPr>
                <w:rStyle w:val="highlight-number"/>
              </w:rPr>
              <w:t>100</w:t>
            </w:r>
            <w:r>
              <w:t>);</w:t>
            </w:r>
          </w:p>
          <w:p w:rsidR="00461611" w:rsidRDefault="00461611" w:rsidP="009F7C8F">
            <w:pPr>
              <w:pStyle w:val="Command"/>
            </w:pPr>
          </w:p>
          <w:p w:rsidR="00461611" w:rsidRDefault="00461611" w:rsidP="009F7C8F">
            <w:pPr>
              <w:pStyle w:val="Command"/>
            </w:pPr>
            <w:r>
              <w:t xml:space="preserve">    </w:t>
            </w:r>
            <w:r>
              <w:rPr>
                <w:rStyle w:val="highlight-keyword"/>
              </w:rPr>
              <w:t>int</w:t>
            </w:r>
            <w:r>
              <w:t xml:space="preserve"> n = </w:t>
            </w:r>
            <w:r>
              <w:rPr>
                <w:rStyle w:val="highlight-number"/>
              </w:rPr>
              <w:t>1</w:t>
            </w:r>
            <w:r>
              <w:t>;</w:t>
            </w:r>
          </w:p>
          <w:p w:rsidR="00461611" w:rsidRDefault="00461611" w:rsidP="009F7C8F">
            <w:pPr>
              <w:pStyle w:val="Command"/>
            </w:pPr>
            <w:r>
              <w:t xml:space="preserve">    Assert.AreEqual(</w:t>
            </w:r>
            <w:r>
              <w:rPr>
                <w:rStyle w:val="highlight-number"/>
              </w:rPr>
              <w:t>100</w:t>
            </w:r>
            <w:r>
              <w:t>, n.DoubleInt());</w:t>
            </w:r>
          </w:p>
          <w:p w:rsidR="00461611" w:rsidRPr="00CD5926" w:rsidRDefault="00461611" w:rsidP="009F7C8F">
            <w:pPr>
              <w:pStyle w:val="Command"/>
              <w:rPr>
                <w:lang w:val="en-US"/>
              </w:rPr>
            </w:pPr>
            <w:r>
              <w:t>}</w:t>
            </w:r>
          </w:p>
        </w:tc>
      </w:tr>
    </w:tbl>
    <w:p w:rsidR="00461611" w:rsidRDefault="00461611" w:rsidP="00635592">
      <w:pPr>
        <w:pStyle w:val="CodeLabel"/>
      </w:pPr>
      <w:r>
        <w:t>VB</w:t>
      </w:r>
    </w:p>
    <w:p w:rsidR="00461611" w:rsidRDefault="00461611" w:rsidP="00860B92">
      <w:r>
        <w:t>Not supported.</w:t>
      </w:r>
    </w:p>
    <w:p w:rsidR="00461611" w:rsidRDefault="00461611" w:rsidP="008C6ADC">
      <w:pPr>
        <w:pStyle w:val="Heading3"/>
      </w:pPr>
      <w:bookmarkStart w:id="336" w:name="_Toc408479871"/>
      <w:bookmarkStart w:id="337" w:name="_d2h_bmk__Toc408479871_10"/>
      <w:bookmarkStart w:id="338" w:name="_D2HTopic_180"/>
      <w:r>
        <w:t>Controlling Non-Public Methods</w:t>
      </w:r>
      <w:bookmarkEnd w:id="336"/>
      <w:bookmarkEnd w:id="337"/>
      <w:bookmarkEnd w:id="338"/>
    </w:p>
    <w:p w:rsidR="00461611" w:rsidRDefault="00461611" w:rsidP="005F6FEE">
      <w:r>
        <w:t>You can control non-public methods by doing the following:</w:t>
      </w:r>
    </w:p>
    <w:p w:rsidR="00461611" w:rsidRDefault="00461611" w:rsidP="005F6FEE">
      <w:pPr>
        <w:pStyle w:val="ListBullet"/>
      </w:pPr>
      <w:r>
        <w:t xml:space="preserve">Faking private instance methods. </w:t>
      </w:r>
    </w:p>
    <w:p w:rsidR="00461611" w:rsidRDefault="00461611" w:rsidP="005F6FEE">
      <w:pPr>
        <w:pStyle w:val="ListBullet"/>
      </w:pPr>
      <w:r>
        <w:t>Faking private static methods</w:t>
      </w:r>
    </w:p>
    <w:p w:rsidR="00461611" w:rsidRDefault="00461611" w:rsidP="005F6FEE">
      <w:pPr>
        <w:pStyle w:val="ListBullet"/>
      </w:pPr>
      <w:r>
        <w:t>Faking private properties and indexers</w:t>
      </w:r>
    </w:p>
    <w:p w:rsidR="00461611" w:rsidRDefault="00461611" w:rsidP="005F6FEE">
      <w:pPr>
        <w:pStyle w:val="ListBullet"/>
      </w:pPr>
      <w:r w:rsidRPr="005F6FEE">
        <w:t>Creating instances of types with private constructors</w:t>
      </w:r>
      <w:r>
        <w:t xml:space="preserve"> </w:t>
      </w:r>
    </w:p>
    <w:p w:rsidR="00461611" w:rsidRDefault="00461611" w:rsidP="00675090">
      <w:pPr>
        <w:pStyle w:val="Heading4"/>
      </w:pPr>
      <w:bookmarkStart w:id="339" w:name="_D2HTopic_181"/>
      <w:r>
        <w:t>When to Use</w:t>
      </w:r>
      <w:bookmarkEnd w:id="339"/>
    </w:p>
    <w:p w:rsidR="00461611" w:rsidRDefault="00461611" w:rsidP="00675090">
      <w:r>
        <w:t>When your test requires a specific return value from a non-public fake method.</w:t>
      </w:r>
    </w:p>
    <w:p w:rsidR="00461611" w:rsidRPr="001D7F57" w:rsidRDefault="00461611" w:rsidP="00E83631">
      <w:r>
        <w:t xml:space="preserve">Public methods are also supported with </w:t>
      </w:r>
      <w:r w:rsidRPr="00313012">
        <w:rPr>
          <w:rStyle w:val="Bold"/>
        </w:rPr>
        <w:t>Isolate.NonPublic</w:t>
      </w:r>
      <w:r>
        <w:t>. This enables you to change the visibility of your methods without changing your tests.</w:t>
      </w:r>
    </w:p>
    <w:p w:rsidR="00461611" w:rsidRDefault="00461611" w:rsidP="00675090"/>
    <w:p w:rsidR="00461611" w:rsidRDefault="00461611" w:rsidP="005F6FEE">
      <w:pPr>
        <w:pStyle w:val="Heading4"/>
      </w:pPr>
      <w:bookmarkStart w:id="340" w:name="_D2HTopic_182"/>
      <w:r>
        <w:t>Faking Private Methods</w:t>
      </w:r>
      <w:bookmarkEnd w:id="340"/>
    </w:p>
    <w:p w:rsidR="00461611" w:rsidRDefault="00461611" w:rsidP="005F76FF">
      <w:r>
        <w:t xml:space="preserve">To fake private methods, use the </w:t>
      </w:r>
      <w:r w:rsidRPr="00313012">
        <w:rPr>
          <w:rStyle w:val="Bold"/>
        </w:rPr>
        <w:t>Isolate.NonPublic</w:t>
      </w:r>
      <w:r>
        <w:t>. This API uses a string name of the method that you want to fake. Typemock Isolator will find the method through reflection and arrange the new behavior. To fake an instance method, pass the instance and the name of the method.</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961EE4">
        <w:trPr>
          <w:cantSplit/>
        </w:trPr>
        <w:tc>
          <w:tcPr>
            <w:tcW w:w="818" w:type="dxa"/>
            <w:shd w:val="clear" w:color="auto" w:fill="auto"/>
          </w:tcPr>
          <w:p w:rsidR="00461611" w:rsidRDefault="00461611" w:rsidP="00961EE4">
            <w:pPr>
              <w:pStyle w:val="NoteRegularMark"/>
            </w:pPr>
            <w:r>
              <w:t>!</w:t>
            </w:r>
          </w:p>
        </w:tc>
        <w:tc>
          <w:tcPr>
            <w:tcW w:w="8404" w:type="dxa"/>
            <w:shd w:val="clear" w:color="auto" w:fill="auto"/>
          </w:tcPr>
          <w:p w:rsidR="00461611" w:rsidRPr="00312A07" w:rsidRDefault="00461611" w:rsidP="00961EE4">
            <w:pPr>
              <w:pStyle w:val="Note"/>
            </w:pPr>
            <w:r w:rsidRPr="00312A07">
              <w:t>Note</w:t>
            </w:r>
          </w:p>
          <w:p w:rsidR="00461611" w:rsidRPr="00AF4C78" w:rsidRDefault="00461611" w:rsidP="00313012">
            <w:pPr>
              <w:pStyle w:val="TableText"/>
            </w:pPr>
            <w:r>
              <w:t>T</w:t>
            </w:r>
            <w:r w:rsidRPr="00AF4C78">
              <w:t xml:space="preserve">o allow production code to change its method scope without failing unit tests, </w:t>
            </w:r>
            <w:r w:rsidRPr="00313012">
              <w:rPr>
                <w:rStyle w:val="Bold"/>
              </w:rPr>
              <w:t>Isolate.NonPublic</w:t>
            </w:r>
            <w:r w:rsidRPr="00AF4C78">
              <w:t xml:space="preserve"> </w:t>
            </w:r>
            <w:r>
              <w:t xml:space="preserve">can be used </w:t>
            </w:r>
            <w:r w:rsidRPr="00AF4C78">
              <w:t>for public methods too.</w:t>
            </w:r>
          </w:p>
        </w:tc>
      </w:tr>
    </w:tbl>
    <w:p w:rsidR="00461611" w:rsidRDefault="00461611" w:rsidP="005F6FEE">
      <w:pPr>
        <w:pStyle w:val="Heading5"/>
      </w:pPr>
      <w:bookmarkStart w:id="341" w:name="_D2HTopic_183"/>
      <w:r>
        <w:t>Syntax</w:t>
      </w:r>
      <w:bookmarkEnd w:id="341"/>
    </w:p>
    <w:p w:rsidR="00461611" w:rsidRDefault="00461611" w:rsidP="00635592">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Pr="001B6037" w:rsidRDefault="00461611" w:rsidP="001B6037">
            <w:pPr>
              <w:pStyle w:val="Command"/>
              <w:ind w:left="0"/>
              <w:rPr>
                <w:lang w:val="en-US"/>
              </w:rPr>
            </w:pPr>
            <w:r w:rsidRPr="006114D7">
              <w:t>Isolate.NonPublic.WhenCalled(</w:t>
            </w:r>
            <w:r>
              <w:rPr>
                <w:lang w:val="en-US"/>
              </w:rPr>
              <w:t>&lt;instance&gt;</w:t>
            </w:r>
            <w:r w:rsidRPr="006114D7">
              <w:t>, "</w:t>
            </w:r>
            <w:r>
              <w:rPr>
                <w:lang w:val="en-US"/>
              </w:rPr>
              <w:t>&lt;methodname&gt;</w:t>
            </w:r>
            <w:r w:rsidRPr="006114D7">
              <w:t>")</w:t>
            </w:r>
            <w:r>
              <w:rPr>
                <w:lang w:val="en-US"/>
              </w:rPr>
              <w:t>.&lt;behavior&gt;</w:t>
            </w:r>
          </w:p>
        </w:tc>
      </w:tr>
    </w:tbl>
    <w:p w:rsidR="00461611" w:rsidRDefault="00461611" w:rsidP="00635592">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Pr="00CD5926" w:rsidRDefault="00461611" w:rsidP="001C37E5">
            <w:pPr>
              <w:pStyle w:val="Command"/>
              <w:ind w:left="0"/>
              <w:rPr>
                <w:lang w:val="en-US"/>
              </w:rPr>
            </w:pPr>
            <w:r w:rsidRPr="006114D7">
              <w:t>NonPublic</w:t>
            </w:r>
            <w:r>
              <w:rPr>
                <w:lang w:val="en-US"/>
              </w:rPr>
              <w:t>&lt;behavior&gt;</w:t>
            </w:r>
            <w:r w:rsidRPr="006114D7">
              <w:t>(</w:t>
            </w:r>
            <w:r>
              <w:rPr>
                <w:lang w:val="en-US"/>
              </w:rPr>
              <w:t>&lt;instance&gt;</w:t>
            </w:r>
            <w:r w:rsidRPr="006114D7">
              <w:t>, "</w:t>
            </w:r>
            <w:r>
              <w:rPr>
                <w:lang w:val="en-US"/>
              </w:rPr>
              <w:t>&lt;methodname&gt;</w:t>
            </w:r>
            <w:r w:rsidRPr="006114D7">
              <w:t xml:space="preserve">", </w:t>
            </w:r>
            <w:r>
              <w:rPr>
                <w:lang w:val="en-US"/>
              </w:rPr>
              <w:t>&lt;value&gt;</w:t>
            </w:r>
            <w:r w:rsidRPr="006114D7">
              <w:t>)</w:t>
            </w:r>
          </w:p>
        </w:tc>
      </w:tr>
    </w:tbl>
    <w:p w:rsidR="00461611" w:rsidRDefault="00461611" w:rsidP="005F76FF">
      <w:bookmarkStart w:id="342" w:name="Private_instance_methods"/>
      <w:bookmarkStart w:id="343" w:name="_d2h_bmk_Private_instance_methods_10"/>
      <w:bookmarkEnd w:id="342"/>
      <w:bookmarkEnd w:id="343"/>
    </w:p>
    <w:p w:rsidR="00461611" w:rsidRDefault="00461611" w:rsidP="005F76FF">
      <w:r>
        <w:t>The following table explains possible behaviors:</w:t>
      </w:r>
    </w:p>
    <w:tbl>
      <w:tblPr>
        <w:tblW w:w="953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2157"/>
        <w:gridCol w:w="3510"/>
        <w:gridCol w:w="3870"/>
      </w:tblGrid>
      <w:tr w:rsidR="00461611" w:rsidTr="00257284">
        <w:trPr>
          <w:cantSplit/>
          <w:tblHeader/>
        </w:trPr>
        <w:tc>
          <w:tcPr>
            <w:tcW w:w="2157" w:type="dxa"/>
            <w:vAlign w:val="center"/>
          </w:tcPr>
          <w:p w:rsidR="00461611" w:rsidRDefault="00461611" w:rsidP="00257284">
            <w:pPr>
              <w:pStyle w:val="TableHeader"/>
            </w:pPr>
            <w:r>
              <w:t xml:space="preserve">Behavior </w:t>
            </w:r>
            <w:r w:rsidRPr="00257284">
              <w:t>(C#)</w:t>
            </w:r>
          </w:p>
        </w:tc>
        <w:tc>
          <w:tcPr>
            <w:tcW w:w="3510" w:type="dxa"/>
          </w:tcPr>
          <w:p w:rsidR="00461611" w:rsidRDefault="00461611" w:rsidP="00257284">
            <w:pPr>
              <w:pStyle w:val="TableHeader"/>
            </w:pPr>
            <w:r>
              <w:t>Behavior (VB)</w:t>
            </w:r>
          </w:p>
        </w:tc>
        <w:tc>
          <w:tcPr>
            <w:tcW w:w="3870" w:type="dxa"/>
          </w:tcPr>
          <w:p w:rsidR="00461611" w:rsidRDefault="00461611" w:rsidP="00257284">
            <w:pPr>
              <w:pStyle w:val="TableHeader"/>
            </w:pPr>
            <w:r>
              <w:t>Description</w:t>
            </w:r>
          </w:p>
        </w:tc>
      </w:tr>
      <w:tr w:rsidR="00461611" w:rsidRPr="00161B30" w:rsidTr="00257284">
        <w:trPr>
          <w:cantSplit/>
        </w:trPr>
        <w:tc>
          <w:tcPr>
            <w:tcW w:w="2157" w:type="dxa"/>
          </w:tcPr>
          <w:p w:rsidR="00461611" w:rsidRPr="005F76FF" w:rsidRDefault="00461611" w:rsidP="00257284">
            <w:pPr>
              <w:pStyle w:val="TableText"/>
            </w:pPr>
            <w:r w:rsidRPr="005F76FF">
              <w:t>ReturnRecursiveFakes</w:t>
            </w:r>
          </w:p>
        </w:tc>
        <w:tc>
          <w:tcPr>
            <w:tcW w:w="3510" w:type="dxa"/>
          </w:tcPr>
          <w:p w:rsidR="00461611" w:rsidRPr="005F76FF" w:rsidRDefault="00461611" w:rsidP="00257284">
            <w:pPr>
              <w:pStyle w:val="TableText"/>
              <w:rPr>
                <w:rStyle w:val="Normal1"/>
              </w:rPr>
            </w:pPr>
            <w:r>
              <w:rPr>
                <w:rStyle w:val="Normal1"/>
              </w:rPr>
              <w:t>Not supported</w:t>
            </w:r>
          </w:p>
        </w:tc>
        <w:tc>
          <w:tcPr>
            <w:tcW w:w="3870" w:type="dxa"/>
          </w:tcPr>
          <w:p w:rsidR="00461611" w:rsidRDefault="00461611" w:rsidP="00756DC7">
            <w:pPr>
              <w:pStyle w:val="TableText"/>
            </w:pPr>
            <w:r>
              <w:t>R</w:t>
            </w:r>
            <w:r w:rsidRPr="005F76FF">
              <w:t>eturn</w:t>
            </w:r>
            <w:r>
              <w:t>s:</w:t>
            </w:r>
          </w:p>
          <w:p w:rsidR="00461611" w:rsidRDefault="00461611" w:rsidP="00756DC7">
            <w:pPr>
              <w:pStyle w:val="TableBullet1"/>
            </w:pPr>
            <w:r>
              <w:rPr>
                <w:lang w:val="en-US"/>
              </w:rPr>
              <w:t>For reference types: f</w:t>
            </w:r>
            <w:r w:rsidRPr="005F76FF">
              <w:t>ake objects</w:t>
            </w:r>
          </w:p>
          <w:p w:rsidR="00461611" w:rsidRDefault="00461611" w:rsidP="00756DC7">
            <w:pPr>
              <w:pStyle w:val="TableBullet1"/>
            </w:pPr>
            <w:r>
              <w:rPr>
                <w:lang w:val="en-US"/>
              </w:rPr>
              <w:t xml:space="preserve">For other return types: </w:t>
            </w:r>
            <w:r w:rsidRPr="005F76FF">
              <w:t>zero or equivalent</w:t>
            </w:r>
          </w:p>
          <w:p w:rsidR="00461611" w:rsidRPr="005F76FF" w:rsidRDefault="00461611" w:rsidP="00756DC7">
            <w:pPr>
              <w:pStyle w:val="TableText"/>
              <w:rPr>
                <w:rStyle w:val="Normal1"/>
              </w:rPr>
            </w:pPr>
            <w:r>
              <w:br/>
            </w:r>
            <w:r w:rsidRPr="00D56DEF">
              <w:t>The returned fake objects will behave in the same way.</w:t>
            </w:r>
          </w:p>
        </w:tc>
      </w:tr>
      <w:tr w:rsidR="00461611" w:rsidRPr="00161B30" w:rsidTr="00257284">
        <w:trPr>
          <w:cantSplit/>
        </w:trPr>
        <w:tc>
          <w:tcPr>
            <w:tcW w:w="2157" w:type="dxa"/>
          </w:tcPr>
          <w:p w:rsidR="00461611" w:rsidRPr="005F76FF" w:rsidRDefault="00461611" w:rsidP="00257284">
            <w:pPr>
              <w:pStyle w:val="TableText"/>
            </w:pPr>
            <w:r w:rsidRPr="005F76FF">
              <w:t>WillReturn</w:t>
            </w:r>
          </w:p>
        </w:tc>
        <w:tc>
          <w:tcPr>
            <w:tcW w:w="3510" w:type="dxa"/>
          </w:tcPr>
          <w:p w:rsidR="00461611" w:rsidRPr="005F76FF" w:rsidRDefault="00461611" w:rsidP="00257284">
            <w:pPr>
              <w:pStyle w:val="TableText"/>
              <w:rPr>
                <w:rStyle w:val="Normal1"/>
              </w:rPr>
            </w:pPr>
            <w:r>
              <w:t>NonPublicWillReturn</w:t>
            </w:r>
          </w:p>
        </w:tc>
        <w:tc>
          <w:tcPr>
            <w:tcW w:w="3870" w:type="dxa"/>
          </w:tcPr>
          <w:p w:rsidR="00461611" w:rsidRPr="005F76FF" w:rsidRDefault="00461611" w:rsidP="00756DC7">
            <w:pPr>
              <w:pStyle w:val="TableText"/>
              <w:rPr>
                <w:rStyle w:val="Normal1"/>
              </w:rPr>
            </w:pPr>
            <w:r w:rsidRPr="005F76FF">
              <w:t>Return</w:t>
            </w:r>
            <w:r>
              <w:t>s</w:t>
            </w:r>
            <w:r w:rsidRPr="005F76FF">
              <w:t xml:space="preserve"> </w:t>
            </w:r>
            <w:r>
              <w:t>a</w:t>
            </w:r>
            <w:r w:rsidRPr="005F76FF">
              <w:t xml:space="preserve"> specified value</w:t>
            </w:r>
            <w:r>
              <w:t>.</w:t>
            </w:r>
          </w:p>
        </w:tc>
      </w:tr>
      <w:tr w:rsidR="00461611" w:rsidRPr="00161B30" w:rsidTr="00257284">
        <w:trPr>
          <w:cantSplit/>
        </w:trPr>
        <w:tc>
          <w:tcPr>
            <w:tcW w:w="2157" w:type="dxa"/>
          </w:tcPr>
          <w:p w:rsidR="00461611" w:rsidRPr="005F76FF" w:rsidRDefault="00461611" w:rsidP="00257284">
            <w:pPr>
              <w:pStyle w:val="TableText"/>
            </w:pPr>
            <w:r w:rsidRPr="005F76FF">
              <w:t>WillThrow</w:t>
            </w:r>
          </w:p>
        </w:tc>
        <w:tc>
          <w:tcPr>
            <w:tcW w:w="3510" w:type="dxa"/>
          </w:tcPr>
          <w:p w:rsidR="00461611" w:rsidRPr="005F76FF" w:rsidRDefault="00461611" w:rsidP="00257284">
            <w:pPr>
              <w:pStyle w:val="TableText"/>
              <w:rPr>
                <w:rStyle w:val="Normal1"/>
              </w:rPr>
            </w:pPr>
            <w:r>
              <w:t>NonPublicWillThrow</w:t>
            </w:r>
          </w:p>
        </w:tc>
        <w:tc>
          <w:tcPr>
            <w:tcW w:w="3870" w:type="dxa"/>
          </w:tcPr>
          <w:p w:rsidR="00461611" w:rsidRPr="005F76FF" w:rsidRDefault="00461611" w:rsidP="00257284">
            <w:pPr>
              <w:pStyle w:val="TableText"/>
              <w:rPr>
                <w:rStyle w:val="Normal1"/>
              </w:rPr>
            </w:pPr>
            <w:r w:rsidRPr="005F76FF">
              <w:t>An exception will be thrown when this method will be called.</w:t>
            </w:r>
          </w:p>
        </w:tc>
      </w:tr>
      <w:tr w:rsidR="00461611" w:rsidRPr="00161B30" w:rsidTr="00257284">
        <w:trPr>
          <w:cantSplit/>
        </w:trPr>
        <w:tc>
          <w:tcPr>
            <w:tcW w:w="2157" w:type="dxa"/>
          </w:tcPr>
          <w:p w:rsidR="00461611" w:rsidRPr="005F76FF" w:rsidRDefault="00461611" w:rsidP="00257284">
            <w:pPr>
              <w:pStyle w:val="TableText"/>
            </w:pPr>
            <w:r w:rsidRPr="005F76FF">
              <w:t>WillBeIgnored</w:t>
            </w:r>
          </w:p>
        </w:tc>
        <w:tc>
          <w:tcPr>
            <w:tcW w:w="3510" w:type="dxa"/>
          </w:tcPr>
          <w:p w:rsidR="00461611" w:rsidRPr="005F76FF" w:rsidRDefault="00461611" w:rsidP="00257284">
            <w:pPr>
              <w:pStyle w:val="TableText"/>
              <w:rPr>
                <w:rStyle w:val="Normal1"/>
              </w:rPr>
            </w:pPr>
            <w:r>
              <w:t>NonPublicWillBeIgnored</w:t>
            </w:r>
          </w:p>
        </w:tc>
        <w:tc>
          <w:tcPr>
            <w:tcW w:w="3870" w:type="dxa"/>
          </w:tcPr>
          <w:p w:rsidR="00461611" w:rsidRPr="005F76FF" w:rsidRDefault="00461611" w:rsidP="00756DC7">
            <w:pPr>
              <w:pStyle w:val="TableText"/>
              <w:rPr>
                <w:rStyle w:val="Normal1"/>
              </w:rPr>
            </w:pPr>
            <w:r>
              <w:t>T</w:t>
            </w:r>
            <w:r w:rsidRPr="005F76FF">
              <w:t>h</w:t>
            </w:r>
            <w:r>
              <w:t>e</w:t>
            </w:r>
            <w:r w:rsidRPr="005F76FF">
              <w:t xml:space="preserve"> method </w:t>
            </w:r>
            <w:r>
              <w:t>will not</w:t>
            </w:r>
            <w:r w:rsidRPr="005F76FF">
              <w:t xml:space="preserve"> be executed.</w:t>
            </w:r>
          </w:p>
        </w:tc>
      </w:tr>
      <w:tr w:rsidR="00461611" w:rsidRPr="00161B30" w:rsidTr="00257284">
        <w:trPr>
          <w:cantSplit/>
        </w:trPr>
        <w:tc>
          <w:tcPr>
            <w:tcW w:w="2157" w:type="dxa"/>
          </w:tcPr>
          <w:p w:rsidR="00461611" w:rsidRPr="005F76FF" w:rsidRDefault="00461611" w:rsidP="00257284">
            <w:pPr>
              <w:pStyle w:val="TableText"/>
            </w:pPr>
            <w:r w:rsidRPr="005F76FF">
              <w:t>CallOriginal</w:t>
            </w:r>
          </w:p>
        </w:tc>
        <w:tc>
          <w:tcPr>
            <w:tcW w:w="3510" w:type="dxa"/>
          </w:tcPr>
          <w:p w:rsidR="00461611" w:rsidRPr="005F76FF" w:rsidRDefault="00461611" w:rsidP="00257284">
            <w:pPr>
              <w:pStyle w:val="TableText"/>
            </w:pPr>
            <w:r>
              <w:t>NonPublicWillCallOriginal</w:t>
            </w:r>
          </w:p>
        </w:tc>
        <w:tc>
          <w:tcPr>
            <w:tcW w:w="3870" w:type="dxa"/>
          </w:tcPr>
          <w:p w:rsidR="00461611" w:rsidRPr="005F76FF" w:rsidRDefault="00461611" w:rsidP="00257284">
            <w:pPr>
              <w:pStyle w:val="TableText"/>
            </w:pPr>
            <w:r w:rsidRPr="005F76FF">
              <w:t>Call</w:t>
            </w:r>
            <w:r>
              <w:t>s</w:t>
            </w:r>
            <w:r w:rsidRPr="005F76FF">
              <w:t xml:space="preserve"> the original method.</w:t>
            </w:r>
          </w:p>
        </w:tc>
      </w:tr>
      <w:tr w:rsidR="00461611" w:rsidRPr="00161B30" w:rsidTr="00257284">
        <w:trPr>
          <w:cantSplit/>
        </w:trPr>
        <w:tc>
          <w:tcPr>
            <w:tcW w:w="2157" w:type="dxa"/>
          </w:tcPr>
          <w:p w:rsidR="00461611" w:rsidRPr="005F76FF" w:rsidRDefault="00461611" w:rsidP="00257284">
            <w:pPr>
              <w:pStyle w:val="TableText"/>
            </w:pPr>
            <w:r w:rsidRPr="005F76FF">
              <w:t>AssignRefOut</w:t>
            </w:r>
          </w:p>
        </w:tc>
        <w:tc>
          <w:tcPr>
            <w:tcW w:w="3510" w:type="dxa"/>
          </w:tcPr>
          <w:p w:rsidR="00461611" w:rsidRPr="005F76FF" w:rsidRDefault="00461611" w:rsidP="00257284">
            <w:pPr>
              <w:pStyle w:val="TableText"/>
            </w:pPr>
            <w:r>
              <w:rPr>
                <w:rStyle w:val="Normal1"/>
              </w:rPr>
              <w:t>Not supported</w:t>
            </w:r>
          </w:p>
        </w:tc>
        <w:tc>
          <w:tcPr>
            <w:tcW w:w="3870" w:type="dxa"/>
          </w:tcPr>
          <w:p w:rsidR="00461611" w:rsidRPr="005F76FF" w:rsidRDefault="00461611" w:rsidP="0055747C">
            <w:pPr>
              <w:pStyle w:val="TableText"/>
            </w:pPr>
            <w:r w:rsidRPr="005F76FF">
              <w:t xml:space="preserve">Additional information </w:t>
            </w:r>
            <w:r>
              <w:t>for</w:t>
            </w:r>
            <w:r w:rsidRPr="005F76FF">
              <w:t xml:space="preserve"> </w:t>
            </w:r>
            <w:r>
              <w:t>R</w:t>
            </w:r>
            <w:r w:rsidRPr="005F76FF">
              <w:t xml:space="preserve">ef and </w:t>
            </w:r>
            <w:r>
              <w:t>O</w:t>
            </w:r>
            <w:r w:rsidRPr="005F76FF">
              <w:t>ut parameters to be returned by the called method.</w:t>
            </w:r>
            <w:r>
              <w:t xml:space="preserve"> </w:t>
            </w:r>
          </w:p>
        </w:tc>
      </w:tr>
    </w:tbl>
    <w:p w:rsidR="00461611" w:rsidRDefault="00461611" w:rsidP="00AF4C78"/>
    <w:p w:rsidR="00461611" w:rsidRDefault="00461611" w:rsidP="00AF4C78">
      <w:r>
        <w:t>Note that the only difference from faking public methods is the use of string names to represent the method to fake.</w:t>
      </w:r>
    </w:p>
    <w:p w:rsidR="00461611" w:rsidRDefault="00461611" w:rsidP="005F6FEE">
      <w:pPr>
        <w:pStyle w:val="Heading5"/>
      </w:pPr>
      <w:bookmarkStart w:id="344" w:name="_D2HTopic_184"/>
      <w:r>
        <w:t>Samples</w:t>
      </w:r>
      <w:bookmarkEnd w:id="344"/>
    </w:p>
    <w:p w:rsidR="00461611" w:rsidRDefault="00461611" w:rsidP="00635592">
      <w:pPr>
        <w:pStyle w:val="CodeLabel"/>
        <w:rPr>
          <w:rFonts w:cs="Times New Roman"/>
          <w:sz w:val="24"/>
          <w:szCs w:val="24"/>
        </w:rPr>
      </w:pPr>
      <w:r w:rsidRPr="006114D7">
        <w:t>C# (PrivateMethods.cs)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Pr="006114D7" w:rsidRDefault="00461611" w:rsidP="006114D7">
            <w:pPr>
              <w:pStyle w:val="Command"/>
              <w:ind w:left="0"/>
            </w:pPr>
            <w:r w:rsidRPr="006114D7">
              <w:t>var fakeDependency = Isolate.Fake.Instance&lt;Dependency&gt;(Members.CallOriginal);</w:t>
            </w:r>
          </w:p>
          <w:p w:rsidR="00461611" w:rsidRPr="00CD5926" w:rsidRDefault="00461611" w:rsidP="006114D7">
            <w:pPr>
              <w:pStyle w:val="Command"/>
              <w:ind w:left="0"/>
            </w:pPr>
            <w:r w:rsidRPr="006114D7">
              <w:t>Isolate.NonPublic.WhenCalled(fakeDependency, "InternalNumber").WillReturn(3);</w:t>
            </w:r>
          </w:p>
        </w:tc>
      </w:tr>
    </w:tbl>
    <w:p w:rsidR="00461611" w:rsidRDefault="00461611" w:rsidP="00635592">
      <w:pPr>
        <w:pStyle w:val="CodeLabel"/>
      </w:pPr>
      <w:r w:rsidRPr="006114D7">
        <w:t>VB (PrivateMethods.vb)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Pr="006114D7" w:rsidRDefault="00461611" w:rsidP="006114D7">
            <w:pPr>
              <w:pStyle w:val="Command"/>
              <w:ind w:left="0"/>
            </w:pPr>
            <w:r w:rsidRPr="006114D7">
              <w:t>Dim fakeDependency = FakeInstance(Of Dependency)(Members.CallOriginal)</w:t>
            </w:r>
          </w:p>
          <w:p w:rsidR="00461611" w:rsidRPr="006114D7" w:rsidRDefault="00461611" w:rsidP="006114D7">
            <w:pPr>
              <w:pStyle w:val="Command"/>
              <w:ind w:left="0"/>
            </w:pPr>
            <w:r w:rsidRPr="006114D7">
              <w:t>NonPublicWillReturn(fakeDependency, "InternalNumber", 3)</w:t>
            </w:r>
          </w:p>
        </w:tc>
      </w:tr>
    </w:tbl>
    <w:p w:rsidR="00461611" w:rsidRDefault="00461611" w:rsidP="006114D7">
      <w:pPr>
        <w:pStyle w:val="HTMLPreformatted"/>
      </w:pPr>
    </w:p>
    <w:p w:rsidR="00461611" w:rsidRDefault="00461611" w:rsidP="005F6FEE">
      <w:pPr>
        <w:pStyle w:val="Heading4"/>
      </w:pPr>
      <w:bookmarkStart w:id="345" w:name="Private_static_methods"/>
      <w:bookmarkStart w:id="346" w:name="_d2h_bmk_Private_static_methods_10"/>
      <w:bookmarkStart w:id="347" w:name="_D2HTopic_185"/>
      <w:bookmarkEnd w:id="345"/>
      <w:bookmarkEnd w:id="346"/>
      <w:r>
        <w:t>Faking Private Static Methods</w:t>
      </w:r>
      <w:bookmarkEnd w:id="347"/>
    </w:p>
    <w:p w:rsidR="00461611" w:rsidRDefault="00461611" w:rsidP="005F76FF">
      <w:r>
        <w:t>To fake a private static method, pass the type and name of the method.</w:t>
      </w:r>
    </w:p>
    <w:p w:rsidR="00461611" w:rsidRDefault="00461611" w:rsidP="005F6FEE">
      <w:pPr>
        <w:pStyle w:val="Heading5"/>
      </w:pPr>
      <w:bookmarkStart w:id="348" w:name="_D2HTopic_186"/>
      <w:r>
        <w:t>Syntax</w:t>
      </w:r>
      <w:bookmarkEnd w:id="348"/>
    </w:p>
    <w:p w:rsidR="00461611" w:rsidRDefault="00461611" w:rsidP="00635592">
      <w:pPr>
        <w:pStyle w:val="CodeLabel"/>
        <w:rPr>
          <w:rFonts w:cs="Times New Roman"/>
          <w:sz w:val="24"/>
          <w:szCs w:val="24"/>
        </w:rPr>
      </w:pPr>
      <w:r w:rsidRPr="006114D7">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Pr="00D549AA" w:rsidRDefault="00461611" w:rsidP="00D549AA">
            <w:pPr>
              <w:pStyle w:val="Command"/>
              <w:ind w:left="0"/>
              <w:rPr>
                <w:lang w:val="en-US"/>
              </w:rPr>
            </w:pPr>
            <w:r>
              <w:t>Isolate.NonPublic.WhenCalled&lt;</w:t>
            </w:r>
            <w:r>
              <w:rPr>
                <w:lang w:val="en-US"/>
              </w:rPr>
              <w:t>type</w:t>
            </w:r>
            <w:r>
              <w:t>&gt;(</w:t>
            </w:r>
            <w:r>
              <w:rPr>
                <w:rStyle w:val="highlight-literal"/>
              </w:rPr>
              <w:t>"</w:t>
            </w:r>
            <w:r>
              <w:rPr>
                <w:rStyle w:val="highlight-literal"/>
                <w:lang w:val="en-US"/>
              </w:rPr>
              <w:t>&lt;methodname&gt;</w:t>
            </w:r>
            <w:r>
              <w:rPr>
                <w:rStyle w:val="highlight-literal"/>
              </w:rPr>
              <w:t>"</w:t>
            </w:r>
            <w:r>
              <w:t>).</w:t>
            </w:r>
            <w:r>
              <w:rPr>
                <w:lang w:val="en-US"/>
              </w:rPr>
              <w:t>&lt;behavior&gt;</w:t>
            </w:r>
          </w:p>
        </w:tc>
      </w:tr>
    </w:tbl>
    <w:p w:rsidR="00461611" w:rsidRDefault="00461611" w:rsidP="00635592">
      <w:pPr>
        <w:pStyle w:val="CodeLabel"/>
      </w:pPr>
      <w:r w:rsidRPr="006114D7">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Pr="00063229" w:rsidRDefault="00461611" w:rsidP="001C37E5">
            <w:pPr>
              <w:pStyle w:val="Command"/>
              <w:ind w:left="0"/>
              <w:rPr>
                <w:lang w:val="en-US"/>
              </w:rPr>
            </w:pPr>
            <w:r w:rsidRPr="006114D7">
              <w:t>NonPublic</w:t>
            </w:r>
            <w:r>
              <w:rPr>
                <w:lang w:val="en-US"/>
              </w:rPr>
              <w:t>&lt;behavior&gt;</w:t>
            </w:r>
            <w:r w:rsidRPr="006114D7">
              <w:t>(</w:t>
            </w:r>
            <w:r>
              <w:rPr>
                <w:rStyle w:val="highlight-keyword"/>
              </w:rPr>
              <w:t xml:space="preserve"> GetType</w:t>
            </w:r>
            <w:r>
              <w:rPr>
                <w:lang w:val="en-US"/>
              </w:rPr>
              <w:t xml:space="preserve"> (&lt;type&gt;)</w:t>
            </w:r>
            <w:r w:rsidRPr="006114D7">
              <w:t>, "</w:t>
            </w:r>
            <w:r>
              <w:rPr>
                <w:lang w:val="en-US"/>
              </w:rPr>
              <w:t>&lt;methodname&gt;</w:t>
            </w:r>
            <w:r w:rsidRPr="006114D7">
              <w:t xml:space="preserve">", </w:t>
            </w:r>
            <w:r>
              <w:rPr>
                <w:lang w:val="en-US"/>
              </w:rPr>
              <w:t>&lt;value&gt;</w:t>
            </w:r>
            <w:r w:rsidRPr="006114D7">
              <w:t>)</w:t>
            </w:r>
          </w:p>
        </w:tc>
      </w:tr>
    </w:tbl>
    <w:p w:rsidR="00461611" w:rsidRDefault="00461611" w:rsidP="005F6FEE">
      <w:pPr>
        <w:pStyle w:val="Heading5"/>
        <w:rPr>
          <w:rStyle w:val="Strong"/>
          <w:b/>
          <w:bCs w:val="0"/>
        </w:rPr>
      </w:pPr>
      <w:bookmarkStart w:id="349" w:name="_D2HTopic_187"/>
      <w:r w:rsidRPr="00063229">
        <w:rPr>
          <w:rStyle w:val="Strong"/>
          <w:bCs w:val="0"/>
        </w:rPr>
        <w:t>Samples</w:t>
      </w:r>
      <w:bookmarkEnd w:id="349"/>
    </w:p>
    <w:p w:rsidR="00461611" w:rsidRDefault="00461611" w:rsidP="00635592">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582"/>
      </w:tblGrid>
      <w:tr w:rsidR="00461611" w:rsidTr="00961EE4">
        <w:tc>
          <w:tcPr>
            <w:tcW w:w="9360" w:type="dxa"/>
            <w:shd w:val="clear" w:color="auto" w:fill="F3F3F3"/>
            <w:tcMar>
              <w:bottom w:w="120" w:type="dxa"/>
            </w:tcMar>
          </w:tcPr>
          <w:p w:rsidR="00461611" w:rsidRDefault="00461611" w:rsidP="0011185F">
            <w:pPr>
              <w:pStyle w:val="Command"/>
              <w:ind w:left="0"/>
            </w:pPr>
            <w:r>
              <w:rPr>
                <w:rStyle w:val="highlight-comment"/>
              </w:rPr>
              <w:t>// Use this line to set expectation on private static method</w:t>
            </w:r>
          </w:p>
          <w:p w:rsidR="00461611" w:rsidRDefault="00461611" w:rsidP="0011185F">
            <w:pPr>
              <w:pStyle w:val="Command"/>
              <w:ind w:left="0"/>
            </w:pPr>
            <w:r>
              <w:t>Isolate.NonPublic.WhenCalled(</w:t>
            </w:r>
            <w:r>
              <w:rPr>
                <w:rStyle w:val="highlight-keyword"/>
              </w:rPr>
              <w:t>typeof</w:t>
            </w:r>
            <w:r>
              <w:t xml:space="preserve">(Dependency), </w:t>
            </w:r>
            <w:r>
              <w:rPr>
                <w:rStyle w:val="highlight-literal"/>
              </w:rPr>
              <w:t>"PrivateStaticMethod"</w:t>
            </w:r>
            <w:r>
              <w:t>).WillReturn(</w:t>
            </w:r>
            <w:r>
              <w:rPr>
                <w:rStyle w:val="highlight-number"/>
              </w:rPr>
              <w:t>10</w:t>
            </w:r>
            <w:r>
              <w:t>);</w:t>
            </w:r>
          </w:p>
          <w:p w:rsidR="00461611" w:rsidRDefault="00461611" w:rsidP="0011185F">
            <w:pPr>
              <w:pStyle w:val="Command"/>
            </w:pPr>
          </w:p>
          <w:p w:rsidR="00461611" w:rsidRDefault="00461611" w:rsidP="0011185F">
            <w:pPr>
              <w:pStyle w:val="Command"/>
              <w:ind w:left="0"/>
            </w:pPr>
            <w:r>
              <w:rPr>
                <w:rStyle w:val="highlight-comment"/>
              </w:rPr>
              <w:t>// Or you can use this line instead to set the same expectation</w:t>
            </w:r>
          </w:p>
          <w:p w:rsidR="00461611" w:rsidRPr="00063229" w:rsidRDefault="00461611" w:rsidP="0011185F">
            <w:pPr>
              <w:pStyle w:val="Command"/>
              <w:ind w:left="0"/>
              <w:rPr>
                <w:lang w:val="en-US"/>
              </w:rPr>
            </w:pPr>
            <w:r>
              <w:t>Isolate.NonPublic.WhenCalled&lt;Dependency&gt;(</w:t>
            </w:r>
            <w:r>
              <w:rPr>
                <w:rStyle w:val="highlight-literal"/>
              </w:rPr>
              <w:t>"PrivateStaticMethod"</w:t>
            </w:r>
            <w:r>
              <w:t>).WillReturn(</w:t>
            </w:r>
            <w:r>
              <w:rPr>
                <w:rStyle w:val="highlight-number"/>
              </w:rPr>
              <w:t>10</w:t>
            </w:r>
            <w:r>
              <w:t>);</w:t>
            </w:r>
          </w:p>
        </w:tc>
      </w:tr>
    </w:tbl>
    <w:p w:rsidR="00461611" w:rsidRDefault="00461611" w:rsidP="00635592">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Pr="0011185F" w:rsidRDefault="00461611" w:rsidP="0011185F">
            <w:pPr>
              <w:pStyle w:val="Command"/>
              <w:ind w:left="0"/>
            </w:pPr>
            <w:r>
              <w:t>NonPublicWillReturn(</w:t>
            </w:r>
            <w:r>
              <w:rPr>
                <w:rStyle w:val="highlight-keyword"/>
              </w:rPr>
              <w:t>GetType</w:t>
            </w:r>
            <w:r>
              <w:t xml:space="preserve">(Dependency), </w:t>
            </w:r>
            <w:r>
              <w:rPr>
                <w:rStyle w:val="highlight-literal"/>
              </w:rPr>
              <w:t>"PrivateStaticMethod"</w:t>
            </w:r>
            <w:r>
              <w:t xml:space="preserve">, </w:t>
            </w:r>
            <w:r>
              <w:rPr>
                <w:rStyle w:val="highlight-number"/>
              </w:rPr>
              <w:t>10</w:t>
            </w:r>
            <w:r>
              <w:t>)</w:t>
            </w:r>
          </w:p>
        </w:tc>
      </w:tr>
    </w:tbl>
    <w:p w:rsidR="00461611" w:rsidRDefault="00461611" w:rsidP="0011185F">
      <w:pPr>
        <w:pStyle w:val="HTMLPreformatted"/>
      </w:pPr>
    </w:p>
    <w:p w:rsidR="00461611" w:rsidRDefault="00461611" w:rsidP="005F6FEE">
      <w:pPr>
        <w:pStyle w:val="Heading4"/>
      </w:pPr>
      <w:bookmarkStart w:id="350" w:name="_D2HTopic_188"/>
      <w:r>
        <w:t>Faking Private Properties or Indexers</w:t>
      </w:r>
      <w:bookmarkEnd w:id="350"/>
    </w:p>
    <w:p w:rsidR="00461611" w:rsidRDefault="00461611" w:rsidP="00D67E21">
      <w:r w:rsidRPr="00DD4F73">
        <w:t xml:space="preserve">To fake a private property or indexer, use </w:t>
      </w:r>
      <w:r>
        <w:t xml:space="preserve">one of the </w:t>
      </w:r>
      <w:r w:rsidRPr="00DD4F73">
        <w:t xml:space="preserve">following specialized </w:t>
      </w:r>
      <w:r w:rsidRPr="001C349A">
        <w:rPr>
          <w:rStyle w:val="Bold"/>
        </w:rPr>
        <w:t>Isolate.NonPublic</w:t>
      </w:r>
      <w:r w:rsidRPr="00DD4F73">
        <w:t xml:space="preserve"> API</w:t>
      </w:r>
      <w:r>
        <w:t>s:</w:t>
      </w:r>
    </w:p>
    <w:tbl>
      <w:tblPr>
        <w:tblW w:w="944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4047"/>
        <w:gridCol w:w="5400"/>
      </w:tblGrid>
      <w:tr w:rsidR="00461611" w:rsidTr="00961EE4">
        <w:trPr>
          <w:cantSplit/>
          <w:tblHeader/>
        </w:trPr>
        <w:tc>
          <w:tcPr>
            <w:tcW w:w="4047" w:type="dxa"/>
            <w:vAlign w:val="center"/>
          </w:tcPr>
          <w:p w:rsidR="00461611" w:rsidRDefault="00461611" w:rsidP="00961EE4">
            <w:pPr>
              <w:pStyle w:val="TableHeader"/>
            </w:pPr>
            <w:r>
              <w:t>Behavior Type</w:t>
            </w:r>
          </w:p>
        </w:tc>
        <w:tc>
          <w:tcPr>
            <w:tcW w:w="5400" w:type="dxa"/>
          </w:tcPr>
          <w:p w:rsidR="00461611" w:rsidRDefault="00461611" w:rsidP="00961EE4">
            <w:pPr>
              <w:pStyle w:val="TableHeader"/>
            </w:pPr>
            <w:r>
              <w:t>Description</w:t>
            </w:r>
          </w:p>
        </w:tc>
      </w:tr>
      <w:tr w:rsidR="00461611" w:rsidRPr="005F76FF" w:rsidTr="00961EE4">
        <w:trPr>
          <w:cantSplit/>
        </w:trPr>
        <w:tc>
          <w:tcPr>
            <w:tcW w:w="4047" w:type="dxa"/>
          </w:tcPr>
          <w:p w:rsidR="00461611" w:rsidRPr="00DD4F73" w:rsidRDefault="00461611" w:rsidP="00DD4F73">
            <w:pPr>
              <w:pStyle w:val="TableText"/>
            </w:pPr>
            <w:r w:rsidRPr="00DD4F73">
              <w:t>NonPublic.Property</w:t>
            </w:r>
          </w:p>
        </w:tc>
        <w:tc>
          <w:tcPr>
            <w:tcW w:w="5400" w:type="dxa"/>
          </w:tcPr>
          <w:p w:rsidR="00461611" w:rsidRPr="00DD4F73" w:rsidRDefault="00461611" w:rsidP="00DD4F73">
            <w:pPr>
              <w:pStyle w:val="TableText"/>
              <w:rPr>
                <w:rStyle w:val="Normal1"/>
              </w:rPr>
            </w:pPr>
            <w:r>
              <w:t>F</w:t>
            </w:r>
            <w:r w:rsidRPr="00DD4F73">
              <w:t>ake</w:t>
            </w:r>
            <w:r>
              <w:t>s</w:t>
            </w:r>
            <w:r w:rsidRPr="00DD4F73">
              <w:t xml:space="preserve"> a private property</w:t>
            </w:r>
          </w:p>
        </w:tc>
      </w:tr>
      <w:tr w:rsidR="00461611" w:rsidRPr="005F76FF" w:rsidTr="00961EE4">
        <w:trPr>
          <w:cantSplit/>
        </w:trPr>
        <w:tc>
          <w:tcPr>
            <w:tcW w:w="4047" w:type="dxa"/>
          </w:tcPr>
          <w:p w:rsidR="00461611" w:rsidRPr="00DD4F73" w:rsidRDefault="00461611" w:rsidP="00DD4F73">
            <w:pPr>
              <w:pStyle w:val="TableText"/>
            </w:pPr>
            <w:r w:rsidRPr="00DD4F73">
              <w:t>NonPublic.Indexer</w:t>
            </w:r>
          </w:p>
        </w:tc>
        <w:tc>
          <w:tcPr>
            <w:tcW w:w="5400" w:type="dxa"/>
          </w:tcPr>
          <w:p w:rsidR="00461611" w:rsidRPr="00DD4F73" w:rsidRDefault="00461611" w:rsidP="00DD4F73">
            <w:pPr>
              <w:pStyle w:val="TableText"/>
              <w:rPr>
                <w:rStyle w:val="Normal1"/>
              </w:rPr>
            </w:pPr>
            <w:r>
              <w:t>F</w:t>
            </w:r>
            <w:r w:rsidRPr="00DD4F73">
              <w:t>ake</w:t>
            </w:r>
            <w:r>
              <w:t>s</w:t>
            </w:r>
            <w:r w:rsidRPr="00DD4F73">
              <w:t xml:space="preserve"> a private indexer</w:t>
            </w:r>
          </w:p>
        </w:tc>
      </w:tr>
    </w:tbl>
    <w:p w:rsidR="00461611" w:rsidRDefault="00461611" w:rsidP="00DD4F73"/>
    <w:p w:rsidR="00461611" w:rsidRDefault="00461611" w:rsidP="00DD4F73">
      <w:r w:rsidRPr="00DD4F73">
        <w:t xml:space="preserve">Then use one of the following: </w:t>
      </w:r>
    </w:p>
    <w:tbl>
      <w:tblPr>
        <w:tblW w:w="944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4047"/>
        <w:gridCol w:w="5400"/>
      </w:tblGrid>
      <w:tr w:rsidR="00461611" w:rsidTr="00961EE4">
        <w:trPr>
          <w:cantSplit/>
          <w:tblHeader/>
        </w:trPr>
        <w:tc>
          <w:tcPr>
            <w:tcW w:w="4047" w:type="dxa"/>
            <w:vAlign w:val="center"/>
          </w:tcPr>
          <w:p w:rsidR="00461611" w:rsidRDefault="00461611" w:rsidP="00961EE4">
            <w:pPr>
              <w:pStyle w:val="TableHeader"/>
            </w:pPr>
            <w:r>
              <w:t>Behavior Type</w:t>
            </w:r>
          </w:p>
        </w:tc>
        <w:tc>
          <w:tcPr>
            <w:tcW w:w="5400" w:type="dxa"/>
          </w:tcPr>
          <w:p w:rsidR="00461611" w:rsidRDefault="00461611" w:rsidP="00961EE4">
            <w:pPr>
              <w:pStyle w:val="TableHeader"/>
            </w:pPr>
            <w:r>
              <w:t>Description</w:t>
            </w:r>
          </w:p>
        </w:tc>
      </w:tr>
      <w:tr w:rsidR="00461611" w:rsidRPr="00DD4F73" w:rsidTr="00961EE4">
        <w:trPr>
          <w:cantSplit/>
        </w:trPr>
        <w:tc>
          <w:tcPr>
            <w:tcW w:w="4047" w:type="dxa"/>
          </w:tcPr>
          <w:p w:rsidR="00461611" w:rsidRPr="00DD4F73" w:rsidRDefault="00461611" w:rsidP="00DD4F73">
            <w:pPr>
              <w:pStyle w:val="TableText"/>
            </w:pPr>
            <w:r w:rsidRPr="00DD4F73">
              <w:rPr>
                <w:rFonts w:eastAsiaTheme="majorEastAsia"/>
              </w:rPr>
              <w:t>WhenGetCalled</w:t>
            </w:r>
          </w:p>
        </w:tc>
        <w:tc>
          <w:tcPr>
            <w:tcW w:w="5400" w:type="dxa"/>
          </w:tcPr>
          <w:p w:rsidR="00461611" w:rsidRPr="00DD4F73" w:rsidRDefault="00461611" w:rsidP="00DD4F73">
            <w:pPr>
              <w:pStyle w:val="TableText"/>
              <w:rPr>
                <w:rStyle w:val="Normal1"/>
              </w:rPr>
            </w:pPr>
            <w:r>
              <w:t>F</w:t>
            </w:r>
            <w:r w:rsidRPr="00DD4F73">
              <w:t>ake</w:t>
            </w:r>
            <w:r>
              <w:t>s</w:t>
            </w:r>
            <w:r w:rsidRPr="00DD4F73">
              <w:t xml:space="preserve"> the property getter (var x = aClass.Password)</w:t>
            </w:r>
          </w:p>
        </w:tc>
      </w:tr>
      <w:tr w:rsidR="00461611" w:rsidRPr="00DD4F73" w:rsidTr="00961EE4">
        <w:trPr>
          <w:cantSplit/>
        </w:trPr>
        <w:tc>
          <w:tcPr>
            <w:tcW w:w="4047" w:type="dxa"/>
          </w:tcPr>
          <w:p w:rsidR="00461611" w:rsidRPr="00DD4F73" w:rsidRDefault="00461611" w:rsidP="00DD4F73">
            <w:pPr>
              <w:pStyle w:val="TableText"/>
            </w:pPr>
            <w:r w:rsidRPr="00DD4F73">
              <w:rPr>
                <w:rFonts w:eastAsiaTheme="majorEastAsia"/>
              </w:rPr>
              <w:t>WhenSetCalled</w:t>
            </w:r>
          </w:p>
        </w:tc>
        <w:tc>
          <w:tcPr>
            <w:tcW w:w="5400" w:type="dxa"/>
          </w:tcPr>
          <w:p w:rsidR="00461611" w:rsidRPr="00DD4F73" w:rsidRDefault="00461611" w:rsidP="00DD4F73">
            <w:pPr>
              <w:pStyle w:val="TableText"/>
              <w:rPr>
                <w:rStyle w:val="Normal1"/>
              </w:rPr>
            </w:pPr>
            <w:r>
              <w:t>F</w:t>
            </w:r>
            <w:r w:rsidRPr="00DD4F73">
              <w:t>ake</w:t>
            </w:r>
            <w:r>
              <w:t>s</w:t>
            </w:r>
            <w:r w:rsidRPr="00DD4F73">
              <w:t xml:space="preserve"> the property setter (myClass.Password = "typemock rocks";)</w:t>
            </w:r>
          </w:p>
        </w:tc>
      </w:tr>
    </w:tbl>
    <w:p w:rsidR="00461611" w:rsidRDefault="00461611" w:rsidP="005F6FEE">
      <w:pPr>
        <w:pStyle w:val="Heading5"/>
      </w:pPr>
      <w:bookmarkStart w:id="351" w:name="_D2HTopic_189"/>
      <w:r>
        <w:t>Syntax</w:t>
      </w:r>
      <w:bookmarkEnd w:id="351"/>
    </w:p>
    <w:p w:rsidR="00461611" w:rsidRDefault="00461611" w:rsidP="00635592">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Default="00461611" w:rsidP="00C17FA3">
            <w:pPr>
              <w:pStyle w:val="Command"/>
              <w:rPr>
                <w:rFonts w:asciiTheme="minorHAnsi" w:hAnsiTheme="minorHAnsi"/>
              </w:rPr>
            </w:pPr>
            <w:r w:rsidRPr="00CE6ADD">
              <w:t>Isolate.NonPublic.Property.WhenGetCalled(fakeDependency, "PrivateProp")</w:t>
            </w:r>
          </w:p>
          <w:p w:rsidR="00461611" w:rsidRPr="006418F7" w:rsidRDefault="00461611" w:rsidP="00C17FA3">
            <w:pPr>
              <w:pStyle w:val="Command"/>
            </w:pPr>
            <w:r w:rsidRPr="00CE6ADD">
              <w:t>Isolate.NonPublic.Property.When</w:t>
            </w:r>
            <w:r>
              <w:t>S</w:t>
            </w:r>
            <w:r w:rsidRPr="00CE6ADD">
              <w:t>etCalled(fakeDependency, "PrivateProp")</w:t>
            </w:r>
          </w:p>
        </w:tc>
      </w:tr>
    </w:tbl>
    <w:p w:rsidR="00461611" w:rsidRDefault="00461611" w:rsidP="009A1F1E">
      <w:pPr>
        <w:pStyle w:val="HTMLPreformatted"/>
      </w:pPr>
    </w:p>
    <w:p w:rsidR="00461611" w:rsidRDefault="00461611" w:rsidP="00635592">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Pr="00C17FA3" w:rsidRDefault="00461611" w:rsidP="00C17FA3">
            <w:pPr>
              <w:pStyle w:val="Command"/>
            </w:pPr>
            <w:r w:rsidRPr="00C17FA3">
              <w:t xml:space="preserve">NonPublicWillReturn(fake, "get_&lt;PrivateProperty&gt;",3)  </w:t>
            </w:r>
          </w:p>
          <w:p w:rsidR="00461611" w:rsidRPr="009A1F1E" w:rsidRDefault="00461611" w:rsidP="00C17FA3">
            <w:pPr>
              <w:pStyle w:val="Command"/>
              <w:rPr>
                <w:lang w:val="en-US"/>
              </w:rPr>
            </w:pPr>
            <w:r w:rsidRPr="00C17FA3">
              <w:t>NonPublicWillReturn(fake, "set_&lt;PrivateProperty&gt;",3)</w:t>
            </w:r>
            <w:r w:rsidRPr="00CE6ADD">
              <w:t xml:space="preserve">  </w:t>
            </w:r>
          </w:p>
        </w:tc>
      </w:tr>
    </w:tbl>
    <w:p w:rsidR="00461611" w:rsidRDefault="00461611" w:rsidP="005F6FEE">
      <w:pPr>
        <w:pStyle w:val="Heading5"/>
      </w:pPr>
      <w:bookmarkStart w:id="352" w:name="_D2HTopic_190"/>
      <w:r>
        <w:t>Samples</w:t>
      </w:r>
      <w:bookmarkEnd w:id="352"/>
    </w:p>
    <w:p w:rsidR="00461611" w:rsidRDefault="00461611" w:rsidP="0040675E">
      <w:pPr>
        <w:pStyle w:val="Heading6"/>
      </w:pPr>
      <w:r w:rsidRPr="0040675E">
        <w:t>Sample 1: Faking Values Returned from a Private Property</w:t>
      </w:r>
    </w:p>
    <w:p w:rsidR="00461611" w:rsidRDefault="00461611" w:rsidP="0040675E">
      <w:r w:rsidRPr="000F44D6">
        <w:t>To set a behavior on a private get or set property</w:t>
      </w:r>
      <w:r>
        <w:t>,</w:t>
      </w:r>
      <w:r w:rsidRPr="000F44D6">
        <w:t xml:space="preserve"> use the same </w:t>
      </w:r>
      <w:r w:rsidRPr="00C454F5">
        <w:rPr>
          <w:rStyle w:val="Bold"/>
        </w:rPr>
        <w:t>Isolate.NonPublic</w:t>
      </w:r>
      <w:r w:rsidRPr="000F44D6">
        <w:t xml:space="preserve"> function (</w:t>
      </w:r>
      <w:r>
        <w:t>that is</w:t>
      </w:r>
      <w:r w:rsidRPr="000F44D6">
        <w:t xml:space="preserve"> NonPublicWillReturn) with </w:t>
      </w:r>
      <w:r w:rsidRPr="00C454F5">
        <w:rPr>
          <w:rStyle w:val="Bold"/>
        </w:rPr>
        <w:t>get_PropertyName</w:t>
      </w:r>
      <w:r w:rsidRPr="000F44D6">
        <w:t xml:space="preserve"> and </w:t>
      </w:r>
      <w:r w:rsidRPr="00C454F5">
        <w:rPr>
          <w:rStyle w:val="Bold"/>
        </w:rPr>
        <w:t>set_PropertyName</w:t>
      </w:r>
      <w:r w:rsidRPr="000F44D6">
        <w:t xml:space="preserve"> as the method name. </w:t>
      </w:r>
    </w:p>
    <w:p w:rsidR="00461611" w:rsidRDefault="00461611" w:rsidP="0040675E">
      <w:r w:rsidRPr="000F44D6">
        <w:t>To set a behavior on a private indexer</w:t>
      </w:r>
      <w:r>
        <w:t>,</w:t>
      </w:r>
      <w:r w:rsidRPr="000F44D6">
        <w:t xml:space="preserve"> use the same </w:t>
      </w:r>
      <w:r w:rsidRPr="00C454F5">
        <w:rPr>
          <w:rStyle w:val="Bold"/>
        </w:rPr>
        <w:t>Isolate.NonPublic</w:t>
      </w:r>
      <w:r w:rsidRPr="000F44D6">
        <w:t xml:space="preserve"> function (</w:t>
      </w:r>
      <w:r>
        <w:t>that is</w:t>
      </w:r>
      <w:r w:rsidRPr="000F44D6">
        <w:t xml:space="preserve"> NonPublicWillReturn) with </w:t>
      </w:r>
      <w:r w:rsidRPr="00C454F5">
        <w:rPr>
          <w:rStyle w:val="Bold"/>
        </w:rPr>
        <w:t>get_Item</w:t>
      </w:r>
      <w:r w:rsidRPr="000F44D6">
        <w:t xml:space="preserve"> and </w:t>
      </w:r>
      <w:r w:rsidRPr="00C454F5">
        <w:rPr>
          <w:rStyle w:val="Bold"/>
        </w:rPr>
        <w:t>set_Item</w:t>
      </w:r>
      <w:r w:rsidRPr="000F44D6">
        <w:t xml:space="preserve"> as the method name.</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961EE4">
        <w:trPr>
          <w:cantSplit/>
        </w:trPr>
        <w:tc>
          <w:tcPr>
            <w:tcW w:w="818" w:type="dxa"/>
            <w:shd w:val="clear" w:color="auto" w:fill="auto"/>
          </w:tcPr>
          <w:p w:rsidR="00461611" w:rsidRDefault="00461611" w:rsidP="00961EE4">
            <w:pPr>
              <w:pStyle w:val="NoteRegularMark"/>
            </w:pPr>
            <w:r>
              <w:t>!</w:t>
            </w:r>
          </w:p>
        </w:tc>
        <w:tc>
          <w:tcPr>
            <w:tcW w:w="8404" w:type="dxa"/>
            <w:shd w:val="clear" w:color="auto" w:fill="auto"/>
          </w:tcPr>
          <w:p w:rsidR="00461611" w:rsidRPr="00312A07" w:rsidRDefault="00461611" w:rsidP="00961EE4">
            <w:pPr>
              <w:pStyle w:val="Note"/>
            </w:pPr>
            <w:r w:rsidRPr="00312A07">
              <w:t>Note</w:t>
            </w:r>
          </w:p>
          <w:p w:rsidR="00461611" w:rsidRPr="006069CF" w:rsidRDefault="00461611" w:rsidP="00C454F5">
            <w:pPr>
              <w:pStyle w:val="TableText"/>
            </w:pPr>
            <w:r>
              <w:t>You can set s</w:t>
            </w:r>
            <w:r w:rsidRPr="00CE6ADD">
              <w:t xml:space="preserve">tatic </w:t>
            </w:r>
            <w:r>
              <w:t>p</w:t>
            </w:r>
            <w:r w:rsidRPr="00CE6ADD">
              <w:t xml:space="preserve">roperties by passing a </w:t>
            </w:r>
            <w:r>
              <w:t>t</w:t>
            </w:r>
            <w:r w:rsidRPr="00CE6ADD">
              <w:t>ype instead of an instance.</w:t>
            </w:r>
          </w:p>
        </w:tc>
      </w:tr>
    </w:tbl>
    <w:p w:rsidR="00461611" w:rsidRDefault="00461611" w:rsidP="006069CF"/>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961EE4">
        <w:trPr>
          <w:cantSplit/>
        </w:trPr>
        <w:tc>
          <w:tcPr>
            <w:tcW w:w="818" w:type="dxa"/>
            <w:shd w:val="clear" w:color="auto" w:fill="auto"/>
          </w:tcPr>
          <w:p w:rsidR="00461611" w:rsidRDefault="00461611" w:rsidP="00961EE4">
            <w:pPr>
              <w:pStyle w:val="NoteRegularMark"/>
            </w:pPr>
            <w:r>
              <w:t>!</w:t>
            </w:r>
          </w:p>
        </w:tc>
        <w:tc>
          <w:tcPr>
            <w:tcW w:w="8404" w:type="dxa"/>
            <w:shd w:val="clear" w:color="auto" w:fill="auto"/>
          </w:tcPr>
          <w:p w:rsidR="00461611" w:rsidRPr="00312A07" w:rsidRDefault="00461611" w:rsidP="00961EE4">
            <w:pPr>
              <w:pStyle w:val="Note"/>
            </w:pPr>
            <w:r w:rsidRPr="00312A07">
              <w:t>Note</w:t>
            </w:r>
          </w:p>
          <w:p w:rsidR="00461611" w:rsidRPr="006069CF" w:rsidRDefault="00461611" w:rsidP="000A3A84">
            <w:pPr>
              <w:pStyle w:val="TableText"/>
            </w:pPr>
            <w:r w:rsidRPr="00CE6ADD">
              <w:t>Indexers cannot be static</w:t>
            </w:r>
            <w:r>
              <w:t>.</w:t>
            </w:r>
          </w:p>
        </w:tc>
      </w:tr>
    </w:tbl>
    <w:p w:rsidR="00461611" w:rsidRDefault="00461611" w:rsidP="00635592">
      <w:pPr>
        <w:pStyle w:val="CodeLabel"/>
      </w:pPr>
      <w:r w:rsidRPr="00CE6ADD">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Pr="00CE6ADD" w:rsidRDefault="00461611" w:rsidP="006069CF">
            <w:pPr>
              <w:pStyle w:val="Command"/>
              <w:ind w:left="0"/>
            </w:pPr>
            <w:r w:rsidRPr="00CE6ADD">
              <w:t>var fakeDependency = Isolate.Fake.Instance&lt;Dependency&gt;(Members.CallOriginal);</w:t>
            </w:r>
          </w:p>
          <w:p w:rsidR="00461611" w:rsidRPr="00063229" w:rsidRDefault="00461611" w:rsidP="006069CF">
            <w:pPr>
              <w:pStyle w:val="Command"/>
              <w:ind w:left="0"/>
              <w:rPr>
                <w:lang w:val="en-US"/>
              </w:rPr>
            </w:pPr>
            <w:r w:rsidRPr="00CE6ADD">
              <w:t>Isolate.NonPublic.Property.WhenGetCalled(fakeDependency, "PrivateProp").WillReturn(3);</w:t>
            </w:r>
          </w:p>
        </w:tc>
      </w:tr>
    </w:tbl>
    <w:p w:rsidR="00461611" w:rsidRDefault="00461611" w:rsidP="00635592">
      <w:pPr>
        <w:pStyle w:val="CodeLabel"/>
      </w:pPr>
      <w:r w:rsidRPr="00CE6ADD">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Pr="00CE6ADD" w:rsidRDefault="00461611" w:rsidP="006069CF">
            <w:pPr>
              <w:pStyle w:val="Command"/>
              <w:ind w:left="0"/>
            </w:pPr>
            <w:r w:rsidRPr="00CE6ADD">
              <w:t>Dim fake = FakeInstance(Of Dependency)(Members.CallOriginal)</w:t>
            </w:r>
          </w:p>
          <w:p w:rsidR="00461611" w:rsidRPr="00CE6ADD" w:rsidRDefault="00461611" w:rsidP="006069CF">
            <w:pPr>
              <w:pStyle w:val="Command"/>
              <w:ind w:left="0"/>
            </w:pPr>
            <w:r w:rsidRPr="00CE6ADD">
              <w:t>NonPublicWillReturn(fake, "get_PrivateProperty",3)   'expectation for a get private property</w:t>
            </w:r>
          </w:p>
          <w:p w:rsidR="00461611" w:rsidRPr="00063229" w:rsidRDefault="00461611" w:rsidP="006069CF">
            <w:pPr>
              <w:pStyle w:val="Command"/>
              <w:ind w:left="0"/>
              <w:rPr>
                <w:lang w:val="en-US"/>
              </w:rPr>
            </w:pPr>
          </w:p>
        </w:tc>
      </w:tr>
    </w:tbl>
    <w:p w:rsidR="00461611" w:rsidRDefault="00461611" w:rsidP="006069CF">
      <w:pPr>
        <w:pStyle w:val="HTMLPreformatted"/>
      </w:pPr>
    </w:p>
    <w:p w:rsidR="00461611" w:rsidRDefault="00461611" w:rsidP="00C5142A">
      <w:pPr>
        <w:pStyle w:val="Heading6"/>
      </w:pPr>
      <w:bookmarkStart w:id="353" w:name="Creating_Instances"/>
      <w:bookmarkStart w:id="354" w:name="_d2h_bmk_Creating_Instances_10"/>
      <w:bookmarkEnd w:id="353"/>
      <w:bookmarkEnd w:id="354"/>
      <w:r>
        <w:t>Sample 2: Faking a Private Property when the</w:t>
      </w:r>
      <w:r w:rsidRPr="00C5142A">
        <w:t xml:space="preserve"> </w:t>
      </w:r>
      <w:r>
        <w:t>P</w:t>
      </w:r>
      <w:r w:rsidRPr="00C5142A">
        <w:t xml:space="preserve">rivate </w:t>
      </w:r>
      <w:r>
        <w:t>M</w:t>
      </w:r>
      <w:r w:rsidRPr="00C5142A">
        <w:t xml:space="preserve">ethod </w:t>
      </w:r>
      <w:r>
        <w:t>H</w:t>
      </w:r>
      <w:r w:rsidRPr="00C5142A">
        <w:t xml:space="preserve">as </w:t>
      </w:r>
      <w:r>
        <w:t>G</w:t>
      </w:r>
      <w:r w:rsidRPr="00C5142A">
        <w:t xml:space="preserve">eneric </w:t>
      </w:r>
      <w:r>
        <w:t>A</w:t>
      </w:r>
      <w:r w:rsidRPr="00C5142A">
        <w:t>rguments</w:t>
      </w:r>
    </w:p>
    <w:p w:rsidR="00461611" w:rsidRDefault="00461611" w:rsidP="00C5142A">
      <w:r>
        <w:t>The following sample shows how to fake a private property when the</w:t>
      </w:r>
      <w:r w:rsidRPr="00C5142A">
        <w:t xml:space="preserve"> private method has generic arguments</w:t>
      </w:r>
      <w:r>
        <w:t>.</w:t>
      </w:r>
    </w:p>
    <w:p w:rsidR="00461611" w:rsidRDefault="00461611" w:rsidP="00C5142A">
      <w:pPr>
        <w:pStyle w:val="CodeLabel"/>
      </w:pPr>
      <w:r w:rsidRPr="00CE6ADD">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582"/>
      </w:tblGrid>
      <w:tr w:rsidR="00461611" w:rsidTr="00481E84">
        <w:tc>
          <w:tcPr>
            <w:tcW w:w="9360" w:type="dxa"/>
            <w:shd w:val="clear" w:color="auto" w:fill="F3F3F3"/>
            <w:tcMar>
              <w:bottom w:w="120" w:type="dxa"/>
            </w:tcMar>
          </w:tcPr>
          <w:p w:rsidR="00461611" w:rsidRDefault="00461611" w:rsidP="00C5142A">
            <w:pPr>
              <w:pStyle w:val="Command"/>
            </w:pPr>
            <w:r>
              <w:t>Isolate.NonPublic.WhenCalled(fakeDependency, "PrivateProp").WithGenericArguments</w:t>
            </w:r>
          </w:p>
          <w:p w:rsidR="00461611" w:rsidRDefault="00461611" w:rsidP="00C5142A">
            <w:pPr>
              <w:pStyle w:val="Command"/>
            </w:pPr>
            <w:r>
              <w:t>(typeof(MyClass)).WillReturn(3);</w:t>
            </w:r>
          </w:p>
          <w:p w:rsidR="00461611" w:rsidRDefault="00461611" w:rsidP="00C5142A">
            <w:pPr>
              <w:pStyle w:val="Command"/>
            </w:pPr>
          </w:p>
          <w:p w:rsidR="00461611" w:rsidRDefault="00461611" w:rsidP="00C5142A">
            <w:pPr>
              <w:pStyle w:val="Command"/>
            </w:pPr>
          </w:p>
          <w:p w:rsidR="00461611" w:rsidRDefault="00461611" w:rsidP="00C5142A">
            <w:pPr>
              <w:pStyle w:val="Command"/>
            </w:pPr>
            <w:r>
              <w:t>[TestMethod]</w:t>
            </w:r>
          </w:p>
          <w:p w:rsidR="00461611" w:rsidRDefault="00461611" w:rsidP="00C5142A">
            <w:pPr>
              <w:pStyle w:val="Command"/>
            </w:pPr>
            <w:r>
              <w:t xml:space="preserve">        public void PrivateGenericMethod_Return()</w:t>
            </w:r>
          </w:p>
          <w:p w:rsidR="00461611" w:rsidRDefault="00461611" w:rsidP="00C5142A">
            <w:pPr>
              <w:pStyle w:val="Command"/>
            </w:pPr>
            <w:r>
              <w:t xml:space="preserve">        {</w:t>
            </w:r>
          </w:p>
          <w:p w:rsidR="00461611" w:rsidRDefault="00461611" w:rsidP="00C5142A">
            <w:pPr>
              <w:pStyle w:val="Command"/>
            </w:pPr>
            <w:r>
              <w:t xml:space="preserve">            Isolate.NonPublic.WhenCalled&lt;Dependency&gt;("PrivateCallGuardGeneric").WithGenericArguments(typeof(int)).WillReturn(3);</w:t>
            </w:r>
          </w:p>
          <w:p w:rsidR="00461611" w:rsidRDefault="00461611" w:rsidP="00C5142A">
            <w:pPr>
              <w:pStyle w:val="Command"/>
            </w:pPr>
          </w:p>
          <w:p w:rsidR="00461611" w:rsidRDefault="00461611" w:rsidP="00C5142A">
            <w:pPr>
              <w:pStyle w:val="Command"/>
            </w:pPr>
            <w:r>
              <w:t xml:space="preserve">            var result = Dependency.CallsGuardGeneric&lt;int&gt;();</w:t>
            </w:r>
          </w:p>
          <w:p w:rsidR="00461611" w:rsidRDefault="00461611" w:rsidP="00C5142A">
            <w:pPr>
              <w:pStyle w:val="Command"/>
            </w:pPr>
            <w:r>
              <w:t xml:space="preserve">            Assert.AreEqual(3,result);</w:t>
            </w:r>
          </w:p>
          <w:p w:rsidR="00461611" w:rsidRDefault="00461611" w:rsidP="00C5142A">
            <w:pPr>
              <w:pStyle w:val="Command"/>
            </w:pPr>
            <w:r>
              <w:t xml:space="preserve">        }</w:t>
            </w:r>
          </w:p>
          <w:p w:rsidR="00461611" w:rsidRDefault="00461611" w:rsidP="00C5142A">
            <w:pPr>
              <w:pStyle w:val="Command"/>
            </w:pPr>
            <w:r>
              <w:t>private static T PrivateCallGuardGeneric&lt;T&gt;()</w:t>
            </w:r>
          </w:p>
          <w:p w:rsidR="00461611" w:rsidRDefault="00461611" w:rsidP="00C5142A">
            <w:pPr>
              <w:pStyle w:val="Command"/>
            </w:pPr>
            <w:r>
              <w:t xml:space="preserve">        {</w:t>
            </w:r>
          </w:p>
          <w:p w:rsidR="00461611" w:rsidRDefault="00461611" w:rsidP="00C5142A">
            <w:pPr>
              <w:pStyle w:val="Command"/>
            </w:pPr>
            <w:r>
              <w:t xml:space="preserve">            return default(T);</w:t>
            </w:r>
          </w:p>
          <w:p w:rsidR="00461611" w:rsidRPr="00063229" w:rsidRDefault="00461611" w:rsidP="00C5142A">
            <w:pPr>
              <w:pStyle w:val="Command"/>
              <w:ind w:left="0"/>
              <w:rPr>
                <w:lang w:val="en-US"/>
              </w:rPr>
            </w:pPr>
            <w:r>
              <w:t xml:space="preserve">        }</w:t>
            </w:r>
          </w:p>
        </w:tc>
      </w:tr>
    </w:tbl>
    <w:p w:rsidR="00461611" w:rsidRDefault="00461611" w:rsidP="00713308">
      <w:pPr>
        <w:pStyle w:val="Heading3"/>
      </w:pPr>
      <w:bookmarkStart w:id="355" w:name="_Toc408479872"/>
      <w:bookmarkStart w:id="356" w:name="_d2h_bmk__Toc408479872_10"/>
      <w:bookmarkStart w:id="357" w:name="_D2HTopic_191"/>
      <w:r>
        <w:t>Faking Ref and Out Parameters</w:t>
      </w:r>
      <w:bookmarkEnd w:id="355"/>
      <w:bookmarkEnd w:id="356"/>
      <w:bookmarkEnd w:id="357"/>
    </w:p>
    <w:p w:rsidR="00461611" w:rsidRDefault="00461611" w:rsidP="00713308">
      <w:r>
        <w:t xml:space="preserve">To return </w:t>
      </w:r>
      <w:r w:rsidRPr="00F6220C">
        <w:rPr>
          <w:rStyle w:val="Bold"/>
        </w:rPr>
        <w:t>Ref</w:t>
      </w:r>
      <w:r>
        <w:rPr>
          <w:i/>
          <w:iCs/>
        </w:rPr>
        <w:t xml:space="preserve"> </w:t>
      </w:r>
      <w:r>
        <w:t xml:space="preserve">and </w:t>
      </w:r>
      <w:r w:rsidRPr="00F6220C">
        <w:rPr>
          <w:rStyle w:val="Bold"/>
        </w:rPr>
        <w:t>Out</w:t>
      </w:r>
      <w:r>
        <w:t xml:space="preserve"> parameters, set the value of these arguments before faking the call to the method.</w:t>
      </w:r>
    </w:p>
    <w:p w:rsidR="00461611" w:rsidRDefault="00461611" w:rsidP="00F00D0A">
      <w:pPr>
        <w:pStyle w:val="Heading4"/>
      </w:pPr>
      <w:bookmarkStart w:id="358" w:name="_D2HTopic_192"/>
      <w:r>
        <w:t>When to Use</w:t>
      </w:r>
      <w:bookmarkEnd w:id="358"/>
    </w:p>
    <w:p w:rsidR="00461611" w:rsidRDefault="00461611" w:rsidP="00F00D0A">
      <w:r>
        <w:t xml:space="preserve">You can fake </w:t>
      </w:r>
      <w:r w:rsidRPr="00F6220C">
        <w:rPr>
          <w:rStyle w:val="Bold"/>
        </w:rPr>
        <w:t>Ref</w:t>
      </w:r>
      <w:r>
        <w:t xml:space="preserve"> and </w:t>
      </w:r>
      <w:r w:rsidRPr="00F6220C">
        <w:rPr>
          <w:rStyle w:val="Bold"/>
        </w:rPr>
        <w:t>Out</w:t>
      </w:r>
      <w:r>
        <w:t xml:space="preserve"> parameters when your test requires a specific return value from them.</w:t>
      </w:r>
    </w:p>
    <w:p w:rsidR="00461611" w:rsidRDefault="00461611" w:rsidP="00713308">
      <w:pPr>
        <w:pStyle w:val="Heading4"/>
      </w:pPr>
      <w:bookmarkStart w:id="359" w:name="_D2HTopic_193"/>
      <w:r>
        <w:t>Syntax</w:t>
      </w:r>
      <w:bookmarkEnd w:id="359"/>
    </w:p>
    <w:p w:rsidR="00461611" w:rsidRDefault="00461611" w:rsidP="0088048C">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Default="00461611" w:rsidP="002B64B8">
            <w:pPr>
              <w:pStyle w:val="Command"/>
              <w:ind w:left="0"/>
            </w:pPr>
            <w:r>
              <w:rPr>
                <w:rStyle w:val="highlight-keyword"/>
                <w:rFonts w:asciiTheme="minorHAnsi" w:hAnsiTheme="minorHAnsi"/>
                <w:lang w:val="en-US"/>
              </w:rPr>
              <w:t xml:space="preserve">Var </w:t>
            </w:r>
            <w:r>
              <w:t>out</w:t>
            </w:r>
            <w:r>
              <w:rPr>
                <w:lang w:val="en-US"/>
              </w:rPr>
              <w:t xml:space="preserve">Value </w:t>
            </w:r>
            <w:r>
              <w:t xml:space="preserve">= </w:t>
            </w:r>
            <w:r>
              <w:rPr>
                <w:rStyle w:val="highlight-literal"/>
                <w:lang w:val="en-US"/>
              </w:rPr>
              <w:t>&lt;</w:t>
            </w:r>
            <w:r w:rsidRPr="00DD6751">
              <w:rPr>
                <w:rStyle w:val="highlight-literal"/>
                <w:lang w:val="en-US"/>
              </w:rPr>
              <w:t>value</w:t>
            </w:r>
            <w:r>
              <w:rPr>
                <w:rStyle w:val="highlight-literal"/>
                <w:lang w:val="en-US"/>
              </w:rPr>
              <w:t>&gt;</w:t>
            </w:r>
            <w:r>
              <w:t>;</w:t>
            </w:r>
          </w:p>
          <w:p w:rsidR="00461611" w:rsidRPr="002B64B8" w:rsidRDefault="00461611" w:rsidP="002B64B8">
            <w:pPr>
              <w:pStyle w:val="Command"/>
              <w:ind w:left="0"/>
              <w:rPr>
                <w:lang w:val="en-US"/>
              </w:rPr>
            </w:pPr>
            <w:r>
              <w:t>Isolate.WhenCalled(() =&gt; fake.SomeMethod(</w:t>
            </w:r>
            <w:r>
              <w:rPr>
                <w:rStyle w:val="highlight-keyword"/>
              </w:rPr>
              <w:t>ref</w:t>
            </w:r>
            <w:r>
              <w:t xml:space="preserve"> </w:t>
            </w:r>
            <w:r w:rsidRPr="00DD6751">
              <w:t>out</w:t>
            </w:r>
            <w:r w:rsidRPr="00DD6751">
              <w:rPr>
                <w:lang w:val="en-US"/>
              </w:rPr>
              <w:t>Value</w:t>
            </w:r>
            <w:r>
              <w:t>)).</w:t>
            </w:r>
            <w:r>
              <w:rPr>
                <w:lang w:val="en-US"/>
              </w:rPr>
              <w:t>&lt;behavior&gt;</w:t>
            </w:r>
          </w:p>
          <w:p w:rsidR="00461611" w:rsidRPr="00713308" w:rsidRDefault="00461611" w:rsidP="00961EE4">
            <w:pPr>
              <w:pStyle w:val="Command"/>
              <w:ind w:left="0"/>
              <w:rPr>
                <w:lang w:val="en-US"/>
              </w:rPr>
            </w:pPr>
          </w:p>
        </w:tc>
      </w:tr>
    </w:tbl>
    <w:p w:rsidR="00461611" w:rsidRDefault="00461611" w:rsidP="0088048C">
      <w:pPr>
        <w:pStyle w:val="CodeLabel"/>
      </w:pPr>
      <w:r>
        <w:t>VB</w:t>
      </w:r>
    </w:p>
    <w:p w:rsidR="00461611" w:rsidRDefault="00461611" w:rsidP="00DD6751">
      <w:r>
        <w:t>Not supported.</w:t>
      </w:r>
    </w:p>
    <w:p w:rsidR="00461611" w:rsidRDefault="00461611" w:rsidP="00512D44">
      <w:pPr>
        <w:pStyle w:val="Heading4"/>
      </w:pPr>
      <w:bookmarkStart w:id="360" w:name="_D2HTopic_194"/>
      <w:r>
        <w:t xml:space="preserve">Samples </w:t>
      </w:r>
      <w:bookmarkEnd w:id="360"/>
    </w:p>
    <w:p w:rsidR="00461611" w:rsidRDefault="00461611" w:rsidP="00713308">
      <w:r>
        <w:t>The following sample shows how to fake the first and second parameter of </w:t>
      </w:r>
      <w:r w:rsidRPr="007A108B">
        <w:rPr>
          <w:rStyle w:val="Bold"/>
        </w:rPr>
        <w:t>SomeMethod()</w:t>
      </w:r>
      <w:r>
        <w:t xml:space="preserve"> as follows:</w:t>
      </w:r>
    </w:p>
    <w:p w:rsidR="00461611" w:rsidRDefault="00461611" w:rsidP="00713308">
      <w:pPr>
        <w:pStyle w:val="ListBullet"/>
      </w:pPr>
      <w:r>
        <w:t>Required return values are assigned to the variables.</w:t>
      </w:r>
    </w:p>
    <w:p w:rsidR="00461611" w:rsidRDefault="00461611" w:rsidP="00D67E21">
      <w:pPr>
        <w:pStyle w:val="ListBullet"/>
      </w:pPr>
      <w:r>
        <w:t xml:space="preserve">The variables are passed to the fake method in </w:t>
      </w:r>
      <w:r w:rsidRPr="007A108B">
        <w:rPr>
          <w:rStyle w:val="Bold"/>
        </w:rPr>
        <w:t>Isolate.WhenCalled()</w:t>
      </w:r>
      <w:r>
        <w:t>.</w:t>
      </w:r>
    </w:p>
    <w:p w:rsidR="00461611" w:rsidRDefault="00461611" w:rsidP="0088048C">
      <w:pPr>
        <w:pStyle w:val="CodeLabel"/>
      </w:pPr>
      <w:r>
        <w:t>C# (RefOutArguments.cs)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961EE4">
        <w:tc>
          <w:tcPr>
            <w:tcW w:w="9360" w:type="dxa"/>
            <w:shd w:val="clear" w:color="auto" w:fill="F3F3F3"/>
            <w:tcMar>
              <w:bottom w:w="120" w:type="dxa"/>
            </w:tcMar>
          </w:tcPr>
          <w:p w:rsidR="00461611" w:rsidRDefault="00461611" w:rsidP="00713308">
            <w:pPr>
              <w:pStyle w:val="Command"/>
              <w:ind w:left="0"/>
            </w:pPr>
            <w:r>
              <w:t>[TestMethod]</w:t>
            </w:r>
          </w:p>
          <w:p w:rsidR="00461611" w:rsidRDefault="00461611" w:rsidP="00713308">
            <w:pPr>
              <w:pStyle w:val="Command"/>
              <w:ind w:left="0"/>
            </w:pPr>
            <w:r>
              <w:rPr>
                <w:rStyle w:val="highlight-keyword"/>
              </w:rPr>
              <w:t>public</w:t>
            </w:r>
            <w:r>
              <w:t xml:space="preserve"> </w:t>
            </w:r>
            <w:r>
              <w:rPr>
                <w:rStyle w:val="highlight-keyword"/>
              </w:rPr>
              <w:t>void</w:t>
            </w:r>
            <w:r>
              <w:t xml:space="preserve"> RefArgument_Example()</w:t>
            </w:r>
          </w:p>
          <w:p w:rsidR="00461611" w:rsidRDefault="00461611" w:rsidP="00713308">
            <w:pPr>
              <w:pStyle w:val="Command"/>
            </w:pPr>
            <w:r>
              <w:t>{</w:t>
            </w:r>
          </w:p>
          <w:p w:rsidR="00461611" w:rsidRDefault="00461611" w:rsidP="00713308">
            <w:pPr>
              <w:pStyle w:val="Command"/>
            </w:pPr>
            <w:r>
              <w:t xml:space="preserve">    </w:t>
            </w:r>
            <w:r>
              <w:rPr>
                <w:rStyle w:val="highlight-keyword"/>
              </w:rPr>
              <w:t>string</w:t>
            </w:r>
            <w:r>
              <w:t xml:space="preserve"> outStr = </w:t>
            </w:r>
            <w:r>
              <w:rPr>
                <w:rStyle w:val="highlight-literal"/>
              </w:rPr>
              <w:t>"typemock"</w:t>
            </w:r>
            <w:r>
              <w:t>;</w:t>
            </w:r>
          </w:p>
          <w:p w:rsidR="00461611" w:rsidRDefault="00461611" w:rsidP="00713308">
            <w:pPr>
              <w:pStyle w:val="Command"/>
            </w:pPr>
            <w:r>
              <w:t xml:space="preserve">    List&lt;</w:t>
            </w:r>
            <w:r>
              <w:rPr>
                <w:rStyle w:val="highlight-keyword"/>
              </w:rPr>
              <w:t>int</w:t>
            </w:r>
            <w:r>
              <w:t xml:space="preserve">&gt; outList = </w:t>
            </w:r>
            <w:r>
              <w:rPr>
                <w:rStyle w:val="highlight-keyword"/>
              </w:rPr>
              <w:t>new</w:t>
            </w:r>
            <w:r>
              <w:t xml:space="preserve"> List&lt;</w:t>
            </w:r>
            <w:r>
              <w:rPr>
                <w:rStyle w:val="highlight-keyword"/>
              </w:rPr>
              <w:t>int</w:t>
            </w:r>
            <w:r>
              <w:t xml:space="preserve">&gt;() { </w:t>
            </w:r>
            <w:r>
              <w:rPr>
                <w:rStyle w:val="highlight-number"/>
              </w:rPr>
              <w:t>100</w:t>
            </w:r>
            <w:r>
              <w:t xml:space="preserve"> };</w:t>
            </w:r>
          </w:p>
          <w:p w:rsidR="00461611" w:rsidRDefault="00461611" w:rsidP="00713308">
            <w:pPr>
              <w:pStyle w:val="Command"/>
            </w:pPr>
          </w:p>
          <w:p w:rsidR="00461611" w:rsidRDefault="00461611" w:rsidP="00713308">
            <w:pPr>
              <w:pStyle w:val="Command"/>
            </w:pPr>
            <w:r>
              <w:t xml:space="preserve">    var fake = </w:t>
            </w:r>
            <w:r>
              <w:rPr>
                <w:rStyle w:val="highlight-keyword"/>
              </w:rPr>
              <w:t>new</w:t>
            </w:r>
            <w:r>
              <w:t xml:space="preserve"> Dependency();</w:t>
            </w:r>
          </w:p>
          <w:p w:rsidR="00461611" w:rsidRDefault="00461611" w:rsidP="00713308">
            <w:pPr>
              <w:pStyle w:val="Command"/>
            </w:pPr>
            <w:r>
              <w:t xml:space="preserve">    Isolate.WhenCalled(() =&gt; fake.SomeMethod(</w:t>
            </w:r>
            <w:r>
              <w:rPr>
                <w:rStyle w:val="highlight-keyword"/>
              </w:rPr>
              <w:t>ref</w:t>
            </w:r>
            <w:r>
              <w:t xml:space="preserve"> outStr, </w:t>
            </w:r>
            <w:r>
              <w:rPr>
                <w:rStyle w:val="highlight-keyword"/>
              </w:rPr>
              <w:t>out</w:t>
            </w:r>
            <w:r>
              <w:t xml:space="preserve"> outList)).IgnoreCall();</w:t>
            </w:r>
          </w:p>
          <w:p w:rsidR="00461611" w:rsidRDefault="00461611" w:rsidP="00713308">
            <w:pPr>
              <w:pStyle w:val="Command"/>
            </w:pPr>
          </w:p>
          <w:p w:rsidR="00461611" w:rsidRDefault="00461611" w:rsidP="00713308">
            <w:pPr>
              <w:pStyle w:val="Command"/>
            </w:pPr>
            <w:r>
              <w:t xml:space="preserve">    var result = </w:t>
            </w:r>
            <w:r>
              <w:rPr>
                <w:rStyle w:val="highlight-keyword"/>
              </w:rPr>
              <w:t>new</w:t>
            </w:r>
            <w:r>
              <w:t xml:space="preserve"> ClassUnderTest().GetString(fake);</w:t>
            </w:r>
          </w:p>
          <w:p w:rsidR="00461611" w:rsidRDefault="00461611" w:rsidP="00713308">
            <w:pPr>
              <w:pStyle w:val="Command"/>
            </w:pPr>
            <w:r>
              <w:t xml:space="preserve">    Assert.AreEqual(</w:t>
            </w:r>
            <w:r>
              <w:rPr>
                <w:rStyle w:val="highlight-literal"/>
              </w:rPr>
              <w:t>"typemock1"</w:t>
            </w:r>
            <w:r>
              <w:t>, result);</w:t>
            </w:r>
          </w:p>
          <w:p w:rsidR="00461611" w:rsidRDefault="00461611" w:rsidP="00713308">
            <w:pPr>
              <w:pStyle w:val="Command"/>
            </w:pPr>
            <w:r>
              <w:t>}</w:t>
            </w:r>
          </w:p>
          <w:p w:rsidR="00461611" w:rsidRDefault="00461611" w:rsidP="00713308">
            <w:pPr>
              <w:pStyle w:val="Command"/>
            </w:pPr>
            <w:r>
              <w:rPr>
                <w:rStyle w:val="highlight-keyword"/>
              </w:rPr>
              <w:t>public</w:t>
            </w:r>
            <w:r>
              <w:t xml:space="preserve"> </w:t>
            </w:r>
            <w:r>
              <w:rPr>
                <w:rStyle w:val="highlight-keyword"/>
              </w:rPr>
              <w:t>void</w:t>
            </w:r>
            <w:r>
              <w:t xml:space="preserve"> SomeMethod(</w:t>
            </w:r>
            <w:r>
              <w:rPr>
                <w:rStyle w:val="highlight-keyword"/>
              </w:rPr>
              <w:t>ref</w:t>
            </w:r>
            <w:r>
              <w:t xml:space="preserve"> </w:t>
            </w:r>
            <w:r>
              <w:rPr>
                <w:rStyle w:val="highlight-keyword"/>
              </w:rPr>
              <w:t>string</w:t>
            </w:r>
            <w:r>
              <w:t xml:space="preserve"> name, </w:t>
            </w:r>
            <w:r>
              <w:rPr>
                <w:rStyle w:val="highlight-keyword"/>
              </w:rPr>
              <w:t>out</w:t>
            </w:r>
            <w:r>
              <w:t xml:space="preserve"> List&lt;</w:t>
            </w:r>
            <w:r>
              <w:rPr>
                <w:rStyle w:val="highlight-keyword"/>
              </w:rPr>
              <w:t>int</w:t>
            </w:r>
            <w:r>
              <w:t>&gt; list)</w:t>
            </w:r>
          </w:p>
          <w:p w:rsidR="00461611" w:rsidRDefault="00461611" w:rsidP="00713308">
            <w:pPr>
              <w:pStyle w:val="Command"/>
            </w:pPr>
            <w:r>
              <w:t>{</w:t>
            </w:r>
          </w:p>
          <w:p w:rsidR="00461611" w:rsidRDefault="00461611" w:rsidP="00713308">
            <w:pPr>
              <w:pStyle w:val="Command"/>
            </w:pPr>
            <w:r>
              <w:t xml:space="preserve">    </w:t>
            </w:r>
            <w:r>
              <w:rPr>
                <w:rStyle w:val="highlight-keyword"/>
              </w:rPr>
              <w:t>throw</w:t>
            </w:r>
            <w:r>
              <w:t xml:space="preserve"> </w:t>
            </w:r>
            <w:r>
              <w:rPr>
                <w:rStyle w:val="highlight-keyword"/>
              </w:rPr>
              <w:t>new</w:t>
            </w:r>
            <w:r>
              <w:t xml:space="preserve"> NotImplementedException();</w:t>
            </w:r>
          </w:p>
          <w:p w:rsidR="00461611" w:rsidRPr="00713308" w:rsidRDefault="00461611" w:rsidP="00713308">
            <w:pPr>
              <w:pStyle w:val="Command"/>
              <w:rPr>
                <w:lang w:val="en-US"/>
              </w:rPr>
            </w:pPr>
            <w:r>
              <w:t>}</w:t>
            </w:r>
          </w:p>
        </w:tc>
      </w:tr>
    </w:tbl>
    <w:p w:rsidR="00461611" w:rsidRDefault="00461611" w:rsidP="001E65F9">
      <w:pPr>
        <w:pStyle w:val="Heading3"/>
      </w:pPr>
      <w:bookmarkStart w:id="361" w:name="_Toc408479873"/>
      <w:bookmarkStart w:id="362" w:name="_d2h_bmk__Toc408479873_10"/>
      <w:bookmarkStart w:id="363" w:name="_D2HTopic_195"/>
      <w:r>
        <w:t xml:space="preserve">Faking </w:t>
      </w:r>
      <w:r w:rsidRPr="001E65F9">
        <w:t>Non-Public Ref and Out</w:t>
      </w:r>
      <w:r>
        <w:t xml:space="preserve"> Parameters</w:t>
      </w:r>
      <w:bookmarkEnd w:id="361"/>
      <w:bookmarkEnd w:id="362"/>
      <w:bookmarkEnd w:id="363"/>
    </w:p>
    <w:p w:rsidR="00461611" w:rsidRDefault="00461611" w:rsidP="00E83631">
      <w:r>
        <w:t xml:space="preserve">To return </w:t>
      </w:r>
      <w:r w:rsidRPr="00657169">
        <w:rPr>
          <w:rStyle w:val="Bold"/>
        </w:rPr>
        <w:t>Ref</w:t>
      </w:r>
      <w:r>
        <w:rPr>
          <w:i/>
          <w:iCs/>
        </w:rPr>
        <w:t xml:space="preserve"> </w:t>
      </w:r>
      <w:r>
        <w:t xml:space="preserve">and </w:t>
      </w:r>
      <w:r w:rsidRPr="00657169">
        <w:rPr>
          <w:rStyle w:val="Bold"/>
        </w:rPr>
        <w:t>Out</w:t>
      </w:r>
      <w:r>
        <w:t xml:space="preserve"> parameters of non-public methods, set the value of these arguments before faking the call to the method.</w:t>
      </w:r>
    </w:p>
    <w:p w:rsidR="00461611" w:rsidRDefault="00461611" w:rsidP="00E83631">
      <w:pPr>
        <w:pStyle w:val="Heading4"/>
      </w:pPr>
      <w:bookmarkStart w:id="364" w:name="_D2HTopic_196"/>
      <w:r>
        <w:t>When to Use</w:t>
      </w:r>
      <w:bookmarkEnd w:id="364"/>
    </w:p>
    <w:p w:rsidR="00461611" w:rsidRDefault="00461611" w:rsidP="00E83631">
      <w:r>
        <w:t xml:space="preserve">When your test requires a specific return value from </w:t>
      </w:r>
      <w:r w:rsidRPr="001E765A">
        <w:rPr>
          <w:rStyle w:val="Bold"/>
        </w:rPr>
        <w:t>Ref</w:t>
      </w:r>
      <w:r>
        <w:t xml:space="preserve"> and </w:t>
      </w:r>
      <w:r w:rsidRPr="001E765A">
        <w:rPr>
          <w:rStyle w:val="Bold"/>
        </w:rPr>
        <w:t>Out</w:t>
      </w:r>
      <w:r>
        <w:t xml:space="preserve"> parameters.</w:t>
      </w:r>
    </w:p>
    <w:p w:rsidR="00461611" w:rsidRDefault="00461611" w:rsidP="001E65F9">
      <w:pPr>
        <w:pStyle w:val="Heading4"/>
      </w:pPr>
      <w:bookmarkStart w:id="365" w:name="_D2HTopic_197"/>
      <w:r>
        <w:t>Syntax</w:t>
      </w:r>
      <w:bookmarkEnd w:id="365"/>
    </w:p>
    <w:p w:rsidR="00461611" w:rsidRDefault="00461611" w:rsidP="001E65F9">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582"/>
      </w:tblGrid>
      <w:tr w:rsidR="00461611" w:rsidTr="00481E84">
        <w:tc>
          <w:tcPr>
            <w:tcW w:w="9360" w:type="dxa"/>
            <w:shd w:val="clear" w:color="auto" w:fill="F3F3F3"/>
            <w:tcMar>
              <w:bottom w:w="120" w:type="dxa"/>
            </w:tcMar>
          </w:tcPr>
          <w:p w:rsidR="00461611" w:rsidRPr="001E65F9" w:rsidRDefault="00461611" w:rsidP="001E65F9">
            <w:pPr>
              <w:pStyle w:val="Command"/>
              <w:rPr>
                <w:lang w:val="en-US"/>
              </w:rPr>
            </w:pPr>
            <w:r w:rsidRPr="001E65F9">
              <w:rPr>
                <w:lang w:val="en-US"/>
              </w:rPr>
              <w:t>var fakeParam = &lt;result&gt;;</w:t>
            </w:r>
          </w:p>
          <w:p w:rsidR="00461611" w:rsidRPr="00713308" w:rsidRDefault="00461611" w:rsidP="001E65F9">
            <w:pPr>
              <w:pStyle w:val="Command"/>
              <w:ind w:left="0"/>
              <w:rPr>
                <w:lang w:val="en-US"/>
              </w:rPr>
            </w:pPr>
            <w:r w:rsidRPr="001E65F9">
              <w:rPr>
                <w:lang w:val="en-US"/>
              </w:rPr>
              <w:t>Isolate.NonPublic.WhenCalled&lt;Dependency&gt;("method").AssignRefOut(fakeParam).&lt;bahavior&gt;;</w:t>
            </w:r>
          </w:p>
        </w:tc>
      </w:tr>
    </w:tbl>
    <w:p w:rsidR="00461611" w:rsidRDefault="00461611" w:rsidP="001E65F9">
      <w:pPr>
        <w:pStyle w:val="Heading4"/>
      </w:pPr>
      <w:bookmarkStart w:id="366" w:name="_D2HTopic_198"/>
      <w:r>
        <w:t>Samples</w:t>
      </w:r>
      <w:bookmarkEnd w:id="366"/>
    </w:p>
    <w:p w:rsidR="00461611" w:rsidRDefault="00461611" w:rsidP="00E01409">
      <w:pPr>
        <w:pStyle w:val="CodeLabel"/>
      </w:pPr>
      <w:r>
        <w:t>C# (PrivateMethods.cs)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582"/>
      </w:tblGrid>
      <w:tr w:rsidR="00461611" w:rsidTr="00481E84">
        <w:tc>
          <w:tcPr>
            <w:tcW w:w="9360" w:type="dxa"/>
            <w:shd w:val="clear" w:color="auto" w:fill="F3F3F3"/>
            <w:tcMar>
              <w:bottom w:w="120" w:type="dxa"/>
            </w:tcMar>
          </w:tcPr>
          <w:p w:rsidR="00461611" w:rsidRPr="00E01409" w:rsidRDefault="00461611" w:rsidP="00E01409">
            <w:pPr>
              <w:pStyle w:val="Command"/>
              <w:rPr>
                <w:lang w:val="en-US"/>
              </w:rPr>
            </w:pPr>
            <w:r w:rsidRPr="00E01409">
              <w:rPr>
                <w:lang w:val="en-US"/>
              </w:rPr>
              <w:t>[TestMethod]</w:t>
            </w:r>
          </w:p>
          <w:p w:rsidR="00461611" w:rsidRPr="00E01409" w:rsidRDefault="00461611" w:rsidP="00E01409">
            <w:pPr>
              <w:pStyle w:val="Command"/>
              <w:rPr>
                <w:lang w:val="en-US"/>
              </w:rPr>
            </w:pPr>
            <w:r w:rsidRPr="00E01409">
              <w:rPr>
                <w:lang w:val="en-US"/>
              </w:rPr>
              <w:t xml:space="preserve">        public void VerifyPrivateStaticMethodWithRef_Return()</w:t>
            </w:r>
          </w:p>
          <w:p w:rsidR="00461611" w:rsidRPr="00E01409" w:rsidRDefault="00461611" w:rsidP="00E01409">
            <w:pPr>
              <w:pStyle w:val="Command"/>
              <w:rPr>
                <w:lang w:val="en-US"/>
              </w:rPr>
            </w:pPr>
            <w:r w:rsidRPr="00E01409">
              <w:rPr>
                <w:lang w:val="en-US"/>
              </w:rPr>
              <w:t xml:space="preserve">        {</w:t>
            </w:r>
          </w:p>
          <w:p w:rsidR="00461611" w:rsidRPr="00E01409" w:rsidRDefault="00461611" w:rsidP="00E01409">
            <w:pPr>
              <w:pStyle w:val="Command"/>
              <w:rPr>
                <w:lang w:val="en-US"/>
              </w:rPr>
            </w:pPr>
            <w:r w:rsidRPr="00E01409">
              <w:rPr>
                <w:lang w:val="en-US"/>
              </w:rPr>
              <w:t xml:space="preserve">            int fakeParam = 3;</w:t>
            </w:r>
          </w:p>
          <w:p w:rsidR="00461611" w:rsidRPr="00E01409" w:rsidRDefault="00461611" w:rsidP="00E01409">
            <w:pPr>
              <w:pStyle w:val="Command"/>
              <w:rPr>
                <w:lang w:val="en-US"/>
              </w:rPr>
            </w:pPr>
            <w:r w:rsidRPr="00E01409">
              <w:rPr>
                <w:lang w:val="en-US"/>
              </w:rPr>
              <w:t xml:space="preserve">            Isolate.NonPublic.WhenCalled&lt;Dependency&gt;("PrivateMethodOutParam").AssignRefOut(fakeParam).IgnoreCall();</w:t>
            </w:r>
          </w:p>
          <w:p w:rsidR="00461611" w:rsidRPr="00E01409" w:rsidRDefault="00461611" w:rsidP="00E01409">
            <w:pPr>
              <w:pStyle w:val="Command"/>
              <w:rPr>
                <w:lang w:val="en-US"/>
              </w:rPr>
            </w:pPr>
          </w:p>
          <w:p w:rsidR="00461611" w:rsidRPr="00E01409" w:rsidRDefault="00461611" w:rsidP="00E01409">
            <w:pPr>
              <w:pStyle w:val="Command"/>
              <w:rPr>
                <w:lang w:val="en-US"/>
              </w:rPr>
            </w:pPr>
            <w:r w:rsidRPr="00E01409">
              <w:rPr>
                <w:lang w:val="en-US"/>
              </w:rPr>
              <w:t xml:space="preserve">            var result = Dependency.CallPrivateMethodOutParam();</w:t>
            </w:r>
          </w:p>
          <w:p w:rsidR="00461611" w:rsidRPr="00E01409" w:rsidRDefault="00461611" w:rsidP="00E01409">
            <w:pPr>
              <w:pStyle w:val="Command"/>
              <w:rPr>
                <w:lang w:val="en-US"/>
              </w:rPr>
            </w:pPr>
          </w:p>
          <w:p w:rsidR="00461611" w:rsidRPr="00E01409" w:rsidRDefault="00461611" w:rsidP="00E01409">
            <w:pPr>
              <w:pStyle w:val="Command"/>
              <w:rPr>
                <w:lang w:val="en-US"/>
              </w:rPr>
            </w:pPr>
            <w:r w:rsidRPr="00E01409">
              <w:rPr>
                <w:lang w:val="en-US"/>
              </w:rPr>
              <w:t xml:space="preserve">            Isolate.Verify.NonPublic.WasCalled(typeof(Dependency), "PrivateMethodOutParam");</w:t>
            </w:r>
          </w:p>
          <w:p w:rsidR="00461611" w:rsidRPr="00E01409" w:rsidRDefault="00461611" w:rsidP="00E01409">
            <w:pPr>
              <w:pStyle w:val="Command"/>
              <w:rPr>
                <w:lang w:val="en-US"/>
              </w:rPr>
            </w:pPr>
            <w:r w:rsidRPr="00E01409">
              <w:rPr>
                <w:lang w:val="en-US"/>
              </w:rPr>
              <w:t xml:space="preserve">            Assert.AreEqual(3,result);</w:t>
            </w:r>
          </w:p>
          <w:p w:rsidR="00461611" w:rsidRPr="00713308" w:rsidRDefault="00461611" w:rsidP="00E01409">
            <w:pPr>
              <w:pStyle w:val="Command"/>
              <w:ind w:left="0"/>
              <w:rPr>
                <w:lang w:val="en-US"/>
              </w:rPr>
            </w:pPr>
            <w:r w:rsidRPr="00E01409">
              <w:rPr>
                <w:lang w:val="en-US"/>
              </w:rPr>
              <w:t xml:space="preserve">        }</w:t>
            </w:r>
          </w:p>
        </w:tc>
      </w:tr>
    </w:tbl>
    <w:p w:rsidR="00461611" w:rsidRDefault="00461611" w:rsidP="00961EE4">
      <w:pPr>
        <w:pStyle w:val="Heading3"/>
      </w:pPr>
      <w:bookmarkStart w:id="367" w:name="_Toc408479874"/>
      <w:bookmarkStart w:id="368" w:name="_d2h_bmk__Toc408479874_10"/>
      <w:bookmarkStart w:id="369" w:name="_D2HTopic_199"/>
      <w:r>
        <w:t>Controlling Collections and Indexers</w:t>
      </w:r>
      <w:bookmarkEnd w:id="367"/>
      <w:bookmarkEnd w:id="368"/>
      <w:bookmarkEnd w:id="369"/>
    </w:p>
    <w:p w:rsidR="00461611" w:rsidRDefault="00461611" w:rsidP="0033257F">
      <w:r>
        <w:t xml:space="preserve">To return fake collections which are enumerable, use </w:t>
      </w:r>
      <w:r w:rsidRPr="000B3D01">
        <w:rPr>
          <w:rStyle w:val="Bold"/>
        </w:rPr>
        <w:t>Isolate.WhenCalled.WillReturnCollectionValuesOf</w:t>
      </w:r>
      <w:r>
        <w:rPr>
          <w:rStyle w:val="Bold"/>
        </w:rPr>
        <w:t>()</w:t>
      </w:r>
      <w:r>
        <w:rPr>
          <w:b/>
          <w:bCs/>
        </w:rPr>
        <w:t>.</w:t>
      </w:r>
    </w:p>
    <w:p w:rsidR="00461611" w:rsidRDefault="00461611" w:rsidP="00961EE4">
      <w:r>
        <w:t xml:space="preserve">When </w:t>
      </w:r>
      <w:r w:rsidRPr="000B3D01">
        <w:rPr>
          <w:rStyle w:val="Bold"/>
        </w:rPr>
        <w:t>Isolate.WhenCalled.WillReturnCollectionValuesOf</w:t>
      </w:r>
      <w:r>
        <w:rPr>
          <w:rStyle w:val="Bold"/>
        </w:rPr>
        <w:t>()</w:t>
      </w:r>
      <w:r>
        <w:rPr>
          <w:b/>
          <w:bCs/>
        </w:rPr>
        <w:t xml:space="preserve"> </w:t>
      </w:r>
      <w:r>
        <w:t xml:space="preserve">is used, Typemock Isolator will </w:t>
      </w:r>
      <w:r>
        <w:rPr>
          <w:b/>
          <w:bCs/>
        </w:rPr>
        <w:t xml:space="preserve">implicitly </w:t>
      </w:r>
      <w:r>
        <w:t xml:space="preserve">replace calls of </w:t>
      </w:r>
      <w:r w:rsidRPr="000B3D01">
        <w:rPr>
          <w:rStyle w:val="Bold"/>
        </w:rPr>
        <w:t>GetEnumerator</w:t>
      </w:r>
      <w:r>
        <w:t xml:space="preserve"> to the original collection with calls to GetEnumerator of the test collection.</w:t>
      </w:r>
    </w:p>
    <w:p w:rsidR="00461611" w:rsidRDefault="00461611" w:rsidP="00A721FE">
      <w:pPr>
        <w:pStyle w:val="Heading4"/>
      </w:pPr>
      <w:bookmarkStart w:id="370" w:name="_D2HTopic_200"/>
      <w:r>
        <w:t>When to Use</w:t>
      </w:r>
      <w:bookmarkEnd w:id="370"/>
    </w:p>
    <w:p w:rsidR="00461611" w:rsidRDefault="00461611" w:rsidP="00A721FE">
      <w:r>
        <w:t>You can control collections and indexers when your test requires that a fake method to return an enumerable collection.</w:t>
      </w:r>
    </w:p>
    <w:p w:rsidR="00461611" w:rsidRDefault="00461611" w:rsidP="0033257F">
      <w:pPr>
        <w:pStyle w:val="Heading4"/>
      </w:pPr>
      <w:bookmarkStart w:id="371" w:name="_D2HTopic_201"/>
      <w:r>
        <w:t>Syntax</w:t>
      </w:r>
      <w:bookmarkEnd w:id="371"/>
    </w:p>
    <w:p w:rsidR="00461611" w:rsidRDefault="00461611" w:rsidP="0088048C">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B5608">
        <w:tc>
          <w:tcPr>
            <w:tcW w:w="9360" w:type="dxa"/>
            <w:shd w:val="clear" w:color="auto" w:fill="F3F3F3"/>
            <w:tcMar>
              <w:bottom w:w="120" w:type="dxa"/>
            </w:tcMar>
          </w:tcPr>
          <w:p w:rsidR="00461611" w:rsidRDefault="00461611" w:rsidP="004D506D">
            <w:pPr>
              <w:pStyle w:val="Command"/>
            </w:pPr>
            <w:r>
              <w:t xml:space="preserve">    Isolate.WhenCalled(() =&gt; </w:t>
            </w:r>
            <w:r>
              <w:rPr>
                <w:lang w:val="en-US"/>
              </w:rPr>
              <w:t>&lt;your_collection&gt;</w:t>
            </w:r>
            <w:r>
              <w:t>).WillReturnCollectionValuesOf(</w:t>
            </w:r>
            <w:r>
              <w:rPr>
                <w:rStyle w:val="highlight-keyword"/>
                <w:lang w:val="en-US"/>
              </w:rPr>
              <w:t>&lt;items&gt;</w:t>
            </w:r>
            <w:r>
              <w:t>);</w:t>
            </w:r>
          </w:p>
          <w:p w:rsidR="00461611" w:rsidRPr="00713308" w:rsidRDefault="00461611" w:rsidP="00AB5608">
            <w:pPr>
              <w:pStyle w:val="Command"/>
              <w:ind w:left="0"/>
              <w:rPr>
                <w:lang w:val="en-US"/>
              </w:rPr>
            </w:pPr>
          </w:p>
        </w:tc>
      </w:tr>
    </w:tbl>
    <w:p w:rsidR="00461611" w:rsidRDefault="00461611" w:rsidP="0088048C">
      <w:pPr>
        <w:pStyle w:val="CodeLabel"/>
      </w:pPr>
      <w:r>
        <w:t>VB</w:t>
      </w:r>
    </w:p>
    <w:p w:rsidR="00461611" w:rsidRDefault="00461611" w:rsidP="00CB571F">
      <w:r>
        <w:t>Not supported.</w:t>
      </w:r>
    </w:p>
    <w:p w:rsidR="00461611" w:rsidRPr="007C0938" w:rsidRDefault="00461611" w:rsidP="0033257F">
      <w:pPr>
        <w:pStyle w:val="Heading4"/>
      </w:pPr>
      <w:bookmarkStart w:id="372" w:name="_D2HTopic_202"/>
      <w:r>
        <w:t>Samples</w:t>
      </w:r>
      <w:bookmarkEnd w:id="372"/>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AB5608">
        <w:trPr>
          <w:cantSplit/>
        </w:trPr>
        <w:tc>
          <w:tcPr>
            <w:tcW w:w="818" w:type="dxa"/>
            <w:shd w:val="clear" w:color="auto" w:fill="auto"/>
          </w:tcPr>
          <w:p w:rsidR="00461611" w:rsidRDefault="00461611" w:rsidP="00AB5608">
            <w:pPr>
              <w:pStyle w:val="NoteRegularMark"/>
            </w:pPr>
            <w:r>
              <w:t>!</w:t>
            </w:r>
          </w:p>
        </w:tc>
        <w:tc>
          <w:tcPr>
            <w:tcW w:w="8404" w:type="dxa"/>
            <w:shd w:val="clear" w:color="auto" w:fill="auto"/>
          </w:tcPr>
          <w:p w:rsidR="00461611" w:rsidRPr="00312A07" w:rsidRDefault="00461611" w:rsidP="00AB5608">
            <w:pPr>
              <w:pStyle w:val="Note"/>
            </w:pPr>
            <w:r w:rsidRPr="00312A07">
              <w:t>Note</w:t>
            </w:r>
          </w:p>
          <w:p w:rsidR="00461611" w:rsidRPr="006069CF" w:rsidRDefault="00461611" w:rsidP="00AB5608">
            <w:pPr>
              <w:pStyle w:val="TableText"/>
            </w:pPr>
            <w:r>
              <w:t>Typemock Isolator does not replace collections that are defined in mscorlib.dll.</w:t>
            </w:r>
          </w:p>
        </w:tc>
      </w:tr>
    </w:tbl>
    <w:p w:rsidR="00461611" w:rsidRDefault="00461611" w:rsidP="0088048C">
      <w:pPr>
        <w:pStyle w:val="CodeLabel"/>
      </w:pPr>
      <w:r>
        <w:t>C# (Collections.cs)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B5608">
        <w:tc>
          <w:tcPr>
            <w:tcW w:w="9360" w:type="dxa"/>
            <w:shd w:val="clear" w:color="auto" w:fill="F3F3F3"/>
            <w:tcMar>
              <w:bottom w:w="120" w:type="dxa"/>
            </w:tcMar>
          </w:tcPr>
          <w:p w:rsidR="00461611" w:rsidRDefault="00461611" w:rsidP="0033257F">
            <w:pPr>
              <w:pStyle w:val="Command"/>
              <w:ind w:left="0"/>
            </w:pPr>
            <w:r>
              <w:t>[TestMethod]</w:t>
            </w:r>
          </w:p>
          <w:p w:rsidR="00461611" w:rsidRDefault="00461611" w:rsidP="0033257F">
            <w:pPr>
              <w:pStyle w:val="Command"/>
              <w:ind w:left="0"/>
            </w:pPr>
            <w:r>
              <w:t>[Isolated]</w:t>
            </w:r>
          </w:p>
          <w:p w:rsidR="00461611" w:rsidRDefault="00461611" w:rsidP="0033257F">
            <w:pPr>
              <w:pStyle w:val="Command"/>
              <w:ind w:left="0"/>
            </w:pPr>
            <w:r>
              <w:rPr>
                <w:rStyle w:val="highlight-keyword"/>
              </w:rPr>
              <w:t>public</w:t>
            </w:r>
            <w:r>
              <w:t xml:space="preserve"> </w:t>
            </w:r>
            <w:r>
              <w:rPr>
                <w:rStyle w:val="highlight-keyword"/>
              </w:rPr>
              <w:t>void</w:t>
            </w:r>
            <w:r>
              <w:t xml:space="preserve"> SwapCollection_WithFakeData()</w:t>
            </w:r>
          </w:p>
          <w:p w:rsidR="00461611" w:rsidRDefault="00461611" w:rsidP="0033257F">
            <w:pPr>
              <w:pStyle w:val="Command"/>
            </w:pPr>
            <w:r>
              <w:t>{</w:t>
            </w:r>
          </w:p>
          <w:p w:rsidR="00461611" w:rsidRDefault="00461611" w:rsidP="0033257F">
            <w:pPr>
              <w:pStyle w:val="Command"/>
            </w:pPr>
            <w:r>
              <w:t xml:space="preserve">    var dependency = </w:t>
            </w:r>
            <w:r>
              <w:rPr>
                <w:rStyle w:val="highlight-keyword"/>
              </w:rPr>
              <w:t>new</w:t>
            </w:r>
            <w:r>
              <w:t xml:space="preserve"> Dependency();</w:t>
            </w:r>
          </w:p>
          <w:p w:rsidR="00461611" w:rsidRDefault="00461611" w:rsidP="0033257F">
            <w:pPr>
              <w:pStyle w:val="Command"/>
            </w:pPr>
            <w:r>
              <w:t xml:space="preserve">    Isolate.WhenCalled(() =&gt; dependency.GetList()).WillReturnCollectionValuesOf(</w:t>
            </w:r>
            <w:r>
              <w:rPr>
                <w:rStyle w:val="highlight-keyword"/>
              </w:rPr>
              <w:t>new</w:t>
            </w:r>
            <w:r>
              <w:t xml:space="preserve"> </w:t>
            </w:r>
            <w:r>
              <w:rPr>
                <w:rStyle w:val="highlight-keyword"/>
              </w:rPr>
              <w:t>int</w:t>
            </w:r>
            <w:r>
              <w:t xml:space="preserve">[] { </w:t>
            </w:r>
            <w:r>
              <w:rPr>
                <w:rStyle w:val="highlight-number"/>
              </w:rPr>
              <w:t>1</w:t>
            </w:r>
            <w:r>
              <w:t xml:space="preserve">, </w:t>
            </w:r>
            <w:r>
              <w:rPr>
                <w:rStyle w:val="highlight-number"/>
              </w:rPr>
              <w:t>2</w:t>
            </w:r>
            <w:r>
              <w:t xml:space="preserve">, </w:t>
            </w:r>
            <w:r>
              <w:rPr>
                <w:rStyle w:val="highlight-number"/>
              </w:rPr>
              <w:t>3</w:t>
            </w:r>
            <w:r>
              <w:t xml:space="preserve"> });</w:t>
            </w:r>
          </w:p>
          <w:p w:rsidR="00461611" w:rsidRDefault="00461611" w:rsidP="0033257F">
            <w:pPr>
              <w:pStyle w:val="Command"/>
            </w:pPr>
          </w:p>
          <w:p w:rsidR="00461611" w:rsidRDefault="00461611" w:rsidP="0033257F">
            <w:pPr>
              <w:pStyle w:val="Command"/>
            </w:pPr>
            <w:r>
              <w:t xml:space="preserve">    var result = </w:t>
            </w:r>
            <w:r>
              <w:rPr>
                <w:rStyle w:val="highlight-keyword"/>
              </w:rPr>
              <w:t>new</w:t>
            </w:r>
            <w:r>
              <w:t xml:space="preserve"> ClassUnderTest().Sum(dependency);</w:t>
            </w:r>
          </w:p>
          <w:p w:rsidR="00461611" w:rsidRDefault="00461611" w:rsidP="0033257F">
            <w:pPr>
              <w:pStyle w:val="Command"/>
            </w:pPr>
          </w:p>
          <w:p w:rsidR="00461611" w:rsidRDefault="00461611" w:rsidP="0033257F">
            <w:pPr>
              <w:pStyle w:val="Command"/>
            </w:pPr>
            <w:r>
              <w:t xml:space="preserve">    Assert.AreEqual(</w:t>
            </w:r>
            <w:r>
              <w:rPr>
                <w:rStyle w:val="highlight-number"/>
              </w:rPr>
              <w:t>6</w:t>
            </w:r>
            <w:r>
              <w:t>, result);</w:t>
            </w:r>
          </w:p>
          <w:p w:rsidR="00461611" w:rsidRDefault="00461611" w:rsidP="0033257F">
            <w:pPr>
              <w:pStyle w:val="Command"/>
            </w:pPr>
            <w:r>
              <w:t>}</w:t>
            </w:r>
          </w:p>
          <w:p w:rsidR="00461611" w:rsidRDefault="00461611" w:rsidP="0033257F">
            <w:pPr>
              <w:pStyle w:val="Command"/>
            </w:pPr>
          </w:p>
          <w:p w:rsidR="00461611" w:rsidRDefault="00461611" w:rsidP="0033257F">
            <w:pPr>
              <w:pStyle w:val="Command"/>
              <w:ind w:left="0"/>
            </w:pPr>
            <w:r>
              <w:rPr>
                <w:rStyle w:val="highlight-keyword"/>
              </w:rPr>
              <w:t>public</w:t>
            </w:r>
            <w:r>
              <w:t xml:space="preserve"> </w:t>
            </w:r>
            <w:r>
              <w:rPr>
                <w:rStyle w:val="highlight-keyword"/>
              </w:rPr>
              <w:t>int</w:t>
            </w:r>
            <w:r>
              <w:t xml:space="preserve"> Sum(Dependency dependency)</w:t>
            </w:r>
          </w:p>
          <w:p w:rsidR="00461611" w:rsidRDefault="00461611" w:rsidP="0033257F">
            <w:pPr>
              <w:pStyle w:val="Command"/>
            </w:pPr>
            <w:r>
              <w:t>{</w:t>
            </w:r>
          </w:p>
          <w:p w:rsidR="00461611" w:rsidRDefault="00461611" w:rsidP="0033257F">
            <w:pPr>
              <w:pStyle w:val="Command"/>
            </w:pPr>
            <w:r>
              <w:t xml:space="preserve">    </w:t>
            </w:r>
            <w:r>
              <w:rPr>
                <w:rStyle w:val="highlight-keyword"/>
              </w:rPr>
              <w:t>int</w:t>
            </w:r>
            <w:r>
              <w:t xml:space="preserve"> total = </w:t>
            </w:r>
            <w:r>
              <w:rPr>
                <w:rStyle w:val="highlight-number"/>
              </w:rPr>
              <w:t>0</w:t>
            </w:r>
            <w:r>
              <w:t>;</w:t>
            </w:r>
          </w:p>
          <w:p w:rsidR="00461611" w:rsidRDefault="00461611" w:rsidP="0033257F">
            <w:pPr>
              <w:pStyle w:val="Command"/>
            </w:pPr>
            <w:r>
              <w:t xml:space="preserve">    </w:t>
            </w:r>
            <w:r>
              <w:rPr>
                <w:rStyle w:val="highlight-keyword"/>
              </w:rPr>
              <w:t>foreach</w:t>
            </w:r>
            <w:r>
              <w:t xml:space="preserve"> (var i </w:t>
            </w:r>
            <w:r>
              <w:rPr>
                <w:rStyle w:val="highlight-keyword"/>
              </w:rPr>
              <w:t>in</w:t>
            </w:r>
            <w:r>
              <w:t xml:space="preserve"> dependency.GetList())</w:t>
            </w:r>
          </w:p>
          <w:p w:rsidR="00461611" w:rsidRDefault="00461611" w:rsidP="0033257F">
            <w:pPr>
              <w:pStyle w:val="Command"/>
            </w:pPr>
            <w:r>
              <w:t xml:space="preserve">    {</w:t>
            </w:r>
          </w:p>
          <w:p w:rsidR="00461611" w:rsidRDefault="00461611" w:rsidP="0033257F">
            <w:pPr>
              <w:pStyle w:val="Command"/>
            </w:pPr>
            <w:r>
              <w:t xml:space="preserve">        total += i;</w:t>
            </w:r>
          </w:p>
          <w:p w:rsidR="00461611" w:rsidRDefault="00461611" w:rsidP="0033257F">
            <w:pPr>
              <w:pStyle w:val="Command"/>
            </w:pPr>
            <w:r>
              <w:t xml:space="preserve">    }</w:t>
            </w:r>
          </w:p>
          <w:p w:rsidR="00461611" w:rsidRDefault="00461611" w:rsidP="0033257F">
            <w:pPr>
              <w:pStyle w:val="Command"/>
            </w:pPr>
            <w:r>
              <w:t xml:space="preserve">    </w:t>
            </w:r>
            <w:r>
              <w:rPr>
                <w:rStyle w:val="highlight-keyword"/>
              </w:rPr>
              <w:t>return</w:t>
            </w:r>
            <w:r>
              <w:t xml:space="preserve"> total;</w:t>
            </w:r>
          </w:p>
          <w:p w:rsidR="00461611" w:rsidRPr="00713308" w:rsidRDefault="00461611" w:rsidP="0033257F">
            <w:pPr>
              <w:pStyle w:val="Command"/>
              <w:rPr>
                <w:lang w:val="en-US"/>
              </w:rPr>
            </w:pPr>
            <w:r>
              <w:t>}</w:t>
            </w:r>
          </w:p>
        </w:tc>
      </w:tr>
    </w:tbl>
    <w:p w:rsidR="00461611" w:rsidRDefault="00461611" w:rsidP="00E913E7">
      <w:pPr>
        <w:pStyle w:val="Heading4"/>
      </w:pPr>
      <w:bookmarkStart w:id="373" w:name="_D2HTopic_203"/>
      <w:r>
        <w:t>Faking Indexers</w:t>
      </w:r>
      <w:bookmarkEnd w:id="373"/>
    </w:p>
    <w:p w:rsidR="00461611" w:rsidRDefault="00461611" w:rsidP="00E913E7">
      <w:r>
        <w:t>When you fake indexers, only the specified index values will behave according to the specified behavior. Other indices will behave according to the fake object default behavior.</w:t>
      </w:r>
    </w:p>
    <w:p w:rsidR="00461611" w:rsidRDefault="00461611" w:rsidP="00E913E7">
      <w:pPr>
        <w:pStyle w:val="Heading5"/>
      </w:pPr>
      <w:bookmarkStart w:id="374" w:name="_D2HTopic_204"/>
      <w:r>
        <w:t>When to Use</w:t>
      </w:r>
      <w:bookmarkEnd w:id="374"/>
    </w:p>
    <w:p w:rsidR="00461611" w:rsidRDefault="00461611" w:rsidP="00E913E7">
      <w:r>
        <w:t>You can fake indexers when your test requires to fake an indexer method.</w:t>
      </w:r>
    </w:p>
    <w:p w:rsidR="00461611" w:rsidRDefault="00461611" w:rsidP="00E913E7">
      <w:pPr>
        <w:pStyle w:val="Heading5"/>
      </w:pPr>
      <w:bookmarkStart w:id="375" w:name="_D2HTopic_205"/>
      <w:r>
        <w:t>Syntax</w:t>
      </w:r>
      <w:bookmarkEnd w:id="375"/>
    </w:p>
    <w:p w:rsidR="00461611" w:rsidRDefault="00461611" w:rsidP="00E913E7">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Default="00461611" w:rsidP="00E913E7">
            <w:pPr>
              <w:pStyle w:val="Command"/>
            </w:pPr>
            <w:r>
              <w:t xml:space="preserve">Isolate.WhenCalled(()=&gt; </w:t>
            </w:r>
            <w:r>
              <w:rPr>
                <w:lang w:val="en-US"/>
              </w:rPr>
              <w:t>&lt;fake&gt;</w:t>
            </w:r>
            <w:r>
              <w:t>[</w:t>
            </w:r>
            <w:r>
              <w:rPr>
                <w:rStyle w:val="highlight-number"/>
              </w:rPr>
              <w:t>&lt;key&gt;</w:t>
            </w:r>
            <w:r>
              <w:t>]).</w:t>
            </w:r>
            <w:r>
              <w:rPr>
                <w:lang w:val="en-US"/>
              </w:rPr>
              <w:t>&lt;behavior&gt;</w:t>
            </w:r>
            <w:r>
              <w:t>;</w:t>
            </w:r>
          </w:p>
          <w:p w:rsidR="00461611" w:rsidRPr="00713308" w:rsidRDefault="00461611" w:rsidP="00AD35D6">
            <w:pPr>
              <w:pStyle w:val="Command"/>
              <w:ind w:left="0"/>
              <w:rPr>
                <w:lang w:val="en-US"/>
              </w:rPr>
            </w:pPr>
          </w:p>
        </w:tc>
      </w:tr>
    </w:tbl>
    <w:p w:rsidR="00461611" w:rsidRDefault="00461611" w:rsidP="00E913E7">
      <w:pPr>
        <w:pStyle w:val="CodeLabel"/>
      </w:pPr>
      <w:r>
        <w:t>VB</w:t>
      </w:r>
    </w:p>
    <w:p w:rsidR="00461611" w:rsidRDefault="00461611" w:rsidP="00CB571F">
      <w:r>
        <w:t>Not supported.</w:t>
      </w:r>
    </w:p>
    <w:p w:rsidR="00461611" w:rsidRPr="007C0938" w:rsidRDefault="00461611" w:rsidP="00E913E7">
      <w:pPr>
        <w:pStyle w:val="Heading5"/>
      </w:pPr>
      <w:bookmarkStart w:id="376" w:name="_D2HTopic_206"/>
      <w:r>
        <w:t>Samples</w:t>
      </w:r>
      <w:bookmarkEnd w:id="376"/>
    </w:p>
    <w:p w:rsidR="00461611" w:rsidRDefault="00461611" w:rsidP="00E913E7">
      <w:pPr>
        <w:rPr>
          <w:noProof/>
        </w:rPr>
      </w:pPr>
      <w:r>
        <w:t>The following sample shows how to fake the behavior index 2 of the indexer. All other indexes call the original implementation.</w:t>
      </w:r>
    </w:p>
    <w:p w:rsidR="00461611" w:rsidRDefault="00461611" w:rsidP="00E913E7">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Default="00461611" w:rsidP="00AD35D6">
            <w:pPr>
              <w:pStyle w:val="Command"/>
              <w:ind w:left="0"/>
            </w:pPr>
            <w:r>
              <w:rPr>
                <w:rStyle w:val="highlight-keyword"/>
              </w:rPr>
              <w:t>public</w:t>
            </w:r>
            <w:r>
              <w:t xml:space="preserve"> </w:t>
            </w:r>
            <w:r>
              <w:rPr>
                <w:rStyle w:val="highlight-keyword"/>
              </w:rPr>
              <w:t>class</w:t>
            </w:r>
            <w:r>
              <w:t xml:space="preserve"> ClassWithIndexer</w:t>
            </w:r>
          </w:p>
          <w:p w:rsidR="00461611" w:rsidRDefault="00461611" w:rsidP="00AD35D6">
            <w:pPr>
              <w:pStyle w:val="Command"/>
            </w:pPr>
            <w:r>
              <w:t>{</w:t>
            </w:r>
          </w:p>
          <w:p w:rsidR="00461611" w:rsidRDefault="00461611" w:rsidP="00AD35D6">
            <w:pPr>
              <w:pStyle w:val="Command"/>
            </w:pPr>
            <w:r>
              <w:t xml:space="preserve">    </w:t>
            </w:r>
            <w:r>
              <w:rPr>
                <w:rStyle w:val="highlight-keyword"/>
              </w:rPr>
              <w:t>public</w:t>
            </w:r>
            <w:r>
              <w:t xml:space="preserve"> </w:t>
            </w:r>
            <w:r>
              <w:rPr>
                <w:rStyle w:val="highlight-keyword"/>
              </w:rPr>
              <w:t>string</w:t>
            </w:r>
            <w:r>
              <w:t xml:space="preserve"> </w:t>
            </w:r>
            <w:r>
              <w:rPr>
                <w:rStyle w:val="highlight-keyword"/>
              </w:rPr>
              <w:t>this</w:t>
            </w:r>
            <w:r>
              <w:t>[</w:t>
            </w:r>
            <w:r>
              <w:rPr>
                <w:rStyle w:val="highlight-keyword"/>
              </w:rPr>
              <w:t>int</w:t>
            </w:r>
            <w:r>
              <w:t xml:space="preserve"> index]</w:t>
            </w:r>
          </w:p>
          <w:p w:rsidR="00461611" w:rsidRDefault="00461611" w:rsidP="00AD35D6">
            <w:pPr>
              <w:pStyle w:val="Command"/>
            </w:pPr>
            <w:r>
              <w:t xml:space="preserve">    {</w:t>
            </w:r>
          </w:p>
          <w:p w:rsidR="00461611" w:rsidRDefault="00461611" w:rsidP="00AD35D6">
            <w:pPr>
              <w:pStyle w:val="Command"/>
            </w:pPr>
            <w:r>
              <w:t xml:space="preserve">        get { </w:t>
            </w:r>
            <w:r>
              <w:rPr>
                <w:rStyle w:val="highlight-keyword"/>
              </w:rPr>
              <w:t>return</w:t>
            </w:r>
            <w:r>
              <w:t xml:space="preserve"> </w:t>
            </w:r>
            <w:r>
              <w:rPr>
                <w:rStyle w:val="highlight-literal"/>
              </w:rPr>
              <w:t>"Cat"</w:t>
            </w:r>
            <w:r>
              <w:t>; }</w:t>
            </w:r>
          </w:p>
          <w:p w:rsidR="00461611" w:rsidRDefault="00461611" w:rsidP="00AD35D6">
            <w:pPr>
              <w:pStyle w:val="Command"/>
            </w:pPr>
            <w:r>
              <w:t xml:space="preserve">    }</w:t>
            </w:r>
          </w:p>
          <w:p w:rsidR="00461611" w:rsidRDefault="00461611" w:rsidP="00AD35D6">
            <w:pPr>
              <w:pStyle w:val="Command"/>
            </w:pPr>
            <w:r>
              <w:t>}</w:t>
            </w:r>
          </w:p>
          <w:p w:rsidR="00461611" w:rsidRDefault="00461611" w:rsidP="00AD35D6">
            <w:pPr>
              <w:pStyle w:val="Command"/>
            </w:pPr>
          </w:p>
          <w:p w:rsidR="00461611" w:rsidRDefault="00461611" w:rsidP="00AD35D6">
            <w:pPr>
              <w:pStyle w:val="Command"/>
            </w:pPr>
            <w:r>
              <w:t>[TestMethod]</w:t>
            </w:r>
          </w:p>
          <w:p w:rsidR="00461611" w:rsidRDefault="00461611" w:rsidP="00AD35D6">
            <w:pPr>
              <w:pStyle w:val="Command"/>
              <w:ind w:left="0"/>
            </w:pPr>
            <w:r>
              <w:rPr>
                <w:rStyle w:val="highlight-keyword"/>
              </w:rPr>
              <w:t>public</w:t>
            </w:r>
            <w:r>
              <w:t xml:space="preserve"> </w:t>
            </w:r>
            <w:r>
              <w:rPr>
                <w:rStyle w:val="highlight-keyword"/>
              </w:rPr>
              <w:t>void</w:t>
            </w:r>
            <w:r>
              <w:t xml:space="preserve"> TrueIndexersTest()</w:t>
            </w:r>
          </w:p>
          <w:p w:rsidR="00461611" w:rsidRDefault="00461611" w:rsidP="00AD35D6">
            <w:pPr>
              <w:pStyle w:val="Command"/>
            </w:pPr>
            <w:r>
              <w:t>{</w:t>
            </w:r>
          </w:p>
          <w:p w:rsidR="00461611" w:rsidRDefault="00461611" w:rsidP="00AD35D6">
            <w:pPr>
              <w:pStyle w:val="Command"/>
            </w:pPr>
            <w:r>
              <w:t xml:space="preserve">    var fake = Isolate.Fake.Instance&lt;ClassWithIndexer&gt;(Members.CallOriginal);</w:t>
            </w:r>
          </w:p>
          <w:p w:rsidR="00461611" w:rsidRDefault="00461611" w:rsidP="00AD35D6">
            <w:pPr>
              <w:pStyle w:val="Command"/>
            </w:pPr>
            <w:r>
              <w:t xml:space="preserve">    </w:t>
            </w:r>
            <w:r>
              <w:rPr>
                <w:rStyle w:val="highlight-comment"/>
              </w:rPr>
              <w:t xml:space="preserve">// We fake only the return value of index 2 </w:t>
            </w:r>
          </w:p>
          <w:p w:rsidR="00461611" w:rsidRDefault="00461611" w:rsidP="00AD35D6">
            <w:pPr>
              <w:pStyle w:val="Command"/>
            </w:pPr>
            <w:r>
              <w:t xml:space="preserve">    Isolate.WhenCalled(()=&gt; fake[</w:t>
            </w:r>
            <w:r>
              <w:rPr>
                <w:rStyle w:val="highlight-number"/>
              </w:rPr>
              <w:t>2</w:t>
            </w:r>
            <w:r>
              <w:t>]).WillReturn(</w:t>
            </w:r>
            <w:r>
              <w:rPr>
                <w:rStyle w:val="highlight-literal"/>
              </w:rPr>
              <w:t>"Dog"</w:t>
            </w:r>
            <w:r>
              <w:t>);</w:t>
            </w:r>
          </w:p>
          <w:p w:rsidR="00461611" w:rsidRDefault="00461611" w:rsidP="00AD35D6">
            <w:pPr>
              <w:pStyle w:val="Command"/>
            </w:pPr>
          </w:p>
          <w:p w:rsidR="00461611" w:rsidRDefault="00461611" w:rsidP="00AD35D6">
            <w:pPr>
              <w:pStyle w:val="Command"/>
            </w:pPr>
            <w:r>
              <w:t xml:space="preserve">    </w:t>
            </w:r>
            <w:r>
              <w:rPr>
                <w:rStyle w:val="highlight-comment"/>
              </w:rPr>
              <w:t>// Here we call non fake indexer</w:t>
            </w:r>
          </w:p>
          <w:p w:rsidR="00461611" w:rsidRDefault="00461611" w:rsidP="00AD35D6">
            <w:pPr>
              <w:pStyle w:val="Command"/>
            </w:pPr>
            <w:r>
              <w:t xml:space="preserve">    Assert.AreEqual(</w:t>
            </w:r>
            <w:r>
              <w:rPr>
                <w:rStyle w:val="highlight-literal"/>
              </w:rPr>
              <w:t>"Cat"</w:t>
            </w:r>
            <w:r>
              <w:t>, fake[</w:t>
            </w:r>
            <w:r>
              <w:rPr>
                <w:rStyle w:val="highlight-number"/>
              </w:rPr>
              <w:t>0</w:t>
            </w:r>
            <w:r>
              <w:t>]);</w:t>
            </w:r>
          </w:p>
          <w:p w:rsidR="00461611" w:rsidRDefault="00461611" w:rsidP="00AD35D6">
            <w:pPr>
              <w:pStyle w:val="Command"/>
            </w:pPr>
            <w:r>
              <w:t xml:space="preserve">    </w:t>
            </w:r>
            <w:r>
              <w:rPr>
                <w:rStyle w:val="highlight-comment"/>
              </w:rPr>
              <w:t>// Calling our fake indexer</w:t>
            </w:r>
          </w:p>
          <w:p w:rsidR="00461611" w:rsidRDefault="00461611" w:rsidP="00AD35D6">
            <w:pPr>
              <w:pStyle w:val="Command"/>
            </w:pPr>
            <w:r>
              <w:t xml:space="preserve">    Assert.AreEqual(</w:t>
            </w:r>
            <w:r>
              <w:rPr>
                <w:rStyle w:val="highlight-literal"/>
              </w:rPr>
              <w:t>"Dog"</w:t>
            </w:r>
            <w:r>
              <w:t>, fake[</w:t>
            </w:r>
            <w:r>
              <w:rPr>
                <w:rStyle w:val="highlight-number"/>
              </w:rPr>
              <w:t>2</w:t>
            </w:r>
            <w:r>
              <w:t>]);</w:t>
            </w:r>
          </w:p>
          <w:p w:rsidR="00461611" w:rsidRPr="00713308" w:rsidRDefault="00461611" w:rsidP="00AD35D6">
            <w:pPr>
              <w:pStyle w:val="Command"/>
              <w:rPr>
                <w:lang w:val="en-US"/>
              </w:rPr>
            </w:pPr>
            <w:r>
              <w:t>}</w:t>
            </w:r>
          </w:p>
        </w:tc>
      </w:tr>
    </w:tbl>
    <w:p w:rsidR="00461611" w:rsidRDefault="00461611" w:rsidP="00E913E7"/>
    <w:p w:rsidR="00461611" w:rsidRDefault="00461611" w:rsidP="00211E39">
      <w:pPr>
        <w:pStyle w:val="Heading5"/>
      </w:pPr>
      <w:bookmarkStart w:id="377" w:name="_D2HTopic_207"/>
      <w:r>
        <w:t xml:space="preserve">Default Values of Undefined Indexes </w:t>
      </w:r>
      <w:bookmarkEnd w:id="377"/>
    </w:p>
    <w:p w:rsidR="00461611" w:rsidRDefault="00461611" w:rsidP="0033257F">
      <w:r>
        <w:t xml:space="preserve">Creating fake collections just to access a specific index can be a tedious task. Typemock Isolator automatically creates a complete collection as soon as </w:t>
      </w:r>
      <w:r w:rsidRPr="00C972AA">
        <w:rPr>
          <w:rStyle w:val="Bold"/>
        </w:rPr>
        <w:t>Isolate.WhenCalled()</w:t>
      </w:r>
      <w:r>
        <w:t xml:space="preserve"> is called on a specific integer index.</w:t>
      </w:r>
    </w:p>
    <w:p w:rsidR="00461611" w:rsidRDefault="00461611" w:rsidP="0033257F">
      <w:r>
        <w:t xml:space="preserve">To </w:t>
      </w:r>
      <w:r w:rsidRPr="00AD4183">
        <w:t>implicitly</w:t>
      </w:r>
      <w:r>
        <w:t xml:space="preserve"> create a fake collection, call the last index of the collection that you want to fake in </w:t>
      </w:r>
      <w:r w:rsidRPr="00C972AA">
        <w:rPr>
          <w:rStyle w:val="Bold"/>
        </w:rPr>
        <w:t>Isolate.WhenCalled()</w:t>
      </w:r>
      <w:r>
        <w:t xml:space="preserve">. For example, </w:t>
      </w:r>
      <w:r w:rsidRPr="00C972AA">
        <w:rPr>
          <w:rStyle w:val="Bold"/>
        </w:rPr>
        <w:t>Isolate.WhenCalled(() =&gt; myCollection[19])</w:t>
      </w:r>
      <w:r>
        <w:t xml:space="preserve"> will create 20 item collections. </w:t>
      </w:r>
    </w:p>
    <w:p w:rsidR="00461611" w:rsidRPr="007C0938" w:rsidRDefault="00461611" w:rsidP="00211E39">
      <w:pPr>
        <w:pStyle w:val="Heading6"/>
      </w:pPr>
      <w:r>
        <w:t>Samples</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AB5608">
        <w:trPr>
          <w:cantSplit/>
        </w:trPr>
        <w:tc>
          <w:tcPr>
            <w:tcW w:w="818" w:type="dxa"/>
            <w:shd w:val="clear" w:color="auto" w:fill="auto"/>
          </w:tcPr>
          <w:p w:rsidR="00461611" w:rsidRDefault="00461611" w:rsidP="00AB5608">
            <w:pPr>
              <w:pStyle w:val="NoteRegularMark"/>
            </w:pPr>
            <w:r>
              <w:t>!</w:t>
            </w:r>
          </w:p>
        </w:tc>
        <w:tc>
          <w:tcPr>
            <w:tcW w:w="8404" w:type="dxa"/>
            <w:shd w:val="clear" w:color="auto" w:fill="auto"/>
          </w:tcPr>
          <w:p w:rsidR="00461611" w:rsidRPr="00312A07" w:rsidRDefault="00461611" w:rsidP="00AB5608">
            <w:pPr>
              <w:pStyle w:val="Note"/>
            </w:pPr>
            <w:r w:rsidRPr="00312A07">
              <w:t>Note</w:t>
            </w:r>
          </w:p>
          <w:p w:rsidR="00461611" w:rsidRPr="006069CF" w:rsidRDefault="00461611" w:rsidP="00484B27">
            <w:pPr>
              <w:pStyle w:val="TableText"/>
            </w:pPr>
            <w:r>
              <w:t>This feature works only on collections that are not defined in the mscorlib.dll assembly. In addition, this feature works only when using indexers with an integer argument. Typemock Isolator cannot identify the collection size if the indexer argument is not a numeric type.</w:t>
            </w:r>
          </w:p>
        </w:tc>
      </w:tr>
    </w:tbl>
    <w:p w:rsidR="00461611" w:rsidRDefault="00461611" w:rsidP="0088048C">
      <w:pPr>
        <w:pStyle w:val="CodeLabel"/>
      </w:pPr>
      <w:r>
        <w:t>C# (Collections.cs)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B5608">
        <w:tc>
          <w:tcPr>
            <w:tcW w:w="9360" w:type="dxa"/>
            <w:shd w:val="clear" w:color="auto" w:fill="F3F3F3"/>
            <w:tcMar>
              <w:bottom w:w="120" w:type="dxa"/>
            </w:tcMar>
          </w:tcPr>
          <w:p w:rsidR="00461611" w:rsidRDefault="00461611" w:rsidP="0033257F">
            <w:pPr>
              <w:pStyle w:val="Command"/>
              <w:ind w:left="0"/>
            </w:pPr>
            <w:r>
              <w:t>[TestMethod]</w:t>
            </w:r>
          </w:p>
          <w:p w:rsidR="00461611" w:rsidRDefault="00461611" w:rsidP="0033257F">
            <w:pPr>
              <w:pStyle w:val="Command"/>
              <w:ind w:left="0"/>
            </w:pPr>
            <w:r>
              <w:t>[Isolated]</w:t>
            </w:r>
          </w:p>
          <w:p w:rsidR="00461611" w:rsidRDefault="00461611" w:rsidP="0033257F">
            <w:pPr>
              <w:pStyle w:val="Command"/>
              <w:ind w:left="0"/>
            </w:pPr>
            <w:r>
              <w:rPr>
                <w:rStyle w:val="highlight-keyword"/>
              </w:rPr>
              <w:t>public</w:t>
            </w:r>
            <w:r>
              <w:t xml:space="preserve"> </w:t>
            </w:r>
            <w:r>
              <w:rPr>
                <w:rStyle w:val="highlight-keyword"/>
              </w:rPr>
              <w:t>void</w:t>
            </w:r>
            <w:r>
              <w:t xml:space="preserve"> ImplictCollectionCreation_ByFakingLastItem()</w:t>
            </w:r>
          </w:p>
          <w:p w:rsidR="00461611" w:rsidRDefault="00461611" w:rsidP="0033257F">
            <w:pPr>
              <w:pStyle w:val="Command"/>
            </w:pPr>
            <w:r>
              <w:t>{</w:t>
            </w:r>
          </w:p>
          <w:p w:rsidR="00461611" w:rsidRDefault="00461611" w:rsidP="0033257F">
            <w:pPr>
              <w:pStyle w:val="Command"/>
            </w:pPr>
            <w:r>
              <w:t xml:space="preserve">    var dependency = </w:t>
            </w:r>
            <w:r>
              <w:rPr>
                <w:rStyle w:val="highlight-keyword"/>
              </w:rPr>
              <w:t>new</w:t>
            </w:r>
            <w:r>
              <w:t xml:space="preserve"> Dependency();</w:t>
            </w:r>
          </w:p>
          <w:p w:rsidR="00461611" w:rsidRDefault="00461611" w:rsidP="0033257F">
            <w:pPr>
              <w:pStyle w:val="Command"/>
            </w:pPr>
            <w:r>
              <w:t xml:space="preserve">    </w:t>
            </w:r>
            <w:r>
              <w:rPr>
                <w:rStyle w:val="highlight-comment"/>
              </w:rPr>
              <w:t>// A fake collection of size of 6 is created</w:t>
            </w:r>
          </w:p>
          <w:p w:rsidR="00461611" w:rsidRDefault="00461611" w:rsidP="0033257F">
            <w:pPr>
              <w:pStyle w:val="Command"/>
            </w:pPr>
            <w:r>
              <w:t xml:space="preserve">    Isolate.WhenCalled(() =&gt; dependency.GetList()[</w:t>
            </w:r>
            <w:r>
              <w:rPr>
                <w:rStyle w:val="highlight-number"/>
              </w:rPr>
              <w:t>5</w:t>
            </w:r>
            <w:r>
              <w:t>]).WillReturn(</w:t>
            </w:r>
            <w:r>
              <w:rPr>
                <w:rStyle w:val="highlight-number"/>
              </w:rPr>
              <w:t>3</w:t>
            </w:r>
            <w:r>
              <w:t>);</w:t>
            </w:r>
          </w:p>
          <w:p w:rsidR="00461611" w:rsidRDefault="00461611" w:rsidP="0033257F">
            <w:pPr>
              <w:pStyle w:val="Command"/>
            </w:pPr>
          </w:p>
          <w:p w:rsidR="00461611" w:rsidRDefault="00461611" w:rsidP="0033257F">
            <w:pPr>
              <w:pStyle w:val="Command"/>
            </w:pPr>
            <w:r>
              <w:t xml:space="preserve">    var result = </w:t>
            </w:r>
            <w:r>
              <w:rPr>
                <w:rStyle w:val="highlight-keyword"/>
              </w:rPr>
              <w:t>new</w:t>
            </w:r>
            <w:r>
              <w:t xml:space="preserve"> ClassUnderTest().Count(dependency);</w:t>
            </w:r>
          </w:p>
          <w:p w:rsidR="00461611" w:rsidRDefault="00461611" w:rsidP="0033257F">
            <w:pPr>
              <w:pStyle w:val="Command"/>
            </w:pPr>
          </w:p>
          <w:p w:rsidR="00461611" w:rsidRDefault="00461611" w:rsidP="0033257F">
            <w:pPr>
              <w:pStyle w:val="Command"/>
            </w:pPr>
            <w:r>
              <w:t xml:space="preserve">    Assert.AreEqual(</w:t>
            </w:r>
            <w:r>
              <w:rPr>
                <w:rStyle w:val="highlight-number"/>
              </w:rPr>
              <w:t>6</w:t>
            </w:r>
            <w:r>
              <w:t>, result);</w:t>
            </w:r>
          </w:p>
          <w:p w:rsidR="00461611" w:rsidRDefault="00461611" w:rsidP="0033257F">
            <w:pPr>
              <w:pStyle w:val="Command"/>
            </w:pPr>
            <w:r>
              <w:t xml:space="preserve">    Assert.AreEqual(</w:t>
            </w:r>
            <w:r>
              <w:rPr>
                <w:rStyle w:val="highlight-number"/>
              </w:rPr>
              <w:t>3</w:t>
            </w:r>
            <w:r>
              <w:t>, dependency.GetList()[</w:t>
            </w:r>
            <w:r>
              <w:rPr>
                <w:rStyle w:val="highlight-number"/>
              </w:rPr>
              <w:t>5</w:t>
            </w:r>
            <w:r>
              <w:t>]);</w:t>
            </w:r>
          </w:p>
          <w:p w:rsidR="00461611" w:rsidRPr="00713308" w:rsidRDefault="00461611" w:rsidP="0033257F">
            <w:pPr>
              <w:pStyle w:val="Command"/>
              <w:rPr>
                <w:lang w:val="en-US"/>
              </w:rPr>
            </w:pPr>
            <w:r>
              <w:t>}</w:t>
            </w:r>
          </w:p>
        </w:tc>
      </w:tr>
    </w:tbl>
    <w:p w:rsidR="00461611" w:rsidRDefault="00461611" w:rsidP="008D1158">
      <w:pPr>
        <w:pStyle w:val="Heading3"/>
      </w:pPr>
      <w:bookmarkStart w:id="378" w:name="_Toc408479875"/>
      <w:bookmarkStart w:id="379" w:name="_d2h_bmk__Toc408479875_10"/>
      <w:bookmarkStart w:id="380" w:name="_D2HTopic_208"/>
      <w:r>
        <w:t>Faking LINQ Queries</w:t>
      </w:r>
      <w:bookmarkEnd w:id="378"/>
      <w:bookmarkEnd w:id="379"/>
      <w:bookmarkEnd w:id="380"/>
    </w:p>
    <w:p w:rsidR="00461611" w:rsidRDefault="00461611" w:rsidP="008D1158">
      <w:r>
        <w:t xml:space="preserve">You can fake the result of a LINQ query. </w:t>
      </w:r>
    </w:p>
    <w:p w:rsidR="00461611" w:rsidRDefault="00461611" w:rsidP="0048162E">
      <w:pPr>
        <w:pStyle w:val="Heading5"/>
      </w:pPr>
      <w:bookmarkStart w:id="381" w:name="_D2HTopic_209"/>
      <w:r>
        <w:t>When to Use</w:t>
      </w:r>
      <w:bookmarkEnd w:id="381"/>
    </w:p>
    <w:p w:rsidR="00461611" w:rsidRDefault="00461611" w:rsidP="0048162E">
      <w:r>
        <w:t>When your test requires to fake a SQL query or query result.</w:t>
      </w:r>
    </w:p>
    <w:p w:rsidR="00461611" w:rsidRDefault="00461611" w:rsidP="008D1158">
      <w:pPr>
        <w:pStyle w:val="Heading4"/>
      </w:pPr>
      <w:bookmarkStart w:id="382" w:name="_D2HTopic_210"/>
      <w:r>
        <w:t>Syntax</w:t>
      </w:r>
      <w:bookmarkEnd w:id="382"/>
    </w:p>
    <w:p w:rsidR="00461611" w:rsidRDefault="00461611" w:rsidP="0088048C">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B5608">
        <w:tc>
          <w:tcPr>
            <w:tcW w:w="9360" w:type="dxa"/>
            <w:shd w:val="clear" w:color="auto" w:fill="F3F3F3"/>
            <w:tcMar>
              <w:bottom w:w="120" w:type="dxa"/>
            </w:tcMar>
          </w:tcPr>
          <w:p w:rsidR="00461611" w:rsidRPr="00713308" w:rsidRDefault="00461611" w:rsidP="00970BF2">
            <w:pPr>
              <w:pStyle w:val="Command"/>
              <w:ind w:left="0"/>
              <w:rPr>
                <w:lang w:val="en-US"/>
              </w:rPr>
            </w:pPr>
            <w:r>
              <w:t>Isolate.WhenCalled(()=&gt;</w:t>
            </w:r>
            <w:r>
              <w:rPr>
                <w:lang w:val="en-US"/>
              </w:rPr>
              <w:t>&lt;linq_query&gt;</w:t>
            </w:r>
            <w:r>
              <w:t>.WillReturn</w:t>
            </w:r>
            <w:r>
              <w:rPr>
                <w:lang w:val="en-US"/>
              </w:rPr>
              <w:t>CollectionValuesOf</w:t>
            </w:r>
            <w:r>
              <w:t>(fakedList);</w:t>
            </w:r>
          </w:p>
        </w:tc>
      </w:tr>
    </w:tbl>
    <w:p w:rsidR="00461611" w:rsidRDefault="00461611" w:rsidP="0088048C">
      <w:pPr>
        <w:pStyle w:val="CodeLabel"/>
      </w:pPr>
      <w:r>
        <w:t>VB</w:t>
      </w:r>
    </w:p>
    <w:p w:rsidR="00461611" w:rsidRDefault="00461611" w:rsidP="00970BF2">
      <w:r>
        <w:t>Not supported.</w:t>
      </w:r>
    </w:p>
    <w:p w:rsidR="00461611" w:rsidRPr="008D1158" w:rsidRDefault="00461611" w:rsidP="00CF5789">
      <w:pPr>
        <w:pStyle w:val="Heading4"/>
      </w:pPr>
      <w:bookmarkStart w:id="383" w:name="_D2HTopic_211"/>
      <w:r>
        <w:t>Samples</w:t>
      </w:r>
      <w:bookmarkEnd w:id="383"/>
    </w:p>
    <w:p w:rsidR="00461611" w:rsidRDefault="00461611" w:rsidP="00CF5789">
      <w:pPr>
        <w:pStyle w:val="Heading5"/>
      </w:pPr>
      <w:bookmarkStart w:id="384" w:name="_D2HTopic_212"/>
      <w:r>
        <w:t>Sample 1: Faking the Result of a LINQ Query</w:t>
      </w:r>
      <w:bookmarkEnd w:id="384"/>
    </w:p>
    <w:p w:rsidR="00461611" w:rsidRPr="00CF5789" w:rsidRDefault="00461611" w:rsidP="00CF5789">
      <w:r>
        <w:t>The following sample shows how to fake the result of a LINQ query.</w:t>
      </w:r>
    </w:p>
    <w:p w:rsidR="00461611" w:rsidRDefault="00461611" w:rsidP="0088048C">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B5608">
        <w:tc>
          <w:tcPr>
            <w:tcW w:w="9360" w:type="dxa"/>
            <w:shd w:val="clear" w:color="auto" w:fill="F3F3F3"/>
            <w:tcMar>
              <w:bottom w:w="120" w:type="dxa"/>
            </w:tcMar>
          </w:tcPr>
          <w:p w:rsidR="00461611" w:rsidRDefault="00461611" w:rsidP="00CF5789">
            <w:pPr>
              <w:pStyle w:val="Command"/>
              <w:ind w:left="0"/>
            </w:pPr>
            <w:r>
              <w:rPr>
                <w:rStyle w:val="highlight-keyword"/>
              </w:rPr>
              <w:t>public</w:t>
            </w:r>
            <w:r>
              <w:t xml:space="preserve"> </w:t>
            </w:r>
            <w:r>
              <w:rPr>
                <w:rStyle w:val="highlight-keyword"/>
              </w:rPr>
              <w:t>void</w:t>
            </w:r>
            <w:r>
              <w:t xml:space="preserve"> ProcessCustomerList()</w:t>
            </w:r>
          </w:p>
          <w:p w:rsidR="00461611" w:rsidRDefault="00461611" w:rsidP="00CF5789">
            <w:pPr>
              <w:pStyle w:val="Command"/>
            </w:pPr>
            <w:r>
              <w:t>{</w:t>
            </w:r>
          </w:p>
          <w:p w:rsidR="00461611" w:rsidRDefault="00461611" w:rsidP="00CF5789">
            <w:pPr>
              <w:pStyle w:val="Command"/>
            </w:pPr>
            <w:r>
              <w:t xml:space="preserve">    var nycCustomers =</w:t>
            </w:r>
          </w:p>
          <w:p w:rsidR="00461611" w:rsidRDefault="00461611" w:rsidP="00CF5789">
            <w:pPr>
              <w:pStyle w:val="Command"/>
            </w:pPr>
            <w:r>
              <w:t xml:space="preserve">          from customer </w:t>
            </w:r>
            <w:r>
              <w:rPr>
                <w:rStyle w:val="highlight-keyword"/>
              </w:rPr>
              <w:t>in</w:t>
            </w:r>
            <w:r>
              <w:t xml:space="preserve"> customerList.USCustomers</w:t>
            </w:r>
          </w:p>
          <w:p w:rsidR="00461611" w:rsidRDefault="00461611" w:rsidP="00CF5789">
            <w:pPr>
              <w:pStyle w:val="Command"/>
            </w:pPr>
            <w:r>
              <w:t xml:space="preserve">          where customer.City == </w:t>
            </w:r>
            <w:r>
              <w:rPr>
                <w:rStyle w:val="highlight-literal"/>
              </w:rPr>
              <w:t>"NYC"</w:t>
            </w:r>
          </w:p>
          <w:p w:rsidR="00461611" w:rsidRDefault="00461611" w:rsidP="00CF5789">
            <w:pPr>
              <w:pStyle w:val="Command"/>
            </w:pPr>
            <w:r>
              <w:t xml:space="preserve">          select customer;</w:t>
            </w:r>
          </w:p>
          <w:p w:rsidR="00461611" w:rsidRDefault="00461611" w:rsidP="00CF5789">
            <w:pPr>
              <w:pStyle w:val="Command"/>
            </w:pPr>
          </w:p>
          <w:p w:rsidR="00461611" w:rsidRDefault="00461611" w:rsidP="00CF5789">
            <w:pPr>
              <w:pStyle w:val="Command"/>
            </w:pPr>
            <w:r>
              <w:t xml:space="preserve">    </w:t>
            </w:r>
            <w:r>
              <w:rPr>
                <w:rStyle w:val="highlight-comment"/>
              </w:rPr>
              <w:t>// Process list</w:t>
            </w:r>
          </w:p>
          <w:p w:rsidR="00461611" w:rsidRDefault="00461611" w:rsidP="00CF5789">
            <w:pPr>
              <w:pStyle w:val="Command"/>
            </w:pPr>
          </w:p>
          <w:p w:rsidR="00461611" w:rsidRPr="00713308" w:rsidRDefault="00461611" w:rsidP="00CF5789">
            <w:pPr>
              <w:pStyle w:val="Command"/>
              <w:rPr>
                <w:lang w:val="en-US"/>
              </w:rPr>
            </w:pPr>
            <w:r>
              <w:t>}</w:t>
            </w:r>
          </w:p>
        </w:tc>
      </w:tr>
    </w:tbl>
    <w:p w:rsidR="00461611" w:rsidRDefault="00461611" w:rsidP="008D1158"/>
    <w:p w:rsidR="00461611" w:rsidRDefault="00461611" w:rsidP="008D1158">
      <w:r>
        <w:t>The following sample shows how to fake the entire query and return your own customer list instead.</w:t>
      </w:r>
    </w:p>
    <w:p w:rsidR="00461611" w:rsidRDefault="00461611" w:rsidP="0088048C">
      <w:pPr>
        <w:pStyle w:val="CodeLabel"/>
      </w:pPr>
      <w:r>
        <w:t>C# (ControllingMethods.cs)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B5608">
        <w:tc>
          <w:tcPr>
            <w:tcW w:w="9360" w:type="dxa"/>
            <w:shd w:val="clear" w:color="auto" w:fill="F3F3F3"/>
            <w:tcMar>
              <w:bottom w:w="120" w:type="dxa"/>
            </w:tcMar>
          </w:tcPr>
          <w:p w:rsidR="00461611" w:rsidRDefault="00461611" w:rsidP="00CF5789">
            <w:pPr>
              <w:pStyle w:val="Command"/>
              <w:ind w:left="0"/>
            </w:pPr>
            <w:r>
              <w:t>Isolate.WhenCalled(()=&gt;</w:t>
            </w:r>
          </w:p>
          <w:p w:rsidR="00461611" w:rsidRDefault="00461611" w:rsidP="00CF5789">
            <w:pPr>
              <w:pStyle w:val="Command"/>
            </w:pPr>
            <w:r>
              <w:t xml:space="preserve">    from customer </w:t>
            </w:r>
            <w:r>
              <w:rPr>
                <w:rStyle w:val="highlight-keyword"/>
              </w:rPr>
              <w:t>in</w:t>
            </w:r>
            <w:r>
              <w:t xml:space="preserve"> customerList.USCustomers</w:t>
            </w:r>
          </w:p>
          <w:p w:rsidR="00461611" w:rsidRDefault="00461611" w:rsidP="00CF5789">
            <w:pPr>
              <w:pStyle w:val="Command"/>
            </w:pPr>
            <w:r>
              <w:t xml:space="preserve">    where customer.City == </w:t>
            </w:r>
            <w:r>
              <w:rPr>
                <w:rStyle w:val="highlight-literal"/>
              </w:rPr>
              <w:t>"NYC"</w:t>
            </w:r>
          </w:p>
          <w:p w:rsidR="00461611" w:rsidRDefault="00461611" w:rsidP="00CF5789">
            <w:pPr>
              <w:pStyle w:val="Command"/>
            </w:pPr>
            <w:r>
              <w:t xml:space="preserve">    select customer)</w:t>
            </w:r>
          </w:p>
          <w:p w:rsidR="00461611" w:rsidRPr="00713308" w:rsidRDefault="00461611" w:rsidP="00CF5789">
            <w:pPr>
              <w:pStyle w:val="Command"/>
              <w:rPr>
                <w:lang w:val="en-US"/>
              </w:rPr>
            </w:pPr>
            <w:r>
              <w:t xml:space="preserve">    .WillReturn(fakedList);</w:t>
            </w:r>
          </w:p>
        </w:tc>
      </w:tr>
    </w:tbl>
    <w:p w:rsidR="00461611" w:rsidRDefault="00461611" w:rsidP="00D67E21">
      <w:pPr>
        <w:pStyle w:val="Heading5"/>
      </w:pPr>
      <w:bookmarkStart w:id="385" w:name="_D2HTopic_213"/>
      <w:r>
        <w:t>Sample 2: Returning a Queryable Fake Result</w:t>
      </w:r>
      <w:bookmarkEnd w:id="385"/>
    </w:p>
    <w:p w:rsidR="00461611" w:rsidRDefault="00461611" w:rsidP="008D1158">
      <w:r>
        <w:t xml:space="preserve">If the customer list is retrieved from the database, you might want to return a faked set from the </w:t>
      </w:r>
      <w:r w:rsidRPr="00D46580">
        <w:rPr>
          <w:rStyle w:val="Bold"/>
        </w:rPr>
        <w:t>USCustomers</w:t>
      </w:r>
      <w:r>
        <w:t xml:space="preserve"> property. The following sample shows how to fake the </w:t>
      </w:r>
      <w:r w:rsidRPr="00D46580">
        <w:rPr>
          <w:rStyle w:val="Bold"/>
        </w:rPr>
        <w:t>USCustomers</w:t>
      </w:r>
      <w:r>
        <w:t xml:space="preserve"> property and return it as </w:t>
      </w:r>
      <w:r w:rsidRPr="00D46580">
        <w:rPr>
          <w:rStyle w:val="Bold"/>
        </w:rPr>
        <w:t>IQueryable</w:t>
      </w:r>
      <w:r>
        <w:t>.</w:t>
      </w:r>
    </w:p>
    <w:p w:rsidR="00461611" w:rsidRDefault="00461611" w:rsidP="0088048C">
      <w:pPr>
        <w:pStyle w:val="CodeLabel"/>
      </w:pPr>
      <w:r>
        <w:t>C# (ControllingMethods.cs)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B5608">
        <w:tc>
          <w:tcPr>
            <w:tcW w:w="9360" w:type="dxa"/>
            <w:shd w:val="clear" w:color="auto" w:fill="F3F3F3"/>
            <w:tcMar>
              <w:bottom w:w="120" w:type="dxa"/>
            </w:tcMar>
          </w:tcPr>
          <w:p w:rsidR="00461611" w:rsidRPr="00551094" w:rsidRDefault="00461611" w:rsidP="00551094">
            <w:pPr>
              <w:pStyle w:val="Command"/>
              <w:ind w:left="0"/>
            </w:pPr>
            <w:r w:rsidRPr="00551094">
              <w:t>Isolate.WhenCalled(() =&gt; customerList.USCustomers).WillReturn(fakedList as IQueryable);</w:t>
            </w:r>
          </w:p>
        </w:tc>
      </w:tr>
    </w:tbl>
    <w:p w:rsidR="00461611" w:rsidRDefault="00461611" w:rsidP="00E43AF5">
      <w:pPr>
        <w:pStyle w:val="Heading2"/>
      </w:pPr>
      <w:bookmarkStart w:id="386" w:name="_Toc408479876"/>
      <w:bookmarkStart w:id="387" w:name="_d2h_bmk__Toc408479876_10"/>
      <w:bookmarkStart w:id="388" w:name="_D2HTopic_214"/>
      <w:r>
        <w:t>Calling Tested Methods</w:t>
      </w:r>
      <w:bookmarkEnd w:id="386"/>
      <w:bookmarkEnd w:id="387"/>
      <w:bookmarkEnd w:id="388"/>
    </w:p>
    <w:p w:rsidR="00461611" w:rsidRDefault="00461611" w:rsidP="00E43AF5">
      <w:pPr>
        <w:pStyle w:val="Heading3"/>
      </w:pPr>
      <w:bookmarkStart w:id="389" w:name="_Toc408479877"/>
      <w:bookmarkStart w:id="390" w:name="_d2h_bmk__Toc408479877_10"/>
      <w:bookmarkStart w:id="391" w:name="_D2HTopic_215"/>
      <w:r>
        <w:t>Invoking Private Methods</w:t>
      </w:r>
      <w:bookmarkEnd w:id="389"/>
      <w:bookmarkEnd w:id="390"/>
      <w:bookmarkEnd w:id="391"/>
    </w:p>
    <w:p w:rsidR="00461611" w:rsidRDefault="00461611" w:rsidP="00E43AF5">
      <w:r>
        <w:t xml:space="preserve">To invoke private methods, use </w:t>
      </w:r>
      <w:r w:rsidRPr="00FC44CC">
        <w:rPr>
          <w:rStyle w:val="Bold"/>
        </w:rPr>
        <w:t>Isolate.</w:t>
      </w:r>
      <w:r w:rsidRPr="00AD4183">
        <w:rPr>
          <w:rStyle w:val="Bold"/>
        </w:rPr>
        <w:t>Invoke.Method</w:t>
      </w:r>
      <w:r>
        <w:rPr>
          <w:rStyle w:val="Bold"/>
        </w:rPr>
        <w:t>()</w:t>
      </w:r>
      <w:r>
        <w:t>.</w:t>
      </w:r>
    </w:p>
    <w:p w:rsidR="00461611" w:rsidRDefault="00461611" w:rsidP="00A95434">
      <w:pPr>
        <w:pStyle w:val="Heading4"/>
      </w:pPr>
      <w:bookmarkStart w:id="392" w:name="_D2HTopic_216"/>
      <w:r>
        <w:t>When to Use</w:t>
      </w:r>
      <w:bookmarkEnd w:id="392"/>
    </w:p>
    <w:p w:rsidR="00461611" w:rsidRDefault="00461611" w:rsidP="0048162E">
      <w:r>
        <w:t>You can invoke private methods when your test requires a private method to be called.</w:t>
      </w:r>
    </w:p>
    <w:p w:rsidR="00461611" w:rsidRDefault="00461611" w:rsidP="00E43AF5">
      <w:pPr>
        <w:pStyle w:val="Heading4"/>
      </w:pPr>
      <w:bookmarkStart w:id="393" w:name="_D2HTopic_217"/>
      <w:r>
        <w:t>Syntax</w:t>
      </w:r>
      <w:bookmarkEnd w:id="393"/>
    </w:p>
    <w:p w:rsidR="00461611" w:rsidRDefault="00461611" w:rsidP="00E43AF5">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Pr="00713308" w:rsidRDefault="00461611" w:rsidP="005400A1">
            <w:pPr>
              <w:pStyle w:val="Command"/>
              <w:ind w:left="0"/>
              <w:rPr>
                <w:lang w:val="en-US"/>
              </w:rPr>
            </w:pPr>
            <w:r>
              <w:t>Isolate.Invoke.Method(</w:t>
            </w:r>
            <w:r>
              <w:rPr>
                <w:lang w:val="en-US"/>
              </w:rPr>
              <w:t>&lt;instance&gt;</w:t>
            </w:r>
            <w:r>
              <w:t xml:space="preserve">, </w:t>
            </w:r>
            <w:r>
              <w:rPr>
                <w:rStyle w:val="highlight-literal"/>
              </w:rPr>
              <w:t>"</w:t>
            </w:r>
            <w:r>
              <w:rPr>
                <w:rStyle w:val="highlight-literal"/>
                <w:lang w:val="en-US"/>
              </w:rPr>
              <w:t>&lt;method_name&gt;</w:t>
            </w:r>
            <w:r>
              <w:rPr>
                <w:rStyle w:val="highlight-literal"/>
              </w:rPr>
              <w:t>"</w:t>
            </w:r>
            <w:r>
              <w:t xml:space="preserve">, </w:t>
            </w:r>
            <w:r>
              <w:rPr>
                <w:rStyle w:val="highlight-number"/>
                <w:lang w:val="en-US"/>
              </w:rPr>
              <w:t>&lt;list_of_arguments&gt;</w:t>
            </w:r>
            <w:r>
              <w:t>);</w:t>
            </w:r>
          </w:p>
        </w:tc>
      </w:tr>
    </w:tbl>
    <w:p w:rsidR="00461611" w:rsidRDefault="00461611" w:rsidP="00E43AF5">
      <w:pPr>
        <w:pStyle w:val="CodeLabel"/>
      </w:pPr>
      <w:r>
        <w:t>VB</w:t>
      </w:r>
    </w:p>
    <w:p w:rsidR="00461611" w:rsidRDefault="00461611" w:rsidP="00970BF2">
      <w:r>
        <w:t>Not supported.</w:t>
      </w:r>
    </w:p>
    <w:p w:rsidR="00461611" w:rsidRPr="008D1158" w:rsidRDefault="00461611" w:rsidP="00E43AF5">
      <w:pPr>
        <w:pStyle w:val="Heading4"/>
      </w:pPr>
      <w:bookmarkStart w:id="394" w:name="_D2HTopic_218"/>
      <w:r>
        <w:t>Samples</w:t>
      </w:r>
      <w:bookmarkEnd w:id="394"/>
    </w:p>
    <w:p w:rsidR="00461611" w:rsidRDefault="00461611" w:rsidP="00E43AF5">
      <w:pPr>
        <w:pStyle w:val="Heading5"/>
      </w:pPr>
      <w:bookmarkStart w:id="395" w:name="_D2HTopic_219"/>
      <w:r>
        <w:t>Sample 1: Invoking an Instance Private Method</w:t>
      </w:r>
      <w:bookmarkEnd w:id="395"/>
    </w:p>
    <w:p w:rsidR="00461611" w:rsidRDefault="00461611" w:rsidP="00E43AF5">
      <w:r>
        <w:t xml:space="preserve">The following sample shows how to invoke an instance private method. Arguments which are passed to the method from </w:t>
      </w:r>
      <w:r w:rsidRPr="00FC44CC">
        <w:rPr>
          <w:rStyle w:val="Bold"/>
        </w:rPr>
        <w:t>Isolate.Invoke.Method</w:t>
      </w:r>
      <w:r>
        <w:rPr>
          <w:rStyle w:val="Bold"/>
        </w:rPr>
        <w:t xml:space="preserve">() </w:t>
      </w:r>
      <w:r>
        <w:t>are 2 and 5.</w:t>
      </w:r>
    </w:p>
    <w:p w:rsidR="00461611" w:rsidRDefault="00461611" w:rsidP="00E43AF5">
      <w:pPr>
        <w:pStyle w:val="CodeLabel"/>
      </w:pPr>
      <w:r>
        <w:t>C# (InvokingMethods.cs)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Default="00461611" w:rsidP="00AD35D6">
            <w:pPr>
              <w:pStyle w:val="Command"/>
              <w:ind w:left="0"/>
            </w:pPr>
            <w:r>
              <w:t>[TestMethod]</w:t>
            </w:r>
          </w:p>
          <w:p w:rsidR="00461611" w:rsidRDefault="00461611" w:rsidP="00AD35D6">
            <w:pPr>
              <w:pStyle w:val="Command"/>
              <w:ind w:left="0"/>
            </w:pPr>
            <w:r>
              <w:rPr>
                <w:rStyle w:val="highlight-keyword"/>
              </w:rPr>
              <w:t>public</w:t>
            </w:r>
            <w:r>
              <w:t xml:space="preserve"> </w:t>
            </w:r>
            <w:r>
              <w:rPr>
                <w:rStyle w:val="highlight-keyword"/>
              </w:rPr>
              <w:t>void</w:t>
            </w:r>
            <w:r>
              <w:t xml:space="preserve"> InvokePrivateMethod()</w:t>
            </w:r>
          </w:p>
          <w:p w:rsidR="00461611" w:rsidRDefault="00461611" w:rsidP="00AD35D6">
            <w:pPr>
              <w:pStyle w:val="Command"/>
            </w:pPr>
            <w:r>
              <w:t>{</w:t>
            </w:r>
          </w:p>
          <w:p w:rsidR="00461611" w:rsidRDefault="00461611" w:rsidP="00AD35D6">
            <w:pPr>
              <w:pStyle w:val="Command"/>
            </w:pPr>
            <w:r>
              <w:t xml:space="preserve">    var underTest = </w:t>
            </w:r>
            <w:r>
              <w:rPr>
                <w:rStyle w:val="highlight-keyword"/>
              </w:rPr>
              <w:t>new</w:t>
            </w:r>
            <w:r>
              <w:t xml:space="preserve"> ClassUnderTest();</w:t>
            </w:r>
          </w:p>
          <w:p w:rsidR="00461611" w:rsidRDefault="00461611" w:rsidP="00AD35D6">
            <w:pPr>
              <w:pStyle w:val="Command"/>
            </w:pPr>
          </w:p>
          <w:p w:rsidR="00461611" w:rsidRDefault="00461611" w:rsidP="00AD35D6">
            <w:pPr>
              <w:pStyle w:val="Command"/>
            </w:pPr>
            <w:r>
              <w:t xml:space="preserve">    var result = Isolate.Invoke.Method(underTest, </w:t>
            </w:r>
            <w:r>
              <w:rPr>
                <w:rStyle w:val="highlight-literal"/>
              </w:rPr>
              <w:t>"Sum"</w:t>
            </w:r>
            <w:r>
              <w:t xml:space="preserve">, </w:t>
            </w:r>
            <w:r>
              <w:rPr>
                <w:rStyle w:val="highlight-number"/>
              </w:rPr>
              <w:t>2</w:t>
            </w:r>
            <w:r>
              <w:t xml:space="preserve">, </w:t>
            </w:r>
            <w:r>
              <w:rPr>
                <w:rStyle w:val="highlight-number"/>
              </w:rPr>
              <w:t>5</w:t>
            </w:r>
            <w:r>
              <w:t>);</w:t>
            </w:r>
          </w:p>
          <w:p w:rsidR="00461611" w:rsidRDefault="00461611" w:rsidP="00AD35D6">
            <w:pPr>
              <w:pStyle w:val="Command"/>
            </w:pPr>
          </w:p>
          <w:p w:rsidR="00461611" w:rsidRDefault="00461611" w:rsidP="00AD35D6">
            <w:pPr>
              <w:pStyle w:val="Command"/>
            </w:pPr>
            <w:r>
              <w:t xml:space="preserve">    Assert.AreEqual(</w:t>
            </w:r>
            <w:r>
              <w:rPr>
                <w:rStyle w:val="highlight-number"/>
              </w:rPr>
              <w:t>7</w:t>
            </w:r>
            <w:r>
              <w:t>, result);</w:t>
            </w:r>
          </w:p>
          <w:p w:rsidR="00461611" w:rsidRPr="00713308" w:rsidRDefault="00461611" w:rsidP="00AD35D6">
            <w:pPr>
              <w:pStyle w:val="Command"/>
              <w:rPr>
                <w:lang w:val="en-US"/>
              </w:rPr>
            </w:pPr>
            <w:r>
              <w:t>}</w:t>
            </w:r>
          </w:p>
        </w:tc>
      </w:tr>
    </w:tbl>
    <w:p w:rsidR="00461611" w:rsidRDefault="00461611" w:rsidP="00E43AF5"/>
    <w:p w:rsidR="00461611" w:rsidRDefault="00461611" w:rsidP="00E43AF5">
      <w:pPr>
        <w:pStyle w:val="Heading5"/>
      </w:pPr>
      <w:bookmarkStart w:id="396" w:name="_D2HTopic_220"/>
      <w:r>
        <w:t>Sample 2: Calling a Base Method</w:t>
      </w:r>
      <w:bookmarkEnd w:id="396"/>
    </w:p>
    <w:p w:rsidR="00461611" w:rsidRDefault="00461611" w:rsidP="0024255B">
      <w:r w:rsidRPr="0024255B">
        <w:t xml:space="preserve">You can use </w:t>
      </w:r>
      <w:r w:rsidRPr="0016599E">
        <w:rPr>
          <w:rStyle w:val="Bold"/>
        </w:rPr>
        <w:t>Isolate.Invoke.Method()</w:t>
      </w:r>
      <w:r w:rsidRPr="0024255B">
        <w:t xml:space="preserve"> to </w:t>
      </w:r>
      <w:r>
        <w:t>call</w:t>
      </w:r>
      <w:r w:rsidRPr="0024255B">
        <w:t xml:space="preserve"> non-public methods that are defined in a base class of the object. To </w:t>
      </w:r>
      <w:r>
        <w:t>call</w:t>
      </w:r>
      <w:r w:rsidRPr="0024255B">
        <w:t xml:space="preserve"> a</w:t>
      </w:r>
      <w:r>
        <w:t>n</w:t>
      </w:r>
      <w:r w:rsidRPr="0024255B">
        <w:t xml:space="preserve"> overridden method in the base class</w:t>
      </w:r>
      <w:r>
        <w:t>,</w:t>
      </w:r>
      <w:r w:rsidRPr="0024255B">
        <w:t xml:space="preserve"> use </w:t>
      </w:r>
      <w:r w:rsidRPr="0016599E">
        <w:rPr>
          <w:rStyle w:val="Bold"/>
        </w:rPr>
        <w:t>Isolate.Invoke.MethodFromBase()</w:t>
      </w:r>
      <w:r>
        <w:t>.</w:t>
      </w:r>
    </w:p>
    <w:p w:rsidR="00461611" w:rsidRDefault="00461611" w:rsidP="0024255B">
      <w:r>
        <w:t xml:space="preserve">The following sample shows how to </w:t>
      </w:r>
      <w:r w:rsidRPr="0024255B">
        <w:t>a base method (</w:t>
      </w:r>
      <w:r>
        <w:t>t</w:t>
      </w:r>
      <w:r w:rsidRPr="0024255B">
        <w:t xml:space="preserve">his works for </w:t>
      </w:r>
      <w:r>
        <w:t xml:space="preserve">both </w:t>
      </w:r>
      <w:r w:rsidRPr="0024255B">
        <w:t>hidden and virtual methods)</w:t>
      </w:r>
      <w:r>
        <w:t>.</w:t>
      </w:r>
    </w:p>
    <w:p w:rsidR="00461611" w:rsidRDefault="00461611" w:rsidP="0024255B">
      <w:pPr>
        <w:pStyle w:val="CodeLabel"/>
      </w:pPr>
      <w:r>
        <w:t>C# (InvokingMethods.cs)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24255B">
            <w:pPr>
              <w:pStyle w:val="Command"/>
            </w:pPr>
            <w:r>
              <w:t>Isolate.Invoke.MethodFromBase&lt;what-base-type&gt;(&lt;instance&gt;,"method-name", list-of-args);</w:t>
            </w:r>
          </w:p>
          <w:p w:rsidR="00461611" w:rsidRDefault="00461611" w:rsidP="0024255B">
            <w:pPr>
              <w:pStyle w:val="Command"/>
            </w:pPr>
            <w:r>
              <w:t>[TestMethod]</w:t>
            </w:r>
          </w:p>
          <w:p w:rsidR="00461611" w:rsidRDefault="00461611" w:rsidP="0024255B">
            <w:pPr>
              <w:pStyle w:val="Command"/>
            </w:pPr>
            <w:r>
              <w:t xml:space="preserve">        public void InvokeBaseMethod()</w:t>
            </w:r>
          </w:p>
          <w:p w:rsidR="00461611" w:rsidRDefault="00461611" w:rsidP="0024255B">
            <w:pPr>
              <w:pStyle w:val="Command"/>
            </w:pPr>
            <w:r>
              <w:t xml:space="preserve">        {</w:t>
            </w:r>
          </w:p>
          <w:p w:rsidR="00461611" w:rsidRDefault="00461611" w:rsidP="0024255B">
            <w:pPr>
              <w:pStyle w:val="Command"/>
            </w:pPr>
            <w:r>
              <w:t xml:space="preserve">            var underTest = new ClassUnderTest();</w:t>
            </w:r>
          </w:p>
          <w:p w:rsidR="00461611" w:rsidRDefault="00461611" w:rsidP="0024255B">
            <w:pPr>
              <w:pStyle w:val="Command"/>
            </w:pPr>
          </w:p>
          <w:p w:rsidR="00461611" w:rsidRDefault="00461611" w:rsidP="0024255B">
            <w:pPr>
              <w:pStyle w:val="Command"/>
            </w:pPr>
            <w:r>
              <w:t xml:space="preserve">            var result = Isolate.Invoke.MethodFromBase&lt;ClassUnderTest&gt;(underTest,"Subtract", 2, 5);</w:t>
            </w:r>
          </w:p>
          <w:p w:rsidR="00461611" w:rsidRDefault="00461611" w:rsidP="0024255B">
            <w:pPr>
              <w:pStyle w:val="Command"/>
            </w:pPr>
          </w:p>
          <w:p w:rsidR="00461611" w:rsidRDefault="00461611" w:rsidP="0024255B">
            <w:pPr>
              <w:pStyle w:val="Command"/>
            </w:pPr>
            <w:r>
              <w:t xml:space="preserve">            Assert.AreEqual(7, result);</w:t>
            </w:r>
          </w:p>
          <w:p w:rsidR="00461611" w:rsidRPr="00713308" w:rsidRDefault="00461611" w:rsidP="0024255B">
            <w:pPr>
              <w:pStyle w:val="Command"/>
              <w:rPr>
                <w:lang w:val="en-US"/>
              </w:rPr>
            </w:pPr>
            <w:r>
              <w:t xml:space="preserve">        }</w:t>
            </w:r>
          </w:p>
        </w:tc>
      </w:tr>
    </w:tbl>
    <w:p w:rsidR="00461611" w:rsidRDefault="00461611" w:rsidP="00E43AF5">
      <w:pPr>
        <w:pStyle w:val="Heading5"/>
      </w:pPr>
      <w:bookmarkStart w:id="397" w:name="_D2HTopic_221"/>
      <w:r>
        <w:t>Sample 3: Invoking a Static Method</w:t>
      </w:r>
      <w:bookmarkEnd w:id="397"/>
    </w:p>
    <w:p w:rsidR="00461611" w:rsidRDefault="00461611" w:rsidP="00E43AF5">
      <w:pPr>
        <w:pStyle w:val="CodeLabel"/>
      </w:pPr>
      <w:r>
        <w:t>C# (InvokingMethods.cs)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Default="00461611" w:rsidP="00AD35D6">
            <w:pPr>
              <w:pStyle w:val="Command"/>
              <w:ind w:left="0"/>
            </w:pPr>
            <w:r>
              <w:t>[TestMethod, Isolated]</w:t>
            </w:r>
          </w:p>
          <w:p w:rsidR="00461611" w:rsidRDefault="00461611" w:rsidP="00AD35D6">
            <w:pPr>
              <w:pStyle w:val="Command"/>
              <w:ind w:left="0"/>
            </w:pPr>
            <w:r>
              <w:rPr>
                <w:rStyle w:val="highlight-keyword"/>
              </w:rPr>
              <w:t>public</w:t>
            </w:r>
            <w:r>
              <w:t xml:space="preserve"> </w:t>
            </w:r>
            <w:r>
              <w:rPr>
                <w:rStyle w:val="highlight-keyword"/>
              </w:rPr>
              <w:t>void</w:t>
            </w:r>
            <w:r>
              <w:t xml:space="preserve"> InvokePrivateStaticMethod()</w:t>
            </w:r>
          </w:p>
          <w:p w:rsidR="00461611" w:rsidRDefault="00461611" w:rsidP="00AD35D6">
            <w:pPr>
              <w:pStyle w:val="Command"/>
            </w:pPr>
            <w:r>
              <w:t>{</w:t>
            </w:r>
          </w:p>
          <w:p w:rsidR="00461611" w:rsidRDefault="00461611" w:rsidP="00AD35D6">
            <w:pPr>
              <w:pStyle w:val="Command"/>
            </w:pPr>
            <w:r>
              <w:t xml:space="preserve">    var result = Isolate.Invoke.Method&lt;ClassUnderTest&gt;(</w:t>
            </w:r>
            <w:r>
              <w:rPr>
                <w:rStyle w:val="highlight-literal"/>
              </w:rPr>
              <w:t>"Multiply"</w:t>
            </w:r>
            <w:r>
              <w:t xml:space="preserve">, </w:t>
            </w:r>
            <w:r>
              <w:rPr>
                <w:rStyle w:val="highlight-number"/>
              </w:rPr>
              <w:t>2</w:t>
            </w:r>
            <w:r>
              <w:t xml:space="preserve">, </w:t>
            </w:r>
            <w:r>
              <w:rPr>
                <w:rStyle w:val="highlight-number"/>
              </w:rPr>
              <w:t>5</w:t>
            </w:r>
            <w:r>
              <w:t>);</w:t>
            </w:r>
          </w:p>
          <w:p w:rsidR="00461611" w:rsidRDefault="00461611" w:rsidP="00AD35D6">
            <w:pPr>
              <w:pStyle w:val="Command"/>
            </w:pPr>
          </w:p>
          <w:p w:rsidR="00461611" w:rsidRDefault="00461611" w:rsidP="00AD35D6">
            <w:pPr>
              <w:pStyle w:val="Command"/>
            </w:pPr>
            <w:r>
              <w:t xml:space="preserve">    Assert.AreEqual(</w:t>
            </w:r>
            <w:r>
              <w:rPr>
                <w:rStyle w:val="highlight-number"/>
              </w:rPr>
              <w:t>10</w:t>
            </w:r>
            <w:r>
              <w:t>, result);</w:t>
            </w:r>
          </w:p>
          <w:p w:rsidR="00461611" w:rsidRPr="00713308" w:rsidRDefault="00461611" w:rsidP="00AD35D6">
            <w:pPr>
              <w:pStyle w:val="Command"/>
              <w:rPr>
                <w:lang w:val="en-US"/>
              </w:rPr>
            </w:pPr>
            <w:r>
              <w:t>}</w:t>
            </w:r>
          </w:p>
        </w:tc>
      </w:tr>
    </w:tbl>
    <w:p w:rsidR="00461611" w:rsidRDefault="00461611" w:rsidP="00E43AF5">
      <w:pPr>
        <w:pStyle w:val="Heading5"/>
      </w:pPr>
      <w:bookmarkStart w:id="398" w:name="_D2HTopic_222"/>
      <w:r>
        <w:t>Sample 3: Passing Arguments</w:t>
      </w:r>
      <w:bookmarkEnd w:id="398"/>
    </w:p>
    <w:p w:rsidR="00461611" w:rsidRDefault="00461611" w:rsidP="00E43AF5">
      <w:r>
        <w:t xml:space="preserve">When a method has arguments that need to be passed as </w:t>
      </w:r>
      <w:r w:rsidRPr="00221279">
        <w:rPr>
          <w:rStyle w:val="Bold"/>
        </w:rPr>
        <w:t>Ref</w:t>
      </w:r>
      <w:r>
        <w:t xml:space="preserve"> or </w:t>
      </w:r>
      <w:r w:rsidRPr="00221279">
        <w:rPr>
          <w:rStyle w:val="Bold"/>
        </w:rPr>
        <w:t>Out</w:t>
      </w:r>
      <w:r>
        <w:t xml:space="preserve"> parameters, you can use the </w:t>
      </w:r>
      <w:r w:rsidRPr="00221279">
        <w:rPr>
          <w:rStyle w:val="Bold"/>
        </w:rPr>
        <w:t>Args</w:t>
      </w:r>
      <w:r>
        <w:t xml:space="preserve"> class to create the arguments. The following sample shows how to pass three arguments as follows:</w:t>
      </w:r>
    </w:p>
    <w:p w:rsidR="00461611" w:rsidRDefault="00461611" w:rsidP="00221279">
      <w:pPr>
        <w:pStyle w:val="ListBullet"/>
      </w:pPr>
      <w:r>
        <w:t>One argument is passed by value</w:t>
      </w:r>
    </w:p>
    <w:p w:rsidR="00461611" w:rsidRDefault="00461611" w:rsidP="00221279">
      <w:pPr>
        <w:pStyle w:val="ListBullet"/>
      </w:pPr>
      <w:r>
        <w:t xml:space="preserve">One argument is passed as a </w:t>
      </w:r>
      <w:r w:rsidRPr="00221279">
        <w:rPr>
          <w:rStyle w:val="Bold"/>
        </w:rPr>
        <w:t>Ref</w:t>
      </w:r>
      <w:r>
        <w:t xml:space="preserve"> parameter</w:t>
      </w:r>
    </w:p>
    <w:p w:rsidR="00461611" w:rsidRDefault="00461611" w:rsidP="00221279">
      <w:pPr>
        <w:pStyle w:val="ListBullet"/>
      </w:pPr>
      <w:r>
        <w:t xml:space="preserve">One argument is passed as an </w:t>
      </w:r>
      <w:r w:rsidRPr="00221279">
        <w:rPr>
          <w:rStyle w:val="Bold"/>
        </w:rPr>
        <w:t>Out</w:t>
      </w:r>
      <w:r>
        <w:t xml:space="preserve"> parameter </w:t>
      </w:r>
    </w:p>
    <w:p w:rsidR="00461611" w:rsidRDefault="00461611" w:rsidP="00E43AF5">
      <w:pPr>
        <w:rPr>
          <w:rStyle w:val="code"/>
        </w:rPr>
      </w:pPr>
      <w:r>
        <w:t xml:space="preserve">To read the returned value the </w:t>
      </w:r>
      <w:r w:rsidRPr="00221279">
        <w:rPr>
          <w:rStyle w:val="Bold"/>
        </w:rPr>
        <w:t>IBox&lt;int&gt;</w:t>
      </w:r>
      <w:r>
        <w:t xml:space="preserve"> property is used.</w:t>
      </w:r>
    </w:p>
    <w:p w:rsidR="00461611" w:rsidRDefault="00461611" w:rsidP="00E43AF5">
      <w:pPr>
        <w:pStyle w:val="CodeLabel"/>
      </w:pPr>
      <w:r>
        <w:t>C# (InvokingMethods.cs)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Default="00461611" w:rsidP="00AD35D6">
            <w:pPr>
              <w:pStyle w:val="Command"/>
              <w:ind w:left="0"/>
            </w:pPr>
            <w:r>
              <w:t>[TestMethod]</w:t>
            </w:r>
          </w:p>
          <w:p w:rsidR="00461611" w:rsidRDefault="00461611" w:rsidP="00AD35D6">
            <w:pPr>
              <w:pStyle w:val="Command"/>
              <w:ind w:left="0"/>
            </w:pPr>
            <w:r>
              <w:rPr>
                <w:rStyle w:val="highlight-keyword"/>
              </w:rPr>
              <w:t>public</w:t>
            </w:r>
            <w:r>
              <w:t xml:space="preserve"> </w:t>
            </w:r>
            <w:r>
              <w:rPr>
                <w:rStyle w:val="highlight-keyword"/>
              </w:rPr>
              <w:t>void</w:t>
            </w:r>
            <w:r>
              <w:t xml:space="preserve"> InvokeMethod_WithIntRefAndOutArgument_RefAndOutValuesAreAssigned()</w:t>
            </w:r>
          </w:p>
          <w:p w:rsidR="00461611" w:rsidRDefault="00461611" w:rsidP="00AD35D6">
            <w:pPr>
              <w:pStyle w:val="Command"/>
            </w:pPr>
            <w:r>
              <w:t>{</w:t>
            </w:r>
          </w:p>
          <w:p w:rsidR="00461611" w:rsidRDefault="00461611" w:rsidP="00AD35D6">
            <w:pPr>
              <w:pStyle w:val="Command"/>
            </w:pPr>
            <w:r>
              <w:t xml:space="preserve">    var t = </w:t>
            </w:r>
            <w:r>
              <w:rPr>
                <w:rStyle w:val="highlight-keyword"/>
              </w:rPr>
              <w:t>new</w:t>
            </w:r>
            <w:r>
              <w:t xml:space="preserve"> ClassWithPrivateMethods();</w:t>
            </w:r>
          </w:p>
          <w:p w:rsidR="00461611" w:rsidRDefault="00461611" w:rsidP="00AD35D6">
            <w:pPr>
              <w:pStyle w:val="Command"/>
            </w:pPr>
          </w:p>
          <w:p w:rsidR="00461611" w:rsidRDefault="00461611" w:rsidP="00AD35D6">
            <w:pPr>
              <w:pStyle w:val="Command"/>
            </w:pPr>
            <w:r>
              <w:t xml:space="preserve">    IBox&lt;</w:t>
            </w:r>
            <w:r>
              <w:rPr>
                <w:rStyle w:val="highlight-keyword"/>
              </w:rPr>
              <w:t>int</w:t>
            </w:r>
            <w:r>
              <w:t>&gt; val1 = Args.Ref(</w:t>
            </w:r>
            <w:r>
              <w:rPr>
                <w:rStyle w:val="highlight-number"/>
              </w:rPr>
              <w:t>10</w:t>
            </w:r>
            <w:r>
              <w:t>);</w:t>
            </w:r>
          </w:p>
          <w:p w:rsidR="00461611" w:rsidRDefault="00461611" w:rsidP="00AD35D6">
            <w:pPr>
              <w:pStyle w:val="Command"/>
            </w:pPr>
            <w:r>
              <w:t xml:space="preserve">    IBox&lt;</w:t>
            </w:r>
            <w:r>
              <w:rPr>
                <w:rStyle w:val="highlight-keyword"/>
              </w:rPr>
              <w:t>int</w:t>
            </w:r>
            <w:r>
              <w:t>&gt; val2 = Args.Out&lt;</w:t>
            </w:r>
            <w:r>
              <w:rPr>
                <w:rStyle w:val="highlight-keyword"/>
              </w:rPr>
              <w:t>int</w:t>
            </w:r>
            <w:r>
              <w:t>&gt;();</w:t>
            </w:r>
          </w:p>
          <w:p w:rsidR="00461611" w:rsidRDefault="00461611" w:rsidP="00AD35D6">
            <w:pPr>
              <w:pStyle w:val="Command"/>
            </w:pPr>
            <w:r>
              <w:t xml:space="preserve">    var result = (</w:t>
            </w:r>
            <w:r>
              <w:rPr>
                <w:rStyle w:val="highlight-keyword"/>
              </w:rPr>
              <w:t>int</w:t>
            </w:r>
            <w:r>
              <w:t xml:space="preserve">)Isolate.Invoke.Method(t, </w:t>
            </w:r>
            <w:r>
              <w:rPr>
                <w:rStyle w:val="highlight-literal"/>
              </w:rPr>
              <w:t>"MethodWithIntRefAndOutArgument"</w:t>
            </w:r>
            <w:r>
              <w:t xml:space="preserve">, </w:t>
            </w:r>
            <w:r>
              <w:rPr>
                <w:rStyle w:val="highlight-number"/>
              </w:rPr>
              <w:t>10</w:t>
            </w:r>
            <w:r>
              <w:t>, val1, val2);</w:t>
            </w:r>
          </w:p>
          <w:p w:rsidR="00461611" w:rsidRDefault="00461611" w:rsidP="00AD35D6">
            <w:pPr>
              <w:pStyle w:val="Command"/>
            </w:pPr>
            <w:r>
              <w:t xml:space="preserve">    Assert.AreEqual(result, </w:t>
            </w:r>
            <w:r>
              <w:rPr>
                <w:rStyle w:val="highlight-number"/>
              </w:rPr>
              <w:t>4</w:t>
            </w:r>
            <w:r>
              <w:t>);</w:t>
            </w:r>
          </w:p>
          <w:p w:rsidR="00461611" w:rsidRDefault="00461611" w:rsidP="00AD35D6">
            <w:pPr>
              <w:pStyle w:val="Command"/>
            </w:pPr>
            <w:r>
              <w:t xml:space="preserve">    Assert.AreEqual(val1.Value, </w:t>
            </w:r>
            <w:r>
              <w:rPr>
                <w:rStyle w:val="highlight-number"/>
              </w:rPr>
              <w:t>1</w:t>
            </w:r>
            <w:r>
              <w:t>);</w:t>
            </w:r>
          </w:p>
          <w:p w:rsidR="00461611" w:rsidRDefault="00461611" w:rsidP="00AD35D6">
            <w:pPr>
              <w:pStyle w:val="Command"/>
            </w:pPr>
            <w:r>
              <w:t xml:space="preserve">    Assert.AreEqual(val2.Value, </w:t>
            </w:r>
            <w:r>
              <w:rPr>
                <w:rStyle w:val="highlight-number"/>
              </w:rPr>
              <w:t>2</w:t>
            </w:r>
            <w:r>
              <w:t>);</w:t>
            </w:r>
          </w:p>
          <w:p w:rsidR="00461611" w:rsidRPr="00713308" w:rsidRDefault="00461611" w:rsidP="00AD35D6">
            <w:pPr>
              <w:pStyle w:val="Command"/>
              <w:rPr>
                <w:lang w:val="en-US"/>
              </w:rPr>
            </w:pPr>
            <w:r>
              <w:t>}</w:t>
            </w:r>
          </w:p>
        </w:tc>
      </w:tr>
    </w:tbl>
    <w:p w:rsidR="00461611" w:rsidRDefault="00461611" w:rsidP="00D67E21">
      <w:pPr>
        <w:pStyle w:val="Heading5"/>
      </w:pPr>
      <w:bookmarkStart w:id="399" w:name="_D2HTopic_223"/>
      <w:r>
        <w:t>Sample 4: Handling Overloaded Methods Passing Null Values as Parameters</w:t>
      </w:r>
      <w:bookmarkEnd w:id="399"/>
    </w:p>
    <w:p w:rsidR="00461611" w:rsidRDefault="00461611" w:rsidP="00E43AF5">
      <w:r>
        <w:t xml:space="preserve">Typemock Isolator automatically calls the correct method based on the arguments you passed. However, when nulls are sent, you cannot collect that information from the passed arguments. To be able to collect this information, use </w:t>
      </w:r>
      <w:r w:rsidRPr="003B7553">
        <w:rPr>
          <w:rStyle w:val="Bold"/>
        </w:rPr>
        <w:t>Args.Null</w:t>
      </w:r>
      <w:r>
        <w:rPr>
          <w:rStyle w:val="Bold"/>
        </w:rPr>
        <w:t>()</w:t>
      </w:r>
      <w:r>
        <w:t>.</w:t>
      </w:r>
    </w:p>
    <w:p w:rsidR="00461611" w:rsidRDefault="00461611" w:rsidP="00E43AF5">
      <w:r>
        <w:t xml:space="preserve">The following sample shows that in order to pass values for Nullable types as parameters, the type is specified using </w:t>
      </w:r>
      <w:r w:rsidRPr="00401C55">
        <w:rPr>
          <w:rStyle w:val="Bold"/>
        </w:rPr>
        <w:t>Args.Null()</w:t>
      </w:r>
      <w:r>
        <w:t>.</w:t>
      </w:r>
    </w:p>
    <w:p w:rsidR="00461611" w:rsidRDefault="00461611" w:rsidP="00E43AF5">
      <w:pPr>
        <w:pStyle w:val="CodeLabel"/>
      </w:pPr>
      <w:r>
        <w:t>C# (InvokingMethods.cs)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Default="00461611" w:rsidP="00AD35D6">
            <w:pPr>
              <w:pStyle w:val="Command"/>
              <w:ind w:left="0"/>
            </w:pPr>
            <w:r>
              <w:t>[TestMethod]</w:t>
            </w:r>
          </w:p>
          <w:p w:rsidR="00461611" w:rsidRDefault="00461611" w:rsidP="00AD35D6">
            <w:pPr>
              <w:pStyle w:val="Command"/>
              <w:ind w:left="0"/>
            </w:pPr>
            <w:r>
              <w:rPr>
                <w:rStyle w:val="highlight-keyword"/>
              </w:rPr>
              <w:t>public</w:t>
            </w:r>
            <w:r>
              <w:t xml:space="preserve"> </w:t>
            </w:r>
            <w:r>
              <w:rPr>
                <w:rStyle w:val="highlight-keyword"/>
              </w:rPr>
              <w:t>void</w:t>
            </w:r>
            <w:r>
              <w:t xml:space="preserve"> InvokeMethod_CreateNullArgumentForOverloadedMethod_NullableType()</w:t>
            </w:r>
          </w:p>
          <w:p w:rsidR="00461611" w:rsidRDefault="00461611" w:rsidP="00AD35D6">
            <w:pPr>
              <w:pStyle w:val="Command"/>
            </w:pPr>
            <w:r>
              <w:t>{</w:t>
            </w:r>
          </w:p>
          <w:p w:rsidR="00461611" w:rsidRDefault="00461611" w:rsidP="00AD35D6">
            <w:pPr>
              <w:pStyle w:val="Command"/>
            </w:pPr>
            <w:r>
              <w:t xml:space="preserve">    var nullParamToPrivateMethod = </w:t>
            </w:r>
            <w:r>
              <w:rPr>
                <w:rStyle w:val="highlight-keyword"/>
              </w:rPr>
              <w:t>new</w:t>
            </w:r>
            <w:r>
              <w:t xml:space="preserve"> NullParamToPrivateMethod();</w:t>
            </w:r>
          </w:p>
          <w:p w:rsidR="00461611" w:rsidRDefault="00461611" w:rsidP="00AD35D6">
            <w:pPr>
              <w:pStyle w:val="Command"/>
            </w:pPr>
            <w:r>
              <w:t xml:space="preserve">    var result = (</w:t>
            </w:r>
            <w:r>
              <w:rPr>
                <w:rStyle w:val="highlight-keyword"/>
              </w:rPr>
              <w:t>int</w:t>
            </w:r>
            <w:r>
              <w:t xml:space="preserve">)Isolate.Invoke.Method(nullParamToPrivateMethod, </w:t>
            </w:r>
            <w:r>
              <w:rPr>
                <w:rStyle w:val="highlight-literal"/>
              </w:rPr>
              <w:t>"CallMe"</w:t>
            </w:r>
            <w:r>
              <w:t>, Args.Null&lt;</w:t>
            </w:r>
            <w:r>
              <w:rPr>
                <w:rStyle w:val="highlight-keyword"/>
              </w:rPr>
              <w:t>int</w:t>
            </w:r>
            <w:r>
              <w:t>?&gt;());</w:t>
            </w:r>
          </w:p>
          <w:p w:rsidR="00461611" w:rsidRDefault="00461611" w:rsidP="00AD35D6">
            <w:pPr>
              <w:pStyle w:val="Command"/>
            </w:pPr>
            <w:r>
              <w:t xml:space="preserve">    Assert.IsTrue(result == </w:t>
            </w:r>
            <w:r>
              <w:rPr>
                <w:rStyle w:val="highlight-number"/>
              </w:rPr>
              <w:t>1</w:t>
            </w:r>
            <w:r>
              <w:t>);</w:t>
            </w:r>
          </w:p>
          <w:p w:rsidR="00461611" w:rsidRPr="00713308" w:rsidRDefault="00461611" w:rsidP="00AD35D6">
            <w:pPr>
              <w:pStyle w:val="Command"/>
              <w:rPr>
                <w:lang w:val="en-US"/>
              </w:rPr>
            </w:pPr>
            <w:r>
              <w:t>}</w:t>
            </w:r>
          </w:p>
        </w:tc>
      </w:tr>
    </w:tbl>
    <w:p w:rsidR="00461611" w:rsidRDefault="00461611" w:rsidP="008C0EFC">
      <w:pPr>
        <w:pStyle w:val="Heading5"/>
      </w:pPr>
      <w:bookmarkStart w:id="400" w:name="_D2HTopic_224"/>
      <w:r>
        <w:t>Sample 3: Passing Ref Arguments</w:t>
      </w:r>
      <w:bookmarkEnd w:id="400"/>
    </w:p>
    <w:p w:rsidR="00461611" w:rsidRDefault="00461611" w:rsidP="008C0EFC">
      <w:r>
        <w:t xml:space="preserve">To pass </w:t>
      </w:r>
      <w:r w:rsidRPr="008E0266">
        <w:rPr>
          <w:rStyle w:val="Bold"/>
        </w:rPr>
        <w:t>Ref</w:t>
      </w:r>
      <w:r>
        <w:t xml:space="preserve"> or </w:t>
      </w:r>
      <w:r w:rsidRPr="008E0266">
        <w:rPr>
          <w:rStyle w:val="Bold"/>
        </w:rPr>
        <w:t>Out</w:t>
      </w:r>
      <w:r>
        <w:t xml:space="preserve"> parameters, use </w:t>
      </w:r>
      <w:r w:rsidRPr="008E0266">
        <w:rPr>
          <w:rStyle w:val="Bold"/>
        </w:rPr>
        <w:t>Args.Out</w:t>
      </w:r>
      <w:r>
        <w:t xml:space="preserve"> or </w:t>
      </w:r>
      <w:r w:rsidRPr="008E0266">
        <w:rPr>
          <w:rStyle w:val="Bold"/>
        </w:rPr>
        <w:t>Args.Ref</w:t>
      </w:r>
      <w:r>
        <w:t xml:space="preserve"> as follows:</w:t>
      </w:r>
    </w:p>
    <w:p w:rsidR="00461611" w:rsidRDefault="00461611" w:rsidP="00461611">
      <w:pPr>
        <w:pStyle w:val="ListNumber"/>
        <w:numPr>
          <w:ilvl w:val="0"/>
          <w:numId w:val="71"/>
        </w:numPr>
      </w:pPr>
      <w:r>
        <w:t>Create a Ref or Out object</w:t>
      </w:r>
    </w:p>
    <w:p w:rsidR="00461611" w:rsidRDefault="00461611" w:rsidP="008E0266">
      <w:pPr>
        <w:pStyle w:val="ListNumber"/>
      </w:pPr>
      <w:r>
        <w:t>Pass it to the method</w:t>
      </w:r>
    </w:p>
    <w:p w:rsidR="00461611" w:rsidRDefault="00461611" w:rsidP="00827B56">
      <w:pPr>
        <w:pStyle w:val="ListNumber"/>
      </w:pPr>
      <w:r>
        <w:t>Get the value.</w:t>
      </w:r>
      <w:r>
        <w:tab/>
      </w:r>
    </w:p>
    <w:p w:rsidR="00461611" w:rsidRDefault="00461611" w:rsidP="008C0EFC">
      <w:pPr>
        <w:pStyle w:val="CodeLabel"/>
      </w:pPr>
      <w:r>
        <w:t>C# (InvokingMethods.cs)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8C0EFC" w:rsidRDefault="00461611" w:rsidP="008C0EFC">
            <w:pPr>
              <w:pStyle w:val="Command"/>
            </w:pPr>
            <w:r w:rsidRPr="008C0EFC">
              <w:t xml:space="preserve">        [TestMethod]</w:t>
            </w:r>
          </w:p>
          <w:p w:rsidR="00461611" w:rsidRPr="008C0EFC" w:rsidRDefault="00461611" w:rsidP="008C0EFC">
            <w:pPr>
              <w:pStyle w:val="Command"/>
            </w:pPr>
            <w:r w:rsidRPr="008C0EFC">
              <w:t xml:space="preserve">        public void InvokePrivateMethodWithRef()</w:t>
            </w:r>
          </w:p>
          <w:p w:rsidR="00461611" w:rsidRPr="008C0EFC" w:rsidRDefault="00461611" w:rsidP="008C0EFC">
            <w:pPr>
              <w:pStyle w:val="Command"/>
            </w:pPr>
            <w:r w:rsidRPr="008C0EFC">
              <w:t xml:space="preserve">        {</w:t>
            </w:r>
          </w:p>
          <w:p w:rsidR="00461611" w:rsidRPr="008C0EFC" w:rsidRDefault="00461611" w:rsidP="008C0EFC">
            <w:pPr>
              <w:pStyle w:val="Command"/>
            </w:pPr>
            <w:r w:rsidRPr="008C0EFC">
              <w:t xml:space="preserve">            var byRef = Args.Ref(5);</w:t>
            </w:r>
          </w:p>
          <w:p w:rsidR="00461611" w:rsidRPr="008C0EFC" w:rsidRDefault="00461611" w:rsidP="008C0EFC">
            <w:pPr>
              <w:pStyle w:val="Command"/>
            </w:pPr>
            <w:r w:rsidRPr="008C0EFC">
              <w:t xml:space="preserve">            Isolate.Invoke.Method&lt;ClassUnderTest&gt;("MultiplyByRef", byRef, 2);</w:t>
            </w:r>
          </w:p>
          <w:p w:rsidR="00461611" w:rsidRPr="008C0EFC" w:rsidRDefault="00461611" w:rsidP="008C0EFC">
            <w:pPr>
              <w:pStyle w:val="Command"/>
            </w:pPr>
          </w:p>
          <w:p w:rsidR="00461611" w:rsidRPr="008C0EFC" w:rsidRDefault="00461611" w:rsidP="008C0EFC">
            <w:pPr>
              <w:pStyle w:val="Command"/>
            </w:pPr>
            <w:r w:rsidRPr="008C0EFC">
              <w:t xml:space="preserve">            var result = byRef.Value;</w:t>
            </w:r>
          </w:p>
          <w:p w:rsidR="00461611" w:rsidRPr="008C0EFC" w:rsidRDefault="00461611" w:rsidP="008C0EFC">
            <w:pPr>
              <w:pStyle w:val="Command"/>
            </w:pPr>
            <w:r w:rsidRPr="008C0EFC">
              <w:t xml:space="preserve">            Assert.AreEqual(10, result);</w:t>
            </w:r>
          </w:p>
          <w:p w:rsidR="00461611" w:rsidRPr="00713308" w:rsidRDefault="00461611" w:rsidP="008C0EFC">
            <w:pPr>
              <w:pStyle w:val="Command"/>
              <w:rPr>
                <w:lang w:val="en-US"/>
              </w:rPr>
            </w:pPr>
            <w:r w:rsidRPr="008C0EFC">
              <w:t xml:space="preserve">        }</w:t>
            </w:r>
          </w:p>
        </w:tc>
      </w:tr>
    </w:tbl>
    <w:p w:rsidR="00461611" w:rsidRDefault="00461611" w:rsidP="00B371F5">
      <w:pPr>
        <w:pStyle w:val="Heading3"/>
      </w:pPr>
      <w:bookmarkStart w:id="401" w:name="_Toc408479878"/>
      <w:bookmarkStart w:id="402" w:name="_d2h_bmk__Toc408479878_10"/>
      <w:bookmarkStart w:id="403" w:name="_D2HTopic_225"/>
      <w:r w:rsidRPr="00B93E08">
        <w:t xml:space="preserve">Invoke </w:t>
      </w:r>
      <w:r>
        <w:t>S</w:t>
      </w:r>
      <w:r w:rsidRPr="00B93E08">
        <w:t xml:space="preserve">tatic </w:t>
      </w:r>
      <w:r>
        <w:t>C</w:t>
      </w:r>
      <w:r w:rsidRPr="00B93E08">
        <w:t>onstruct</w:t>
      </w:r>
      <w:r>
        <w:t>o</w:t>
      </w:r>
      <w:r w:rsidRPr="00B93E08">
        <w:t>rs</w:t>
      </w:r>
      <w:bookmarkEnd w:id="401"/>
      <w:bookmarkEnd w:id="402"/>
      <w:bookmarkEnd w:id="403"/>
    </w:p>
    <w:p w:rsidR="00461611" w:rsidRDefault="00461611" w:rsidP="00B93E08">
      <w:r w:rsidRPr="00FD1B27">
        <w:t>Because a static constructor for a type is executed only once, when you fake a static constructor, you need to invoke it in a test that requires a normal execution. While Typemock Isolator does this automatically, you can force a static constructor call.</w:t>
      </w:r>
    </w:p>
    <w:p w:rsidR="00461611" w:rsidRDefault="00461611" w:rsidP="00B93E08">
      <w:pPr>
        <w:pStyle w:val="Heading4"/>
      </w:pPr>
      <w:bookmarkStart w:id="404" w:name="_D2HTopic_226"/>
      <w:r>
        <w:t>When to Use</w:t>
      </w:r>
      <w:bookmarkEnd w:id="404"/>
    </w:p>
    <w:p w:rsidR="00461611" w:rsidRDefault="00461611" w:rsidP="00B93E08">
      <w:r>
        <w:t>W</w:t>
      </w:r>
      <w:r w:rsidRPr="00B93E08">
        <w:t xml:space="preserve">hen you want to make sure </w:t>
      </w:r>
      <w:r>
        <w:t xml:space="preserve">that </w:t>
      </w:r>
      <w:r w:rsidRPr="00B93E08">
        <w:t>the type is reinitialized</w:t>
      </w:r>
      <w:r>
        <w:t xml:space="preserve"> (f</w:t>
      </w:r>
      <w:r w:rsidRPr="00B93E08">
        <w:t>or example</w:t>
      </w:r>
      <w:r>
        <w:t>, when</w:t>
      </w:r>
      <w:r w:rsidRPr="00B93E08">
        <w:t xml:space="preserve"> testing a singleton and making sure the instance is null</w:t>
      </w:r>
      <w:r>
        <w:t>)</w:t>
      </w:r>
      <w:r w:rsidRPr="00B93E08">
        <w:t>.</w:t>
      </w:r>
    </w:p>
    <w:p w:rsidR="00461611" w:rsidRDefault="00461611" w:rsidP="00B93E08">
      <w:pPr>
        <w:pStyle w:val="Heading4"/>
      </w:pPr>
      <w:bookmarkStart w:id="405" w:name="_D2HTopic_227"/>
      <w:r>
        <w:t>Syntax</w:t>
      </w:r>
      <w:bookmarkEnd w:id="405"/>
    </w:p>
    <w:p w:rsidR="00461611" w:rsidRDefault="00461611" w:rsidP="00B93E08">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713308" w:rsidRDefault="00461611" w:rsidP="00481E84">
            <w:pPr>
              <w:pStyle w:val="Command"/>
              <w:rPr>
                <w:lang w:val="en-US"/>
              </w:rPr>
            </w:pPr>
            <w:r w:rsidRPr="00B93E08">
              <w:rPr>
                <w:lang w:val="en-US"/>
              </w:rPr>
              <w:t>Isolate.Invoke.StaticConstructor(typeof(&lt;type&gt;));</w:t>
            </w:r>
          </w:p>
        </w:tc>
      </w:tr>
    </w:tbl>
    <w:p w:rsidR="00461611" w:rsidRDefault="00461611" w:rsidP="00B93E08">
      <w:pPr>
        <w:pStyle w:val="Heading4"/>
      </w:pPr>
      <w:bookmarkStart w:id="406" w:name="_D2HTopic_228"/>
      <w:r>
        <w:t>Samples</w:t>
      </w:r>
      <w:bookmarkEnd w:id="406"/>
    </w:p>
    <w:p w:rsidR="00461611" w:rsidRDefault="00461611" w:rsidP="00B93E08">
      <w:pPr>
        <w:pStyle w:val="CodeLabel"/>
      </w:pPr>
      <w:r>
        <w:t>C# (</w:t>
      </w:r>
      <w:r w:rsidRPr="00B93E08">
        <w:t>StaticMethods.cs</w:t>
      </w:r>
      <w:r>
        <w:t>)</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AB08B2" w:rsidRDefault="00461611" w:rsidP="00AB08B2">
            <w:pPr>
              <w:pStyle w:val="Command"/>
              <w:rPr>
                <w:lang w:val="en-US"/>
              </w:rPr>
            </w:pPr>
            <w:r w:rsidRPr="00AB08B2">
              <w:rPr>
                <w:lang w:val="en-US"/>
              </w:rPr>
              <w:t>[TestMethod]</w:t>
            </w:r>
          </w:p>
          <w:p w:rsidR="00461611" w:rsidRPr="00AB08B2" w:rsidRDefault="00461611" w:rsidP="00AB08B2">
            <w:pPr>
              <w:pStyle w:val="Command"/>
              <w:rPr>
                <w:lang w:val="en-US"/>
              </w:rPr>
            </w:pPr>
            <w:r w:rsidRPr="00AB08B2">
              <w:rPr>
                <w:lang w:val="en-US"/>
              </w:rPr>
              <w:t>public void CallingStaticConstructorTest()</w:t>
            </w:r>
          </w:p>
          <w:p w:rsidR="00461611" w:rsidRPr="00AB08B2" w:rsidRDefault="00461611" w:rsidP="00AB08B2">
            <w:pPr>
              <w:pStyle w:val="Command"/>
              <w:rPr>
                <w:lang w:val="en-US"/>
              </w:rPr>
            </w:pPr>
            <w:r w:rsidRPr="00AB08B2">
              <w:rPr>
                <w:lang w:val="en-US"/>
              </w:rPr>
              <w:t xml:space="preserve">        {</w:t>
            </w:r>
          </w:p>
          <w:p w:rsidR="00461611" w:rsidRPr="00AB08B2" w:rsidRDefault="00461611" w:rsidP="00AB08B2">
            <w:pPr>
              <w:pStyle w:val="Command"/>
              <w:rPr>
                <w:lang w:val="en-US"/>
              </w:rPr>
            </w:pPr>
            <w:r w:rsidRPr="00AB08B2">
              <w:rPr>
                <w:lang w:val="en-US"/>
              </w:rPr>
              <w:t xml:space="preserve">            StaticConstructorExample.TrueOnStaticConstructor = false;</w:t>
            </w:r>
          </w:p>
          <w:p w:rsidR="00461611" w:rsidRPr="00AB08B2" w:rsidRDefault="00461611" w:rsidP="00AB08B2">
            <w:pPr>
              <w:pStyle w:val="Command"/>
              <w:rPr>
                <w:lang w:val="en-US"/>
              </w:rPr>
            </w:pPr>
          </w:p>
          <w:p w:rsidR="00461611" w:rsidRPr="00AB08B2" w:rsidRDefault="00461611" w:rsidP="00AB08B2">
            <w:pPr>
              <w:pStyle w:val="Command"/>
              <w:rPr>
                <w:lang w:val="en-US"/>
              </w:rPr>
            </w:pPr>
            <w:r w:rsidRPr="00AB08B2">
              <w:rPr>
                <w:lang w:val="en-US"/>
              </w:rPr>
              <w:t xml:space="preserve">            // force static constructor to be called</w:t>
            </w:r>
          </w:p>
          <w:p w:rsidR="00461611" w:rsidRPr="00AB08B2" w:rsidRDefault="00461611" w:rsidP="00AB08B2">
            <w:pPr>
              <w:pStyle w:val="Command"/>
              <w:rPr>
                <w:lang w:val="en-US"/>
              </w:rPr>
            </w:pPr>
            <w:r w:rsidRPr="00AB08B2">
              <w:rPr>
                <w:lang w:val="en-US"/>
              </w:rPr>
              <w:t xml:space="preserve">            Isolate.Invoke.StaticConstructor(typeof(StaticConstructorExample));</w:t>
            </w:r>
          </w:p>
          <w:p w:rsidR="00461611" w:rsidRPr="00AB08B2" w:rsidRDefault="00461611" w:rsidP="00AB08B2">
            <w:pPr>
              <w:pStyle w:val="Command"/>
              <w:rPr>
                <w:lang w:val="en-US"/>
              </w:rPr>
            </w:pPr>
            <w:r w:rsidRPr="00AB08B2">
              <w:rPr>
                <w:lang w:val="en-US"/>
              </w:rPr>
              <w:t xml:space="preserve">            Assert.IsTrue(StaticConstructorExample.TrueOnStaticConstructor);</w:t>
            </w:r>
          </w:p>
          <w:p w:rsidR="00461611" w:rsidRPr="00713308" w:rsidRDefault="00461611" w:rsidP="00AB08B2">
            <w:pPr>
              <w:pStyle w:val="Command"/>
              <w:rPr>
                <w:lang w:val="en-US"/>
              </w:rPr>
            </w:pPr>
            <w:r w:rsidRPr="00AB08B2">
              <w:rPr>
                <w:lang w:val="en-US"/>
              </w:rPr>
              <w:t xml:space="preserve">        }</w:t>
            </w:r>
          </w:p>
        </w:tc>
      </w:tr>
    </w:tbl>
    <w:p w:rsidR="00461611" w:rsidRPr="00B93E08" w:rsidRDefault="00461611" w:rsidP="00B93E08"/>
    <w:p w:rsidR="00461611" w:rsidRDefault="00461611" w:rsidP="00B371F5">
      <w:pPr>
        <w:pStyle w:val="Heading3"/>
      </w:pPr>
      <w:bookmarkStart w:id="407" w:name="_Toc408479879"/>
      <w:bookmarkStart w:id="408" w:name="_d2h_bmk__Toc408479879_10"/>
      <w:bookmarkStart w:id="409" w:name="_D2HTopic_229"/>
      <w:r>
        <w:t>Firing Events</w:t>
      </w:r>
      <w:bookmarkEnd w:id="407"/>
      <w:bookmarkEnd w:id="408"/>
      <w:bookmarkEnd w:id="409"/>
    </w:p>
    <w:p w:rsidR="00461611" w:rsidRDefault="00461611" w:rsidP="00077BBF">
      <w:pPr>
        <w:rPr>
          <w:i/>
          <w:iCs/>
        </w:rPr>
      </w:pPr>
      <w:r>
        <w:t xml:space="preserve">To fire static or instance events, use </w:t>
      </w:r>
      <w:r w:rsidRPr="007952B6">
        <w:rPr>
          <w:rStyle w:val="Bold"/>
        </w:rPr>
        <w:t>Isolate.Invoke.Event()</w:t>
      </w:r>
      <w:r>
        <w:rPr>
          <w:i/>
          <w:iCs/>
        </w:rPr>
        <w:t>.</w:t>
      </w:r>
    </w:p>
    <w:p w:rsidR="00461611" w:rsidRDefault="00461611" w:rsidP="00D90C7D">
      <w:pPr>
        <w:pStyle w:val="Heading4"/>
      </w:pPr>
      <w:bookmarkStart w:id="410" w:name="_D2HTopic_230"/>
      <w:r>
        <w:t>When to Use</w:t>
      </w:r>
      <w:bookmarkEnd w:id="410"/>
    </w:p>
    <w:p w:rsidR="00461611" w:rsidRDefault="00461611" w:rsidP="00D90C7D">
      <w:r>
        <w:t>When your test requires an event to be fired.</w:t>
      </w:r>
    </w:p>
    <w:p w:rsidR="00461611" w:rsidRDefault="00461611" w:rsidP="00B371F5">
      <w:pPr>
        <w:pStyle w:val="Heading4"/>
      </w:pPr>
      <w:bookmarkStart w:id="411" w:name="_D2HTopic_231"/>
      <w:r>
        <w:t>Syntax</w:t>
      </w:r>
      <w:bookmarkEnd w:id="411"/>
    </w:p>
    <w:p w:rsidR="00461611" w:rsidRDefault="00461611" w:rsidP="0088048C">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B5608">
        <w:tc>
          <w:tcPr>
            <w:tcW w:w="9360" w:type="dxa"/>
            <w:shd w:val="clear" w:color="auto" w:fill="F3F3F3"/>
            <w:tcMar>
              <w:bottom w:w="120" w:type="dxa"/>
            </w:tcMar>
          </w:tcPr>
          <w:p w:rsidR="00461611" w:rsidRPr="00713308" w:rsidRDefault="00461611" w:rsidP="005B4B06">
            <w:pPr>
              <w:pStyle w:val="Command"/>
              <w:rPr>
                <w:lang w:val="en-US"/>
              </w:rPr>
            </w:pPr>
            <w:r>
              <w:t xml:space="preserve">Isolate.Invoke.Event(() =&gt; </w:t>
            </w:r>
            <w:r>
              <w:rPr>
                <w:lang w:val="en-US"/>
              </w:rPr>
              <w:t xml:space="preserve">&lt;event&gt; </w:t>
            </w:r>
            <w:r>
              <w:t xml:space="preserve">+= </w:t>
            </w:r>
            <w:r>
              <w:rPr>
                <w:rStyle w:val="highlight-keyword"/>
                <w:lang w:val="en-US"/>
              </w:rPr>
              <w:t>&lt;optional list of arguments&gt;</w:t>
            </w:r>
            <w:r>
              <w:t>);</w:t>
            </w:r>
          </w:p>
        </w:tc>
      </w:tr>
    </w:tbl>
    <w:p w:rsidR="00461611" w:rsidRDefault="00461611" w:rsidP="009F4804"/>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481E84">
        <w:trPr>
          <w:cantSplit/>
        </w:trPr>
        <w:tc>
          <w:tcPr>
            <w:tcW w:w="818" w:type="dxa"/>
            <w:shd w:val="clear" w:color="auto" w:fill="auto"/>
          </w:tcPr>
          <w:p w:rsidR="00461611" w:rsidRDefault="00461611" w:rsidP="00481E84">
            <w:pPr>
              <w:pStyle w:val="NoteRegularMark"/>
            </w:pPr>
            <w:r>
              <w:t>!</w:t>
            </w:r>
          </w:p>
        </w:tc>
        <w:tc>
          <w:tcPr>
            <w:tcW w:w="8404" w:type="dxa"/>
            <w:shd w:val="clear" w:color="auto" w:fill="auto"/>
          </w:tcPr>
          <w:p w:rsidR="00461611" w:rsidRPr="00312A07" w:rsidRDefault="00461611" w:rsidP="00481E84">
            <w:pPr>
              <w:pStyle w:val="Note"/>
            </w:pPr>
            <w:r w:rsidRPr="00312A07">
              <w:t>Note</w:t>
            </w:r>
          </w:p>
          <w:p w:rsidR="00461611" w:rsidRPr="00E24865" w:rsidRDefault="00461611" w:rsidP="00D13229">
            <w:pPr>
              <w:pStyle w:val="TableText"/>
            </w:pPr>
            <w:r>
              <w:t>W</w:t>
            </w:r>
            <w:r w:rsidRPr="005B4B06">
              <w:t>hen no arguments are sent</w:t>
            </w:r>
            <w:r>
              <w:t>,</w:t>
            </w:r>
            <w:r w:rsidRPr="005B4B06">
              <w:t xml:space="preserve"> a default of </w:t>
            </w:r>
            <w:r w:rsidRPr="00D13229">
              <w:rPr>
                <w:rStyle w:val="Bold"/>
              </w:rPr>
              <w:t>(this,EventArgs.Empty)</w:t>
            </w:r>
            <w:r w:rsidRPr="005B4B06">
              <w:t xml:space="preserve"> is sent</w:t>
            </w:r>
            <w:r>
              <w:t>.</w:t>
            </w:r>
          </w:p>
        </w:tc>
      </w:tr>
    </w:tbl>
    <w:p w:rsidR="00461611" w:rsidRDefault="00461611" w:rsidP="009F4804"/>
    <w:p w:rsidR="00461611" w:rsidRDefault="00461611" w:rsidP="0088048C">
      <w:pPr>
        <w:pStyle w:val="CodeLabel"/>
      </w:pPr>
      <w:r>
        <w:t>VB</w:t>
      </w:r>
    </w:p>
    <w:p w:rsidR="00461611" w:rsidRDefault="00461611" w:rsidP="00FB615D">
      <w:r>
        <w:t>Not supported.</w:t>
      </w:r>
    </w:p>
    <w:p w:rsidR="00461611" w:rsidRPr="008D1158" w:rsidRDefault="00461611" w:rsidP="00B371F5">
      <w:pPr>
        <w:pStyle w:val="Heading4"/>
      </w:pPr>
      <w:bookmarkStart w:id="412" w:name="_D2HTopic_232"/>
      <w:r>
        <w:t>Samples</w:t>
      </w:r>
      <w:bookmarkEnd w:id="412"/>
    </w:p>
    <w:p w:rsidR="00461611" w:rsidRDefault="00461611" w:rsidP="00B371F5">
      <w:r>
        <w:t xml:space="preserve">The following sample shows how to fire an event. The syntax </w:t>
      </w:r>
      <w:r w:rsidRPr="00D13229">
        <w:rPr>
          <w:rStyle w:val="Bold"/>
        </w:rPr>
        <w:t>() =&gt; underTest.RunEvent+= null</w:t>
      </w:r>
      <w:r>
        <w:rPr>
          <w:i/>
          <w:iCs/>
        </w:rPr>
        <w:t xml:space="preserve"> </w:t>
      </w:r>
      <w:r>
        <w:t xml:space="preserve">means that the </w:t>
      </w:r>
      <w:r w:rsidRPr="00D13229">
        <w:rPr>
          <w:rStyle w:val="Bold"/>
        </w:rPr>
        <w:t>LogEntryCreated</w:t>
      </w:r>
      <w:r>
        <w:t xml:space="preserve"> event should be fired.</w:t>
      </w:r>
    </w:p>
    <w:p w:rsidR="00461611" w:rsidRDefault="00461611" w:rsidP="0088048C">
      <w:pPr>
        <w:pStyle w:val="CodeLabel"/>
      </w:pPr>
      <w:r>
        <w:t>C# (InvokingMethods.cs)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B5608">
        <w:tc>
          <w:tcPr>
            <w:tcW w:w="9360" w:type="dxa"/>
            <w:shd w:val="clear" w:color="auto" w:fill="F3F3F3"/>
            <w:tcMar>
              <w:bottom w:w="120" w:type="dxa"/>
            </w:tcMar>
          </w:tcPr>
          <w:p w:rsidR="00461611" w:rsidRDefault="00461611" w:rsidP="00B371F5">
            <w:pPr>
              <w:pStyle w:val="Command"/>
              <w:ind w:left="0"/>
            </w:pPr>
            <w:r>
              <w:t>[TestMethod]</w:t>
            </w:r>
          </w:p>
          <w:p w:rsidR="00461611" w:rsidRDefault="00461611" w:rsidP="00B371F5">
            <w:pPr>
              <w:pStyle w:val="Command"/>
              <w:ind w:left="0"/>
            </w:pPr>
            <w:r>
              <w:rPr>
                <w:rStyle w:val="highlight-keyword"/>
              </w:rPr>
              <w:t>public</w:t>
            </w:r>
            <w:r>
              <w:t xml:space="preserve"> </w:t>
            </w:r>
            <w:r>
              <w:rPr>
                <w:rStyle w:val="highlight-keyword"/>
              </w:rPr>
              <w:t>void</w:t>
            </w:r>
            <w:r>
              <w:t xml:space="preserve"> FireEvent_RunEvent()</w:t>
            </w:r>
          </w:p>
          <w:p w:rsidR="00461611" w:rsidRDefault="00461611" w:rsidP="00B371F5">
            <w:pPr>
              <w:pStyle w:val="Command"/>
            </w:pPr>
            <w:r>
              <w:t>{</w:t>
            </w:r>
          </w:p>
          <w:p w:rsidR="00461611" w:rsidRDefault="00461611" w:rsidP="00B371F5">
            <w:pPr>
              <w:pStyle w:val="Command"/>
            </w:pPr>
            <w:r>
              <w:t xml:space="preserve">    var underTest = </w:t>
            </w:r>
            <w:r>
              <w:rPr>
                <w:rStyle w:val="highlight-keyword"/>
              </w:rPr>
              <w:t>new</w:t>
            </w:r>
            <w:r>
              <w:t xml:space="preserve"> ClassUnderTest();</w:t>
            </w:r>
          </w:p>
          <w:p w:rsidR="00461611" w:rsidRDefault="00461611" w:rsidP="00B371F5">
            <w:pPr>
              <w:pStyle w:val="Command"/>
            </w:pPr>
            <w:r>
              <w:t xml:space="preserve">    var counter = </w:t>
            </w:r>
            <w:r>
              <w:rPr>
                <w:rStyle w:val="highlight-keyword"/>
              </w:rPr>
              <w:t>new</w:t>
            </w:r>
            <w:r>
              <w:t xml:space="preserve"> Counter(underTest);</w:t>
            </w:r>
          </w:p>
          <w:p w:rsidR="00461611" w:rsidRDefault="00461611" w:rsidP="00B371F5">
            <w:pPr>
              <w:pStyle w:val="Command"/>
            </w:pPr>
          </w:p>
          <w:p w:rsidR="00461611" w:rsidRDefault="00461611" w:rsidP="00B371F5">
            <w:pPr>
              <w:pStyle w:val="Command"/>
            </w:pPr>
            <w:r>
              <w:t xml:space="preserve">    </w:t>
            </w:r>
            <w:r>
              <w:rPr>
                <w:rStyle w:val="highlight-comment"/>
              </w:rPr>
              <w:t>// Note how adding a dummy event is the way to fire it</w:t>
            </w:r>
          </w:p>
          <w:p w:rsidR="00461611" w:rsidRDefault="00461611" w:rsidP="00B371F5">
            <w:pPr>
              <w:pStyle w:val="Command"/>
            </w:pPr>
            <w:r>
              <w:t xml:space="preserve">    Isolate.Invoke.Event(() =&gt; underTest.RunEvent+= </w:t>
            </w:r>
            <w:r>
              <w:rPr>
                <w:rStyle w:val="highlight-keyword"/>
              </w:rPr>
              <w:t>null</w:t>
            </w:r>
            <w:r>
              <w:t xml:space="preserve">, </w:t>
            </w:r>
            <w:r>
              <w:rPr>
                <w:rStyle w:val="highlight-number"/>
              </w:rPr>
              <w:t>0</w:t>
            </w:r>
            <w:r>
              <w:t>);</w:t>
            </w:r>
          </w:p>
          <w:p w:rsidR="00461611" w:rsidRDefault="00461611" w:rsidP="00B371F5">
            <w:pPr>
              <w:pStyle w:val="Command"/>
            </w:pPr>
          </w:p>
          <w:p w:rsidR="00461611" w:rsidRDefault="00461611" w:rsidP="00B371F5">
            <w:pPr>
              <w:pStyle w:val="Command"/>
            </w:pPr>
            <w:r>
              <w:t xml:space="preserve">    Assert.AreEqual(</w:t>
            </w:r>
            <w:r>
              <w:rPr>
                <w:rStyle w:val="highlight-number"/>
              </w:rPr>
              <w:t>1</w:t>
            </w:r>
            <w:r>
              <w:t>, counter.Times);</w:t>
            </w:r>
          </w:p>
          <w:p w:rsidR="00461611" w:rsidRPr="00713308" w:rsidRDefault="00461611" w:rsidP="00B371F5">
            <w:pPr>
              <w:pStyle w:val="Command"/>
              <w:rPr>
                <w:lang w:val="en-US"/>
              </w:rPr>
            </w:pPr>
            <w:r>
              <w:t>}</w:t>
            </w:r>
          </w:p>
        </w:tc>
      </w:tr>
    </w:tbl>
    <w:p w:rsidR="00461611" w:rsidRDefault="00461611" w:rsidP="00E43AF5">
      <w:pPr>
        <w:pStyle w:val="Heading3"/>
      </w:pPr>
      <w:bookmarkStart w:id="413" w:name="_Toc408479880"/>
      <w:bookmarkStart w:id="414" w:name="_d2h_bmk__Toc408479880_10"/>
      <w:bookmarkStart w:id="415" w:name="_D2HTopic_233"/>
      <w:r>
        <w:t>Creating Instances of Types with Private Constructors</w:t>
      </w:r>
      <w:bookmarkEnd w:id="413"/>
      <w:bookmarkEnd w:id="414"/>
      <w:bookmarkEnd w:id="415"/>
    </w:p>
    <w:p w:rsidR="00461611" w:rsidRDefault="00461611" w:rsidP="00A95434">
      <w:pPr>
        <w:pStyle w:val="Heading4"/>
      </w:pPr>
      <w:bookmarkStart w:id="416" w:name="_D2HTopic_234"/>
      <w:r>
        <w:t>When to Use</w:t>
      </w:r>
      <w:bookmarkEnd w:id="416"/>
    </w:p>
    <w:p w:rsidR="00461611" w:rsidRDefault="00461611" w:rsidP="00E43AF5">
      <w:r>
        <w:t>When you need to instantiate a type that does not have a public constructor. Typemock Isolator creates the object from the specified type using the provided argument list and matches the correct constructor.</w:t>
      </w:r>
    </w:p>
    <w:p w:rsidR="00461611" w:rsidRDefault="00461611" w:rsidP="00A95434">
      <w:pPr>
        <w:pStyle w:val="Heading4"/>
      </w:pPr>
      <w:bookmarkStart w:id="417" w:name="_D2HTopic_235"/>
      <w:r>
        <w:t>Syntax</w:t>
      </w:r>
      <w:bookmarkEnd w:id="417"/>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Pr="00713308" w:rsidRDefault="00461611" w:rsidP="00FB615D">
            <w:pPr>
              <w:pStyle w:val="Command"/>
              <w:ind w:left="0"/>
              <w:rPr>
                <w:lang w:val="en-US"/>
              </w:rPr>
            </w:pPr>
            <w:r>
              <w:rPr>
                <w:lang w:val="en-US"/>
              </w:rPr>
              <w:t>var</w:t>
            </w:r>
            <w:r>
              <w:t xml:space="preserve"> obj = Isolate.NonPublic.CreateInstance&lt;</w:t>
            </w:r>
            <w:r>
              <w:rPr>
                <w:lang w:val="en-US"/>
              </w:rPr>
              <w:t>type</w:t>
            </w:r>
            <w:r>
              <w:t>&gt;(</w:t>
            </w:r>
            <w:r>
              <w:rPr>
                <w:rStyle w:val="highlight-keyword"/>
                <w:lang w:val="en-US"/>
              </w:rPr>
              <w:t>&lt;list of arguments&gt;</w:t>
            </w:r>
            <w:r>
              <w:t>);</w:t>
            </w:r>
          </w:p>
        </w:tc>
      </w:tr>
    </w:tbl>
    <w:p w:rsidR="00461611" w:rsidRDefault="00461611" w:rsidP="00A95434"/>
    <w:p w:rsidR="00461611" w:rsidRPr="00A95434" w:rsidRDefault="00461611" w:rsidP="00C95845">
      <w:pPr>
        <w:pStyle w:val="Heading4"/>
      </w:pPr>
      <w:bookmarkStart w:id="418" w:name="_D2HTopic_236"/>
      <w:r>
        <w:t>Sample</w:t>
      </w:r>
      <w:bookmarkEnd w:id="418"/>
    </w:p>
    <w:p w:rsidR="00461611" w:rsidRDefault="00461611" w:rsidP="00E43AF5">
      <w:pPr>
        <w:pStyle w:val="CodeLabel"/>
      </w:pPr>
      <w:r>
        <w:t>C# (PrivateMethods.cs)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Default="00461611" w:rsidP="00AD35D6">
            <w:pPr>
              <w:pStyle w:val="Command"/>
              <w:ind w:left="0"/>
            </w:pPr>
            <w:r>
              <w:t>[TestMethod]</w:t>
            </w:r>
          </w:p>
          <w:p w:rsidR="00461611" w:rsidRDefault="00461611" w:rsidP="00AD35D6">
            <w:pPr>
              <w:pStyle w:val="Command"/>
              <w:ind w:left="0"/>
            </w:pPr>
            <w:r>
              <w:rPr>
                <w:rStyle w:val="highlight-keyword"/>
              </w:rPr>
              <w:t>public</w:t>
            </w:r>
            <w:r>
              <w:t xml:space="preserve"> </w:t>
            </w:r>
            <w:r>
              <w:rPr>
                <w:rStyle w:val="highlight-keyword"/>
              </w:rPr>
              <w:t>void</w:t>
            </w:r>
            <w:r>
              <w:t xml:space="preserve"> CreateInstanceWithAPrivateConstructor()</w:t>
            </w:r>
          </w:p>
          <w:p w:rsidR="00461611" w:rsidRDefault="00461611" w:rsidP="00AD35D6">
            <w:pPr>
              <w:pStyle w:val="Command"/>
            </w:pPr>
            <w:r>
              <w:t>{</w:t>
            </w:r>
          </w:p>
          <w:p w:rsidR="00461611" w:rsidRDefault="00461611" w:rsidP="00AD35D6">
            <w:pPr>
              <w:pStyle w:val="Command"/>
            </w:pPr>
            <w:r>
              <w:t>ClassWithNoPublicConstructor obj = Isolate.NonPublic.CreateInstance&lt;ClassWithNoPublicConstructor&gt;(</w:t>
            </w:r>
            <w:r>
              <w:rPr>
                <w:rStyle w:val="highlight-number"/>
              </w:rPr>
              <w:t>1</w:t>
            </w:r>
            <w:r>
              <w:t xml:space="preserve">, </w:t>
            </w:r>
            <w:r>
              <w:rPr>
                <w:rStyle w:val="highlight-number"/>
              </w:rPr>
              <w:t>2</w:t>
            </w:r>
            <w:r>
              <w:t>);</w:t>
            </w:r>
          </w:p>
          <w:p w:rsidR="00461611" w:rsidRDefault="00461611" w:rsidP="00AD35D6">
            <w:pPr>
              <w:pStyle w:val="Command"/>
            </w:pPr>
            <w:r>
              <w:t xml:space="preserve">    Assert.AreEqual(obj.x, </w:t>
            </w:r>
            <w:r>
              <w:rPr>
                <w:rStyle w:val="highlight-number"/>
              </w:rPr>
              <w:t>1</w:t>
            </w:r>
            <w:r>
              <w:t>);</w:t>
            </w:r>
          </w:p>
          <w:p w:rsidR="00461611" w:rsidRDefault="00461611" w:rsidP="00AD35D6">
            <w:pPr>
              <w:pStyle w:val="Command"/>
            </w:pPr>
            <w:r>
              <w:t xml:space="preserve">    Assert.AreEqual(obj.y, </w:t>
            </w:r>
            <w:r>
              <w:rPr>
                <w:rStyle w:val="highlight-number"/>
              </w:rPr>
              <w:t>2</w:t>
            </w:r>
            <w:r>
              <w:t>);</w:t>
            </w:r>
          </w:p>
          <w:p w:rsidR="00461611" w:rsidRPr="00713308" w:rsidRDefault="00461611" w:rsidP="00AD35D6">
            <w:pPr>
              <w:pStyle w:val="Command"/>
              <w:rPr>
                <w:lang w:val="en-US"/>
              </w:rPr>
            </w:pPr>
            <w:r>
              <w:t>}</w:t>
            </w:r>
          </w:p>
        </w:tc>
      </w:tr>
    </w:tbl>
    <w:p w:rsidR="00461611" w:rsidRDefault="00461611" w:rsidP="00B60279">
      <w:pPr>
        <w:pStyle w:val="Heading2"/>
      </w:pPr>
      <w:bookmarkStart w:id="419" w:name="_Toc408479881"/>
      <w:bookmarkStart w:id="420" w:name="_d2h_bmk__Toc408479881_10"/>
      <w:bookmarkStart w:id="421" w:name="_D2HTopic_237"/>
      <w:r>
        <w:t>Validating</w:t>
      </w:r>
      <w:bookmarkEnd w:id="419"/>
      <w:bookmarkEnd w:id="420"/>
      <w:bookmarkEnd w:id="421"/>
    </w:p>
    <w:p w:rsidR="00461611" w:rsidRDefault="00461611" w:rsidP="00B60279">
      <w:r>
        <w:t>When mocking, you might need to verify that</w:t>
      </w:r>
      <w:r w:rsidRPr="00AB5608">
        <w:t xml:space="preserve"> a specific call was </w:t>
      </w:r>
      <w:r>
        <w:t xml:space="preserve">actually </w:t>
      </w:r>
      <w:r w:rsidRPr="00AB5608">
        <w:t>made</w:t>
      </w:r>
      <w:r>
        <w:t>,</w:t>
      </w:r>
      <w:r w:rsidRPr="00AB5608">
        <w:t xml:space="preserve"> and the correct parameters </w:t>
      </w:r>
      <w:r>
        <w:t>were</w:t>
      </w:r>
      <w:r w:rsidRPr="00AB5608">
        <w:t xml:space="preserve"> passed into that call.</w:t>
      </w:r>
      <w:r>
        <w:t xml:space="preserve"> </w:t>
      </w:r>
    </w:p>
    <w:p w:rsidR="00461611" w:rsidRDefault="00461611" w:rsidP="00AB5608">
      <w:pPr>
        <w:pStyle w:val="Heading3"/>
      </w:pPr>
      <w:bookmarkStart w:id="422" w:name="_Toc408479882"/>
      <w:bookmarkStart w:id="423" w:name="_d2h_bmk__Toc408479882_10"/>
      <w:bookmarkStart w:id="424" w:name="_D2HTopic_238"/>
      <w:r>
        <w:t>Verifying Method Calls</w:t>
      </w:r>
      <w:bookmarkEnd w:id="422"/>
      <w:bookmarkEnd w:id="423"/>
      <w:bookmarkEnd w:id="424"/>
    </w:p>
    <w:p w:rsidR="00461611" w:rsidRDefault="00461611" w:rsidP="00BF362C">
      <w:r w:rsidRPr="00AB5608">
        <w:t xml:space="preserve">To verify that a method </w:t>
      </w:r>
      <w:r>
        <w:t>was</w:t>
      </w:r>
      <w:r w:rsidRPr="00AB5608">
        <w:t xml:space="preserve"> called</w:t>
      </w:r>
      <w:r>
        <w:t>,</w:t>
      </w:r>
      <w:r w:rsidRPr="00AB5608">
        <w:t xml:space="preserve"> use </w:t>
      </w:r>
      <w:r w:rsidRPr="00EF16BD">
        <w:rPr>
          <w:rStyle w:val="Bold"/>
        </w:rPr>
        <w:t>Isolate.Verify.&lt;Verification_Statement&gt;</w:t>
      </w:r>
      <w:r w:rsidRPr="00BF362C">
        <w:t>.</w:t>
      </w:r>
    </w:p>
    <w:p w:rsidR="00461611" w:rsidRDefault="00461611" w:rsidP="00C33A45">
      <w:pPr>
        <w:pStyle w:val="Heading4"/>
      </w:pPr>
      <w:bookmarkStart w:id="425" w:name="_D2HTopic_239"/>
      <w:r>
        <w:t>When to Use</w:t>
      </w:r>
      <w:bookmarkEnd w:id="425"/>
    </w:p>
    <w:p w:rsidR="00461611" w:rsidRPr="00BF362C" w:rsidRDefault="00461611" w:rsidP="00BF362C">
      <w:r>
        <w:t>When you want to check a case when a specific method is called.</w:t>
      </w:r>
    </w:p>
    <w:p w:rsidR="00461611" w:rsidRDefault="00461611" w:rsidP="00BF362C">
      <w:pPr>
        <w:pStyle w:val="Heading4"/>
      </w:pPr>
      <w:bookmarkStart w:id="426" w:name="_D2HTopic_240"/>
      <w:r>
        <w:t>Syntax</w:t>
      </w:r>
      <w:bookmarkEnd w:id="426"/>
    </w:p>
    <w:p w:rsidR="00461611" w:rsidRDefault="00461611" w:rsidP="00EF16BD">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8048C">
        <w:tc>
          <w:tcPr>
            <w:tcW w:w="9360" w:type="dxa"/>
            <w:shd w:val="clear" w:color="auto" w:fill="F3F3F3"/>
            <w:tcMar>
              <w:bottom w:w="120" w:type="dxa"/>
            </w:tcMar>
          </w:tcPr>
          <w:p w:rsidR="00461611" w:rsidRPr="00713308" w:rsidRDefault="00461611" w:rsidP="00970BF2">
            <w:pPr>
              <w:pStyle w:val="Command"/>
              <w:spacing w:before="0"/>
              <w:ind w:left="0"/>
              <w:rPr>
                <w:lang w:val="en-US"/>
              </w:rPr>
            </w:pPr>
            <w:r w:rsidRPr="00970BF2">
              <w:t>Isolate.Verify</w:t>
            </w:r>
            <w:r w:rsidRPr="00970BF2">
              <w:rPr>
                <w:lang w:val="en-US"/>
              </w:rPr>
              <w:t>&lt;Verification_Kind&gt;</w:t>
            </w:r>
            <w:r w:rsidRPr="00970BF2">
              <w:t>(() =&gt; fakeDependancy.</w:t>
            </w:r>
            <w:r w:rsidRPr="00970BF2">
              <w:rPr>
                <w:lang w:val="en-US"/>
              </w:rPr>
              <w:t>&lt;method&gt;)</w:t>
            </w:r>
            <w:r w:rsidRPr="00970BF2">
              <w:t>;</w:t>
            </w:r>
          </w:p>
        </w:tc>
      </w:tr>
    </w:tbl>
    <w:p w:rsidR="00461611" w:rsidRDefault="00461611" w:rsidP="00EF16BD">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8048C">
        <w:tc>
          <w:tcPr>
            <w:tcW w:w="9360" w:type="dxa"/>
            <w:shd w:val="clear" w:color="auto" w:fill="F3F3F3"/>
            <w:tcMar>
              <w:bottom w:w="120" w:type="dxa"/>
            </w:tcMar>
          </w:tcPr>
          <w:p w:rsidR="00461611" w:rsidRPr="00AB5608" w:rsidRDefault="00461611" w:rsidP="00970BF2">
            <w:pPr>
              <w:pStyle w:val="Command"/>
              <w:ind w:left="0"/>
            </w:pPr>
            <w:r w:rsidRPr="00AB5608">
              <w:t>Using AssertCalls.</w:t>
            </w:r>
            <w:r w:rsidRPr="00970BF2">
              <w:rPr>
                <w:lang w:val="en-US"/>
              </w:rPr>
              <w:t xml:space="preserve"> &lt;Verification_Kind&gt;</w:t>
            </w:r>
          </w:p>
          <w:p w:rsidR="00461611" w:rsidRPr="00AB5608" w:rsidRDefault="00461611" w:rsidP="00970BF2">
            <w:pPr>
              <w:pStyle w:val="Command"/>
            </w:pPr>
            <w:r w:rsidRPr="00AB5608">
              <w:t xml:space="preserve">    </w:t>
            </w:r>
            <w:r w:rsidRPr="00970BF2">
              <w:t>fakeDependancy.</w:t>
            </w:r>
            <w:r w:rsidRPr="00970BF2">
              <w:rPr>
                <w:lang w:val="en-US"/>
              </w:rPr>
              <w:t>&lt;method&gt;</w:t>
            </w:r>
          </w:p>
          <w:p w:rsidR="00461611" w:rsidRPr="00713308" w:rsidRDefault="00461611" w:rsidP="00970BF2">
            <w:pPr>
              <w:pStyle w:val="Command"/>
              <w:ind w:left="0"/>
              <w:rPr>
                <w:lang w:val="en-US"/>
              </w:rPr>
            </w:pPr>
            <w:r w:rsidRPr="00AB5608">
              <w:t>End Using</w:t>
            </w:r>
          </w:p>
        </w:tc>
      </w:tr>
    </w:tbl>
    <w:p w:rsidR="00461611" w:rsidRDefault="00461611" w:rsidP="00BF362C"/>
    <w:p w:rsidR="00461611" w:rsidRDefault="00461611" w:rsidP="00BF362C">
      <w:r>
        <w:t>The following table explains the possible verification statements:</w:t>
      </w:r>
    </w:p>
    <w:tbl>
      <w:tblPr>
        <w:tblW w:w="917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3057"/>
        <w:gridCol w:w="3060"/>
        <w:gridCol w:w="3060"/>
      </w:tblGrid>
      <w:tr w:rsidR="00461611" w:rsidTr="00BF362C">
        <w:trPr>
          <w:cantSplit/>
          <w:tblHeader/>
        </w:trPr>
        <w:tc>
          <w:tcPr>
            <w:tcW w:w="3057" w:type="dxa"/>
            <w:vAlign w:val="center"/>
          </w:tcPr>
          <w:p w:rsidR="00461611" w:rsidRDefault="00461611" w:rsidP="0088048C">
            <w:pPr>
              <w:pStyle w:val="TableHeader"/>
            </w:pPr>
            <w:r>
              <w:t>Verification Statement (C#)</w:t>
            </w:r>
          </w:p>
        </w:tc>
        <w:tc>
          <w:tcPr>
            <w:tcW w:w="3060" w:type="dxa"/>
          </w:tcPr>
          <w:p w:rsidR="00461611" w:rsidRDefault="00461611" w:rsidP="00BF362C">
            <w:pPr>
              <w:pStyle w:val="TableHeader"/>
            </w:pPr>
            <w:r>
              <w:t>Verification Statement (VB)</w:t>
            </w:r>
          </w:p>
        </w:tc>
        <w:tc>
          <w:tcPr>
            <w:tcW w:w="3060" w:type="dxa"/>
          </w:tcPr>
          <w:p w:rsidR="00461611" w:rsidRDefault="00461611" w:rsidP="0088048C">
            <w:pPr>
              <w:pStyle w:val="TableHeader"/>
            </w:pPr>
            <w:r>
              <w:t>Description</w:t>
            </w:r>
          </w:p>
        </w:tc>
      </w:tr>
      <w:tr w:rsidR="00461611" w:rsidRPr="00DD4F73" w:rsidTr="00BF362C">
        <w:trPr>
          <w:cantSplit/>
        </w:trPr>
        <w:tc>
          <w:tcPr>
            <w:tcW w:w="3057" w:type="dxa"/>
          </w:tcPr>
          <w:p w:rsidR="00461611" w:rsidRPr="00BF362C" w:rsidRDefault="00461611" w:rsidP="00BF362C">
            <w:pPr>
              <w:pStyle w:val="TableText"/>
            </w:pPr>
            <w:r w:rsidRPr="00BF362C">
              <w:t>WasCalledWithAnyArguments()</w:t>
            </w:r>
          </w:p>
        </w:tc>
        <w:tc>
          <w:tcPr>
            <w:tcW w:w="3060" w:type="dxa"/>
          </w:tcPr>
          <w:p w:rsidR="00461611" w:rsidRPr="00BF362C" w:rsidRDefault="00461611" w:rsidP="00BF362C">
            <w:pPr>
              <w:pStyle w:val="TableText"/>
            </w:pPr>
            <w:r w:rsidRPr="00BF362C">
              <w:t>HappenedWithAnyArguments()</w:t>
            </w:r>
          </w:p>
        </w:tc>
        <w:tc>
          <w:tcPr>
            <w:tcW w:w="3060" w:type="dxa"/>
          </w:tcPr>
          <w:p w:rsidR="00461611" w:rsidRPr="00BF362C" w:rsidRDefault="00461611" w:rsidP="00C00E7E">
            <w:pPr>
              <w:pStyle w:val="TableText"/>
              <w:rPr>
                <w:rStyle w:val="Normal1"/>
              </w:rPr>
            </w:pPr>
            <w:r>
              <w:t>P</w:t>
            </w:r>
            <w:r w:rsidRPr="00BF362C">
              <w:t>ass</w:t>
            </w:r>
            <w:r>
              <w:t>es the verification</w:t>
            </w:r>
            <w:r w:rsidRPr="00BF362C">
              <w:t xml:space="preserve"> if during the test execution</w:t>
            </w:r>
            <w:r>
              <w:t>,</w:t>
            </w:r>
            <w:r w:rsidRPr="00BF362C">
              <w:t xml:space="preserve"> the call was made at least once</w:t>
            </w:r>
            <w:r>
              <w:t>.</w:t>
            </w:r>
          </w:p>
        </w:tc>
      </w:tr>
      <w:tr w:rsidR="00461611" w:rsidRPr="00DD4F73" w:rsidTr="00BF362C">
        <w:trPr>
          <w:cantSplit/>
        </w:trPr>
        <w:tc>
          <w:tcPr>
            <w:tcW w:w="3057" w:type="dxa"/>
          </w:tcPr>
          <w:p w:rsidR="00461611" w:rsidRPr="00BF362C" w:rsidRDefault="00461611" w:rsidP="00BF362C">
            <w:pPr>
              <w:pStyle w:val="TableText"/>
            </w:pPr>
            <w:r w:rsidRPr="00BF362C">
              <w:t>WasCalledWithExactArguments()</w:t>
            </w:r>
          </w:p>
        </w:tc>
        <w:tc>
          <w:tcPr>
            <w:tcW w:w="3060" w:type="dxa"/>
          </w:tcPr>
          <w:p w:rsidR="00461611" w:rsidRPr="00BF362C" w:rsidRDefault="00461611" w:rsidP="00BF362C">
            <w:pPr>
              <w:pStyle w:val="TableText"/>
            </w:pPr>
            <w:r w:rsidRPr="00BF362C">
              <w:t>HappenedWithExactArguments()</w:t>
            </w:r>
          </w:p>
        </w:tc>
        <w:tc>
          <w:tcPr>
            <w:tcW w:w="3060" w:type="dxa"/>
          </w:tcPr>
          <w:p w:rsidR="00461611" w:rsidRPr="00BF362C" w:rsidRDefault="00461611" w:rsidP="00C00E7E">
            <w:pPr>
              <w:pStyle w:val="TableText"/>
              <w:rPr>
                <w:rStyle w:val="Normal1"/>
              </w:rPr>
            </w:pPr>
            <w:r>
              <w:t>P</w:t>
            </w:r>
            <w:r w:rsidRPr="00BF362C">
              <w:t>ass</w:t>
            </w:r>
            <w:r>
              <w:t>es</w:t>
            </w:r>
            <w:r w:rsidRPr="00BF362C">
              <w:t xml:space="preserve"> </w:t>
            </w:r>
            <w:r>
              <w:t>the verification,</w:t>
            </w:r>
            <w:r w:rsidRPr="00BF362C">
              <w:t xml:space="preserve"> the call was made at least once with matching arguments</w:t>
            </w:r>
            <w:r>
              <w:t>.</w:t>
            </w:r>
          </w:p>
        </w:tc>
      </w:tr>
      <w:tr w:rsidR="00461611" w:rsidRPr="00DD4F73" w:rsidTr="00BF362C">
        <w:trPr>
          <w:cantSplit/>
        </w:trPr>
        <w:tc>
          <w:tcPr>
            <w:tcW w:w="3057" w:type="dxa"/>
          </w:tcPr>
          <w:p w:rsidR="00461611" w:rsidRPr="00BF362C" w:rsidRDefault="00461611" w:rsidP="00BF362C">
            <w:pPr>
              <w:pStyle w:val="TableText"/>
            </w:pPr>
            <w:r w:rsidRPr="00BF362C">
              <w:t>WasCalledWithArguments()</w:t>
            </w:r>
          </w:p>
        </w:tc>
        <w:tc>
          <w:tcPr>
            <w:tcW w:w="3060" w:type="dxa"/>
          </w:tcPr>
          <w:p w:rsidR="00461611" w:rsidRPr="00BF362C" w:rsidRDefault="00461611" w:rsidP="00BC262F">
            <w:pPr>
              <w:pStyle w:val="TableText"/>
            </w:pPr>
            <w:r w:rsidRPr="00BC262F">
              <w:t>Not supported</w:t>
            </w:r>
          </w:p>
        </w:tc>
        <w:tc>
          <w:tcPr>
            <w:tcW w:w="3060" w:type="dxa"/>
          </w:tcPr>
          <w:p w:rsidR="00461611" w:rsidRPr="00BF362C" w:rsidRDefault="00461611" w:rsidP="00C00E7E">
            <w:pPr>
              <w:pStyle w:val="TableText"/>
            </w:pPr>
            <w:r>
              <w:t>P</w:t>
            </w:r>
            <w:r w:rsidRPr="00BF362C">
              <w:t>ass</w:t>
            </w:r>
            <w:r>
              <w:t>es the verification</w:t>
            </w:r>
            <w:r w:rsidRPr="00BF362C">
              <w:t xml:space="preserve"> if the call was made at least once with arguments </w:t>
            </w:r>
            <w:r>
              <w:t xml:space="preserve">that </w:t>
            </w:r>
            <w:r w:rsidRPr="00BF362C">
              <w:t xml:space="preserve">match </w:t>
            </w:r>
            <w:r>
              <w:t>the</w:t>
            </w:r>
            <w:r w:rsidRPr="00BF362C">
              <w:t xml:space="preserve"> predicate</w:t>
            </w:r>
          </w:p>
        </w:tc>
      </w:tr>
      <w:tr w:rsidR="00461611" w:rsidRPr="00DD4F73" w:rsidTr="00BF362C">
        <w:trPr>
          <w:cantSplit/>
        </w:trPr>
        <w:tc>
          <w:tcPr>
            <w:tcW w:w="3057" w:type="dxa"/>
          </w:tcPr>
          <w:p w:rsidR="00461611" w:rsidRPr="00BF362C" w:rsidRDefault="00461611" w:rsidP="00BF362C">
            <w:pPr>
              <w:pStyle w:val="TableText"/>
            </w:pPr>
            <w:r w:rsidRPr="00BF362C">
              <w:t>GetTimesCalled()</w:t>
            </w:r>
          </w:p>
        </w:tc>
        <w:tc>
          <w:tcPr>
            <w:tcW w:w="3060" w:type="dxa"/>
          </w:tcPr>
          <w:p w:rsidR="00461611" w:rsidRPr="00BF362C" w:rsidRDefault="00461611" w:rsidP="00BC262F">
            <w:pPr>
              <w:pStyle w:val="TableText"/>
            </w:pPr>
            <w:r w:rsidRPr="00BC262F">
              <w:t>Not supported</w:t>
            </w:r>
          </w:p>
        </w:tc>
        <w:tc>
          <w:tcPr>
            <w:tcW w:w="3060" w:type="dxa"/>
          </w:tcPr>
          <w:p w:rsidR="00461611" w:rsidRPr="00BF362C" w:rsidRDefault="00461611" w:rsidP="00BF362C">
            <w:pPr>
              <w:pStyle w:val="TableText"/>
            </w:pPr>
            <w:r w:rsidRPr="00BF362C">
              <w:t xml:space="preserve">Returns the number of times </w:t>
            </w:r>
            <w:r>
              <w:t xml:space="preserve">that </w:t>
            </w:r>
            <w:r w:rsidRPr="00BF362C">
              <w:t>the method was called, which later can be asserted on.</w:t>
            </w:r>
          </w:p>
        </w:tc>
      </w:tr>
      <w:tr w:rsidR="00461611" w:rsidRPr="00DD4F73" w:rsidTr="00BF362C">
        <w:trPr>
          <w:cantSplit/>
        </w:trPr>
        <w:tc>
          <w:tcPr>
            <w:tcW w:w="3057" w:type="dxa"/>
          </w:tcPr>
          <w:p w:rsidR="00461611" w:rsidRPr="00BF362C" w:rsidRDefault="00461611" w:rsidP="00BF362C">
            <w:pPr>
              <w:pStyle w:val="TableText"/>
            </w:pPr>
            <w:r w:rsidRPr="00BF362C">
              <w:t>WasNotCalled()</w:t>
            </w:r>
          </w:p>
        </w:tc>
        <w:tc>
          <w:tcPr>
            <w:tcW w:w="3060" w:type="dxa"/>
          </w:tcPr>
          <w:p w:rsidR="00461611" w:rsidRPr="00BF362C" w:rsidRDefault="00461611" w:rsidP="00BF362C">
            <w:pPr>
              <w:pStyle w:val="TableText"/>
            </w:pPr>
            <w:r w:rsidRPr="00BF362C">
              <w:t>NeverHappened()</w:t>
            </w:r>
          </w:p>
        </w:tc>
        <w:tc>
          <w:tcPr>
            <w:tcW w:w="3060" w:type="dxa"/>
          </w:tcPr>
          <w:p w:rsidR="00461611" w:rsidRPr="00BF362C" w:rsidRDefault="00461611" w:rsidP="00C00E7E">
            <w:pPr>
              <w:pStyle w:val="TableText"/>
            </w:pPr>
            <w:r>
              <w:t>P</w:t>
            </w:r>
            <w:r w:rsidRPr="00BF362C">
              <w:t>ass</w:t>
            </w:r>
            <w:r>
              <w:t>es the verification</w:t>
            </w:r>
            <w:r w:rsidRPr="00BF362C">
              <w:t xml:space="preserve"> if the call was never made</w:t>
            </w:r>
            <w:r>
              <w:t>.</w:t>
            </w:r>
          </w:p>
        </w:tc>
      </w:tr>
    </w:tbl>
    <w:p w:rsidR="00461611" w:rsidRPr="00FF7A3A" w:rsidRDefault="00461611" w:rsidP="00FF7A3A"/>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AD35D6">
        <w:trPr>
          <w:cantSplit/>
        </w:trPr>
        <w:tc>
          <w:tcPr>
            <w:tcW w:w="818" w:type="dxa"/>
            <w:shd w:val="clear" w:color="auto" w:fill="auto"/>
          </w:tcPr>
          <w:p w:rsidR="00461611" w:rsidRDefault="00461611" w:rsidP="00AD35D6">
            <w:pPr>
              <w:pStyle w:val="NoteRegularMark"/>
            </w:pPr>
            <w:r>
              <w:t>!</w:t>
            </w:r>
          </w:p>
        </w:tc>
        <w:tc>
          <w:tcPr>
            <w:tcW w:w="8404" w:type="dxa"/>
            <w:shd w:val="clear" w:color="auto" w:fill="auto"/>
          </w:tcPr>
          <w:p w:rsidR="00461611" w:rsidRPr="00312A07" w:rsidRDefault="00461611" w:rsidP="00AD35D6">
            <w:pPr>
              <w:pStyle w:val="Note"/>
            </w:pPr>
            <w:r w:rsidRPr="00312A07">
              <w:t>Note</w:t>
            </w:r>
          </w:p>
          <w:p w:rsidR="00461611" w:rsidRPr="00E24865" w:rsidRDefault="00461611" w:rsidP="00B25851">
            <w:pPr>
              <w:pStyle w:val="TableText"/>
            </w:pPr>
            <w:r w:rsidRPr="00E24865">
              <w:t xml:space="preserve">Unlike </w:t>
            </w:r>
            <w:r w:rsidRPr="00B25851">
              <w:rPr>
                <w:rStyle w:val="Bold"/>
              </w:rPr>
              <w:t>Isolate.WhenCalled()</w:t>
            </w:r>
            <w:r w:rsidRPr="00E24865">
              <w:t xml:space="preserve"> </w:t>
            </w:r>
            <w:r>
              <w:t>which</w:t>
            </w:r>
            <w:r w:rsidRPr="00E24865">
              <w:t xml:space="preserve"> can refer to all overloaded methods</w:t>
            </w:r>
            <w:r>
              <w:t>,</w:t>
            </w:r>
            <w:r w:rsidRPr="00E24865">
              <w:t xml:space="preserve"> </w:t>
            </w:r>
            <w:r w:rsidRPr="00B25851">
              <w:rPr>
                <w:rStyle w:val="Bold"/>
              </w:rPr>
              <w:t>Isolate.Verify()</w:t>
            </w:r>
            <w:r w:rsidRPr="00E24865">
              <w:t> always checks a specific method</w:t>
            </w:r>
            <w:r>
              <w:t>,</w:t>
            </w:r>
            <w:r w:rsidRPr="00E24865">
              <w:t> according to the method signature.</w:t>
            </w:r>
          </w:p>
        </w:tc>
      </w:tr>
    </w:tbl>
    <w:p w:rsidR="00461611" w:rsidRDefault="00461611" w:rsidP="00FF7A3A"/>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AD35D6">
        <w:trPr>
          <w:cantSplit/>
        </w:trPr>
        <w:tc>
          <w:tcPr>
            <w:tcW w:w="818" w:type="dxa"/>
            <w:shd w:val="clear" w:color="auto" w:fill="auto"/>
          </w:tcPr>
          <w:p w:rsidR="00461611" w:rsidRDefault="00461611" w:rsidP="00AD35D6">
            <w:pPr>
              <w:pStyle w:val="NoteRegularMark"/>
            </w:pPr>
            <w:r>
              <w:t>!</w:t>
            </w:r>
          </w:p>
        </w:tc>
        <w:tc>
          <w:tcPr>
            <w:tcW w:w="8404" w:type="dxa"/>
            <w:shd w:val="clear" w:color="auto" w:fill="auto"/>
          </w:tcPr>
          <w:p w:rsidR="00461611" w:rsidRPr="00312A07" w:rsidRDefault="00461611" w:rsidP="00AD35D6">
            <w:pPr>
              <w:pStyle w:val="Note"/>
            </w:pPr>
            <w:r w:rsidRPr="00312A07">
              <w:t>Note</w:t>
            </w:r>
          </w:p>
          <w:p w:rsidR="00461611" w:rsidRPr="00E24865" w:rsidRDefault="00461611" w:rsidP="00B25851">
            <w:pPr>
              <w:pStyle w:val="TableText"/>
            </w:pPr>
            <w:r>
              <w:t xml:space="preserve">You can perform verification on a </w:t>
            </w:r>
            <w:r w:rsidRPr="00E24865">
              <w:t>chain of methods. When one of the methods in the chain returns an unsupported type (including collections in mscorlib)</w:t>
            </w:r>
            <w:r>
              <w:t>, Typemock</w:t>
            </w:r>
            <w:r w:rsidRPr="00E24865">
              <w:t xml:space="preserve"> Isolator throw</w:t>
            </w:r>
            <w:r>
              <w:t>s</w:t>
            </w:r>
            <w:r w:rsidRPr="00E24865">
              <w:t xml:space="preserve"> an exception.</w:t>
            </w:r>
          </w:p>
        </w:tc>
      </w:tr>
    </w:tbl>
    <w:p w:rsidR="00461611" w:rsidRPr="00FF7A3A" w:rsidRDefault="00461611" w:rsidP="00FF7A3A"/>
    <w:p w:rsidR="00461611" w:rsidRDefault="00461611" w:rsidP="00BF362C">
      <w:pPr>
        <w:pStyle w:val="Heading4"/>
      </w:pPr>
      <w:bookmarkStart w:id="427" w:name="_D2HTopic_241"/>
      <w:r>
        <w:t>Samples</w:t>
      </w:r>
      <w:bookmarkEnd w:id="427"/>
    </w:p>
    <w:p w:rsidR="00461611" w:rsidRPr="00BF362C" w:rsidRDefault="00461611" w:rsidP="00BF362C">
      <w:pPr>
        <w:pStyle w:val="Heading5"/>
      </w:pPr>
      <w:bookmarkStart w:id="428" w:name="_D2HTopic_242"/>
      <w:r>
        <w:t>Sample 1: Verifying whether the Method Was Called with Any Arguments</w:t>
      </w:r>
      <w:bookmarkEnd w:id="428"/>
    </w:p>
    <w:p w:rsidR="00461611" w:rsidRDefault="00461611" w:rsidP="00EF16BD">
      <w:pPr>
        <w:pStyle w:val="CodeLabel"/>
      </w:pPr>
      <w:r w:rsidRPr="00AB5608">
        <w:t>C# (AssertingCallsWhereMade.cs)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8048C">
        <w:tc>
          <w:tcPr>
            <w:tcW w:w="9360" w:type="dxa"/>
            <w:shd w:val="clear" w:color="auto" w:fill="F3F3F3"/>
            <w:tcMar>
              <w:bottom w:w="120" w:type="dxa"/>
            </w:tcMar>
          </w:tcPr>
          <w:p w:rsidR="00461611" w:rsidRPr="00713308" w:rsidRDefault="00461611" w:rsidP="0088048C">
            <w:pPr>
              <w:pStyle w:val="Command"/>
              <w:ind w:left="0"/>
              <w:rPr>
                <w:lang w:val="en-US"/>
              </w:rPr>
            </w:pPr>
            <w:r w:rsidRPr="00AB5608">
              <w:rPr>
                <w:rFonts w:ascii="Courier New" w:hAnsi="Courier New" w:cs="Courier New"/>
                <w:szCs w:val="20"/>
              </w:rPr>
              <w:t>Isolate.Verify.WasCalledWithAnyArguments(() =&gt; fakeDependancy.CheckSecurity(null, null));</w:t>
            </w:r>
          </w:p>
        </w:tc>
      </w:tr>
    </w:tbl>
    <w:p w:rsidR="00461611" w:rsidRDefault="00461611" w:rsidP="00EF16BD">
      <w:pPr>
        <w:pStyle w:val="CodeLabel"/>
      </w:pPr>
      <w:r w:rsidRPr="00AB5608">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8048C">
        <w:tc>
          <w:tcPr>
            <w:tcW w:w="9360" w:type="dxa"/>
            <w:shd w:val="clear" w:color="auto" w:fill="F3F3F3"/>
            <w:tcMar>
              <w:bottom w:w="120" w:type="dxa"/>
            </w:tcMar>
          </w:tcPr>
          <w:p w:rsidR="00461611" w:rsidRPr="00AB5608" w:rsidRDefault="00461611" w:rsidP="00BF362C">
            <w:pPr>
              <w:pStyle w:val="Command"/>
              <w:ind w:left="0"/>
            </w:pPr>
            <w:r w:rsidRPr="00AB5608">
              <w:t>Using AssertCalls.HappenedWithAnyArguments</w:t>
            </w:r>
          </w:p>
          <w:p w:rsidR="00461611" w:rsidRPr="00AB5608" w:rsidRDefault="00461611" w:rsidP="00BF362C">
            <w:pPr>
              <w:pStyle w:val="Command"/>
            </w:pPr>
            <w:r w:rsidRPr="00AB5608">
              <w:t xml:space="preserve">    fake.Method()</w:t>
            </w:r>
          </w:p>
          <w:p w:rsidR="00461611" w:rsidRPr="00713308" w:rsidRDefault="00461611" w:rsidP="00BF362C">
            <w:pPr>
              <w:pStyle w:val="Command"/>
              <w:ind w:left="0"/>
              <w:rPr>
                <w:lang w:val="en-US"/>
              </w:rPr>
            </w:pPr>
            <w:r w:rsidRPr="00AB5608">
              <w:t>End Using</w:t>
            </w:r>
          </w:p>
        </w:tc>
      </w:tr>
    </w:tbl>
    <w:p w:rsidR="00461611" w:rsidRDefault="00461611" w:rsidP="00BF362C">
      <w:pPr>
        <w:pStyle w:val="Heading5"/>
      </w:pPr>
      <w:bookmarkStart w:id="429" w:name="_D2HTopic_243"/>
      <w:r>
        <w:t>Sample 2: Verifying that the Method Was Not Called</w:t>
      </w:r>
      <w:bookmarkEnd w:id="429"/>
    </w:p>
    <w:p w:rsidR="00461611" w:rsidRDefault="00461611" w:rsidP="00516510">
      <w:r>
        <w:t>The following sample shows how to verify that the method was never called.</w:t>
      </w:r>
    </w:p>
    <w:p w:rsidR="00461611" w:rsidRDefault="00461611" w:rsidP="00EF16BD">
      <w:pPr>
        <w:pStyle w:val="CodeLabel"/>
      </w:pPr>
      <w:r w:rsidRPr="00AB5608">
        <w:t>C# (AssertingCallsWhereMade.cs)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8048C">
        <w:tc>
          <w:tcPr>
            <w:tcW w:w="9360" w:type="dxa"/>
            <w:shd w:val="clear" w:color="auto" w:fill="F3F3F3"/>
            <w:tcMar>
              <w:bottom w:w="120" w:type="dxa"/>
            </w:tcMar>
          </w:tcPr>
          <w:p w:rsidR="00461611" w:rsidRPr="00516510" w:rsidRDefault="00461611" w:rsidP="00516510">
            <w:pPr>
              <w:pStyle w:val="Command"/>
              <w:ind w:left="0"/>
            </w:pPr>
            <w:r w:rsidRPr="00AB5608">
              <w:t>Isolate.Verify.WasNotCalled(() =&gt; fakeDependancy.CallGuard().CheckSecurity(null,null));</w:t>
            </w:r>
          </w:p>
        </w:tc>
      </w:tr>
    </w:tbl>
    <w:p w:rsidR="00461611" w:rsidRDefault="00461611" w:rsidP="00EF16BD">
      <w:pPr>
        <w:pStyle w:val="CodeLabel"/>
      </w:pPr>
      <w:r w:rsidRPr="00AB5608">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8048C">
        <w:tc>
          <w:tcPr>
            <w:tcW w:w="9360" w:type="dxa"/>
            <w:shd w:val="clear" w:color="auto" w:fill="F3F3F3"/>
            <w:tcMar>
              <w:bottom w:w="120" w:type="dxa"/>
            </w:tcMar>
          </w:tcPr>
          <w:p w:rsidR="00461611" w:rsidRPr="00AB5608" w:rsidRDefault="00461611" w:rsidP="00516510">
            <w:pPr>
              <w:pStyle w:val="Command"/>
              <w:ind w:left="0"/>
            </w:pPr>
            <w:r w:rsidRPr="00AB5608">
              <w:t>Using AssertCalls.NeverHappened</w:t>
            </w:r>
          </w:p>
          <w:p w:rsidR="00461611" w:rsidRPr="00AB5608" w:rsidRDefault="00461611" w:rsidP="00516510">
            <w:pPr>
              <w:pStyle w:val="Command"/>
            </w:pPr>
            <w:r w:rsidRPr="00AB5608">
              <w:t xml:space="preserve">    fake.GetSon().DoSomething()</w:t>
            </w:r>
          </w:p>
          <w:p w:rsidR="00461611" w:rsidRPr="00516510" w:rsidRDefault="00461611" w:rsidP="00516510">
            <w:pPr>
              <w:pStyle w:val="Command"/>
              <w:ind w:left="0"/>
            </w:pPr>
            <w:r w:rsidRPr="00AB5608">
              <w:t>End Using</w:t>
            </w:r>
          </w:p>
        </w:tc>
      </w:tr>
    </w:tbl>
    <w:p w:rsidR="00461611" w:rsidRDefault="00461611" w:rsidP="008227D1">
      <w:pPr>
        <w:pStyle w:val="Heading5"/>
      </w:pPr>
      <w:bookmarkStart w:id="430" w:name="_D2HTopic_244"/>
      <w:r>
        <w:t>Sample 3: Verifying</w:t>
      </w:r>
      <w:r w:rsidRPr="008227D1">
        <w:t xml:space="preserve"> </w:t>
      </w:r>
      <w:r>
        <w:t xml:space="preserve">that the Method Was Called With Specific Arguments </w:t>
      </w:r>
      <w:bookmarkEnd w:id="430"/>
    </w:p>
    <w:p w:rsidR="00461611" w:rsidRDefault="00461611" w:rsidP="008227D1">
      <w:r>
        <w:t xml:space="preserve">The following sample shows how to verify </w:t>
      </w:r>
      <w:r w:rsidRPr="00AB5608">
        <w:t xml:space="preserve">more complex argument verification </w:t>
      </w:r>
      <w:r>
        <w:t>with</w:t>
      </w:r>
      <w:r w:rsidRPr="00AB5608">
        <w:t xml:space="preserve"> </w:t>
      </w:r>
      <w:r>
        <w:t xml:space="preserve">a </w:t>
      </w:r>
      <w:r w:rsidRPr="00AB5608">
        <w:t>custom logic, us</w:t>
      </w:r>
      <w:r>
        <w:t>ing</w:t>
      </w:r>
      <w:r w:rsidRPr="00AB5608">
        <w:t xml:space="preserve"> </w:t>
      </w:r>
      <w:r w:rsidRPr="00E16CE3">
        <w:rPr>
          <w:rStyle w:val="Bold"/>
        </w:rPr>
        <w:t>Isolate.Verify.WasCalledWithArguments()</w:t>
      </w:r>
      <w:r w:rsidRPr="00AB5608">
        <w:t xml:space="preserve"> and </w:t>
      </w:r>
      <w:r w:rsidRPr="00E16CE3">
        <w:rPr>
          <w:rStyle w:val="Bold"/>
        </w:rPr>
        <w:t>Matching()</w:t>
      </w:r>
      <w:r w:rsidRPr="00AB5608">
        <w:t>.</w:t>
      </w:r>
    </w:p>
    <w:p w:rsidR="00461611" w:rsidRDefault="00461611" w:rsidP="008227D1">
      <w:pPr>
        <w:pStyle w:val="CodeLabel"/>
      </w:pPr>
      <w:r w:rsidRPr="00AB5608">
        <w:t>C# (AssertingCallsWhereMade.cs)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Pr="00AB5608" w:rsidRDefault="00461611" w:rsidP="00AD35D6">
            <w:pPr>
              <w:pStyle w:val="Command"/>
              <w:ind w:left="0"/>
            </w:pPr>
            <w:r w:rsidRPr="00AB5608">
              <w:t>Isolate.Verify.WasCalledWithArguments(() =&gt; fakeDependancy.CheckSecurity(null, null)).Matching(</w:t>
            </w:r>
          </w:p>
          <w:p w:rsidR="00461611" w:rsidRPr="00AB5608" w:rsidRDefault="00461611" w:rsidP="00AD35D6">
            <w:pPr>
              <w:pStyle w:val="Command"/>
            </w:pPr>
            <w:r w:rsidRPr="00AB5608">
              <w:t xml:space="preserve">   a =&gt; (a[0] as string).StartsWith("type") &amp;&amp;</w:t>
            </w:r>
          </w:p>
          <w:p w:rsidR="00461611" w:rsidRPr="00516510" w:rsidRDefault="00461611" w:rsidP="00AD35D6">
            <w:pPr>
              <w:pStyle w:val="Command"/>
            </w:pPr>
            <w:r w:rsidRPr="00AB5608">
              <w:t xml:space="preserve">        (a[1] as string).StartsWith("rule"));</w:t>
            </w:r>
          </w:p>
        </w:tc>
      </w:tr>
    </w:tbl>
    <w:p w:rsidR="00461611" w:rsidRDefault="00461611" w:rsidP="004A381A">
      <w:pPr>
        <w:pStyle w:val="Heading3"/>
      </w:pPr>
      <w:bookmarkStart w:id="431" w:name="_Toc408479883"/>
      <w:bookmarkStart w:id="432" w:name="_d2h_bmk__Toc408479883_10"/>
      <w:bookmarkStart w:id="433" w:name="_D2HTopic_245"/>
      <w:r>
        <w:t>Verifying Static Methods</w:t>
      </w:r>
      <w:bookmarkEnd w:id="431"/>
      <w:bookmarkEnd w:id="432"/>
      <w:bookmarkEnd w:id="433"/>
    </w:p>
    <w:p w:rsidR="00461611" w:rsidRDefault="00461611" w:rsidP="004A381A">
      <w:r>
        <w:t>To verify that a static method was called, use the same API as fake objects. You can verify calls only on the types that were activated with </w:t>
      </w:r>
      <w:r w:rsidRPr="00B07D03">
        <w:rPr>
          <w:rStyle w:val="Bold"/>
        </w:rPr>
        <w:t>Isolate.WhenCalled()</w:t>
      </w:r>
      <w:r>
        <w:t>.</w:t>
      </w:r>
    </w:p>
    <w:p w:rsidR="00461611" w:rsidRDefault="00461611" w:rsidP="00AF37F9">
      <w:pPr>
        <w:pStyle w:val="Heading4"/>
      </w:pPr>
      <w:bookmarkStart w:id="434" w:name="_D2HTopic_246"/>
      <w:r>
        <w:t>When to Use</w:t>
      </w:r>
      <w:bookmarkEnd w:id="434"/>
    </w:p>
    <w:p w:rsidR="00461611" w:rsidRPr="00BF362C" w:rsidRDefault="00461611" w:rsidP="00AF37F9">
      <w:r>
        <w:t>When you want to check a case when a specific static method is called.</w:t>
      </w:r>
    </w:p>
    <w:p w:rsidR="00461611" w:rsidRDefault="00461611" w:rsidP="004A381A">
      <w:pPr>
        <w:pStyle w:val="Heading5"/>
      </w:pPr>
      <w:bookmarkStart w:id="435" w:name="_D2HTopic_247"/>
      <w:r>
        <w:t>Syntax</w:t>
      </w:r>
      <w:bookmarkEnd w:id="435"/>
    </w:p>
    <w:p w:rsidR="00461611" w:rsidRDefault="00461611" w:rsidP="00F226BD">
      <w:pPr>
        <w:pStyle w:val="CodeLabel"/>
      </w:pPr>
      <w:r>
        <w:t>C# (StaticMethods.cs)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713308" w:rsidRDefault="00461611" w:rsidP="00041434">
            <w:pPr>
              <w:pStyle w:val="Command"/>
              <w:spacing w:before="0"/>
              <w:ind w:left="0"/>
              <w:rPr>
                <w:lang w:val="en-US"/>
              </w:rPr>
            </w:pPr>
            <w:r w:rsidRPr="00970BF2">
              <w:t>Isolate.Verify</w:t>
            </w:r>
            <w:r w:rsidRPr="00970BF2">
              <w:rPr>
                <w:lang w:val="en-US"/>
              </w:rPr>
              <w:t>&lt;Verification_Kind&gt;</w:t>
            </w:r>
            <w:r w:rsidRPr="00970BF2">
              <w:t xml:space="preserve">(() =&gt; </w:t>
            </w:r>
            <w:r w:rsidRPr="00970BF2">
              <w:rPr>
                <w:lang w:val="en-US"/>
              </w:rPr>
              <w:t>&lt;</w:t>
            </w:r>
            <w:r>
              <w:rPr>
                <w:lang w:val="en-US"/>
              </w:rPr>
              <w:t>static_</w:t>
            </w:r>
            <w:r w:rsidRPr="00970BF2">
              <w:rPr>
                <w:lang w:val="en-US"/>
              </w:rPr>
              <w:t>method&gt;)</w:t>
            </w:r>
            <w:r w:rsidRPr="00970BF2">
              <w:t>;</w:t>
            </w:r>
          </w:p>
        </w:tc>
      </w:tr>
    </w:tbl>
    <w:p w:rsidR="00461611" w:rsidRDefault="00461611" w:rsidP="00F226BD">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AB5608" w:rsidRDefault="00461611" w:rsidP="00481E84">
            <w:pPr>
              <w:pStyle w:val="Command"/>
              <w:ind w:left="0"/>
            </w:pPr>
            <w:r w:rsidRPr="00AB5608">
              <w:t>Using AssertCalls.</w:t>
            </w:r>
            <w:r w:rsidRPr="00970BF2">
              <w:rPr>
                <w:lang w:val="en-US"/>
              </w:rPr>
              <w:t xml:space="preserve"> &lt;Verification_Kind&gt;</w:t>
            </w:r>
          </w:p>
          <w:p w:rsidR="00461611" w:rsidRPr="00AB5608" w:rsidRDefault="00461611" w:rsidP="00481E84">
            <w:pPr>
              <w:pStyle w:val="Command"/>
            </w:pPr>
            <w:r w:rsidRPr="00AB5608">
              <w:t xml:space="preserve">    </w:t>
            </w:r>
            <w:r w:rsidRPr="00970BF2">
              <w:rPr>
                <w:lang w:val="en-US"/>
              </w:rPr>
              <w:t>&lt;</w:t>
            </w:r>
            <w:r>
              <w:rPr>
                <w:lang w:val="en-US"/>
              </w:rPr>
              <w:t>static_</w:t>
            </w:r>
            <w:r w:rsidRPr="00970BF2">
              <w:rPr>
                <w:lang w:val="en-US"/>
              </w:rPr>
              <w:t>method&gt;</w:t>
            </w:r>
          </w:p>
          <w:p w:rsidR="00461611" w:rsidRPr="00713308" w:rsidRDefault="00461611" w:rsidP="00481E84">
            <w:pPr>
              <w:pStyle w:val="Command"/>
              <w:ind w:left="0"/>
              <w:rPr>
                <w:lang w:val="en-US"/>
              </w:rPr>
            </w:pPr>
            <w:r w:rsidRPr="00AB5608">
              <w:t>End Using</w:t>
            </w:r>
          </w:p>
        </w:tc>
      </w:tr>
    </w:tbl>
    <w:p w:rsidR="00461611" w:rsidRDefault="00461611" w:rsidP="00F226BD"/>
    <w:p w:rsidR="00461611" w:rsidRDefault="00461611" w:rsidP="004A381A">
      <w:pPr>
        <w:pStyle w:val="Heading5"/>
      </w:pPr>
      <w:bookmarkStart w:id="436" w:name="_D2HTopic_248"/>
      <w:r>
        <w:t>Samples</w:t>
      </w:r>
      <w:bookmarkEnd w:id="436"/>
    </w:p>
    <w:p w:rsidR="00461611" w:rsidRDefault="00461611" w:rsidP="004A381A">
      <w:r>
        <w:t>The following sample shows how to verify whether a static method was called.</w:t>
      </w:r>
    </w:p>
    <w:p w:rsidR="00461611" w:rsidRDefault="00461611" w:rsidP="004A381A">
      <w:pPr>
        <w:pStyle w:val="CodeLabel"/>
      </w:pPr>
      <w:r>
        <w:t>C# (StaticMethods.cs)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Default="00461611" w:rsidP="00AD35D6">
            <w:pPr>
              <w:pStyle w:val="Command"/>
              <w:ind w:left="0"/>
            </w:pPr>
            <w:r>
              <w:t>[TestMethod]</w:t>
            </w:r>
          </w:p>
          <w:p w:rsidR="00461611" w:rsidRDefault="00461611" w:rsidP="00AD35D6">
            <w:pPr>
              <w:pStyle w:val="Command"/>
              <w:ind w:left="0"/>
            </w:pPr>
            <w:r>
              <w:rPr>
                <w:rStyle w:val="highlight-keyword"/>
              </w:rPr>
              <w:t>public</w:t>
            </w:r>
            <w:r>
              <w:t xml:space="preserve"> </w:t>
            </w:r>
            <w:r>
              <w:rPr>
                <w:rStyle w:val="highlight-keyword"/>
              </w:rPr>
              <w:t>void</w:t>
            </w:r>
            <w:r>
              <w:t xml:space="preserve"> VerifyStaticMethodWasCalled()</w:t>
            </w:r>
          </w:p>
          <w:p w:rsidR="00461611" w:rsidRDefault="00461611" w:rsidP="00AD35D6">
            <w:pPr>
              <w:pStyle w:val="Command"/>
            </w:pPr>
            <w:r>
              <w:t>{</w:t>
            </w:r>
          </w:p>
          <w:p w:rsidR="00461611" w:rsidRDefault="00461611" w:rsidP="00AD35D6">
            <w:pPr>
              <w:pStyle w:val="Command"/>
            </w:pPr>
            <w:r>
              <w:t xml:space="preserve">    Isolate.Fake.StaticMethods&lt;Dependency&gt;(Members.ReturnRecursiveFakes); </w:t>
            </w:r>
            <w:r>
              <w:rPr>
                <w:rStyle w:val="highlight-comment"/>
              </w:rPr>
              <w:t>// Must Fake At Least One Static Method</w:t>
            </w:r>
          </w:p>
          <w:p w:rsidR="00461611" w:rsidRDefault="00461611" w:rsidP="00AD35D6">
            <w:pPr>
              <w:pStyle w:val="Command"/>
            </w:pPr>
          </w:p>
          <w:p w:rsidR="00461611" w:rsidRDefault="00461611" w:rsidP="00AD35D6">
            <w:pPr>
              <w:pStyle w:val="Command"/>
            </w:pPr>
            <w:r>
              <w:t xml:space="preserve">    var result = </w:t>
            </w:r>
            <w:r>
              <w:rPr>
                <w:rStyle w:val="highlight-keyword"/>
              </w:rPr>
              <w:t>new</w:t>
            </w:r>
            <w:r>
              <w:t xml:space="preserve"> ClassUnderTest().Calculate(</w:t>
            </w:r>
            <w:r>
              <w:rPr>
                <w:rStyle w:val="highlight-number"/>
              </w:rPr>
              <w:t>1</w:t>
            </w:r>
            <w:r>
              <w:t xml:space="preserve">, </w:t>
            </w:r>
            <w:r>
              <w:rPr>
                <w:rStyle w:val="highlight-number"/>
              </w:rPr>
              <w:t>2</w:t>
            </w:r>
            <w:r>
              <w:t>);</w:t>
            </w:r>
          </w:p>
          <w:p w:rsidR="00461611" w:rsidRDefault="00461611" w:rsidP="00AD35D6">
            <w:pPr>
              <w:pStyle w:val="Command"/>
            </w:pPr>
            <w:r>
              <w:t xml:space="preserve">    Isolate.Verify.WasCalledWithAnyArguments(() =&gt; Dependency.CheckSecurity(</w:t>
            </w:r>
            <w:r>
              <w:rPr>
                <w:rStyle w:val="highlight-keyword"/>
              </w:rPr>
              <w:t>null</w:t>
            </w:r>
            <w:r>
              <w:t xml:space="preserve">, </w:t>
            </w:r>
            <w:r>
              <w:rPr>
                <w:rStyle w:val="highlight-keyword"/>
              </w:rPr>
              <w:t>null</w:t>
            </w:r>
            <w:r>
              <w:t>));</w:t>
            </w:r>
          </w:p>
          <w:p w:rsidR="00461611" w:rsidRPr="00CD5926" w:rsidRDefault="00461611" w:rsidP="00AD35D6">
            <w:pPr>
              <w:pStyle w:val="Command"/>
              <w:rPr>
                <w:lang w:val="en-US"/>
              </w:rPr>
            </w:pPr>
            <w:r>
              <w:t>}</w:t>
            </w:r>
          </w:p>
        </w:tc>
      </w:tr>
    </w:tbl>
    <w:p w:rsidR="00461611" w:rsidRDefault="00461611" w:rsidP="004A381A">
      <w:pPr>
        <w:pStyle w:val="CodeLabel"/>
      </w:pPr>
      <w:r>
        <w:t>VB (StaticMethods.vb)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Default="00461611" w:rsidP="00AD35D6">
            <w:pPr>
              <w:pStyle w:val="Command"/>
              <w:ind w:left="0"/>
            </w:pPr>
            <w:r>
              <w:t>&lt;TestMethod()&gt; _</w:t>
            </w:r>
          </w:p>
          <w:p w:rsidR="00461611" w:rsidRDefault="00461611" w:rsidP="00AD35D6">
            <w:pPr>
              <w:pStyle w:val="Command"/>
              <w:ind w:left="0"/>
            </w:pPr>
            <w:r>
              <w:rPr>
                <w:rStyle w:val="highlight-keyword"/>
              </w:rPr>
              <w:t>Public</w:t>
            </w:r>
            <w:r>
              <w:t xml:space="preserve"> </w:t>
            </w:r>
            <w:r>
              <w:rPr>
                <w:rStyle w:val="highlight-keyword"/>
              </w:rPr>
              <w:t>Sub</w:t>
            </w:r>
            <w:r>
              <w:t xml:space="preserve"> VerifyStaticMethodWasCalled()</w:t>
            </w:r>
          </w:p>
          <w:p w:rsidR="00461611" w:rsidRDefault="00461611" w:rsidP="00AD35D6">
            <w:pPr>
              <w:pStyle w:val="Command"/>
            </w:pPr>
            <w:r>
              <w:t xml:space="preserve">    FakeSharedMethods(</w:t>
            </w:r>
            <w:r>
              <w:rPr>
                <w:rStyle w:val="highlight-keyword"/>
              </w:rPr>
              <w:t>Of</w:t>
            </w:r>
            <w:r>
              <w:t xml:space="preserve"> Dependency)(Members.ReturnRecursiveFakes)</w:t>
            </w:r>
          </w:p>
          <w:p w:rsidR="00461611" w:rsidRDefault="00461611" w:rsidP="00AD35D6">
            <w:pPr>
              <w:pStyle w:val="Command"/>
            </w:pPr>
          </w:p>
          <w:p w:rsidR="00461611" w:rsidRDefault="00461611" w:rsidP="00AD35D6">
            <w:pPr>
              <w:pStyle w:val="Command"/>
            </w:pPr>
            <w:r>
              <w:t xml:space="preserve">    </w:t>
            </w:r>
            <w:r>
              <w:rPr>
                <w:rStyle w:val="highlight-keyword"/>
              </w:rPr>
              <w:t>Dim</w:t>
            </w:r>
            <w:r>
              <w:t xml:space="preserve"> result = </w:t>
            </w:r>
            <w:r>
              <w:rPr>
                <w:rStyle w:val="highlight-keyword"/>
              </w:rPr>
              <w:t>New</w:t>
            </w:r>
            <w:r>
              <w:t xml:space="preserve"> ClassUnderTest().Calculate(</w:t>
            </w:r>
            <w:r>
              <w:rPr>
                <w:rStyle w:val="highlight-number"/>
              </w:rPr>
              <w:t>1</w:t>
            </w:r>
            <w:r>
              <w:t xml:space="preserve">, </w:t>
            </w:r>
            <w:r>
              <w:rPr>
                <w:rStyle w:val="highlight-number"/>
              </w:rPr>
              <w:t>2</w:t>
            </w:r>
            <w:r>
              <w:t>)</w:t>
            </w:r>
          </w:p>
          <w:p w:rsidR="00461611" w:rsidRDefault="00461611" w:rsidP="00AD35D6">
            <w:pPr>
              <w:pStyle w:val="Command"/>
            </w:pPr>
            <w:r>
              <w:t xml:space="preserve">    </w:t>
            </w:r>
            <w:r>
              <w:rPr>
                <w:rStyle w:val="highlight-keyword"/>
              </w:rPr>
              <w:t>Using</w:t>
            </w:r>
            <w:r>
              <w:t xml:space="preserve"> AssertCalls.HappenedWithAnyArguments</w:t>
            </w:r>
          </w:p>
          <w:p w:rsidR="00461611" w:rsidRDefault="00461611" w:rsidP="00AD35D6">
            <w:pPr>
              <w:pStyle w:val="Command"/>
            </w:pPr>
            <w:r>
              <w:t xml:space="preserve">        Dependency.CheckSecurity(</w:t>
            </w:r>
            <w:r>
              <w:rPr>
                <w:rStyle w:val="highlight-keyword"/>
              </w:rPr>
              <w:t>Nothing</w:t>
            </w:r>
            <w:r>
              <w:t xml:space="preserve">, </w:t>
            </w:r>
            <w:r>
              <w:rPr>
                <w:rStyle w:val="highlight-keyword"/>
              </w:rPr>
              <w:t>Nothing</w:t>
            </w:r>
            <w:r>
              <w:t>)</w:t>
            </w:r>
          </w:p>
          <w:p w:rsidR="00461611" w:rsidRDefault="00461611" w:rsidP="00AD35D6">
            <w:pPr>
              <w:pStyle w:val="Command"/>
            </w:pPr>
            <w:r>
              <w:t xml:space="preserve">    </w:t>
            </w:r>
            <w:r>
              <w:rPr>
                <w:rStyle w:val="highlight-keyword"/>
              </w:rPr>
              <w:t>End</w:t>
            </w:r>
            <w:r>
              <w:t xml:space="preserve"> </w:t>
            </w:r>
            <w:r>
              <w:rPr>
                <w:rStyle w:val="highlight-keyword"/>
              </w:rPr>
              <w:t>Using</w:t>
            </w:r>
          </w:p>
          <w:p w:rsidR="00461611" w:rsidRPr="00CD5926" w:rsidRDefault="00461611" w:rsidP="00AD35D6">
            <w:pPr>
              <w:pStyle w:val="Command"/>
              <w:rPr>
                <w:lang w:val="en-US"/>
              </w:rPr>
            </w:pPr>
            <w:r>
              <w:rPr>
                <w:rStyle w:val="highlight-keyword"/>
              </w:rPr>
              <w:t>End</w:t>
            </w:r>
            <w:r>
              <w:t xml:space="preserve"> </w:t>
            </w:r>
            <w:r>
              <w:rPr>
                <w:rStyle w:val="highlight-keyword"/>
              </w:rPr>
              <w:t>Sub</w:t>
            </w:r>
          </w:p>
        </w:tc>
      </w:tr>
    </w:tbl>
    <w:p w:rsidR="00461611" w:rsidRDefault="00461611" w:rsidP="004A381A">
      <w:pPr>
        <w:pStyle w:val="HTMLPreformatted"/>
      </w:pPr>
    </w:p>
    <w:p w:rsidR="00461611" w:rsidRDefault="00461611" w:rsidP="009C207D">
      <w:pPr>
        <w:pStyle w:val="Heading3"/>
      </w:pPr>
      <w:bookmarkStart w:id="437" w:name="_Toc408479884"/>
      <w:bookmarkStart w:id="438" w:name="_d2h_bmk__Toc408479884_10"/>
      <w:bookmarkStart w:id="439" w:name="_D2HTopic_249"/>
      <w:r>
        <w:t>Verifying Non-Public Methods</w:t>
      </w:r>
      <w:bookmarkEnd w:id="437"/>
      <w:bookmarkEnd w:id="438"/>
      <w:bookmarkEnd w:id="439"/>
    </w:p>
    <w:p w:rsidR="00461611" w:rsidRDefault="00461611" w:rsidP="00C365D7">
      <w:pPr>
        <w:pStyle w:val="Heading4"/>
      </w:pPr>
      <w:bookmarkStart w:id="440" w:name="_D2HTopic_250"/>
      <w:r>
        <w:t>When to Use</w:t>
      </w:r>
      <w:bookmarkEnd w:id="440"/>
    </w:p>
    <w:p w:rsidR="00461611" w:rsidRPr="00BF362C" w:rsidRDefault="00461611" w:rsidP="00E83631">
      <w:r>
        <w:t>When you want to check a case when a specific private method is called.</w:t>
      </w:r>
    </w:p>
    <w:p w:rsidR="00461611" w:rsidRDefault="00461611" w:rsidP="009C207D">
      <w:r>
        <w:t xml:space="preserve">To verify that a non-public method was called, use </w:t>
      </w:r>
      <w:r w:rsidRPr="00CE3207">
        <w:rPr>
          <w:rStyle w:val="Bold"/>
        </w:rPr>
        <w:t>Isolate.Verify.NonPublic()</w:t>
      </w:r>
      <w:r>
        <w:t xml:space="preserve"> with one of the following verification statements:</w:t>
      </w:r>
    </w:p>
    <w:tbl>
      <w:tblPr>
        <w:tblW w:w="944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4047"/>
        <w:gridCol w:w="5400"/>
      </w:tblGrid>
      <w:tr w:rsidR="00461611" w:rsidTr="00AD35D6">
        <w:trPr>
          <w:cantSplit/>
          <w:tblHeader/>
        </w:trPr>
        <w:tc>
          <w:tcPr>
            <w:tcW w:w="4047" w:type="dxa"/>
            <w:vAlign w:val="center"/>
          </w:tcPr>
          <w:p w:rsidR="00461611" w:rsidRDefault="00461611" w:rsidP="00AD35D6">
            <w:pPr>
              <w:pStyle w:val="TableHeader"/>
            </w:pPr>
            <w:r>
              <w:t>Statement</w:t>
            </w:r>
          </w:p>
        </w:tc>
        <w:tc>
          <w:tcPr>
            <w:tcW w:w="5400" w:type="dxa"/>
          </w:tcPr>
          <w:p w:rsidR="00461611" w:rsidRDefault="00461611" w:rsidP="00AD35D6">
            <w:pPr>
              <w:pStyle w:val="TableHeader"/>
            </w:pPr>
            <w:r>
              <w:t>Description</w:t>
            </w:r>
          </w:p>
        </w:tc>
      </w:tr>
      <w:tr w:rsidR="00461611" w:rsidRPr="00DD4F73" w:rsidTr="00AD35D6">
        <w:trPr>
          <w:cantSplit/>
        </w:trPr>
        <w:tc>
          <w:tcPr>
            <w:tcW w:w="4047" w:type="dxa"/>
          </w:tcPr>
          <w:p w:rsidR="00461611" w:rsidRPr="00192E20" w:rsidRDefault="00461611" w:rsidP="00AD35D6">
            <w:pPr>
              <w:pStyle w:val="TableText"/>
            </w:pPr>
            <w:r w:rsidRPr="00192E20">
              <w:t>WasCalled</w:t>
            </w:r>
          </w:p>
        </w:tc>
        <w:tc>
          <w:tcPr>
            <w:tcW w:w="5400" w:type="dxa"/>
          </w:tcPr>
          <w:p w:rsidR="00461611" w:rsidRPr="00192E20" w:rsidRDefault="00461611" w:rsidP="0038477B">
            <w:pPr>
              <w:pStyle w:val="TableText"/>
              <w:rPr>
                <w:rStyle w:val="Normal1"/>
              </w:rPr>
            </w:pPr>
            <w:r>
              <w:t>P</w:t>
            </w:r>
            <w:r w:rsidRPr="00192E20">
              <w:t>ass</w:t>
            </w:r>
            <w:r>
              <w:t>es the verification</w:t>
            </w:r>
            <w:r w:rsidRPr="00192E20">
              <w:t xml:space="preserve"> if during the test execution, the call was made at least once</w:t>
            </w:r>
            <w:r>
              <w:t>.</w:t>
            </w:r>
          </w:p>
        </w:tc>
      </w:tr>
      <w:tr w:rsidR="00461611" w:rsidRPr="00DD4F73" w:rsidTr="00AD35D6">
        <w:trPr>
          <w:cantSplit/>
        </w:trPr>
        <w:tc>
          <w:tcPr>
            <w:tcW w:w="4047" w:type="dxa"/>
          </w:tcPr>
          <w:p w:rsidR="00461611" w:rsidRPr="00192E20" w:rsidRDefault="00461611" w:rsidP="00AD35D6">
            <w:pPr>
              <w:pStyle w:val="TableText"/>
            </w:pPr>
            <w:r w:rsidRPr="00192E20">
              <w:t>WasNotCalled</w:t>
            </w:r>
          </w:p>
        </w:tc>
        <w:tc>
          <w:tcPr>
            <w:tcW w:w="5400" w:type="dxa"/>
          </w:tcPr>
          <w:p w:rsidR="00461611" w:rsidRPr="00192E20" w:rsidRDefault="00461611" w:rsidP="0038477B">
            <w:pPr>
              <w:pStyle w:val="TableText"/>
              <w:rPr>
                <w:rStyle w:val="Normal1"/>
              </w:rPr>
            </w:pPr>
            <w:r>
              <w:t>P</w:t>
            </w:r>
            <w:r w:rsidRPr="00192E20">
              <w:t>ass</w:t>
            </w:r>
            <w:r>
              <w:t>es</w:t>
            </w:r>
            <w:r w:rsidRPr="00192E20">
              <w:t xml:space="preserve"> </w:t>
            </w:r>
            <w:r>
              <w:t xml:space="preserve">the verification </w:t>
            </w:r>
            <w:r w:rsidRPr="00192E20">
              <w:t>if the call was never made</w:t>
            </w:r>
            <w:r>
              <w:t>.</w:t>
            </w:r>
          </w:p>
        </w:tc>
      </w:tr>
    </w:tbl>
    <w:p w:rsidR="00461611" w:rsidRDefault="00461611" w:rsidP="009C207D"/>
    <w:p w:rsidR="00461611" w:rsidRDefault="00461611" w:rsidP="009C207D">
      <w:r>
        <w:t>To verify properties and indexers, add the following before the verification statement:</w:t>
      </w:r>
    </w:p>
    <w:tbl>
      <w:tblPr>
        <w:tblW w:w="944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4047"/>
        <w:gridCol w:w="5400"/>
      </w:tblGrid>
      <w:tr w:rsidR="00461611" w:rsidTr="00AD35D6">
        <w:trPr>
          <w:cantSplit/>
          <w:tblHeader/>
        </w:trPr>
        <w:tc>
          <w:tcPr>
            <w:tcW w:w="4047" w:type="dxa"/>
            <w:vAlign w:val="center"/>
          </w:tcPr>
          <w:p w:rsidR="00461611" w:rsidRDefault="00461611" w:rsidP="00AD35D6">
            <w:pPr>
              <w:pStyle w:val="TableHeader"/>
            </w:pPr>
            <w:r>
              <w:t>Behavior Type</w:t>
            </w:r>
          </w:p>
        </w:tc>
        <w:tc>
          <w:tcPr>
            <w:tcW w:w="5400" w:type="dxa"/>
          </w:tcPr>
          <w:p w:rsidR="00461611" w:rsidRDefault="00461611" w:rsidP="00AD35D6">
            <w:pPr>
              <w:pStyle w:val="TableHeader"/>
            </w:pPr>
            <w:r>
              <w:t>Description</w:t>
            </w:r>
          </w:p>
        </w:tc>
      </w:tr>
      <w:tr w:rsidR="00461611" w:rsidRPr="00192E20" w:rsidTr="00AD35D6">
        <w:trPr>
          <w:cantSplit/>
        </w:trPr>
        <w:tc>
          <w:tcPr>
            <w:tcW w:w="4047" w:type="dxa"/>
          </w:tcPr>
          <w:p w:rsidR="00461611" w:rsidRPr="001D7F57" w:rsidRDefault="00461611" w:rsidP="00AD35D6">
            <w:pPr>
              <w:pStyle w:val="TableText"/>
            </w:pPr>
            <w:r w:rsidRPr="001D7F57">
              <w:t>Property</w:t>
            </w:r>
          </w:p>
        </w:tc>
        <w:tc>
          <w:tcPr>
            <w:tcW w:w="5400" w:type="dxa"/>
          </w:tcPr>
          <w:p w:rsidR="00461611" w:rsidRPr="001D7F57" w:rsidRDefault="00461611" w:rsidP="00AD35D6">
            <w:pPr>
              <w:pStyle w:val="TableText"/>
              <w:rPr>
                <w:rStyle w:val="Normal1"/>
              </w:rPr>
            </w:pPr>
            <w:r w:rsidRPr="001D7F57">
              <w:t>Specialized API for properties.</w:t>
            </w:r>
          </w:p>
        </w:tc>
      </w:tr>
      <w:tr w:rsidR="00461611" w:rsidRPr="00192E20" w:rsidTr="00AD35D6">
        <w:trPr>
          <w:cantSplit/>
        </w:trPr>
        <w:tc>
          <w:tcPr>
            <w:tcW w:w="4047" w:type="dxa"/>
          </w:tcPr>
          <w:p w:rsidR="00461611" w:rsidRPr="001D7F57" w:rsidRDefault="00461611" w:rsidP="00AD35D6">
            <w:pPr>
              <w:pStyle w:val="TableText"/>
            </w:pPr>
            <w:r w:rsidRPr="001D7F57">
              <w:t>Indexer </w:t>
            </w:r>
          </w:p>
        </w:tc>
        <w:tc>
          <w:tcPr>
            <w:tcW w:w="5400" w:type="dxa"/>
          </w:tcPr>
          <w:p w:rsidR="00461611" w:rsidRPr="001D7F57" w:rsidRDefault="00461611" w:rsidP="00AD35D6">
            <w:pPr>
              <w:pStyle w:val="TableText"/>
              <w:rPr>
                <w:rStyle w:val="Normal1"/>
              </w:rPr>
            </w:pPr>
            <w:r w:rsidRPr="001D7F57">
              <w:t>Specialized API for indexers.</w:t>
            </w:r>
          </w:p>
        </w:tc>
      </w:tr>
    </w:tbl>
    <w:p w:rsidR="00461611" w:rsidRDefault="00461611" w:rsidP="009C207D">
      <w:pPr>
        <w:pStyle w:val="Heading5"/>
      </w:pPr>
      <w:bookmarkStart w:id="441" w:name="_D2HTopic_251"/>
      <w:r>
        <w:t>Syntax</w:t>
      </w:r>
      <w:bookmarkEnd w:id="441"/>
    </w:p>
    <w:tbl>
      <w:tblPr>
        <w:tblW w:w="944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4047"/>
        <w:gridCol w:w="5400"/>
      </w:tblGrid>
      <w:tr w:rsidR="00461611" w:rsidTr="00C67F6B">
        <w:trPr>
          <w:cantSplit/>
          <w:tblHeader/>
        </w:trPr>
        <w:tc>
          <w:tcPr>
            <w:tcW w:w="4047" w:type="dxa"/>
            <w:vAlign w:val="center"/>
          </w:tcPr>
          <w:p w:rsidR="00461611" w:rsidRDefault="00461611" w:rsidP="00C67F6B">
            <w:pPr>
              <w:pStyle w:val="TableHeader"/>
            </w:pPr>
            <w:r>
              <w:t>Method Type</w:t>
            </w:r>
          </w:p>
        </w:tc>
        <w:tc>
          <w:tcPr>
            <w:tcW w:w="5400" w:type="dxa"/>
          </w:tcPr>
          <w:p w:rsidR="00461611" w:rsidRDefault="00461611" w:rsidP="00C67F6B">
            <w:pPr>
              <w:pStyle w:val="TableHeader"/>
            </w:pPr>
            <w:r>
              <w:t>API</w:t>
            </w:r>
          </w:p>
        </w:tc>
      </w:tr>
      <w:tr w:rsidR="00461611" w:rsidRPr="00192E20" w:rsidTr="00C67F6B">
        <w:trPr>
          <w:cantSplit/>
        </w:trPr>
        <w:tc>
          <w:tcPr>
            <w:tcW w:w="4047" w:type="dxa"/>
          </w:tcPr>
          <w:p w:rsidR="00461611" w:rsidRPr="001D7F57" w:rsidRDefault="00461611" w:rsidP="00C67F6B">
            <w:pPr>
              <w:pStyle w:val="TableText"/>
            </w:pPr>
            <w:r>
              <w:t>Instance</w:t>
            </w:r>
          </w:p>
        </w:tc>
        <w:tc>
          <w:tcPr>
            <w:tcW w:w="5400" w:type="dxa"/>
          </w:tcPr>
          <w:p w:rsidR="00461611" w:rsidRPr="00E83631" w:rsidRDefault="00461611" w:rsidP="00C67F6B">
            <w:pPr>
              <w:pStyle w:val="TableText"/>
              <w:rPr>
                <w:rStyle w:val="Normal1"/>
              </w:rPr>
            </w:pPr>
            <w:r w:rsidRPr="00E83631">
              <w:t>instance Isolate.Verify.NonPublic.WasCalled(&lt;</w:t>
            </w:r>
            <w:r w:rsidRPr="00742C83">
              <w:rPr>
                <w:b/>
                <w:bCs/>
              </w:rPr>
              <w:t>instance</w:t>
            </w:r>
            <w:r w:rsidRPr="00E83631">
              <w:t>&gt;, "PrivateMethodname");</w:t>
            </w:r>
          </w:p>
        </w:tc>
      </w:tr>
      <w:tr w:rsidR="00461611" w:rsidRPr="00192E20" w:rsidTr="00C67F6B">
        <w:trPr>
          <w:cantSplit/>
        </w:trPr>
        <w:tc>
          <w:tcPr>
            <w:tcW w:w="4047" w:type="dxa"/>
          </w:tcPr>
          <w:p w:rsidR="00461611" w:rsidRPr="001D7F57" w:rsidRDefault="00461611" w:rsidP="00C67F6B">
            <w:pPr>
              <w:pStyle w:val="TableText"/>
            </w:pPr>
            <w:r>
              <w:t>Static</w:t>
            </w:r>
          </w:p>
        </w:tc>
        <w:tc>
          <w:tcPr>
            <w:tcW w:w="5400" w:type="dxa"/>
          </w:tcPr>
          <w:p w:rsidR="00461611" w:rsidRPr="001D7F57" w:rsidRDefault="00461611" w:rsidP="00C67F6B">
            <w:pPr>
              <w:pStyle w:val="TableText"/>
              <w:rPr>
                <w:rStyle w:val="Normal1"/>
              </w:rPr>
            </w:pPr>
            <w:r w:rsidRPr="00ED5CF0">
              <w:t>Isolate.Verify.NonPublic.&lt;WasCalled&gt;(</w:t>
            </w:r>
            <w:r w:rsidRPr="00742C83">
              <w:rPr>
                <w:b/>
                <w:bCs/>
              </w:rPr>
              <w:t>typeof(Dependency</w:t>
            </w:r>
            <w:r w:rsidRPr="00ED5CF0">
              <w:t>), "PrivateMethodname");</w:t>
            </w:r>
            <w:r w:rsidRPr="001D7F57">
              <w:t>.</w:t>
            </w:r>
          </w:p>
        </w:tc>
      </w:tr>
      <w:tr w:rsidR="00461611" w:rsidRPr="00192E20" w:rsidTr="00C67F6B">
        <w:trPr>
          <w:cantSplit/>
        </w:trPr>
        <w:tc>
          <w:tcPr>
            <w:tcW w:w="4047" w:type="dxa"/>
          </w:tcPr>
          <w:p w:rsidR="00461611" w:rsidRDefault="00461611" w:rsidP="00C67F6B">
            <w:pPr>
              <w:pStyle w:val="TableText"/>
            </w:pPr>
            <w:r>
              <w:t>Static Method Generic</w:t>
            </w:r>
          </w:p>
        </w:tc>
        <w:tc>
          <w:tcPr>
            <w:tcW w:w="5400" w:type="dxa"/>
          </w:tcPr>
          <w:p w:rsidR="00461611" w:rsidRPr="001D7F57" w:rsidRDefault="00461611" w:rsidP="00C67F6B">
            <w:pPr>
              <w:pStyle w:val="TableText"/>
            </w:pPr>
            <w:r w:rsidRPr="00DC37DC">
              <w:t>Isolate.Verify.NonPublic.WasCalled(typeof(&lt;type&gt;), "&lt;method&gt;", &lt;list of generic types&gt;);</w:t>
            </w:r>
          </w:p>
        </w:tc>
      </w:tr>
    </w:tbl>
    <w:p w:rsidR="00461611" w:rsidRDefault="00461611" w:rsidP="009C207D">
      <w:pPr>
        <w:pStyle w:val="CodeLabel"/>
      </w:pPr>
      <w:r w:rsidRPr="00CE6ADD">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Pr="00742C83" w:rsidRDefault="00461611" w:rsidP="00ED5CF0">
            <w:pPr>
              <w:pStyle w:val="Command"/>
              <w:rPr>
                <w:lang w:val="en-US"/>
              </w:rPr>
            </w:pPr>
            <w:r>
              <w:rPr>
                <w:lang w:val="en-US"/>
              </w:rPr>
              <w:t>s</w:t>
            </w:r>
            <w:r w:rsidRPr="00ED5CF0">
              <w:t>tatic</w:t>
            </w:r>
            <w:r>
              <w:rPr>
                <w:lang w:val="en-US"/>
              </w:rPr>
              <w:t xml:space="preserve"> </w:t>
            </w:r>
            <w:r w:rsidRPr="00ED5CF0">
              <w:t>Isolate.Verify.NonPublic.&lt;WasCalled&gt;(typeof(Dependency), "PrivateMethodname");</w:t>
            </w:r>
          </w:p>
          <w:p w:rsidR="00461611" w:rsidRPr="00ED5CF0" w:rsidRDefault="00461611" w:rsidP="00ED5CF0">
            <w:pPr>
              <w:pStyle w:val="Command"/>
            </w:pPr>
            <w:r w:rsidRPr="00ED5CF0">
              <w:t>instance</w:t>
            </w:r>
            <w:r>
              <w:rPr>
                <w:lang w:val="en-US"/>
              </w:rPr>
              <w:t xml:space="preserve"> </w:t>
            </w:r>
            <w:r w:rsidRPr="00ED5CF0">
              <w:t>Isolate.Verify.NonPublic.WasCalled(&lt;instance&gt;, "PrivateMethodname");</w:t>
            </w:r>
          </w:p>
          <w:p w:rsidR="00461611" w:rsidRPr="00ED5CF0" w:rsidRDefault="00461611" w:rsidP="00ED5CF0">
            <w:pPr>
              <w:pStyle w:val="Command"/>
            </w:pPr>
            <w:r w:rsidRPr="00ED5CF0">
              <w:t>property</w:t>
            </w:r>
            <w:r>
              <w:rPr>
                <w:lang w:val="en-US"/>
              </w:rPr>
              <w:t xml:space="preserve"> </w:t>
            </w:r>
            <w:r w:rsidRPr="00ED5CF0">
              <w:t>Isolate.Verify.NonPublic.Property.WasCalledGet(realDependency, "PrivateProp");</w:t>
            </w:r>
          </w:p>
          <w:p w:rsidR="00461611" w:rsidRPr="00063229" w:rsidRDefault="00461611" w:rsidP="00ED5CF0">
            <w:pPr>
              <w:pStyle w:val="Command"/>
              <w:rPr>
                <w:lang w:val="en-US"/>
              </w:rPr>
            </w:pPr>
            <w:r w:rsidRPr="00ED5CF0">
              <w:t>Isolate.Verify.NonPublic.Indexer.WasCalledGet(realDependency);</w:t>
            </w:r>
          </w:p>
        </w:tc>
      </w:tr>
    </w:tbl>
    <w:p w:rsidR="00461611" w:rsidRDefault="00461611" w:rsidP="009C207D">
      <w:pPr>
        <w:pStyle w:val="CodeLabel"/>
      </w:pPr>
      <w:r w:rsidRPr="00CE6ADD">
        <w:t>VB</w:t>
      </w:r>
    </w:p>
    <w:p w:rsidR="00461611" w:rsidRDefault="00461611" w:rsidP="009C207D">
      <w:r>
        <w:t>Not supported.</w:t>
      </w:r>
    </w:p>
    <w:p w:rsidR="00461611" w:rsidRPr="001D7F57" w:rsidRDefault="00461611" w:rsidP="00E83631">
      <w:r>
        <w:t xml:space="preserve">Public methods are also supported with the </w:t>
      </w:r>
      <w:r w:rsidRPr="0055739C">
        <w:rPr>
          <w:rStyle w:val="Bold"/>
        </w:rPr>
        <w:t>Isolate.NonPublic</w:t>
      </w:r>
      <w:r>
        <w:t xml:space="preserve"> API. This allows you to change the visibility of your methods without having to change the tests.</w:t>
      </w:r>
    </w:p>
    <w:p w:rsidR="00461611" w:rsidRDefault="00461611" w:rsidP="009C207D">
      <w:pPr>
        <w:pStyle w:val="Heading5"/>
      </w:pPr>
      <w:bookmarkStart w:id="442" w:name="_D2HTopic_252"/>
      <w:r>
        <w:t>Samples</w:t>
      </w:r>
      <w:bookmarkEnd w:id="442"/>
    </w:p>
    <w:p w:rsidR="00461611" w:rsidRDefault="00461611" w:rsidP="009C207D">
      <w:pPr>
        <w:pStyle w:val="Heading6"/>
      </w:pPr>
      <w:r>
        <w:t>Sample 1: Verifying the Non-Public Method Was Called</w:t>
      </w:r>
    </w:p>
    <w:p w:rsidR="00461611" w:rsidRDefault="00461611" w:rsidP="009C207D">
      <w:r>
        <w:t>The following sample shows how to verify that the non-public method was called.</w:t>
      </w:r>
    </w:p>
    <w:p w:rsidR="00461611" w:rsidRDefault="00461611" w:rsidP="009C207D">
      <w:pPr>
        <w:pStyle w:val="CodeLabel"/>
      </w:pPr>
      <w:r>
        <w:t>C# (PrivateMethods.cs)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Pr="00FC409E" w:rsidRDefault="00461611" w:rsidP="00FC409E">
            <w:pPr>
              <w:pStyle w:val="Command"/>
              <w:rPr>
                <w:lang w:val="en-US"/>
              </w:rPr>
            </w:pPr>
            <w:r w:rsidRPr="00FC409E">
              <w:rPr>
                <w:lang w:val="en-US"/>
              </w:rPr>
              <w:t>[TestMethod]</w:t>
            </w:r>
          </w:p>
          <w:p w:rsidR="00461611" w:rsidRPr="00FC409E" w:rsidRDefault="00461611" w:rsidP="00FC409E">
            <w:pPr>
              <w:pStyle w:val="Command"/>
              <w:rPr>
                <w:lang w:val="en-US"/>
              </w:rPr>
            </w:pPr>
            <w:r w:rsidRPr="00FC409E">
              <w:rPr>
                <w:lang w:val="en-US"/>
              </w:rPr>
              <w:t xml:space="preserve">        public void VerifyPrivateStaticMethod_WasCalledWithAnyArg()</w:t>
            </w:r>
          </w:p>
          <w:p w:rsidR="00461611" w:rsidRPr="00FC409E" w:rsidRDefault="00461611" w:rsidP="00FC409E">
            <w:pPr>
              <w:pStyle w:val="Command"/>
              <w:rPr>
                <w:lang w:val="en-US"/>
              </w:rPr>
            </w:pPr>
            <w:r w:rsidRPr="00FC409E">
              <w:rPr>
                <w:lang w:val="en-US"/>
              </w:rPr>
              <w:t xml:space="preserve">        {</w:t>
            </w:r>
          </w:p>
          <w:p w:rsidR="00461611" w:rsidRPr="00FC409E" w:rsidRDefault="00461611" w:rsidP="00FC409E">
            <w:pPr>
              <w:pStyle w:val="Command"/>
              <w:rPr>
                <w:lang w:val="en-US"/>
              </w:rPr>
            </w:pPr>
            <w:r w:rsidRPr="00FC409E">
              <w:rPr>
                <w:lang w:val="en-US"/>
              </w:rPr>
              <w:t xml:space="preserve">            Isolate.NonPublic.WhenCalled&lt;Dependency&gt;("CallGuard").IgnoreCall();</w:t>
            </w:r>
          </w:p>
          <w:p w:rsidR="00461611" w:rsidRPr="00FC409E" w:rsidRDefault="00461611" w:rsidP="00FC409E">
            <w:pPr>
              <w:pStyle w:val="Command"/>
              <w:rPr>
                <w:lang w:val="en-US"/>
              </w:rPr>
            </w:pPr>
          </w:p>
          <w:p w:rsidR="00461611" w:rsidRPr="00FC409E" w:rsidRDefault="00461611" w:rsidP="00FC409E">
            <w:pPr>
              <w:pStyle w:val="Command"/>
              <w:rPr>
                <w:lang w:val="en-US"/>
              </w:rPr>
            </w:pPr>
            <w:r w:rsidRPr="00FC409E">
              <w:rPr>
                <w:lang w:val="en-US"/>
              </w:rPr>
              <w:t xml:space="preserve">            var classUnderTest = new ClassUnderTest();</w:t>
            </w:r>
          </w:p>
          <w:p w:rsidR="00461611" w:rsidRPr="00FC409E" w:rsidRDefault="00461611" w:rsidP="00FC409E">
            <w:pPr>
              <w:pStyle w:val="Command"/>
              <w:rPr>
                <w:lang w:val="en-US"/>
              </w:rPr>
            </w:pPr>
            <w:r w:rsidRPr="00FC409E">
              <w:rPr>
                <w:lang w:val="en-US"/>
              </w:rPr>
              <w:t xml:space="preserve">            var result = classUnderTest.Calculate(1, 2);</w:t>
            </w:r>
          </w:p>
          <w:p w:rsidR="00461611" w:rsidRPr="00FC409E" w:rsidRDefault="00461611" w:rsidP="00FC409E">
            <w:pPr>
              <w:pStyle w:val="Command"/>
              <w:rPr>
                <w:lang w:val="en-US"/>
              </w:rPr>
            </w:pPr>
          </w:p>
          <w:p w:rsidR="00461611" w:rsidRPr="00FC409E" w:rsidRDefault="00461611" w:rsidP="00FC409E">
            <w:pPr>
              <w:pStyle w:val="Command"/>
              <w:rPr>
                <w:lang w:val="en-US"/>
              </w:rPr>
            </w:pPr>
            <w:r w:rsidRPr="00FC409E">
              <w:rPr>
                <w:lang w:val="en-US"/>
              </w:rPr>
              <w:t xml:space="preserve">            Isolate.Verify.NonPublic.WasCalled(typeof (Dependency), "CallGuard");</w:t>
            </w:r>
          </w:p>
          <w:p w:rsidR="00461611" w:rsidRPr="00E22C93" w:rsidRDefault="00461611" w:rsidP="00FC409E">
            <w:pPr>
              <w:pStyle w:val="Command"/>
              <w:rPr>
                <w:lang w:val="en-US"/>
              </w:rPr>
            </w:pPr>
            <w:r w:rsidRPr="00FC409E">
              <w:rPr>
                <w:lang w:val="en-US"/>
              </w:rPr>
              <w:t xml:space="preserve">        }</w:t>
            </w:r>
          </w:p>
        </w:tc>
      </w:tr>
    </w:tbl>
    <w:p w:rsidR="00461611" w:rsidRDefault="00461611" w:rsidP="009C207D">
      <w:pPr>
        <w:pStyle w:val="CodeLabel"/>
      </w:pPr>
      <w:r w:rsidRPr="00CE6ADD">
        <w:t>VB</w:t>
      </w:r>
    </w:p>
    <w:p w:rsidR="00461611" w:rsidRDefault="00461611" w:rsidP="00375FB3">
      <w:r>
        <w:t>Not supported.</w:t>
      </w:r>
    </w:p>
    <w:p w:rsidR="00461611" w:rsidRDefault="00461611" w:rsidP="009C207D">
      <w:pPr>
        <w:pStyle w:val="Heading6"/>
      </w:pPr>
      <w:r>
        <w:t>Sample 2: Verifying the Property and Indexer Was Called</w:t>
      </w:r>
    </w:p>
    <w:p w:rsidR="00461611" w:rsidRDefault="00461611" w:rsidP="009C207D">
      <w:r>
        <w:t>The following sample shows how to verify the property and indexer.</w:t>
      </w:r>
    </w:p>
    <w:p w:rsidR="00461611" w:rsidRDefault="00461611" w:rsidP="009C207D">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Default="00461611" w:rsidP="00AD35D6">
            <w:pPr>
              <w:pStyle w:val="Command"/>
              <w:ind w:left="0"/>
            </w:pPr>
            <w:r>
              <w:t>var fake = Isolate.Fake.Instance&lt;Dependency&gt;(Members.CallOriginal);</w:t>
            </w:r>
          </w:p>
          <w:p w:rsidR="00461611" w:rsidRDefault="00461611" w:rsidP="00AD35D6">
            <w:pPr>
              <w:pStyle w:val="Command"/>
              <w:ind w:left="0"/>
            </w:pPr>
            <w:r>
              <w:t xml:space="preserve">Isolate.NonPublic.Property.WhenGetCalled(fake, </w:t>
            </w:r>
            <w:r>
              <w:rPr>
                <w:rStyle w:val="highlight-literal"/>
              </w:rPr>
              <w:t>"PrivateProperty"</w:t>
            </w:r>
            <w:r>
              <w:t>).WillReturn(</w:t>
            </w:r>
            <w:r>
              <w:rPr>
                <w:rStyle w:val="highlight-number"/>
              </w:rPr>
              <w:t>10</w:t>
            </w:r>
            <w:r>
              <w:t xml:space="preserve">); </w:t>
            </w:r>
          </w:p>
          <w:p w:rsidR="00461611" w:rsidRDefault="00461611" w:rsidP="00AD35D6">
            <w:pPr>
              <w:pStyle w:val="Command"/>
              <w:ind w:left="0"/>
            </w:pPr>
            <w:r>
              <w:t xml:space="preserve">Isolate.NonPublic.Indexer.WhenSetCalled(fake).IgnoreCall(); </w:t>
            </w:r>
          </w:p>
          <w:p w:rsidR="00461611" w:rsidRDefault="00461611" w:rsidP="00AD35D6">
            <w:pPr>
              <w:pStyle w:val="Command"/>
            </w:pPr>
          </w:p>
          <w:p w:rsidR="00461611" w:rsidRDefault="00461611" w:rsidP="00AD35D6">
            <w:pPr>
              <w:pStyle w:val="Command"/>
              <w:ind w:left="0"/>
            </w:pPr>
            <w:r>
              <w:rPr>
                <w:rStyle w:val="highlight-comment"/>
              </w:rPr>
              <w:t>// Act Here</w:t>
            </w:r>
          </w:p>
          <w:p w:rsidR="00461611" w:rsidRDefault="00461611" w:rsidP="00AD35D6">
            <w:pPr>
              <w:pStyle w:val="Command"/>
            </w:pPr>
          </w:p>
          <w:p w:rsidR="00461611" w:rsidRDefault="00461611" w:rsidP="00AD35D6">
            <w:pPr>
              <w:pStyle w:val="Command"/>
              <w:ind w:left="0"/>
            </w:pPr>
            <w:r>
              <w:t xml:space="preserve">Isolate.Verify.NonPublic.Property.WasCalledGet(fake, </w:t>
            </w:r>
            <w:r>
              <w:rPr>
                <w:rStyle w:val="highlight-literal"/>
              </w:rPr>
              <w:t>"PrivateProperty"</w:t>
            </w:r>
            <w:r>
              <w:t xml:space="preserve">); </w:t>
            </w:r>
            <w:r>
              <w:rPr>
                <w:rStyle w:val="highlight-comment"/>
              </w:rPr>
              <w:t>//verification for private get property</w:t>
            </w:r>
          </w:p>
          <w:p w:rsidR="00461611" w:rsidRPr="00063229" w:rsidRDefault="00461611" w:rsidP="00AD35D6">
            <w:pPr>
              <w:pStyle w:val="Command"/>
              <w:ind w:left="0"/>
              <w:rPr>
                <w:lang w:val="en-US"/>
              </w:rPr>
            </w:pPr>
            <w:r>
              <w:t xml:space="preserve">Isolate.Verify.NonPublic.Indexer.WasCalledSet(fake); </w:t>
            </w:r>
            <w:r>
              <w:rPr>
                <w:rStyle w:val="highlight-comment"/>
              </w:rPr>
              <w:t>//verification for private set indexer</w:t>
            </w:r>
          </w:p>
        </w:tc>
      </w:tr>
    </w:tbl>
    <w:p w:rsidR="00461611" w:rsidRDefault="00461611" w:rsidP="00F34D0C">
      <w:pPr>
        <w:pStyle w:val="Heading6"/>
      </w:pPr>
      <w:r>
        <w:t>Sample 3: Verifying</w:t>
      </w:r>
      <w:r w:rsidRPr="008227D1">
        <w:t xml:space="preserve"> </w:t>
      </w:r>
      <w:r>
        <w:t>that the Private Method Was Called With Specific Arguments</w:t>
      </w:r>
    </w:p>
    <w:p w:rsidR="00461611" w:rsidRDefault="00461611" w:rsidP="00BC262F">
      <w:r>
        <w:t xml:space="preserve">Typemock Isolator does not match arguments of the verified called methods. To verify that a private method was called with a specific arguments, use </w:t>
      </w:r>
      <w:r w:rsidRPr="00395FBD">
        <w:rPr>
          <w:rStyle w:val="Bold"/>
        </w:rPr>
        <w:t>Isolate.Verify.NonPublic.WasCalled.WithArguments()</w:t>
      </w:r>
      <w:r>
        <w:rPr>
          <w:rStyle w:val="Emphasis"/>
        </w:rPr>
        <w:t xml:space="preserve"> </w:t>
      </w:r>
      <w:r>
        <w:t xml:space="preserve">and pass the matching arguments. </w:t>
      </w:r>
    </w:p>
    <w:p w:rsidR="00461611" w:rsidRDefault="00461611" w:rsidP="00742C83">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Pr="00063229" w:rsidRDefault="00461611" w:rsidP="00AD35D6">
            <w:pPr>
              <w:pStyle w:val="Command"/>
              <w:ind w:left="0"/>
              <w:rPr>
                <w:lang w:val="en-US"/>
              </w:rPr>
            </w:pPr>
            <w:r>
              <w:t>Isolate.Verify.NonPublic.WasCalled(fake, "PrivateMethod").WithArguments(&lt;arguments&gt;)</w:t>
            </w:r>
          </w:p>
        </w:tc>
      </w:tr>
    </w:tbl>
    <w:p w:rsidR="00461611" w:rsidRDefault="00461611" w:rsidP="00F34D0C"/>
    <w:p w:rsidR="00461611" w:rsidRPr="00713308" w:rsidRDefault="00461611" w:rsidP="00F34D0C">
      <w:pPr>
        <w:pStyle w:val="CodeLabel"/>
      </w:pPr>
      <w:r>
        <w:t>C# (PrivateMethods.cs)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D35D6">
        <w:tc>
          <w:tcPr>
            <w:tcW w:w="9360" w:type="dxa"/>
            <w:shd w:val="clear" w:color="auto" w:fill="F3F3F3"/>
            <w:tcMar>
              <w:bottom w:w="120" w:type="dxa"/>
            </w:tcMar>
          </w:tcPr>
          <w:p w:rsidR="00461611" w:rsidRDefault="00461611" w:rsidP="00AD35D6">
            <w:pPr>
              <w:pStyle w:val="Command"/>
              <w:ind w:left="0"/>
            </w:pPr>
            <w:r>
              <w:t>[TestMethod]</w:t>
            </w:r>
          </w:p>
          <w:p w:rsidR="00461611" w:rsidRDefault="00461611" w:rsidP="00AD35D6">
            <w:pPr>
              <w:pStyle w:val="Command"/>
              <w:ind w:left="0"/>
            </w:pPr>
            <w:r>
              <w:rPr>
                <w:rStyle w:val="highlight-keyword"/>
              </w:rPr>
              <w:t>public</w:t>
            </w:r>
            <w:r>
              <w:t xml:space="preserve"> </w:t>
            </w:r>
            <w:r>
              <w:rPr>
                <w:rStyle w:val="highlight-keyword"/>
              </w:rPr>
              <w:t>void</w:t>
            </w:r>
            <w:r>
              <w:t xml:space="preserve"> VerifyPrivateMethod_WasCalledWithExactArg_Example()</w:t>
            </w:r>
          </w:p>
          <w:p w:rsidR="00461611" w:rsidRDefault="00461611" w:rsidP="00AD35D6">
            <w:pPr>
              <w:pStyle w:val="Command"/>
            </w:pPr>
            <w:r>
              <w:t>{</w:t>
            </w:r>
          </w:p>
          <w:p w:rsidR="00461611" w:rsidRDefault="00461611" w:rsidP="00AD35D6">
            <w:pPr>
              <w:pStyle w:val="Command"/>
            </w:pPr>
            <w:r>
              <w:t xml:space="preserve">    Isolate.NonPublic.WhenCalled&lt;Dependency&gt;(</w:t>
            </w:r>
            <w:r>
              <w:rPr>
                <w:rStyle w:val="highlight-literal"/>
              </w:rPr>
              <w:t>"CallGuard"</w:t>
            </w:r>
            <w:r>
              <w:t>).IgnoreCall();</w:t>
            </w:r>
          </w:p>
          <w:p w:rsidR="00461611" w:rsidRDefault="00461611" w:rsidP="00AD35D6">
            <w:pPr>
              <w:pStyle w:val="Command"/>
            </w:pPr>
          </w:p>
          <w:p w:rsidR="00461611" w:rsidRDefault="00461611" w:rsidP="00AD35D6">
            <w:pPr>
              <w:pStyle w:val="Command"/>
            </w:pPr>
            <w:r>
              <w:t xml:space="preserve">    var result = </w:t>
            </w:r>
            <w:r>
              <w:rPr>
                <w:rStyle w:val="highlight-keyword"/>
              </w:rPr>
              <w:t>new</w:t>
            </w:r>
            <w:r>
              <w:t xml:space="preserve"> ClassUnderTest().Calculate(</w:t>
            </w:r>
            <w:r>
              <w:rPr>
                <w:rStyle w:val="highlight-number"/>
              </w:rPr>
              <w:t>1</w:t>
            </w:r>
            <w:r>
              <w:t xml:space="preserve">, </w:t>
            </w:r>
            <w:r>
              <w:rPr>
                <w:rStyle w:val="highlight-number"/>
              </w:rPr>
              <w:t>2</w:t>
            </w:r>
            <w:r>
              <w:t>);</w:t>
            </w:r>
          </w:p>
          <w:p w:rsidR="00461611" w:rsidRDefault="00461611" w:rsidP="00AD35D6">
            <w:pPr>
              <w:pStyle w:val="Command"/>
            </w:pPr>
          </w:p>
          <w:p w:rsidR="00461611" w:rsidRDefault="00461611" w:rsidP="00AD35D6">
            <w:pPr>
              <w:pStyle w:val="Command"/>
            </w:pPr>
            <w:r>
              <w:t xml:space="preserve">    Isolate.Verify.NonPublic.WasCalled(</w:t>
            </w:r>
            <w:r>
              <w:rPr>
                <w:rStyle w:val="highlight-keyword"/>
              </w:rPr>
              <w:t>typeof</w:t>
            </w:r>
            <w:r>
              <w:t xml:space="preserve">(Dependency), </w:t>
            </w:r>
            <w:r>
              <w:rPr>
                <w:rStyle w:val="highlight-literal"/>
              </w:rPr>
              <w:t>"CallGuard"</w:t>
            </w:r>
            <w:r>
              <w:t>).WithArguments(</w:t>
            </w:r>
            <w:r>
              <w:rPr>
                <w:rStyle w:val="highlight-literal"/>
              </w:rPr>
              <w:t>"typemock"</w:t>
            </w:r>
            <w:r>
              <w:t xml:space="preserve">, </w:t>
            </w:r>
            <w:r>
              <w:rPr>
                <w:rStyle w:val="highlight-literal"/>
              </w:rPr>
              <w:t>"rocks"</w:t>
            </w:r>
            <w:r>
              <w:t>);</w:t>
            </w:r>
          </w:p>
          <w:p w:rsidR="00461611" w:rsidRPr="00713308" w:rsidRDefault="00461611" w:rsidP="00AD35D6">
            <w:pPr>
              <w:pStyle w:val="Command"/>
              <w:rPr>
                <w:lang w:val="en-US"/>
              </w:rPr>
            </w:pPr>
            <w:r>
              <w:t>}</w:t>
            </w:r>
          </w:p>
        </w:tc>
      </w:tr>
    </w:tbl>
    <w:p w:rsidR="00461611" w:rsidRDefault="00461611" w:rsidP="00AF5902">
      <w:pPr>
        <w:pStyle w:val="Heading6"/>
      </w:pPr>
      <w:r>
        <w:t>Sample 4: Verifying</w:t>
      </w:r>
      <w:r w:rsidRPr="008227D1">
        <w:t xml:space="preserve"> </w:t>
      </w:r>
      <w:r>
        <w:t xml:space="preserve">that a Private Static Generic Method Was Called </w:t>
      </w:r>
    </w:p>
    <w:p w:rsidR="00461611" w:rsidRPr="00713308" w:rsidRDefault="00461611" w:rsidP="00AF5902">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582"/>
      </w:tblGrid>
      <w:tr w:rsidR="00461611" w:rsidTr="00C67F6B">
        <w:tc>
          <w:tcPr>
            <w:tcW w:w="9360" w:type="dxa"/>
            <w:shd w:val="clear" w:color="auto" w:fill="F3F3F3"/>
            <w:tcMar>
              <w:bottom w:w="120" w:type="dxa"/>
            </w:tcMar>
          </w:tcPr>
          <w:p w:rsidR="00461611" w:rsidRPr="00DC37DC" w:rsidRDefault="00461611" w:rsidP="00C67F6B">
            <w:pPr>
              <w:pStyle w:val="Command"/>
              <w:rPr>
                <w:lang w:val="en-US"/>
              </w:rPr>
            </w:pPr>
            <w:r w:rsidRPr="00DC37DC">
              <w:rPr>
                <w:lang w:val="en-US"/>
              </w:rPr>
              <w:t>[TestMethod]</w:t>
            </w:r>
          </w:p>
          <w:p w:rsidR="00461611" w:rsidRPr="00DC37DC" w:rsidRDefault="00461611" w:rsidP="00C67F6B">
            <w:pPr>
              <w:pStyle w:val="Command"/>
              <w:rPr>
                <w:lang w:val="en-US"/>
              </w:rPr>
            </w:pPr>
            <w:r w:rsidRPr="00DC37DC">
              <w:rPr>
                <w:lang w:val="en-US"/>
              </w:rPr>
              <w:t xml:space="preserve">        public void VerifyPrivateGenericMethod_WasCalled()</w:t>
            </w:r>
          </w:p>
          <w:p w:rsidR="00461611" w:rsidRPr="00DC37DC" w:rsidRDefault="00461611" w:rsidP="00C67F6B">
            <w:pPr>
              <w:pStyle w:val="Command"/>
              <w:rPr>
                <w:lang w:val="en-US"/>
              </w:rPr>
            </w:pPr>
            <w:r w:rsidRPr="00DC37DC">
              <w:rPr>
                <w:lang w:val="en-US"/>
              </w:rPr>
              <w:t xml:space="preserve">        {</w:t>
            </w:r>
          </w:p>
          <w:p w:rsidR="00461611" w:rsidRPr="00DC37DC" w:rsidRDefault="00461611" w:rsidP="00C67F6B">
            <w:pPr>
              <w:pStyle w:val="Command"/>
              <w:rPr>
                <w:lang w:val="en-US"/>
              </w:rPr>
            </w:pPr>
            <w:r w:rsidRPr="00DC37DC">
              <w:rPr>
                <w:lang w:val="en-US"/>
              </w:rPr>
              <w:t xml:space="preserve">            Isolate.NonPublic.WhenCalled&lt;Dependency&gt;("PrivateCallGuardGeneric").WithGenericArguments(typeof(int)).WillReturn(3);</w:t>
            </w:r>
          </w:p>
          <w:p w:rsidR="00461611" w:rsidRPr="00DC37DC" w:rsidRDefault="00461611" w:rsidP="00C67F6B">
            <w:pPr>
              <w:pStyle w:val="Command"/>
              <w:rPr>
                <w:lang w:val="en-US"/>
              </w:rPr>
            </w:pPr>
          </w:p>
          <w:p w:rsidR="00461611" w:rsidRPr="00DC37DC" w:rsidRDefault="00461611" w:rsidP="00C67F6B">
            <w:pPr>
              <w:pStyle w:val="Command"/>
              <w:rPr>
                <w:lang w:val="en-US"/>
              </w:rPr>
            </w:pPr>
            <w:r w:rsidRPr="00DC37DC">
              <w:rPr>
                <w:lang w:val="en-US"/>
              </w:rPr>
              <w:t xml:space="preserve">            var result = Dependency.CallsGuardGeneric&lt;int&gt;();</w:t>
            </w:r>
          </w:p>
          <w:p w:rsidR="00461611" w:rsidRPr="00DC37DC" w:rsidRDefault="00461611" w:rsidP="00C67F6B">
            <w:pPr>
              <w:pStyle w:val="Command"/>
              <w:rPr>
                <w:lang w:val="en-US"/>
              </w:rPr>
            </w:pPr>
          </w:p>
          <w:p w:rsidR="00461611" w:rsidRPr="00DC37DC" w:rsidRDefault="00461611" w:rsidP="00C67F6B">
            <w:pPr>
              <w:pStyle w:val="Command"/>
              <w:rPr>
                <w:lang w:val="en-US"/>
              </w:rPr>
            </w:pPr>
            <w:r w:rsidRPr="00DC37DC">
              <w:rPr>
                <w:lang w:val="en-US"/>
              </w:rPr>
              <w:t xml:space="preserve">            Isolate.Verify.NonPublic.WasCalled(typeof (Dependency), "PrivateCallGuardGeneric", typeof (int));</w:t>
            </w:r>
          </w:p>
          <w:p w:rsidR="00461611" w:rsidRPr="00713308" w:rsidRDefault="00461611" w:rsidP="00C67F6B">
            <w:pPr>
              <w:pStyle w:val="Command"/>
              <w:rPr>
                <w:lang w:val="en-US"/>
              </w:rPr>
            </w:pPr>
            <w:r w:rsidRPr="00DC37DC">
              <w:rPr>
                <w:lang w:val="en-US"/>
              </w:rPr>
              <w:t xml:space="preserve">        }</w:t>
            </w:r>
          </w:p>
        </w:tc>
      </w:tr>
    </w:tbl>
    <w:p w:rsidR="00461611" w:rsidRDefault="00461611" w:rsidP="00B108A9">
      <w:pPr>
        <w:pStyle w:val="Heading3"/>
      </w:pPr>
      <w:bookmarkStart w:id="443" w:name="_Toc408479885"/>
      <w:bookmarkStart w:id="444" w:name="_d2h_bmk__Toc408479885_10"/>
      <w:bookmarkStart w:id="445" w:name="_D2HTopic_253"/>
      <w:r>
        <w:t>Verifying the Number of Times a Method Was Called</w:t>
      </w:r>
      <w:bookmarkEnd w:id="443"/>
      <w:bookmarkEnd w:id="444"/>
      <w:bookmarkEnd w:id="445"/>
    </w:p>
    <w:p w:rsidR="00461611" w:rsidRDefault="00461611" w:rsidP="00B108A9">
      <w:r>
        <w:t xml:space="preserve">You might want to count how many times a method was called. While using </w:t>
      </w:r>
      <w:r w:rsidRPr="009A793D">
        <w:rPr>
          <w:rStyle w:val="Bold"/>
        </w:rPr>
        <w:t>Isolate.Verify.&lt;Verification_Statement&gt;</w:t>
      </w:r>
      <w:r>
        <w:t xml:space="preserve"> passes for at least one call, it might be useful to know the exact number of calls made.</w:t>
      </w:r>
    </w:p>
    <w:p w:rsidR="00461611" w:rsidRDefault="00461611" w:rsidP="00B108A9">
      <w:r>
        <w:t xml:space="preserve">To get the number of calls to a method, use </w:t>
      </w:r>
      <w:r w:rsidRPr="009A793D">
        <w:rPr>
          <w:rStyle w:val="Bold"/>
        </w:rPr>
        <w:t>Isolate.Verify.GetTimesCalled()</w:t>
      </w:r>
      <w:r>
        <w:t>.</w:t>
      </w:r>
    </w:p>
    <w:p w:rsidR="00461611" w:rsidRDefault="00461611" w:rsidP="00575370">
      <w:pPr>
        <w:pStyle w:val="Heading4"/>
      </w:pPr>
      <w:bookmarkStart w:id="446" w:name="_D2HTopic_254"/>
      <w:r>
        <w:t>When to Use</w:t>
      </w:r>
      <w:bookmarkEnd w:id="446"/>
    </w:p>
    <w:p w:rsidR="00461611" w:rsidRDefault="00461611" w:rsidP="00575370">
      <w:r>
        <w:t>When the number of times a specific method is called is important for the test.</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89611A">
        <w:trPr>
          <w:cantSplit/>
        </w:trPr>
        <w:tc>
          <w:tcPr>
            <w:tcW w:w="818" w:type="dxa"/>
            <w:shd w:val="clear" w:color="auto" w:fill="auto"/>
          </w:tcPr>
          <w:p w:rsidR="00461611" w:rsidRDefault="00461611" w:rsidP="0089611A">
            <w:pPr>
              <w:pStyle w:val="NoteRegularMark"/>
            </w:pPr>
            <w:r>
              <w:t>!</w:t>
            </w:r>
          </w:p>
        </w:tc>
        <w:tc>
          <w:tcPr>
            <w:tcW w:w="8404" w:type="dxa"/>
            <w:shd w:val="clear" w:color="auto" w:fill="auto"/>
          </w:tcPr>
          <w:p w:rsidR="00461611" w:rsidRPr="00312A07" w:rsidRDefault="00461611" w:rsidP="0089611A">
            <w:pPr>
              <w:pStyle w:val="Note"/>
            </w:pPr>
            <w:r w:rsidRPr="00312A07">
              <w:t>Note</w:t>
            </w:r>
          </w:p>
          <w:p w:rsidR="00461611" w:rsidRPr="00E24865" w:rsidRDefault="00461611" w:rsidP="000B2666">
            <w:pPr>
              <w:pStyle w:val="TableText"/>
            </w:pPr>
            <w:r>
              <w:t>Do not overuse this feature because it might make your test brittle.</w:t>
            </w:r>
          </w:p>
        </w:tc>
      </w:tr>
    </w:tbl>
    <w:p w:rsidR="00461611" w:rsidRDefault="00461611" w:rsidP="00B108A9">
      <w:pPr>
        <w:pStyle w:val="Heading4"/>
      </w:pPr>
      <w:bookmarkStart w:id="447" w:name="_D2HTopic_255"/>
      <w:r>
        <w:t>Syntax</w:t>
      </w:r>
      <w:bookmarkEnd w:id="447"/>
    </w:p>
    <w:p w:rsidR="00461611" w:rsidRDefault="00461611" w:rsidP="00EF16BD">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8048C">
        <w:tc>
          <w:tcPr>
            <w:tcW w:w="9360" w:type="dxa"/>
            <w:shd w:val="clear" w:color="auto" w:fill="F3F3F3"/>
            <w:tcMar>
              <w:bottom w:w="120" w:type="dxa"/>
            </w:tcMar>
          </w:tcPr>
          <w:p w:rsidR="00461611" w:rsidRPr="00B108A9" w:rsidRDefault="00461611" w:rsidP="0040345E">
            <w:pPr>
              <w:pStyle w:val="Command"/>
              <w:ind w:left="0"/>
            </w:pPr>
            <w:r w:rsidRPr="00DA66BC">
              <w:rPr>
                <w:rStyle w:val="highlight-keyword"/>
              </w:rPr>
              <w:t>int</w:t>
            </w:r>
            <w:r w:rsidRPr="00DA66BC">
              <w:t xml:space="preserve"> count = Isolate.Verify.GetTimesCalled(() =&gt; </w:t>
            </w:r>
            <w:r w:rsidRPr="00DA66BC">
              <w:rPr>
                <w:lang w:val="en-US"/>
              </w:rPr>
              <w:t>&lt;method&gt;</w:t>
            </w:r>
            <w:r w:rsidRPr="00DA66BC">
              <w:t>);</w:t>
            </w:r>
          </w:p>
        </w:tc>
      </w:tr>
    </w:tbl>
    <w:p w:rsidR="00461611" w:rsidRDefault="00461611" w:rsidP="00EF16BD">
      <w:pPr>
        <w:pStyle w:val="CodeLabel"/>
      </w:pPr>
      <w:r>
        <w:t>VB</w:t>
      </w:r>
    </w:p>
    <w:p w:rsidR="00461611" w:rsidRDefault="00461611" w:rsidP="00DA66BC">
      <w:r>
        <w:t>Not supported.</w:t>
      </w:r>
    </w:p>
    <w:p w:rsidR="00461611" w:rsidRPr="00B108A9" w:rsidRDefault="00461611" w:rsidP="00B108A9">
      <w:pPr>
        <w:pStyle w:val="Heading4"/>
      </w:pPr>
      <w:bookmarkStart w:id="448" w:name="_D2HTopic_256"/>
      <w:r>
        <w:t>Samples</w:t>
      </w:r>
      <w:bookmarkEnd w:id="448"/>
    </w:p>
    <w:p w:rsidR="00461611" w:rsidRDefault="00461611" w:rsidP="00B108A9">
      <w:r>
        <w:t xml:space="preserve">The following sample shows how to get the number of times that </w:t>
      </w:r>
      <w:r w:rsidRPr="00FD3C37">
        <w:rPr>
          <w:rStyle w:val="Bold"/>
        </w:rPr>
        <w:t>fakeBag.AddItem()</w:t>
      </w:r>
      <w:r>
        <w:t xml:space="preserve"> was called.</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88048C">
        <w:trPr>
          <w:cantSplit/>
        </w:trPr>
        <w:tc>
          <w:tcPr>
            <w:tcW w:w="818" w:type="dxa"/>
            <w:shd w:val="clear" w:color="auto" w:fill="auto"/>
          </w:tcPr>
          <w:p w:rsidR="00461611" w:rsidRDefault="00461611" w:rsidP="0088048C">
            <w:pPr>
              <w:pStyle w:val="NoteRegularMark"/>
            </w:pPr>
            <w:r>
              <w:t>!</w:t>
            </w:r>
          </w:p>
        </w:tc>
        <w:tc>
          <w:tcPr>
            <w:tcW w:w="8404" w:type="dxa"/>
            <w:shd w:val="clear" w:color="auto" w:fill="auto"/>
          </w:tcPr>
          <w:p w:rsidR="00461611" w:rsidRPr="00312A07" w:rsidRDefault="00461611" w:rsidP="0088048C">
            <w:pPr>
              <w:pStyle w:val="Note"/>
            </w:pPr>
            <w:r w:rsidRPr="00312A07">
              <w:t>Note</w:t>
            </w:r>
          </w:p>
          <w:p w:rsidR="00461611" w:rsidRPr="00E24865" w:rsidRDefault="00461611" w:rsidP="0088048C">
            <w:pPr>
              <w:pStyle w:val="TableText"/>
            </w:pPr>
            <w:r>
              <w:t xml:space="preserve">Use </w:t>
            </w:r>
            <w:r w:rsidRPr="00FD3C37">
              <w:rPr>
                <w:rStyle w:val="Bold"/>
              </w:rPr>
              <w:t>Verify.GetTimesCalled()</w:t>
            </w:r>
            <w:r>
              <w:t xml:space="preserve"> to count calls on any public instance or static methods.</w:t>
            </w:r>
          </w:p>
        </w:tc>
      </w:tr>
    </w:tbl>
    <w:p w:rsidR="00461611" w:rsidRDefault="00461611" w:rsidP="00B108A9"/>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18"/>
        <w:gridCol w:w="8404"/>
      </w:tblGrid>
      <w:tr w:rsidR="00461611" w:rsidTr="0088048C">
        <w:trPr>
          <w:cantSplit/>
        </w:trPr>
        <w:tc>
          <w:tcPr>
            <w:tcW w:w="818" w:type="dxa"/>
            <w:shd w:val="clear" w:color="auto" w:fill="auto"/>
          </w:tcPr>
          <w:p w:rsidR="00461611" w:rsidRDefault="00461611" w:rsidP="0088048C">
            <w:pPr>
              <w:pStyle w:val="NoteRegularMark"/>
            </w:pPr>
            <w:r>
              <w:t>!</w:t>
            </w:r>
          </w:p>
        </w:tc>
        <w:tc>
          <w:tcPr>
            <w:tcW w:w="8404" w:type="dxa"/>
            <w:shd w:val="clear" w:color="auto" w:fill="auto"/>
          </w:tcPr>
          <w:p w:rsidR="00461611" w:rsidRPr="00312A07" w:rsidRDefault="00461611" w:rsidP="0088048C">
            <w:pPr>
              <w:pStyle w:val="Note"/>
            </w:pPr>
            <w:r w:rsidRPr="00312A07">
              <w:t>Note</w:t>
            </w:r>
          </w:p>
          <w:p w:rsidR="00461611" w:rsidRPr="00E24865" w:rsidRDefault="00461611" w:rsidP="0088048C">
            <w:pPr>
              <w:pStyle w:val="TableText"/>
            </w:pPr>
            <w:r w:rsidRPr="00FD3C37">
              <w:rPr>
                <w:rStyle w:val="Bold"/>
              </w:rPr>
              <w:t>Verify.GetTimesCalled()</w:t>
            </w:r>
            <w:r>
              <w:t xml:space="preserve"> returns total call count, regardless of arguments.</w:t>
            </w:r>
          </w:p>
        </w:tc>
      </w:tr>
    </w:tbl>
    <w:p w:rsidR="00461611" w:rsidRDefault="00461611" w:rsidP="00EF16BD">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88048C">
        <w:tc>
          <w:tcPr>
            <w:tcW w:w="9360" w:type="dxa"/>
            <w:shd w:val="clear" w:color="auto" w:fill="F3F3F3"/>
            <w:tcMar>
              <w:bottom w:w="120" w:type="dxa"/>
            </w:tcMar>
          </w:tcPr>
          <w:p w:rsidR="00461611" w:rsidRPr="00B108A9" w:rsidRDefault="00461611" w:rsidP="00B108A9">
            <w:pPr>
              <w:pStyle w:val="Command"/>
              <w:ind w:left="0"/>
            </w:pPr>
            <w:r w:rsidRPr="00B108A9">
              <w:t>[TestMethod]</w:t>
            </w:r>
          </w:p>
          <w:p w:rsidR="00461611" w:rsidRPr="00B108A9" w:rsidRDefault="00461611" w:rsidP="00B108A9">
            <w:pPr>
              <w:pStyle w:val="Command"/>
              <w:ind w:left="0"/>
            </w:pPr>
            <w:r w:rsidRPr="00B108A9">
              <w:rPr>
                <w:rStyle w:val="highlight-keyword"/>
              </w:rPr>
              <w:t>public</w:t>
            </w:r>
            <w:r w:rsidRPr="00B108A9">
              <w:t xml:space="preserve"> </w:t>
            </w:r>
            <w:r w:rsidRPr="00B108A9">
              <w:rPr>
                <w:rStyle w:val="highlight-keyword"/>
              </w:rPr>
              <w:t>void</w:t>
            </w:r>
            <w:r w:rsidRPr="00B108A9">
              <w:t xml:space="preserve"> GetTimesCalledExample_FillBag()</w:t>
            </w:r>
          </w:p>
          <w:p w:rsidR="00461611" w:rsidRPr="00B108A9" w:rsidRDefault="00461611" w:rsidP="00B108A9">
            <w:pPr>
              <w:pStyle w:val="Command"/>
            </w:pPr>
            <w:r w:rsidRPr="00B108A9">
              <w:t>{</w:t>
            </w:r>
          </w:p>
          <w:p w:rsidR="00461611" w:rsidRPr="00B108A9" w:rsidRDefault="00461611" w:rsidP="00B108A9">
            <w:pPr>
              <w:pStyle w:val="Command"/>
            </w:pPr>
            <w:r w:rsidRPr="00B108A9">
              <w:t xml:space="preserve">    var fakeBag = Isolate.Fake.Instance&lt;Bag&gt;();</w:t>
            </w:r>
          </w:p>
          <w:p w:rsidR="00461611" w:rsidRPr="00B108A9" w:rsidRDefault="00461611" w:rsidP="00B108A9">
            <w:pPr>
              <w:pStyle w:val="Command"/>
            </w:pPr>
          </w:p>
          <w:p w:rsidR="00461611" w:rsidRPr="00B108A9" w:rsidRDefault="00461611" w:rsidP="00B108A9">
            <w:pPr>
              <w:pStyle w:val="Command"/>
            </w:pPr>
            <w:r w:rsidRPr="00B108A9">
              <w:t xml:space="preserve">    var thief = </w:t>
            </w:r>
            <w:r w:rsidRPr="00B108A9">
              <w:rPr>
                <w:rStyle w:val="highlight-keyword"/>
              </w:rPr>
              <w:t>new</w:t>
            </w:r>
            <w:r w:rsidRPr="00B108A9">
              <w:t xml:space="preserve"> Shoplifter();</w:t>
            </w:r>
          </w:p>
          <w:p w:rsidR="00461611" w:rsidRPr="00B108A9" w:rsidRDefault="00461611" w:rsidP="00B108A9">
            <w:pPr>
              <w:pStyle w:val="Command"/>
            </w:pPr>
            <w:r w:rsidRPr="00B108A9">
              <w:t xml:space="preserve">    thief.FillBag(fakeBag);</w:t>
            </w:r>
          </w:p>
          <w:p w:rsidR="00461611" w:rsidRPr="00B108A9" w:rsidRDefault="00461611" w:rsidP="00B108A9">
            <w:pPr>
              <w:pStyle w:val="Command"/>
            </w:pPr>
          </w:p>
          <w:p w:rsidR="00461611" w:rsidRPr="00B108A9" w:rsidRDefault="00461611" w:rsidP="00B108A9">
            <w:pPr>
              <w:pStyle w:val="Command"/>
            </w:pPr>
            <w:r w:rsidRPr="00B108A9">
              <w:t xml:space="preserve">    </w:t>
            </w:r>
            <w:r w:rsidRPr="00B108A9">
              <w:rPr>
                <w:rStyle w:val="highlight-keyword"/>
              </w:rPr>
              <w:t>int</w:t>
            </w:r>
            <w:r w:rsidRPr="00B108A9">
              <w:t xml:space="preserve"> count = Isolate.Verify.GetTimesCalled(() =&gt; fakeBag.AddItem(</w:t>
            </w:r>
            <w:r w:rsidRPr="00B108A9">
              <w:rPr>
                <w:rStyle w:val="highlight-literal"/>
              </w:rPr>
              <w:t>""</w:t>
            </w:r>
            <w:r w:rsidRPr="00B108A9">
              <w:t>));</w:t>
            </w:r>
          </w:p>
          <w:p w:rsidR="00461611" w:rsidRPr="00B108A9" w:rsidRDefault="00461611" w:rsidP="00B108A9">
            <w:pPr>
              <w:pStyle w:val="Command"/>
            </w:pPr>
            <w:r w:rsidRPr="00B108A9">
              <w:t xml:space="preserve">    Assert.AreEqual(</w:t>
            </w:r>
            <w:r w:rsidRPr="00B108A9">
              <w:rPr>
                <w:rStyle w:val="highlight-number"/>
              </w:rPr>
              <w:t>2</w:t>
            </w:r>
            <w:r w:rsidRPr="00B108A9">
              <w:t>, count);</w:t>
            </w:r>
          </w:p>
          <w:p w:rsidR="00461611" w:rsidRPr="00B108A9" w:rsidRDefault="00461611" w:rsidP="00B108A9">
            <w:pPr>
              <w:pStyle w:val="Command"/>
            </w:pPr>
          </w:p>
          <w:p w:rsidR="00461611" w:rsidRPr="00B108A9" w:rsidRDefault="00461611" w:rsidP="00B108A9">
            <w:pPr>
              <w:pStyle w:val="Command"/>
            </w:pPr>
            <w:r w:rsidRPr="00B108A9">
              <w:t>}</w:t>
            </w:r>
          </w:p>
          <w:p w:rsidR="00461611" w:rsidRPr="00B108A9" w:rsidRDefault="00461611" w:rsidP="00B108A9">
            <w:pPr>
              <w:pStyle w:val="Command"/>
              <w:ind w:left="0"/>
            </w:pPr>
            <w:r w:rsidRPr="00B108A9">
              <w:rPr>
                <w:rStyle w:val="highlight-keyword"/>
              </w:rPr>
              <w:t>public</w:t>
            </w:r>
            <w:r w:rsidRPr="00B108A9">
              <w:t xml:space="preserve"> </w:t>
            </w:r>
            <w:r w:rsidRPr="00B108A9">
              <w:rPr>
                <w:rStyle w:val="highlight-keyword"/>
              </w:rPr>
              <w:t>class</w:t>
            </w:r>
            <w:r w:rsidRPr="00B108A9">
              <w:t xml:space="preserve"> Shoplifter</w:t>
            </w:r>
          </w:p>
          <w:p w:rsidR="00461611" w:rsidRPr="00B108A9" w:rsidRDefault="00461611" w:rsidP="00B108A9">
            <w:pPr>
              <w:pStyle w:val="Command"/>
            </w:pPr>
            <w:r w:rsidRPr="00B108A9">
              <w:t>{</w:t>
            </w:r>
          </w:p>
          <w:p w:rsidR="00461611" w:rsidRPr="00B108A9" w:rsidRDefault="00461611" w:rsidP="00B108A9">
            <w:pPr>
              <w:pStyle w:val="Command"/>
            </w:pPr>
            <w:r w:rsidRPr="00B108A9">
              <w:t xml:space="preserve">    </w:t>
            </w:r>
            <w:r w:rsidRPr="00B108A9">
              <w:rPr>
                <w:rStyle w:val="highlight-keyword"/>
              </w:rPr>
              <w:t>public</w:t>
            </w:r>
            <w:r w:rsidRPr="00B108A9">
              <w:t xml:space="preserve"> </w:t>
            </w:r>
            <w:r w:rsidRPr="00B108A9">
              <w:rPr>
                <w:rStyle w:val="highlight-keyword"/>
              </w:rPr>
              <w:t>void</w:t>
            </w:r>
            <w:r w:rsidRPr="00B108A9">
              <w:t xml:space="preserve"> FillBag(Bag bag)</w:t>
            </w:r>
          </w:p>
          <w:p w:rsidR="00461611" w:rsidRPr="00B108A9" w:rsidRDefault="00461611" w:rsidP="00B108A9">
            <w:pPr>
              <w:pStyle w:val="Command"/>
            </w:pPr>
            <w:r w:rsidRPr="00B108A9">
              <w:t xml:space="preserve">    {</w:t>
            </w:r>
          </w:p>
          <w:p w:rsidR="00461611" w:rsidRPr="00B108A9" w:rsidRDefault="00461611" w:rsidP="00B108A9">
            <w:pPr>
              <w:pStyle w:val="Command"/>
            </w:pPr>
            <w:r w:rsidRPr="00B108A9">
              <w:t xml:space="preserve">        bag.AddItem(</w:t>
            </w:r>
            <w:r w:rsidRPr="00B108A9">
              <w:rPr>
                <w:rStyle w:val="highlight-literal"/>
              </w:rPr>
              <w:t>"Stolen Watch"</w:t>
            </w:r>
            <w:r w:rsidRPr="00B108A9">
              <w:t>);</w:t>
            </w:r>
          </w:p>
          <w:p w:rsidR="00461611" w:rsidRPr="00B108A9" w:rsidRDefault="00461611" w:rsidP="00B108A9">
            <w:pPr>
              <w:pStyle w:val="Command"/>
            </w:pPr>
            <w:r w:rsidRPr="00B108A9">
              <w:t xml:space="preserve">        bag.AddItem(</w:t>
            </w:r>
            <w:r w:rsidRPr="00B108A9">
              <w:rPr>
                <w:rStyle w:val="highlight-literal"/>
              </w:rPr>
              <w:t>"Stolen Necklace"</w:t>
            </w:r>
            <w:r w:rsidRPr="00B108A9">
              <w:t>);</w:t>
            </w:r>
          </w:p>
          <w:p w:rsidR="00461611" w:rsidRPr="00B108A9" w:rsidRDefault="00461611" w:rsidP="00B108A9">
            <w:pPr>
              <w:pStyle w:val="Command"/>
            </w:pPr>
            <w:r w:rsidRPr="00B108A9">
              <w:t xml:space="preserve">    }</w:t>
            </w:r>
          </w:p>
          <w:p w:rsidR="00461611" w:rsidRPr="00B108A9" w:rsidRDefault="00461611" w:rsidP="00B108A9">
            <w:pPr>
              <w:pStyle w:val="Command"/>
            </w:pPr>
            <w:r w:rsidRPr="00B108A9">
              <w:t>}</w:t>
            </w:r>
          </w:p>
        </w:tc>
      </w:tr>
    </w:tbl>
    <w:p w:rsidR="00461611" w:rsidRDefault="00461611" w:rsidP="00481E84">
      <w:pPr>
        <w:pStyle w:val="Heading3"/>
      </w:pPr>
      <w:bookmarkStart w:id="449" w:name="_Toc408479886"/>
      <w:bookmarkStart w:id="450" w:name="_d2h_bmk__Toc408479886_10"/>
      <w:bookmarkStart w:id="451" w:name="_D2HTopic_257"/>
      <w:r w:rsidRPr="00481E84">
        <w:t xml:space="preserve">Verifying </w:t>
      </w:r>
      <w:r>
        <w:t xml:space="preserve">that </w:t>
      </w:r>
      <w:r w:rsidRPr="00481E84">
        <w:t xml:space="preserve">a </w:t>
      </w:r>
      <w:r>
        <w:t>F</w:t>
      </w:r>
      <w:r w:rsidRPr="00481E84">
        <w:t xml:space="preserve">uture </w:t>
      </w:r>
      <w:r>
        <w:t>I</w:t>
      </w:r>
      <w:r w:rsidRPr="00481E84">
        <w:t xml:space="preserve">nstance </w:t>
      </w:r>
      <w:r>
        <w:t>W</w:t>
      </w:r>
      <w:r w:rsidRPr="00481E84">
        <w:t xml:space="preserve">as </w:t>
      </w:r>
      <w:r>
        <w:t>C</w:t>
      </w:r>
      <w:r w:rsidRPr="00481E84">
        <w:t>reated</w:t>
      </w:r>
      <w:bookmarkEnd w:id="449"/>
      <w:bookmarkEnd w:id="450"/>
      <w:bookmarkEnd w:id="451"/>
    </w:p>
    <w:p w:rsidR="00461611" w:rsidRDefault="00461611" w:rsidP="00C80BBB">
      <w:r>
        <w:t xml:space="preserve">You can verify whether a specific instance was created. </w:t>
      </w:r>
    </w:p>
    <w:p w:rsidR="00461611" w:rsidRDefault="00461611" w:rsidP="00C80BBB">
      <w:pPr>
        <w:pStyle w:val="Heading4"/>
      </w:pPr>
      <w:bookmarkStart w:id="452" w:name="_D2HTopic_258"/>
      <w:r>
        <w:t>When to Use</w:t>
      </w:r>
      <w:bookmarkEnd w:id="452"/>
    </w:p>
    <w:p w:rsidR="00461611" w:rsidRDefault="00461611" w:rsidP="00C80BBB">
      <w:r>
        <w:t>When it is important that an instance was created.</w:t>
      </w:r>
    </w:p>
    <w:p w:rsidR="00461611" w:rsidRDefault="00461611" w:rsidP="00481E84">
      <w:pPr>
        <w:pStyle w:val="Heading4"/>
      </w:pPr>
      <w:bookmarkStart w:id="453" w:name="_D2HTopic_259"/>
      <w:r>
        <w:t>Syntax</w:t>
      </w:r>
      <w:bookmarkEnd w:id="453"/>
    </w:p>
    <w:p w:rsidR="00461611" w:rsidRDefault="00461611" w:rsidP="00481E84">
      <w:pPr>
        <w:pStyle w:val="CodeLabel"/>
      </w:pPr>
      <w:r>
        <w:t xml:space="preserve">C# </w:t>
      </w:r>
      <w:r w:rsidRPr="00EA7746">
        <w:t>(AssertCallsWhereMade.cs)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EA7746">
            <w:pPr>
              <w:pStyle w:val="Command"/>
            </w:pPr>
            <w:r>
              <w:t>Isolate.Fake.NextInstances&lt;type&gt;();</w:t>
            </w:r>
          </w:p>
          <w:p w:rsidR="00461611" w:rsidRPr="00B108A9" w:rsidRDefault="00461611" w:rsidP="00C80BBB">
            <w:pPr>
              <w:pStyle w:val="Command"/>
            </w:pPr>
            <w:r>
              <w:t>Isolate.Verify.WasCalledWithAnyArguments (() =&gt; new Dependency());</w:t>
            </w:r>
          </w:p>
        </w:tc>
      </w:tr>
    </w:tbl>
    <w:p w:rsidR="00461611" w:rsidRDefault="00461611" w:rsidP="00EA7746">
      <w:pPr>
        <w:pStyle w:val="Heading4"/>
      </w:pPr>
      <w:bookmarkStart w:id="454" w:name="_D2HTopic_260"/>
      <w:r>
        <w:t>Samples</w:t>
      </w:r>
      <w:bookmarkEnd w:id="454"/>
    </w:p>
    <w:p w:rsidR="00461611" w:rsidRPr="00EA7746" w:rsidRDefault="00461611" w:rsidP="00C80BBB">
      <w:r>
        <w:t>The following sample shows how to verify that a future</w:t>
      </w:r>
      <w:r w:rsidRPr="00EA7746">
        <w:t xml:space="preserve"> instance was created</w:t>
      </w:r>
      <w:r>
        <w:t>.</w:t>
      </w:r>
    </w:p>
    <w:p w:rsidR="00461611" w:rsidRDefault="00461611" w:rsidP="00EA7746">
      <w:pPr>
        <w:pStyle w:val="CodeLabel"/>
      </w:pPr>
      <w:r>
        <w:t xml:space="preserve">C# </w:t>
      </w:r>
      <w:r w:rsidRPr="00EA7746">
        <w:t>(AssertCallsWhereMade.cs)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222203">
        <w:tc>
          <w:tcPr>
            <w:tcW w:w="9360" w:type="dxa"/>
            <w:shd w:val="clear" w:color="auto" w:fill="F3F3F3"/>
            <w:tcMar>
              <w:bottom w:w="120" w:type="dxa"/>
            </w:tcMar>
          </w:tcPr>
          <w:p w:rsidR="00461611" w:rsidRDefault="00461611" w:rsidP="004078F2">
            <w:pPr>
              <w:pStyle w:val="Command"/>
            </w:pPr>
            <w:r>
              <w:t xml:space="preserve">  [TestMethod]</w:t>
            </w:r>
          </w:p>
          <w:p w:rsidR="00461611" w:rsidRDefault="00461611" w:rsidP="004078F2">
            <w:pPr>
              <w:pStyle w:val="Command"/>
            </w:pPr>
            <w:r>
              <w:t xml:space="preserve">        public void Verify_AFutureInsance_WasCreated()</w:t>
            </w:r>
          </w:p>
          <w:p w:rsidR="00461611" w:rsidRDefault="00461611" w:rsidP="004078F2">
            <w:pPr>
              <w:pStyle w:val="Command"/>
            </w:pPr>
            <w:r>
              <w:t xml:space="preserve">        {</w:t>
            </w:r>
          </w:p>
          <w:p w:rsidR="00461611" w:rsidRDefault="00461611" w:rsidP="004078F2">
            <w:pPr>
              <w:pStyle w:val="Command"/>
            </w:pPr>
            <w:r>
              <w:t xml:space="preserve">            var fakeDependencyHandle = Isolate.Fake.NextInstance&lt;Dependency&gt;();</w:t>
            </w:r>
          </w:p>
          <w:p w:rsidR="00461611" w:rsidRDefault="00461611" w:rsidP="004078F2">
            <w:pPr>
              <w:pStyle w:val="Command"/>
            </w:pPr>
          </w:p>
          <w:p w:rsidR="00461611" w:rsidRDefault="00461611" w:rsidP="004078F2">
            <w:pPr>
              <w:pStyle w:val="Command"/>
            </w:pPr>
            <w:r>
              <w:t xml:space="preserve">            var dependancy1 = DependancyFactory.Create();</w:t>
            </w:r>
          </w:p>
          <w:p w:rsidR="00461611" w:rsidRDefault="00461611" w:rsidP="004078F2">
            <w:pPr>
              <w:pStyle w:val="Command"/>
            </w:pPr>
          </w:p>
          <w:p w:rsidR="00461611" w:rsidRDefault="00461611" w:rsidP="004078F2">
            <w:pPr>
              <w:pStyle w:val="Command"/>
            </w:pPr>
            <w:r>
              <w:t xml:space="preserve">            Isolate.Verify.WasCalledWithAnyArguments(() =&gt; new Dependency());</w:t>
            </w:r>
          </w:p>
          <w:p w:rsidR="00461611" w:rsidRDefault="00461611" w:rsidP="004078F2">
            <w:pPr>
              <w:pStyle w:val="Command"/>
            </w:pPr>
          </w:p>
          <w:p w:rsidR="00461611" w:rsidRPr="00B108A9" w:rsidRDefault="00461611" w:rsidP="004078F2">
            <w:pPr>
              <w:pStyle w:val="Command"/>
            </w:pPr>
            <w:r>
              <w:t xml:space="preserve">        }</w:t>
            </w:r>
          </w:p>
        </w:tc>
      </w:tr>
    </w:tbl>
    <w:p w:rsidR="00461611" w:rsidRDefault="00461611" w:rsidP="00742C83">
      <w:pPr>
        <w:pStyle w:val="Heading3"/>
      </w:pPr>
      <w:bookmarkStart w:id="455" w:name="_Toc408479887"/>
      <w:bookmarkStart w:id="456" w:name="_d2h_bmk__Toc408479887_10"/>
      <w:bookmarkStart w:id="457" w:name="_D2HTopic_261"/>
      <w:r w:rsidRPr="00F942F0">
        <w:t xml:space="preserve">Verifying </w:t>
      </w:r>
      <w:r>
        <w:t>the N</w:t>
      </w:r>
      <w:r w:rsidRPr="00F942F0">
        <w:t xml:space="preserve">umber of </w:t>
      </w:r>
      <w:r>
        <w:t>Created I</w:t>
      </w:r>
      <w:r w:rsidRPr="00F942F0">
        <w:t>nstances</w:t>
      </w:r>
      <w:bookmarkEnd w:id="455"/>
      <w:bookmarkEnd w:id="456"/>
      <w:bookmarkEnd w:id="457"/>
    </w:p>
    <w:p w:rsidR="00461611" w:rsidRDefault="00461611" w:rsidP="00C80BBB">
      <w:r>
        <w:t xml:space="preserve">You can count how many times an instance was created. </w:t>
      </w:r>
    </w:p>
    <w:p w:rsidR="00461611" w:rsidRDefault="00461611" w:rsidP="00C80BBB">
      <w:pPr>
        <w:pStyle w:val="Heading4"/>
      </w:pPr>
      <w:bookmarkStart w:id="458" w:name="_D2HTopic_262"/>
      <w:r>
        <w:t>When to Use</w:t>
      </w:r>
      <w:bookmarkEnd w:id="458"/>
    </w:p>
    <w:p w:rsidR="00461611" w:rsidRDefault="00461611" w:rsidP="00C80BBB">
      <w:r>
        <w:t>When the number of instances created is important for the test.</w:t>
      </w:r>
    </w:p>
    <w:p w:rsidR="00461611" w:rsidRDefault="00461611" w:rsidP="00031C1D">
      <w:pPr>
        <w:pStyle w:val="Heading4"/>
      </w:pPr>
      <w:bookmarkStart w:id="459" w:name="_D2HTopic_263"/>
      <w:r>
        <w:t>Syntax</w:t>
      </w:r>
      <w:bookmarkEnd w:id="459"/>
    </w:p>
    <w:p w:rsidR="00461611" w:rsidRDefault="00461611" w:rsidP="00031C1D">
      <w:pPr>
        <w:pStyle w:val="CodeLabel"/>
      </w:pPr>
      <w:r>
        <w:t xml:space="preserve">C# </w:t>
      </w:r>
      <w:r w:rsidRPr="00031C1D">
        <w:t>(AssertCallsWhereMade.cs)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222203">
        <w:tc>
          <w:tcPr>
            <w:tcW w:w="9360" w:type="dxa"/>
            <w:shd w:val="clear" w:color="auto" w:fill="F3F3F3"/>
            <w:tcMar>
              <w:bottom w:w="120" w:type="dxa"/>
            </w:tcMar>
          </w:tcPr>
          <w:p w:rsidR="00461611" w:rsidRDefault="00461611" w:rsidP="00031C1D">
            <w:pPr>
              <w:pStyle w:val="Command"/>
            </w:pPr>
            <w:r>
              <w:t>Isolate.Fake.AllInstances&lt;type&gt;();</w:t>
            </w:r>
          </w:p>
          <w:p w:rsidR="00461611" w:rsidRDefault="00461611" w:rsidP="00031C1D">
            <w:pPr>
              <w:pStyle w:val="Command"/>
            </w:pPr>
            <w:r>
              <w:t>…</w:t>
            </w:r>
          </w:p>
          <w:p w:rsidR="00461611" w:rsidRPr="00B108A9" w:rsidRDefault="00461611" w:rsidP="00031C1D">
            <w:pPr>
              <w:pStyle w:val="Command"/>
            </w:pPr>
            <w:r>
              <w:t>Isolate.Verify.GetTimesCalled(() =&gt; new Dependency());</w:t>
            </w:r>
          </w:p>
        </w:tc>
      </w:tr>
    </w:tbl>
    <w:p w:rsidR="00461611" w:rsidRDefault="00461611" w:rsidP="00031C1D">
      <w:pPr>
        <w:pStyle w:val="Heading4"/>
      </w:pPr>
      <w:bookmarkStart w:id="460" w:name="_D2HTopic_264"/>
      <w:r>
        <w:t>Samples</w:t>
      </w:r>
      <w:bookmarkEnd w:id="460"/>
    </w:p>
    <w:p w:rsidR="00461611" w:rsidRPr="00EA7746" w:rsidRDefault="00461611" w:rsidP="00031C1D">
      <w:r>
        <w:t>The following sample shows how to verify how many instances was created.</w:t>
      </w:r>
    </w:p>
    <w:p w:rsidR="00461611" w:rsidRDefault="00461611" w:rsidP="00031C1D">
      <w:pPr>
        <w:pStyle w:val="CodeLabel"/>
      </w:pPr>
      <w:r>
        <w:t xml:space="preserve">C# </w:t>
      </w:r>
      <w:r w:rsidRPr="00EA7746">
        <w:t>(AssertCallsWhereMade.cs)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222203">
        <w:tc>
          <w:tcPr>
            <w:tcW w:w="9360" w:type="dxa"/>
            <w:shd w:val="clear" w:color="auto" w:fill="F3F3F3"/>
            <w:tcMar>
              <w:bottom w:w="120" w:type="dxa"/>
            </w:tcMar>
          </w:tcPr>
          <w:p w:rsidR="00461611" w:rsidRDefault="00461611" w:rsidP="00031C1D">
            <w:pPr>
              <w:pStyle w:val="Command"/>
            </w:pPr>
            <w:r>
              <w:t>[TestMethod]</w:t>
            </w:r>
          </w:p>
          <w:p w:rsidR="00461611" w:rsidRDefault="00461611" w:rsidP="00031C1D">
            <w:pPr>
              <w:pStyle w:val="Command"/>
            </w:pPr>
            <w:r>
              <w:t xml:space="preserve">        public void Verify_FutureInsance_WasCreated3Times()</w:t>
            </w:r>
          </w:p>
          <w:p w:rsidR="00461611" w:rsidRDefault="00461611" w:rsidP="00031C1D">
            <w:pPr>
              <w:pStyle w:val="Command"/>
            </w:pPr>
            <w:r>
              <w:t xml:space="preserve">        {</w:t>
            </w:r>
          </w:p>
          <w:p w:rsidR="00461611" w:rsidRDefault="00461611" w:rsidP="00031C1D">
            <w:pPr>
              <w:pStyle w:val="Command"/>
            </w:pPr>
            <w:r>
              <w:t xml:space="preserve">            var fakeDependency = Isolate.Fake.AllInstances&lt;Dependency&gt;();</w:t>
            </w:r>
          </w:p>
          <w:p w:rsidR="00461611" w:rsidRDefault="00461611" w:rsidP="00031C1D">
            <w:pPr>
              <w:pStyle w:val="Command"/>
            </w:pPr>
          </w:p>
          <w:p w:rsidR="00461611" w:rsidRDefault="00461611" w:rsidP="00031C1D">
            <w:pPr>
              <w:pStyle w:val="Command"/>
            </w:pPr>
            <w:r>
              <w:t xml:space="preserve">            var dependancy1 = DependancyFactory.Create();</w:t>
            </w:r>
          </w:p>
          <w:p w:rsidR="00461611" w:rsidRDefault="00461611" w:rsidP="00031C1D">
            <w:pPr>
              <w:pStyle w:val="Command"/>
            </w:pPr>
            <w:r>
              <w:t xml:space="preserve">            var dependancy2 = DependancyFactory.Create();</w:t>
            </w:r>
          </w:p>
          <w:p w:rsidR="00461611" w:rsidRDefault="00461611" w:rsidP="00031C1D">
            <w:pPr>
              <w:pStyle w:val="Command"/>
            </w:pPr>
            <w:r>
              <w:t xml:space="preserve">            var dependancy3 = DependancyFactory.Create();</w:t>
            </w:r>
          </w:p>
          <w:p w:rsidR="00461611" w:rsidRDefault="00461611" w:rsidP="00031C1D">
            <w:pPr>
              <w:pStyle w:val="Command"/>
            </w:pPr>
          </w:p>
          <w:p w:rsidR="00461611" w:rsidRDefault="00461611" w:rsidP="00031C1D">
            <w:pPr>
              <w:pStyle w:val="Command"/>
            </w:pPr>
          </w:p>
          <w:p w:rsidR="00461611" w:rsidRDefault="00461611" w:rsidP="00031C1D">
            <w:pPr>
              <w:pStyle w:val="Command"/>
            </w:pPr>
            <w:r>
              <w:t xml:space="preserve">            var count = Isolate.Verify.GetTimesCalled(() =&gt; new Dependency());</w:t>
            </w:r>
          </w:p>
          <w:p w:rsidR="00461611" w:rsidRDefault="00461611" w:rsidP="00031C1D">
            <w:pPr>
              <w:pStyle w:val="Command"/>
            </w:pPr>
            <w:r>
              <w:t xml:space="preserve">            Assert.AreEqual(3, count);</w:t>
            </w:r>
          </w:p>
          <w:p w:rsidR="00461611" w:rsidRDefault="00461611" w:rsidP="00031C1D">
            <w:pPr>
              <w:pStyle w:val="Command"/>
            </w:pPr>
          </w:p>
          <w:p w:rsidR="00461611" w:rsidRPr="00B108A9" w:rsidRDefault="00461611" w:rsidP="00031C1D">
            <w:pPr>
              <w:pStyle w:val="Command"/>
            </w:pPr>
            <w:r>
              <w:t xml:space="preserve">        }</w:t>
            </w:r>
          </w:p>
        </w:tc>
      </w:tr>
    </w:tbl>
    <w:p w:rsidR="00461611" w:rsidRDefault="00461611" w:rsidP="00585057">
      <w:pPr>
        <w:pStyle w:val="Heading2"/>
      </w:pPr>
      <w:bookmarkStart w:id="461" w:name="_Toc408479888"/>
      <w:bookmarkStart w:id="462" w:name="_d2h_bmk__Toc408479888_10"/>
      <w:bookmarkStart w:id="463" w:name="_D2HTopic_265"/>
      <w:r>
        <w:t>Samples and Cookbook</w:t>
      </w:r>
      <w:bookmarkEnd w:id="461"/>
      <w:bookmarkEnd w:id="462"/>
      <w:bookmarkEnd w:id="463"/>
    </w:p>
    <w:p w:rsidR="00461611" w:rsidRPr="00E035EA" w:rsidRDefault="00461611" w:rsidP="00585057">
      <w:r w:rsidRPr="00E035EA">
        <w:t>This section provides samples that show how to use the Typemock Isolator Mocking API.</w:t>
      </w:r>
    </w:p>
    <w:p w:rsidR="00461611" w:rsidRDefault="00461611" w:rsidP="00585057">
      <w:pPr>
        <w:pStyle w:val="Heading4"/>
      </w:pPr>
      <w:bookmarkStart w:id="464" w:name="_D2HTopic_266"/>
      <w:r>
        <w:t>Sample 1: Ignoring a Method Call</w:t>
      </w:r>
      <w:bookmarkEnd w:id="464"/>
    </w:p>
    <w:p w:rsidR="00461611" w:rsidRDefault="00461611" w:rsidP="00585057">
      <w:r>
        <w:t>This sample shows:</w:t>
      </w:r>
    </w:p>
    <w:p w:rsidR="00461611" w:rsidRDefault="00461611" w:rsidP="00585057">
      <w:pPr>
        <w:pStyle w:val="ListBullet"/>
      </w:pPr>
      <w:r>
        <w:t>How to ignore a method call</w:t>
      </w:r>
    </w:p>
    <w:p w:rsidR="00461611" w:rsidRDefault="00461611" w:rsidP="00585057">
      <w:pPr>
        <w:pStyle w:val="ListBullet"/>
      </w:pPr>
      <w:r>
        <w:t>How to verify that the method was actually called during the test</w:t>
      </w:r>
    </w:p>
    <w:p w:rsidR="00461611" w:rsidRDefault="00461611" w:rsidP="00585057">
      <w:pPr>
        <w:pStyle w:val="Heading5"/>
      </w:pPr>
      <w:bookmarkStart w:id="465" w:name="_D2HTopic_267"/>
      <w:r>
        <w:t>APIs Used</w:t>
      </w:r>
      <w:bookmarkEnd w:id="465"/>
    </w:p>
    <w:tbl>
      <w:tblPr>
        <w:tblW w:w="935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ook w:val="01E0" w:firstRow="1" w:lastRow="1" w:firstColumn="1" w:lastColumn="1" w:noHBand="0" w:noVBand="0"/>
      </w:tblPr>
      <w:tblGrid>
        <w:gridCol w:w="3796"/>
        <w:gridCol w:w="5561"/>
      </w:tblGrid>
      <w:tr w:rsidR="00461611" w:rsidTr="00481E84">
        <w:trPr>
          <w:cantSplit/>
          <w:tblHeader/>
        </w:trPr>
        <w:tc>
          <w:tcPr>
            <w:tcW w:w="3417" w:type="dxa"/>
          </w:tcPr>
          <w:p w:rsidR="00461611" w:rsidRDefault="00461611" w:rsidP="00481E84">
            <w:pPr>
              <w:pStyle w:val="TableHeader"/>
            </w:pPr>
            <w:r>
              <w:t>Method</w:t>
            </w:r>
          </w:p>
        </w:tc>
        <w:tc>
          <w:tcPr>
            <w:tcW w:w="5940" w:type="dxa"/>
            <w:shd w:val="clear" w:color="auto" w:fill="auto"/>
          </w:tcPr>
          <w:p w:rsidR="00461611" w:rsidRDefault="00461611" w:rsidP="00481E84">
            <w:pPr>
              <w:pStyle w:val="TableHeader"/>
            </w:pPr>
            <w:r>
              <w:t>Description</w:t>
            </w:r>
          </w:p>
        </w:tc>
      </w:tr>
      <w:tr w:rsidR="00461611" w:rsidRPr="00AF785F" w:rsidTr="00481E84">
        <w:trPr>
          <w:cantSplit/>
        </w:trPr>
        <w:tc>
          <w:tcPr>
            <w:tcW w:w="3417" w:type="dxa"/>
          </w:tcPr>
          <w:p w:rsidR="00461611" w:rsidRPr="000922B3" w:rsidRDefault="00461611" w:rsidP="00481E84">
            <w:pPr>
              <w:pStyle w:val="TableText"/>
            </w:pPr>
            <w:r>
              <w:t>Isolate.WhenCalled()</w:t>
            </w:r>
          </w:p>
        </w:tc>
        <w:tc>
          <w:tcPr>
            <w:tcW w:w="5940" w:type="dxa"/>
            <w:shd w:val="clear" w:color="auto" w:fill="auto"/>
          </w:tcPr>
          <w:p w:rsidR="00461611" w:rsidRDefault="00461611" w:rsidP="00B80DF8">
            <w:pPr>
              <w:pStyle w:val="TableText"/>
            </w:pPr>
            <w:r>
              <w:t xml:space="preserve">The method inside the </w:t>
            </w:r>
            <w:r w:rsidRPr="00B80DF8">
              <w:rPr>
                <w:rStyle w:val="Bold"/>
              </w:rPr>
              <w:t>Isolate.WhenCalled()</w:t>
            </w:r>
            <w:r>
              <w:t xml:space="preserve"> will be ignored and will return a fake value.</w:t>
            </w:r>
          </w:p>
        </w:tc>
      </w:tr>
      <w:tr w:rsidR="00461611" w:rsidRPr="00AF785F" w:rsidTr="00481E84">
        <w:trPr>
          <w:cantSplit/>
        </w:trPr>
        <w:tc>
          <w:tcPr>
            <w:tcW w:w="3417" w:type="dxa"/>
          </w:tcPr>
          <w:p w:rsidR="00461611" w:rsidRDefault="00461611" w:rsidP="00481E84">
            <w:pPr>
              <w:pStyle w:val="TableText"/>
            </w:pPr>
            <w:r>
              <w:t>Isolate.Verify.WasCalledWithExactArguments()</w:t>
            </w:r>
          </w:p>
        </w:tc>
        <w:tc>
          <w:tcPr>
            <w:tcW w:w="5940" w:type="dxa"/>
            <w:shd w:val="clear" w:color="auto" w:fill="auto"/>
          </w:tcPr>
          <w:p w:rsidR="00461611" w:rsidRDefault="00461611" w:rsidP="00B80DF8">
            <w:pPr>
              <w:pStyle w:val="TableText"/>
            </w:pPr>
            <w:r>
              <w:t>Verify that the method inside the </w:t>
            </w:r>
            <w:r w:rsidRPr="00B80DF8">
              <w:rPr>
                <w:rStyle w:val="Bold"/>
              </w:rPr>
              <w:t>Isolate.WhenCalled()</w:t>
            </w:r>
            <w:r>
              <w:t xml:space="preserve"> was called during the test with the exact arguments.</w:t>
            </w:r>
          </w:p>
        </w:tc>
      </w:tr>
    </w:tbl>
    <w:p w:rsidR="00461611" w:rsidRDefault="00461611" w:rsidP="00585057">
      <w:pPr>
        <w:pStyle w:val="Heading5"/>
      </w:pPr>
      <w:bookmarkStart w:id="466" w:name="_D2HTopic_268"/>
      <w:r>
        <w:t>Scenario</w:t>
      </w:r>
      <w:bookmarkEnd w:id="466"/>
    </w:p>
    <w:p w:rsidR="00461611" w:rsidRDefault="00461611" w:rsidP="00461611">
      <w:pPr>
        <w:pStyle w:val="ListNumber"/>
        <w:numPr>
          <w:ilvl w:val="0"/>
          <w:numId w:val="31"/>
        </w:numPr>
      </w:pPr>
      <w:r>
        <w:t xml:space="preserve">Set all calls to </w:t>
      </w:r>
      <w:r w:rsidRPr="006B7783">
        <w:rPr>
          <w:rStyle w:val="Bold"/>
        </w:rPr>
        <w:t>MessageBox.Show</w:t>
      </w:r>
      <w:r>
        <w:rPr>
          <w:rStyle w:val="Bold"/>
        </w:rPr>
        <w:t>()</w:t>
      </w:r>
      <w:r>
        <w:t xml:space="preserve"> to be ignored and return a fake value. </w:t>
      </w:r>
    </w:p>
    <w:p w:rsidR="00461611" w:rsidRDefault="00461611" w:rsidP="00461611">
      <w:pPr>
        <w:pStyle w:val="ListNumber"/>
        <w:numPr>
          <w:ilvl w:val="0"/>
          <w:numId w:val="31"/>
        </w:numPr>
      </w:pPr>
      <w:r>
        <w:t xml:space="preserve">Call </w:t>
      </w:r>
      <w:r w:rsidRPr="006B7783">
        <w:rPr>
          <w:rStyle w:val="Bold"/>
        </w:rPr>
        <w:t>MessageBox.Show</w:t>
      </w:r>
      <w:r>
        <w:rPr>
          <w:rStyle w:val="Bold"/>
        </w:rPr>
        <w:t>().</w:t>
      </w:r>
      <w:r>
        <w:t xml:space="preserve"> When running the test the MessageBox does not appear.</w:t>
      </w:r>
    </w:p>
    <w:p w:rsidR="00461611" w:rsidRDefault="00461611" w:rsidP="00461611">
      <w:pPr>
        <w:pStyle w:val="ListNumber"/>
        <w:numPr>
          <w:ilvl w:val="0"/>
          <w:numId w:val="31"/>
        </w:numPr>
      </w:pPr>
      <w:r>
        <w:t xml:space="preserve">Check that the static function </w:t>
      </w:r>
      <w:r w:rsidRPr="007B57C4">
        <w:rPr>
          <w:rStyle w:val="Bold"/>
        </w:rPr>
        <w:t>Show()</w:t>
      </w:r>
      <w:r>
        <w:t xml:space="preserve"> was called during the test with the parameter "</w:t>
      </w:r>
      <w:r w:rsidRPr="007B57C4">
        <w:rPr>
          <w:rStyle w:val="Bold"/>
        </w:rPr>
        <w:t>This is a message</w:t>
      </w:r>
      <w:r>
        <w:t>".</w:t>
      </w:r>
    </w:p>
    <w:p w:rsidR="00461611" w:rsidRDefault="00461611" w:rsidP="00585057">
      <w:pPr>
        <w:pStyle w:val="Heading5"/>
      </w:pPr>
      <w:bookmarkStart w:id="467" w:name="_D2HTopic_269"/>
      <w:r>
        <w:t>Code</w:t>
      </w:r>
      <w:bookmarkEnd w:id="467"/>
    </w:p>
    <w:p w:rsidR="00461611" w:rsidRDefault="00461611" w:rsidP="00585057">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458"/>
      </w:tblGrid>
      <w:tr w:rsidR="00461611" w:rsidTr="00481E84">
        <w:tc>
          <w:tcPr>
            <w:tcW w:w="9360" w:type="dxa"/>
            <w:shd w:val="clear" w:color="auto" w:fill="F3F3F3"/>
            <w:tcMar>
              <w:bottom w:w="120" w:type="dxa"/>
            </w:tcMar>
          </w:tcPr>
          <w:p w:rsidR="00461611" w:rsidRDefault="00461611" w:rsidP="00481E84">
            <w:pPr>
              <w:pStyle w:val="Command"/>
            </w:pPr>
            <w:r>
              <w:t>[TestMethod]</w:t>
            </w:r>
          </w:p>
          <w:p w:rsidR="00461611" w:rsidRDefault="00461611" w:rsidP="00481E84">
            <w:pPr>
              <w:pStyle w:val="Command"/>
            </w:pPr>
            <w:r>
              <w:rPr>
                <w:rStyle w:val="highlight-keyword"/>
              </w:rPr>
              <w:t>public</w:t>
            </w:r>
            <w:r>
              <w:t xml:space="preserve"> </w:t>
            </w:r>
            <w:r>
              <w:rPr>
                <w:rStyle w:val="highlight-keyword"/>
              </w:rPr>
              <w:t>void</w:t>
            </w:r>
            <w:r>
              <w:t xml:space="preserve"> SimpleTestUsingMessageBox()</w:t>
            </w:r>
          </w:p>
          <w:p w:rsidR="00461611" w:rsidRDefault="00461611" w:rsidP="00481E84">
            <w:pPr>
              <w:pStyle w:val="Command"/>
            </w:pPr>
            <w:r>
              <w:t>{</w:t>
            </w:r>
          </w:p>
          <w:p w:rsidR="00461611" w:rsidRDefault="00461611" w:rsidP="00481E84">
            <w:pPr>
              <w:pStyle w:val="Command"/>
            </w:pPr>
            <w:r>
              <w:t xml:space="preserve">    </w:t>
            </w:r>
            <w:r>
              <w:rPr>
                <w:rStyle w:val="highlight-comment"/>
              </w:rPr>
              <w:t>// Arrange</w:t>
            </w:r>
          </w:p>
          <w:p w:rsidR="00461611" w:rsidRDefault="00461611" w:rsidP="00481E84">
            <w:pPr>
              <w:pStyle w:val="Command"/>
            </w:pPr>
            <w:r>
              <w:t xml:space="preserve">    Isolate.WhenCalled(()=&gt;MessageBox.Show(</w:t>
            </w:r>
            <w:r>
              <w:rPr>
                <w:rStyle w:val="highlight-keyword"/>
              </w:rPr>
              <w:t>null</w:t>
            </w:r>
            <w:r>
              <w:t>)).WillReturn(DialogResult.OK);</w:t>
            </w:r>
          </w:p>
          <w:p w:rsidR="00461611" w:rsidRDefault="00461611" w:rsidP="00481E84">
            <w:pPr>
              <w:pStyle w:val="Command"/>
            </w:pPr>
            <w:r>
              <w:t xml:space="preserve">    </w:t>
            </w:r>
            <w:r>
              <w:rPr>
                <w:rStyle w:val="highlight-comment"/>
              </w:rPr>
              <w:t>// Act</w:t>
            </w:r>
          </w:p>
          <w:p w:rsidR="00461611" w:rsidRDefault="00461611" w:rsidP="00481E84">
            <w:pPr>
              <w:pStyle w:val="Command"/>
            </w:pPr>
            <w:r>
              <w:t xml:space="preserve">    MessageBox.Show(</w:t>
            </w:r>
            <w:r>
              <w:rPr>
                <w:rStyle w:val="highlight-literal"/>
              </w:rPr>
              <w:t>"This is a message"</w:t>
            </w:r>
            <w:r>
              <w:t>); &lt;br&gt;</w:t>
            </w:r>
          </w:p>
          <w:p w:rsidR="00461611" w:rsidRDefault="00461611" w:rsidP="00481E84">
            <w:pPr>
              <w:pStyle w:val="Command"/>
            </w:pPr>
            <w:r>
              <w:t xml:space="preserve">    </w:t>
            </w:r>
            <w:r>
              <w:rPr>
                <w:rStyle w:val="highlight-comment"/>
              </w:rPr>
              <w:t>// Assert</w:t>
            </w:r>
          </w:p>
          <w:p w:rsidR="00461611" w:rsidRDefault="00461611" w:rsidP="00481E84">
            <w:pPr>
              <w:pStyle w:val="Command"/>
            </w:pPr>
            <w:r>
              <w:t xml:space="preserve">    Isolate.Verify.WasCalledWithExactArguments(()=&gt;MessageBox.Show(</w:t>
            </w:r>
            <w:r>
              <w:rPr>
                <w:rStyle w:val="highlight-literal"/>
              </w:rPr>
              <w:t>"This is a message"</w:t>
            </w:r>
            <w:r>
              <w:t>));</w:t>
            </w:r>
          </w:p>
          <w:p w:rsidR="00461611" w:rsidRPr="00792B8C" w:rsidRDefault="00461611" w:rsidP="00481E84">
            <w:pPr>
              <w:pStyle w:val="Command"/>
              <w:rPr>
                <w:lang w:val="en-US"/>
              </w:rPr>
            </w:pPr>
            <w:r>
              <w:t>}</w:t>
            </w:r>
          </w:p>
        </w:tc>
      </w:tr>
    </w:tbl>
    <w:p w:rsidR="00461611" w:rsidRDefault="00461611" w:rsidP="00585057"/>
    <w:p w:rsidR="00461611" w:rsidRDefault="00461611" w:rsidP="00585057">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pPr>
            <w:r>
              <w:rPr>
                <w:rStyle w:val="highlight-keyword"/>
              </w:rPr>
              <w:t>Public</w:t>
            </w:r>
            <w:r>
              <w:t xml:space="preserve"> </w:t>
            </w:r>
            <w:r>
              <w:rPr>
                <w:rStyle w:val="highlight-keyword"/>
              </w:rPr>
              <w:t>Sub</w:t>
            </w:r>
            <w:r>
              <w:t xml:space="preserve"> SimpleTestUsingMessageBox()</w:t>
            </w:r>
          </w:p>
          <w:p w:rsidR="00461611" w:rsidRDefault="00461611" w:rsidP="00481E84">
            <w:pPr>
              <w:pStyle w:val="Command"/>
            </w:pPr>
            <w:r>
              <w:t xml:space="preserve">    </w:t>
            </w:r>
            <w:r>
              <w:rPr>
                <w:rStyle w:val="highlight-comment"/>
              </w:rPr>
              <w:t>' Arrange&lt;br&gt;</w:t>
            </w:r>
          </w:p>
          <w:p w:rsidR="00461611" w:rsidRDefault="00461611" w:rsidP="00481E84">
            <w:pPr>
              <w:pStyle w:val="Command"/>
            </w:pPr>
            <w:r>
              <w:t xml:space="preserve">    </w:t>
            </w:r>
            <w:r>
              <w:rPr>
                <w:rStyle w:val="highlight-keyword"/>
              </w:rPr>
              <w:t>Using</w:t>
            </w:r>
            <w:r>
              <w:t xml:space="preserve"> TheseCalls.WillBeIgnored</w:t>
            </w:r>
          </w:p>
          <w:p w:rsidR="00461611" w:rsidRDefault="00461611" w:rsidP="00481E84">
            <w:pPr>
              <w:pStyle w:val="Command"/>
            </w:pPr>
            <w:r>
              <w:t xml:space="preserve">        MsgBox(</w:t>
            </w:r>
            <w:r>
              <w:rPr>
                <w:rStyle w:val="highlight-keyword"/>
              </w:rPr>
              <w:t>String</w:t>
            </w:r>
            <w:r>
              <w:t>.Empty)</w:t>
            </w:r>
          </w:p>
          <w:p w:rsidR="00461611" w:rsidRDefault="00461611" w:rsidP="00481E84">
            <w:pPr>
              <w:pStyle w:val="Command"/>
            </w:pPr>
            <w:r>
              <w:t xml:space="preserve">    </w:t>
            </w:r>
            <w:r>
              <w:rPr>
                <w:rStyle w:val="highlight-keyword"/>
              </w:rPr>
              <w:t>End</w:t>
            </w:r>
            <w:r>
              <w:t xml:space="preserve"> </w:t>
            </w:r>
            <w:r>
              <w:rPr>
                <w:rStyle w:val="highlight-keyword"/>
              </w:rPr>
              <w:t>Using</w:t>
            </w:r>
          </w:p>
          <w:p w:rsidR="00461611" w:rsidRDefault="00461611" w:rsidP="00481E84">
            <w:pPr>
              <w:pStyle w:val="Command"/>
            </w:pPr>
          </w:p>
          <w:p w:rsidR="00461611" w:rsidRDefault="00461611" w:rsidP="00481E84">
            <w:pPr>
              <w:pStyle w:val="Command"/>
            </w:pPr>
            <w:r>
              <w:t xml:space="preserve">    </w:t>
            </w:r>
            <w:r>
              <w:rPr>
                <w:rStyle w:val="highlight-comment"/>
              </w:rPr>
              <w:t>' Act</w:t>
            </w:r>
          </w:p>
          <w:p w:rsidR="00461611" w:rsidRDefault="00461611" w:rsidP="00481E84">
            <w:pPr>
              <w:pStyle w:val="Command"/>
            </w:pPr>
            <w:r>
              <w:t xml:space="preserve">    MsgBox(</w:t>
            </w:r>
            <w:r>
              <w:rPr>
                <w:rStyle w:val="highlight-literal"/>
              </w:rPr>
              <w:t>"This is a message"</w:t>
            </w:r>
            <w:r>
              <w:t>)</w:t>
            </w:r>
          </w:p>
          <w:p w:rsidR="00461611" w:rsidRDefault="00461611" w:rsidP="00481E84">
            <w:pPr>
              <w:pStyle w:val="Command"/>
            </w:pPr>
          </w:p>
          <w:p w:rsidR="00461611" w:rsidRDefault="00461611" w:rsidP="00481E84">
            <w:pPr>
              <w:pStyle w:val="Command"/>
            </w:pPr>
            <w:r>
              <w:t xml:space="preserve">    </w:t>
            </w:r>
            <w:r>
              <w:rPr>
                <w:rStyle w:val="highlight-comment"/>
              </w:rPr>
              <w:t>' Assert</w:t>
            </w:r>
          </w:p>
          <w:p w:rsidR="00461611" w:rsidRDefault="00461611" w:rsidP="00481E84">
            <w:pPr>
              <w:pStyle w:val="Command"/>
            </w:pPr>
            <w:r>
              <w:t xml:space="preserve">    </w:t>
            </w:r>
            <w:r>
              <w:rPr>
                <w:rStyle w:val="highlight-keyword"/>
              </w:rPr>
              <w:t>Using</w:t>
            </w:r>
            <w:r>
              <w:t xml:space="preserve"> AssertCalls.HappenedWithExactArguments</w:t>
            </w:r>
          </w:p>
          <w:p w:rsidR="00461611" w:rsidRDefault="00461611" w:rsidP="00481E84">
            <w:pPr>
              <w:pStyle w:val="Command"/>
            </w:pPr>
            <w:r>
              <w:t xml:space="preserve">        MsgBox(</w:t>
            </w:r>
            <w:r>
              <w:rPr>
                <w:rStyle w:val="highlight-literal"/>
              </w:rPr>
              <w:t>"This is a message"</w:t>
            </w:r>
            <w:r>
              <w:t>)</w:t>
            </w:r>
          </w:p>
          <w:p w:rsidR="00461611" w:rsidRDefault="00461611" w:rsidP="00481E84">
            <w:pPr>
              <w:pStyle w:val="Command"/>
            </w:pPr>
            <w:r>
              <w:t xml:space="preserve">    </w:t>
            </w:r>
            <w:r>
              <w:rPr>
                <w:rStyle w:val="highlight-keyword"/>
              </w:rPr>
              <w:t>End</w:t>
            </w:r>
            <w:r>
              <w:t xml:space="preserve"> </w:t>
            </w:r>
            <w:r>
              <w:rPr>
                <w:rStyle w:val="highlight-keyword"/>
              </w:rPr>
              <w:t>Using</w:t>
            </w:r>
          </w:p>
          <w:p w:rsidR="00461611" w:rsidRPr="00792B8C" w:rsidRDefault="00461611" w:rsidP="00481E84">
            <w:pPr>
              <w:pStyle w:val="Command"/>
              <w:rPr>
                <w:lang w:val="en-US"/>
              </w:rPr>
            </w:pPr>
            <w:r>
              <w:rPr>
                <w:rStyle w:val="highlight-keyword"/>
              </w:rPr>
              <w:t>End</w:t>
            </w:r>
            <w:r>
              <w:t xml:space="preserve"> </w:t>
            </w:r>
            <w:r>
              <w:rPr>
                <w:rStyle w:val="highlight-keyword"/>
              </w:rPr>
              <w:t>Sub</w:t>
            </w:r>
          </w:p>
        </w:tc>
      </w:tr>
    </w:tbl>
    <w:p w:rsidR="00461611" w:rsidRDefault="00461611" w:rsidP="00585057">
      <w:pPr>
        <w:pStyle w:val="Heading4"/>
      </w:pPr>
      <w:bookmarkStart w:id="468" w:name="_D2HTopic_270"/>
      <w:r>
        <w:t>Sample 2: Testing Interaction between Two Classes</w:t>
      </w:r>
      <w:bookmarkEnd w:id="468"/>
    </w:p>
    <w:p w:rsidR="00461611" w:rsidRDefault="00461611" w:rsidP="00585057">
      <w:r>
        <w:t>This sample shows a test of the interaction between two classes:</w:t>
      </w:r>
    </w:p>
    <w:p w:rsidR="00461611" w:rsidRDefault="00461611" w:rsidP="00585057">
      <w:pPr>
        <w:pStyle w:val="ListBullet"/>
      </w:pPr>
      <w:r w:rsidRPr="00640EF5">
        <w:rPr>
          <w:rStyle w:val="Bold"/>
        </w:rPr>
        <w:t>SomeClass</w:t>
      </w:r>
      <w:r>
        <w:t xml:space="preserve">, which has a shared sub called </w:t>
      </w:r>
      <w:r w:rsidRPr="00640EF5">
        <w:rPr>
          <w:rStyle w:val="Bold"/>
        </w:rPr>
        <w:t>MyMethod</w:t>
      </w:r>
      <w:r>
        <w:t>.</w:t>
      </w:r>
    </w:p>
    <w:p w:rsidR="00461611" w:rsidRDefault="00461611" w:rsidP="00585057">
      <w:pPr>
        <w:pStyle w:val="ListBullet"/>
      </w:pPr>
      <w:r w:rsidRPr="00640EF5">
        <w:rPr>
          <w:rStyle w:val="Bold"/>
        </w:rPr>
        <w:t>UserOfSomeClass</w:t>
      </w:r>
      <w:r>
        <w:t xml:space="preserve">, which has a sub called </w:t>
      </w:r>
      <w:r w:rsidRPr="00640EF5">
        <w:rPr>
          <w:rStyle w:val="Bold"/>
        </w:rPr>
        <w:t>DoSomething</w:t>
      </w:r>
      <w:r>
        <w:rPr>
          <w:rStyle w:val="Bold"/>
        </w:rPr>
        <w:t>.</w:t>
      </w:r>
    </w:p>
    <w:p w:rsidR="00461611" w:rsidRDefault="00461611" w:rsidP="00585057">
      <w:r>
        <w:t xml:space="preserve">This test checks that every exception thrown from </w:t>
      </w:r>
      <w:r w:rsidRPr="00640EF5">
        <w:rPr>
          <w:rStyle w:val="Bold"/>
        </w:rPr>
        <w:t>SomeClass</w:t>
      </w:r>
      <w:r>
        <w:t xml:space="preserve"> is shown to the user using </w:t>
      </w:r>
      <w:r w:rsidRPr="00640EF5">
        <w:rPr>
          <w:rStyle w:val="Bold"/>
        </w:rPr>
        <w:t>MessageBox</w:t>
      </w:r>
      <w:r>
        <w:t>.</w:t>
      </w:r>
    </w:p>
    <w:p w:rsidR="00461611" w:rsidRDefault="00461611" w:rsidP="00585057">
      <w:pPr>
        <w:pStyle w:val="Heading5"/>
      </w:pPr>
      <w:bookmarkStart w:id="469" w:name="_D2HTopic_271"/>
      <w:r>
        <w:t>APIs Used</w:t>
      </w:r>
      <w:bookmarkEnd w:id="469"/>
    </w:p>
    <w:tbl>
      <w:tblPr>
        <w:tblW w:w="935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ook w:val="01E0" w:firstRow="1" w:lastRow="1" w:firstColumn="1" w:lastColumn="1" w:noHBand="0" w:noVBand="0"/>
      </w:tblPr>
      <w:tblGrid>
        <w:gridCol w:w="3687"/>
        <w:gridCol w:w="5670"/>
      </w:tblGrid>
      <w:tr w:rsidR="00461611" w:rsidTr="00481E84">
        <w:trPr>
          <w:cantSplit/>
          <w:tblHeader/>
        </w:trPr>
        <w:tc>
          <w:tcPr>
            <w:tcW w:w="3417" w:type="dxa"/>
          </w:tcPr>
          <w:p w:rsidR="00461611" w:rsidRDefault="00461611" w:rsidP="00481E84">
            <w:pPr>
              <w:pStyle w:val="TableHeader"/>
            </w:pPr>
            <w:r>
              <w:t>API</w:t>
            </w:r>
          </w:p>
        </w:tc>
        <w:tc>
          <w:tcPr>
            <w:tcW w:w="5940" w:type="dxa"/>
            <w:shd w:val="clear" w:color="auto" w:fill="auto"/>
          </w:tcPr>
          <w:p w:rsidR="00461611" w:rsidRDefault="00461611" w:rsidP="00481E84">
            <w:pPr>
              <w:pStyle w:val="TableHeader"/>
            </w:pPr>
            <w:r>
              <w:t>Description</w:t>
            </w:r>
          </w:p>
        </w:tc>
      </w:tr>
      <w:tr w:rsidR="00461611" w:rsidRPr="00AF785F" w:rsidTr="00481E84">
        <w:trPr>
          <w:cantSplit/>
        </w:trPr>
        <w:tc>
          <w:tcPr>
            <w:tcW w:w="3417" w:type="dxa"/>
          </w:tcPr>
          <w:p w:rsidR="00461611" w:rsidRPr="008E6A65" w:rsidRDefault="00461611" w:rsidP="00481E84">
            <w:pPr>
              <w:pStyle w:val="TableText"/>
            </w:pPr>
            <w:r w:rsidRPr="008E6A65">
              <w:t>Isolate.WhenCalled(..).WillThrow (C#) TheseCalls.WillThrow (VB)</w:t>
            </w:r>
          </w:p>
        </w:tc>
        <w:tc>
          <w:tcPr>
            <w:tcW w:w="5940" w:type="dxa"/>
            <w:shd w:val="clear" w:color="auto" w:fill="auto"/>
          </w:tcPr>
          <w:p w:rsidR="00461611" w:rsidRPr="008E6A65" w:rsidRDefault="00461611" w:rsidP="00640EF5">
            <w:pPr>
              <w:pStyle w:val="TableText"/>
            </w:pPr>
            <w:r w:rsidRPr="008E6A65">
              <w:t>The method inside the </w:t>
            </w:r>
            <w:r w:rsidRPr="00640EF5">
              <w:rPr>
                <w:rStyle w:val="Bold"/>
              </w:rPr>
              <w:t>Isolate.WhenCalled()</w:t>
            </w:r>
            <w:r w:rsidRPr="008E6A65">
              <w:t xml:space="preserve"> </w:t>
            </w:r>
            <w:r>
              <w:t xml:space="preserve">will </w:t>
            </w:r>
            <w:r w:rsidRPr="008E6A65">
              <w:t xml:space="preserve">throw a specified exception when </w:t>
            </w:r>
            <w:r>
              <w:t xml:space="preserve">the method is </w:t>
            </w:r>
            <w:r w:rsidRPr="008E6A65">
              <w:t>called</w:t>
            </w:r>
            <w:r>
              <w:t>.</w:t>
            </w:r>
          </w:p>
        </w:tc>
      </w:tr>
      <w:tr w:rsidR="00461611" w:rsidRPr="00AF785F" w:rsidTr="00481E84">
        <w:trPr>
          <w:cantSplit/>
        </w:trPr>
        <w:tc>
          <w:tcPr>
            <w:tcW w:w="3417" w:type="dxa"/>
          </w:tcPr>
          <w:p w:rsidR="00461611" w:rsidRPr="008E6A65" w:rsidRDefault="00461611" w:rsidP="00481E84">
            <w:pPr>
              <w:pStyle w:val="TableText"/>
            </w:pPr>
            <w:r w:rsidRPr="008E6A65">
              <w:t>Isolate.WhenCalled(..).WillReturn (C#) TheseCalls.WillBeIgnored (VB)</w:t>
            </w:r>
          </w:p>
        </w:tc>
        <w:tc>
          <w:tcPr>
            <w:tcW w:w="5940" w:type="dxa"/>
            <w:shd w:val="clear" w:color="auto" w:fill="auto"/>
          </w:tcPr>
          <w:p w:rsidR="00461611" w:rsidRPr="008E6A65" w:rsidRDefault="00461611" w:rsidP="00640EF5">
            <w:pPr>
              <w:pStyle w:val="TableText"/>
            </w:pPr>
            <w:r w:rsidRPr="008E6A65">
              <w:t>The method inside the </w:t>
            </w:r>
            <w:r w:rsidRPr="00640EF5">
              <w:rPr>
                <w:rStyle w:val="Bold"/>
              </w:rPr>
              <w:t>Isolate.WhenCalled()</w:t>
            </w:r>
            <w:r w:rsidRPr="008E6A65">
              <w:t xml:space="preserve"> </w:t>
            </w:r>
            <w:r>
              <w:t>will</w:t>
            </w:r>
            <w:r w:rsidRPr="008E6A65">
              <w:t xml:space="preserve"> be ignored and return a fake value.</w:t>
            </w:r>
          </w:p>
        </w:tc>
      </w:tr>
      <w:tr w:rsidR="00461611" w:rsidRPr="00AF785F" w:rsidTr="00481E84">
        <w:trPr>
          <w:cantSplit/>
        </w:trPr>
        <w:tc>
          <w:tcPr>
            <w:tcW w:w="3417" w:type="dxa"/>
          </w:tcPr>
          <w:p w:rsidR="00461611" w:rsidRPr="008E6A65" w:rsidRDefault="00461611" w:rsidP="00481E84">
            <w:pPr>
              <w:pStyle w:val="TableText"/>
            </w:pPr>
            <w:r w:rsidRPr="008E6A65">
              <w:t>Isolate.Verify.WasCalledWithExactArguments (C# and VB)</w:t>
            </w:r>
          </w:p>
        </w:tc>
        <w:tc>
          <w:tcPr>
            <w:tcW w:w="5940" w:type="dxa"/>
            <w:shd w:val="clear" w:color="auto" w:fill="auto"/>
          </w:tcPr>
          <w:p w:rsidR="00461611" w:rsidRPr="008E6A65" w:rsidRDefault="00461611" w:rsidP="000B2666">
            <w:pPr>
              <w:pStyle w:val="TableText"/>
            </w:pPr>
            <w:r w:rsidRPr="008E6A65">
              <w:t>Verify that the method inside the </w:t>
            </w:r>
            <w:r w:rsidRPr="00640EF5">
              <w:rPr>
                <w:rStyle w:val="Bold"/>
              </w:rPr>
              <w:t>Isolate.WhenCalled()</w:t>
            </w:r>
            <w:r w:rsidRPr="008E6A65">
              <w:t xml:space="preserve"> was called during the test with the exact arguments</w:t>
            </w:r>
            <w:r>
              <w:t>.</w:t>
            </w:r>
          </w:p>
        </w:tc>
      </w:tr>
    </w:tbl>
    <w:p w:rsidR="00461611" w:rsidRDefault="00461611" w:rsidP="00585057">
      <w:pPr>
        <w:pStyle w:val="Heading5"/>
      </w:pPr>
      <w:bookmarkStart w:id="470" w:name="_D2HTopic_272"/>
      <w:r>
        <w:t>Scenario</w:t>
      </w:r>
      <w:bookmarkEnd w:id="470"/>
    </w:p>
    <w:p w:rsidR="00461611" w:rsidRDefault="00461611" w:rsidP="00461611">
      <w:pPr>
        <w:pStyle w:val="ListNumber"/>
        <w:numPr>
          <w:ilvl w:val="0"/>
          <w:numId w:val="32"/>
        </w:numPr>
      </w:pPr>
      <w:r>
        <w:t>Set a behavior: when MyMethod() is called, throw a specified exception.</w:t>
      </w:r>
    </w:p>
    <w:p w:rsidR="00461611" w:rsidRDefault="00461611" w:rsidP="00461611">
      <w:pPr>
        <w:pStyle w:val="ListNumber"/>
        <w:numPr>
          <w:ilvl w:val="0"/>
          <w:numId w:val="32"/>
        </w:numPr>
      </w:pPr>
      <w:r>
        <w:t xml:space="preserve">Define that all calls to </w:t>
      </w:r>
      <w:r w:rsidRPr="00BB7DF7">
        <w:rPr>
          <w:rStyle w:val="Bold"/>
        </w:rPr>
        <w:t>MessageBox.Show()</w:t>
      </w:r>
      <w:r>
        <w:t xml:space="preserve"> are ignored and return a fake value.</w:t>
      </w:r>
    </w:p>
    <w:p w:rsidR="00461611" w:rsidRDefault="00461611" w:rsidP="00461611">
      <w:pPr>
        <w:pStyle w:val="ListNumber"/>
        <w:numPr>
          <w:ilvl w:val="0"/>
          <w:numId w:val="32"/>
        </w:numPr>
      </w:pPr>
      <w:r>
        <w:t xml:space="preserve">Create a new instance of </w:t>
      </w:r>
      <w:r w:rsidRPr="00BB7DF7">
        <w:rPr>
          <w:rStyle w:val="Bold"/>
        </w:rPr>
        <w:t>UserOfSomeClass</w:t>
      </w:r>
      <w:r>
        <w:t xml:space="preserve"> and call </w:t>
      </w:r>
      <w:r w:rsidRPr="00BB7DF7">
        <w:rPr>
          <w:rStyle w:val="Bold"/>
        </w:rPr>
        <w:t>DoSomething()</w:t>
      </w:r>
      <w:r>
        <w:t>.</w:t>
      </w:r>
    </w:p>
    <w:p w:rsidR="00461611" w:rsidRPr="008E6A65" w:rsidRDefault="00461611" w:rsidP="00461611">
      <w:pPr>
        <w:pStyle w:val="ListNumber"/>
        <w:numPr>
          <w:ilvl w:val="0"/>
          <w:numId w:val="32"/>
        </w:numPr>
      </w:pPr>
      <w:r>
        <w:t xml:space="preserve">Check that </w:t>
      </w:r>
      <w:r w:rsidRPr="00BB7DF7">
        <w:rPr>
          <w:rStyle w:val="Bold"/>
        </w:rPr>
        <w:t>MessageBox.Show()</w:t>
      </w:r>
      <w:r>
        <w:t xml:space="preserve"> was called during the test with the string "</w:t>
      </w:r>
      <w:r w:rsidRPr="00BB7DF7">
        <w:rPr>
          <w:rStyle w:val="Bold"/>
        </w:rPr>
        <w:t>Exception caught: foo</w:t>
      </w:r>
      <w:r>
        <w:t>".</w:t>
      </w:r>
    </w:p>
    <w:p w:rsidR="00461611" w:rsidRDefault="00461611" w:rsidP="00585057">
      <w:pPr>
        <w:pStyle w:val="Heading5"/>
      </w:pPr>
      <w:bookmarkStart w:id="471" w:name="_D2HTopic_273"/>
      <w:r>
        <w:t>Code</w:t>
      </w:r>
      <w:bookmarkEnd w:id="471"/>
    </w:p>
    <w:p w:rsidR="00461611" w:rsidRDefault="00461611" w:rsidP="00585057">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pPr>
            <w:r>
              <w:rPr>
                <w:rStyle w:val="highlight-keyword"/>
              </w:rPr>
              <w:t>public</w:t>
            </w:r>
            <w:r>
              <w:t xml:space="preserve"> </w:t>
            </w:r>
            <w:r>
              <w:rPr>
                <w:rStyle w:val="highlight-keyword"/>
              </w:rPr>
              <w:t>class</w:t>
            </w:r>
            <w:r>
              <w:t xml:space="preserve"> SomeClass</w:t>
            </w:r>
          </w:p>
          <w:p w:rsidR="00461611" w:rsidRDefault="00461611" w:rsidP="00481E84">
            <w:pPr>
              <w:pStyle w:val="Command"/>
            </w:pPr>
            <w:r>
              <w:t>{</w:t>
            </w:r>
          </w:p>
          <w:p w:rsidR="00461611" w:rsidRDefault="00461611" w:rsidP="00481E84">
            <w:pPr>
              <w:pStyle w:val="Command"/>
            </w:pPr>
            <w:r>
              <w:t xml:space="preserve">    </w:t>
            </w:r>
            <w:r>
              <w:rPr>
                <w:rStyle w:val="highlight-keyword"/>
              </w:rPr>
              <w:t>public</w:t>
            </w:r>
            <w:r>
              <w:t xml:space="preserve"> </w:t>
            </w:r>
            <w:r>
              <w:rPr>
                <w:rStyle w:val="highlight-keyword"/>
              </w:rPr>
              <w:t>static</w:t>
            </w:r>
            <w:r>
              <w:t xml:space="preserve"> </w:t>
            </w:r>
            <w:r>
              <w:rPr>
                <w:rStyle w:val="highlight-keyword"/>
              </w:rPr>
              <w:t>void</w:t>
            </w:r>
            <w:r>
              <w:t xml:space="preserve"> MyMethod()</w:t>
            </w:r>
          </w:p>
          <w:p w:rsidR="00461611" w:rsidRDefault="00461611" w:rsidP="00481E84">
            <w:pPr>
              <w:pStyle w:val="Command"/>
            </w:pPr>
            <w:r>
              <w:t xml:space="preserve">    {</w:t>
            </w:r>
          </w:p>
          <w:p w:rsidR="00461611" w:rsidRDefault="00461611" w:rsidP="00481E84">
            <w:pPr>
              <w:pStyle w:val="Command"/>
            </w:pPr>
            <w:r>
              <w:t xml:space="preserve">        </w:t>
            </w:r>
            <w:r>
              <w:rPr>
                <w:rStyle w:val="highlight-comment"/>
              </w:rPr>
              <w:t>// do work</w:t>
            </w:r>
          </w:p>
          <w:p w:rsidR="00461611" w:rsidRDefault="00461611" w:rsidP="00481E84">
            <w:pPr>
              <w:pStyle w:val="Command"/>
            </w:pPr>
            <w:r>
              <w:t xml:space="preserve">    }</w:t>
            </w:r>
          </w:p>
          <w:p w:rsidR="00461611" w:rsidRDefault="00461611" w:rsidP="00481E84">
            <w:pPr>
              <w:pStyle w:val="Command"/>
            </w:pPr>
            <w:r>
              <w:t>}</w:t>
            </w:r>
          </w:p>
          <w:p w:rsidR="00461611" w:rsidRDefault="00461611" w:rsidP="00481E84">
            <w:pPr>
              <w:pStyle w:val="Command"/>
            </w:pPr>
          </w:p>
          <w:p w:rsidR="00461611" w:rsidRDefault="00461611" w:rsidP="00481E84">
            <w:pPr>
              <w:pStyle w:val="Command"/>
            </w:pPr>
            <w:r>
              <w:rPr>
                <w:rStyle w:val="highlight-keyword"/>
              </w:rPr>
              <w:t>public</w:t>
            </w:r>
            <w:r>
              <w:t xml:space="preserve"> </w:t>
            </w:r>
            <w:r>
              <w:rPr>
                <w:rStyle w:val="highlight-keyword"/>
              </w:rPr>
              <w:t>class</w:t>
            </w:r>
            <w:r>
              <w:t xml:space="preserve"> UserOfSomeClass()</w:t>
            </w:r>
          </w:p>
          <w:p w:rsidR="00461611" w:rsidRDefault="00461611" w:rsidP="00481E84">
            <w:pPr>
              <w:pStyle w:val="Command"/>
            </w:pPr>
            <w:r>
              <w:t>{</w:t>
            </w:r>
          </w:p>
          <w:p w:rsidR="00461611" w:rsidRDefault="00461611" w:rsidP="00481E84">
            <w:pPr>
              <w:pStyle w:val="Command"/>
            </w:pPr>
            <w:r>
              <w:t xml:space="preserve">    </w:t>
            </w:r>
            <w:r>
              <w:rPr>
                <w:rStyle w:val="highlight-keyword"/>
              </w:rPr>
              <w:t>public</w:t>
            </w:r>
            <w:r>
              <w:t xml:space="preserve"> </w:t>
            </w:r>
            <w:r>
              <w:rPr>
                <w:rStyle w:val="highlight-keyword"/>
              </w:rPr>
              <w:t>void</w:t>
            </w:r>
            <w:r>
              <w:t xml:space="preserve"> DoSomething()</w:t>
            </w:r>
          </w:p>
          <w:p w:rsidR="00461611" w:rsidRDefault="00461611" w:rsidP="00481E84">
            <w:pPr>
              <w:pStyle w:val="Command"/>
            </w:pPr>
            <w:r>
              <w:t xml:space="preserve">    {</w:t>
            </w:r>
          </w:p>
          <w:p w:rsidR="00461611" w:rsidRDefault="00461611" w:rsidP="00481E84">
            <w:pPr>
              <w:pStyle w:val="Command"/>
            </w:pPr>
            <w:r>
              <w:t xml:space="preserve">        </w:t>
            </w:r>
            <w:r>
              <w:rPr>
                <w:rStyle w:val="highlight-keyword"/>
              </w:rPr>
              <w:t>try</w:t>
            </w:r>
          </w:p>
          <w:p w:rsidR="00461611" w:rsidRDefault="00461611" w:rsidP="00481E84">
            <w:pPr>
              <w:pStyle w:val="Command"/>
            </w:pPr>
            <w:r>
              <w:t xml:space="preserve">        {</w:t>
            </w:r>
          </w:p>
          <w:p w:rsidR="00461611" w:rsidRDefault="00461611" w:rsidP="00481E84">
            <w:pPr>
              <w:pStyle w:val="Command"/>
            </w:pPr>
            <w:r>
              <w:t xml:space="preserve">            SomeClass.MyMethod();</w:t>
            </w:r>
          </w:p>
          <w:p w:rsidR="00461611" w:rsidRDefault="00461611" w:rsidP="00481E84">
            <w:pPr>
              <w:pStyle w:val="Command"/>
            </w:pPr>
            <w:r>
              <w:t xml:space="preserve">        }</w:t>
            </w:r>
          </w:p>
          <w:p w:rsidR="00461611" w:rsidRDefault="00461611" w:rsidP="00481E84">
            <w:pPr>
              <w:pStyle w:val="Command"/>
            </w:pPr>
            <w:r>
              <w:t xml:space="preserve">        </w:t>
            </w:r>
            <w:r>
              <w:rPr>
                <w:rStyle w:val="highlight-keyword"/>
              </w:rPr>
              <w:t>catch</w:t>
            </w:r>
            <w:r>
              <w:t xml:space="preserve"> (Exception exc)</w:t>
            </w:r>
          </w:p>
          <w:p w:rsidR="00461611" w:rsidRDefault="00461611" w:rsidP="00481E84">
            <w:pPr>
              <w:pStyle w:val="Command"/>
            </w:pPr>
            <w:r>
              <w:t xml:space="preserve">        {</w:t>
            </w:r>
          </w:p>
          <w:p w:rsidR="00461611" w:rsidRDefault="00461611" w:rsidP="00481E84">
            <w:pPr>
              <w:pStyle w:val="Command"/>
            </w:pPr>
            <w:r>
              <w:t xml:space="preserve">            MessageBox.Show(</w:t>
            </w:r>
            <w:r>
              <w:rPr>
                <w:rStyle w:val="highlight-literal"/>
              </w:rPr>
              <w:t>"Exception caught: "</w:t>
            </w:r>
            <w:r>
              <w:t xml:space="preserve"> + exc.Message);</w:t>
            </w:r>
          </w:p>
          <w:p w:rsidR="00461611" w:rsidRDefault="00461611" w:rsidP="00481E84">
            <w:pPr>
              <w:pStyle w:val="Command"/>
            </w:pPr>
            <w:r>
              <w:t xml:space="preserve">        }</w:t>
            </w:r>
          </w:p>
          <w:p w:rsidR="00461611" w:rsidRDefault="00461611" w:rsidP="00481E84">
            <w:pPr>
              <w:pStyle w:val="Command"/>
            </w:pPr>
            <w:r>
              <w:t xml:space="preserve">    }</w:t>
            </w:r>
          </w:p>
          <w:p w:rsidR="00461611" w:rsidRPr="00792B8C" w:rsidRDefault="00461611" w:rsidP="00481E84">
            <w:pPr>
              <w:pStyle w:val="Command"/>
              <w:rPr>
                <w:lang w:val="en-US"/>
              </w:rPr>
            </w:pPr>
            <w:r>
              <w:t>}</w:t>
            </w:r>
          </w:p>
        </w:tc>
      </w:tr>
    </w:tbl>
    <w:p w:rsidR="00461611" w:rsidRDefault="00461611" w:rsidP="00585057">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Default="00461611" w:rsidP="00481E84">
            <w:pPr>
              <w:pStyle w:val="Command"/>
            </w:pPr>
            <w:r>
              <w:rPr>
                <w:rStyle w:val="highlight-keyword"/>
              </w:rPr>
              <w:t>Public</w:t>
            </w:r>
            <w:r>
              <w:t xml:space="preserve"> </w:t>
            </w:r>
            <w:r>
              <w:rPr>
                <w:rStyle w:val="highlight-keyword"/>
              </w:rPr>
              <w:t>Class</w:t>
            </w:r>
            <w:r>
              <w:t xml:space="preserve"> SomeClass</w:t>
            </w:r>
          </w:p>
          <w:p w:rsidR="00461611" w:rsidRDefault="00461611" w:rsidP="00481E84">
            <w:pPr>
              <w:pStyle w:val="Command"/>
            </w:pPr>
            <w:r>
              <w:t xml:space="preserve">    </w:t>
            </w:r>
            <w:r>
              <w:rPr>
                <w:rStyle w:val="highlight-keyword"/>
              </w:rPr>
              <w:t>Public</w:t>
            </w:r>
            <w:r>
              <w:t xml:space="preserve"> </w:t>
            </w:r>
            <w:r>
              <w:rPr>
                <w:rStyle w:val="highlight-keyword"/>
              </w:rPr>
              <w:t>Shared</w:t>
            </w:r>
            <w:r>
              <w:t xml:space="preserve"> </w:t>
            </w:r>
            <w:r>
              <w:rPr>
                <w:rStyle w:val="highlight-keyword"/>
              </w:rPr>
              <w:t>Sub</w:t>
            </w:r>
            <w:r>
              <w:t xml:space="preserve"> MyMethod()</w:t>
            </w:r>
          </w:p>
          <w:p w:rsidR="00461611" w:rsidRDefault="00461611" w:rsidP="00481E84">
            <w:pPr>
              <w:pStyle w:val="Command"/>
            </w:pPr>
            <w:r>
              <w:t xml:space="preserve">        </w:t>
            </w:r>
            <w:r>
              <w:rPr>
                <w:rStyle w:val="highlight-comment"/>
              </w:rPr>
              <w:t>' do work</w:t>
            </w:r>
          </w:p>
          <w:p w:rsidR="00461611" w:rsidRDefault="00461611" w:rsidP="00481E84">
            <w:pPr>
              <w:pStyle w:val="Command"/>
            </w:pPr>
            <w:r>
              <w:t xml:space="preserve">    </w:t>
            </w:r>
            <w:r>
              <w:rPr>
                <w:rStyle w:val="highlight-keyword"/>
              </w:rPr>
              <w:t>End</w:t>
            </w:r>
            <w:r>
              <w:t xml:space="preserve"> </w:t>
            </w:r>
            <w:r>
              <w:rPr>
                <w:rStyle w:val="highlight-keyword"/>
              </w:rPr>
              <w:t>Sub</w:t>
            </w:r>
          </w:p>
          <w:p w:rsidR="00461611" w:rsidRDefault="00461611" w:rsidP="00481E84">
            <w:pPr>
              <w:pStyle w:val="Command"/>
            </w:pPr>
            <w:r>
              <w:rPr>
                <w:rStyle w:val="highlight-keyword"/>
              </w:rPr>
              <w:t>End</w:t>
            </w:r>
            <w:r>
              <w:t xml:space="preserve"> </w:t>
            </w:r>
            <w:r>
              <w:rPr>
                <w:rStyle w:val="highlight-keyword"/>
              </w:rPr>
              <w:t>Class</w:t>
            </w:r>
          </w:p>
          <w:p w:rsidR="00461611" w:rsidRDefault="00461611" w:rsidP="00481E84">
            <w:pPr>
              <w:pStyle w:val="Command"/>
            </w:pPr>
          </w:p>
          <w:p w:rsidR="00461611" w:rsidRDefault="00461611" w:rsidP="00481E84">
            <w:pPr>
              <w:pStyle w:val="Command"/>
            </w:pPr>
            <w:r>
              <w:rPr>
                <w:rStyle w:val="highlight-keyword"/>
              </w:rPr>
              <w:t>Public</w:t>
            </w:r>
            <w:r>
              <w:t xml:space="preserve"> </w:t>
            </w:r>
            <w:r>
              <w:rPr>
                <w:rStyle w:val="highlight-keyword"/>
              </w:rPr>
              <w:t>Class</w:t>
            </w:r>
            <w:r>
              <w:t xml:space="preserve"> UserOfSomeClass</w:t>
            </w:r>
          </w:p>
          <w:p w:rsidR="00461611" w:rsidRDefault="00461611" w:rsidP="00481E84">
            <w:pPr>
              <w:pStyle w:val="Command"/>
            </w:pPr>
            <w:r>
              <w:t xml:space="preserve">    </w:t>
            </w:r>
            <w:r>
              <w:rPr>
                <w:rStyle w:val="highlight-keyword"/>
              </w:rPr>
              <w:t>Public</w:t>
            </w:r>
            <w:r>
              <w:t xml:space="preserve"> </w:t>
            </w:r>
            <w:r>
              <w:rPr>
                <w:rStyle w:val="highlight-keyword"/>
              </w:rPr>
              <w:t>Sub</w:t>
            </w:r>
            <w:r>
              <w:t xml:space="preserve"> DoSomething()</w:t>
            </w:r>
          </w:p>
          <w:p w:rsidR="00461611" w:rsidRDefault="00461611" w:rsidP="00481E84">
            <w:pPr>
              <w:pStyle w:val="Command"/>
            </w:pPr>
            <w:r>
              <w:t xml:space="preserve">        </w:t>
            </w:r>
            <w:r>
              <w:rPr>
                <w:rStyle w:val="highlight-keyword"/>
              </w:rPr>
              <w:t>Try</w:t>
            </w:r>
          </w:p>
          <w:p w:rsidR="00461611" w:rsidRDefault="00461611" w:rsidP="00481E84">
            <w:pPr>
              <w:pStyle w:val="Command"/>
            </w:pPr>
            <w:r>
              <w:t xml:space="preserve">            SomeClass.MyMethod()</w:t>
            </w:r>
          </w:p>
          <w:p w:rsidR="00461611" w:rsidRDefault="00461611" w:rsidP="00481E84">
            <w:pPr>
              <w:pStyle w:val="Command"/>
            </w:pPr>
            <w:r>
              <w:t xml:space="preserve">        </w:t>
            </w:r>
            <w:r>
              <w:rPr>
                <w:rStyle w:val="highlight-keyword"/>
              </w:rPr>
              <w:t>Catch</w:t>
            </w:r>
            <w:r>
              <w:t xml:space="preserve"> exc </w:t>
            </w:r>
            <w:r>
              <w:rPr>
                <w:rStyle w:val="highlight-keyword"/>
              </w:rPr>
              <w:t>As</w:t>
            </w:r>
            <w:r>
              <w:t xml:space="preserve"> Exception</w:t>
            </w:r>
          </w:p>
          <w:p w:rsidR="00461611" w:rsidRDefault="00461611" w:rsidP="00481E84">
            <w:pPr>
              <w:pStyle w:val="Command"/>
            </w:pPr>
            <w:r>
              <w:t xml:space="preserve">            MsgBox(</w:t>
            </w:r>
            <w:r>
              <w:rPr>
                <w:rStyle w:val="highlight-literal"/>
              </w:rPr>
              <w:t>"Exception caught: "</w:t>
            </w:r>
            <w:r>
              <w:t xml:space="preserve"> + exc.Message)</w:t>
            </w:r>
          </w:p>
          <w:p w:rsidR="00461611" w:rsidRDefault="00461611" w:rsidP="00481E84">
            <w:pPr>
              <w:pStyle w:val="Command"/>
            </w:pPr>
            <w:r>
              <w:t xml:space="preserve">        </w:t>
            </w:r>
            <w:r>
              <w:rPr>
                <w:rStyle w:val="highlight-keyword"/>
              </w:rPr>
              <w:t>End</w:t>
            </w:r>
            <w:r>
              <w:t xml:space="preserve"> </w:t>
            </w:r>
            <w:r>
              <w:rPr>
                <w:rStyle w:val="highlight-keyword"/>
              </w:rPr>
              <w:t>Try</w:t>
            </w:r>
          </w:p>
          <w:p w:rsidR="00461611" w:rsidRDefault="00461611" w:rsidP="00481E84">
            <w:pPr>
              <w:pStyle w:val="Command"/>
            </w:pPr>
            <w:r>
              <w:t xml:space="preserve">    </w:t>
            </w:r>
            <w:r>
              <w:rPr>
                <w:rStyle w:val="highlight-keyword"/>
              </w:rPr>
              <w:t>End</w:t>
            </w:r>
            <w:r>
              <w:t xml:space="preserve"> </w:t>
            </w:r>
            <w:r>
              <w:rPr>
                <w:rStyle w:val="highlight-keyword"/>
              </w:rPr>
              <w:t>Sub</w:t>
            </w:r>
          </w:p>
          <w:p w:rsidR="00461611" w:rsidRPr="00792B8C" w:rsidRDefault="00461611" w:rsidP="00481E84">
            <w:pPr>
              <w:pStyle w:val="Command"/>
              <w:rPr>
                <w:lang w:val="en-US"/>
              </w:rPr>
            </w:pPr>
            <w:r>
              <w:rPr>
                <w:rStyle w:val="highlight-keyword"/>
              </w:rPr>
              <w:t>End</w:t>
            </w:r>
            <w:r>
              <w:t xml:space="preserve"> </w:t>
            </w:r>
            <w:r>
              <w:rPr>
                <w:rStyle w:val="highlight-keyword"/>
              </w:rPr>
              <w:t>Class</w:t>
            </w:r>
          </w:p>
        </w:tc>
      </w:tr>
    </w:tbl>
    <w:p w:rsidR="00461611" w:rsidRDefault="00461611" w:rsidP="00585057">
      <w:pPr>
        <w:pStyle w:val="CodeLabel"/>
      </w:pPr>
      <w:r>
        <w:t>C#</w:t>
      </w:r>
    </w:p>
    <w:tbl>
      <w:tblPr>
        <w:tblW w:w="9327"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ayout w:type="fixed"/>
        <w:tblLook w:val="01E0" w:firstRow="1" w:lastRow="1" w:firstColumn="1" w:lastColumn="1" w:noHBand="0" w:noVBand="0"/>
      </w:tblPr>
      <w:tblGrid>
        <w:gridCol w:w="9327"/>
      </w:tblGrid>
      <w:tr w:rsidR="00461611" w:rsidTr="00481E84">
        <w:tc>
          <w:tcPr>
            <w:tcW w:w="9327" w:type="dxa"/>
            <w:shd w:val="clear" w:color="auto" w:fill="F3F3F3"/>
            <w:tcMar>
              <w:bottom w:w="120" w:type="dxa"/>
            </w:tcMar>
          </w:tcPr>
          <w:p w:rsidR="00461611" w:rsidRDefault="00461611" w:rsidP="00481E84">
            <w:pPr>
              <w:pStyle w:val="Command"/>
            </w:pPr>
            <w:r>
              <w:t>[TestMethod]</w:t>
            </w:r>
          </w:p>
          <w:p w:rsidR="00461611" w:rsidRDefault="00461611" w:rsidP="00481E84">
            <w:pPr>
              <w:pStyle w:val="Command"/>
            </w:pPr>
            <w:r>
              <w:rPr>
                <w:rStyle w:val="highlight-keyword"/>
              </w:rPr>
              <w:t>public</w:t>
            </w:r>
            <w:r>
              <w:t xml:space="preserve"> </w:t>
            </w:r>
            <w:r>
              <w:rPr>
                <w:rStyle w:val="highlight-keyword"/>
              </w:rPr>
              <w:t>void</w:t>
            </w:r>
            <w:r>
              <w:t xml:space="preserve"> ComplexTest()</w:t>
            </w:r>
          </w:p>
          <w:p w:rsidR="00461611" w:rsidRDefault="00461611" w:rsidP="00481E84">
            <w:pPr>
              <w:pStyle w:val="Command"/>
            </w:pPr>
            <w:r>
              <w:t>{</w:t>
            </w:r>
          </w:p>
          <w:p w:rsidR="00461611" w:rsidRDefault="00461611" w:rsidP="00481E84">
            <w:pPr>
              <w:pStyle w:val="Command"/>
            </w:pPr>
            <w:r>
              <w:t xml:space="preserve">   </w:t>
            </w:r>
            <w:r>
              <w:rPr>
                <w:rStyle w:val="highlight-comment"/>
              </w:rPr>
              <w:t>// Arrange</w:t>
            </w:r>
          </w:p>
          <w:p w:rsidR="00461611" w:rsidRDefault="00461611" w:rsidP="00481E84">
            <w:pPr>
              <w:pStyle w:val="Command"/>
            </w:pPr>
            <w:r>
              <w:t xml:space="preserve">   Isolate.WhenCalled(()=&gt;SomeClass.MyMethod()).WillThrow(</w:t>
            </w:r>
            <w:r>
              <w:rPr>
                <w:rStyle w:val="highlight-keyword"/>
              </w:rPr>
              <w:t>new</w:t>
            </w:r>
            <w:r>
              <w:t xml:space="preserve"> Exception(</w:t>
            </w:r>
            <w:r>
              <w:rPr>
                <w:rStyle w:val="highlight-literal"/>
              </w:rPr>
              <w:t>"foo"</w:t>
            </w:r>
            <w:r>
              <w:t>));</w:t>
            </w:r>
          </w:p>
          <w:p w:rsidR="00461611" w:rsidRDefault="00461611" w:rsidP="00481E84">
            <w:pPr>
              <w:pStyle w:val="Command"/>
            </w:pPr>
            <w:r>
              <w:t xml:space="preserve">   Isolate.WhenCalled(()=&gt;MessageBox.Show(String.Empty)).WillReturn(DialogResult.Cancel);</w:t>
            </w:r>
          </w:p>
          <w:p w:rsidR="00461611" w:rsidRDefault="00461611" w:rsidP="00481E84">
            <w:pPr>
              <w:pStyle w:val="Command"/>
            </w:pPr>
          </w:p>
          <w:p w:rsidR="00461611" w:rsidRDefault="00461611" w:rsidP="00481E84">
            <w:pPr>
              <w:pStyle w:val="Command"/>
            </w:pPr>
            <w:r>
              <w:t xml:space="preserve">   </w:t>
            </w:r>
            <w:r>
              <w:rPr>
                <w:rStyle w:val="highlight-comment"/>
              </w:rPr>
              <w:t>// Act</w:t>
            </w:r>
          </w:p>
          <w:p w:rsidR="00461611" w:rsidRDefault="00461611" w:rsidP="00481E84">
            <w:pPr>
              <w:pStyle w:val="Command"/>
            </w:pPr>
            <w:r>
              <w:t xml:space="preserve">   UserOfSomeClass user = </w:t>
            </w:r>
            <w:r>
              <w:rPr>
                <w:rStyle w:val="highlight-keyword"/>
              </w:rPr>
              <w:t>new</w:t>
            </w:r>
            <w:r>
              <w:t xml:space="preserve"> UserOfSomeClass();</w:t>
            </w:r>
          </w:p>
          <w:p w:rsidR="00461611" w:rsidRDefault="00461611" w:rsidP="00481E84">
            <w:pPr>
              <w:pStyle w:val="Command"/>
            </w:pPr>
            <w:r>
              <w:t xml:space="preserve">   user.DoSomething();</w:t>
            </w:r>
          </w:p>
          <w:p w:rsidR="00461611" w:rsidRDefault="00461611" w:rsidP="00481E84">
            <w:pPr>
              <w:pStyle w:val="Command"/>
            </w:pPr>
          </w:p>
          <w:p w:rsidR="00461611" w:rsidRDefault="00461611" w:rsidP="00481E84">
            <w:pPr>
              <w:pStyle w:val="Command"/>
            </w:pPr>
            <w:r>
              <w:t xml:space="preserve">   </w:t>
            </w:r>
            <w:r>
              <w:rPr>
                <w:rStyle w:val="highlight-comment"/>
              </w:rPr>
              <w:t>// Assert</w:t>
            </w:r>
          </w:p>
          <w:p w:rsidR="00461611" w:rsidRDefault="00461611" w:rsidP="00481E84">
            <w:pPr>
              <w:pStyle w:val="Command"/>
            </w:pPr>
            <w:r>
              <w:t xml:space="preserve">   Isolate.Verify.WasCalledWithExactArguments(()=&gt;MessageBox.Show(</w:t>
            </w:r>
            <w:r>
              <w:rPr>
                <w:rStyle w:val="highlight-literal"/>
              </w:rPr>
              <w:t>"Exception caught: foo"</w:t>
            </w:r>
            <w:r>
              <w:t>));</w:t>
            </w:r>
          </w:p>
          <w:p w:rsidR="00461611" w:rsidRPr="00792B8C" w:rsidRDefault="00461611" w:rsidP="00481E84">
            <w:pPr>
              <w:pStyle w:val="Command"/>
              <w:rPr>
                <w:lang w:val="en-US"/>
              </w:rPr>
            </w:pPr>
            <w:r>
              <w:t>}</w:t>
            </w:r>
          </w:p>
        </w:tc>
      </w:tr>
    </w:tbl>
    <w:p w:rsidR="00461611" w:rsidRDefault="00461611" w:rsidP="00585057">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81E84">
        <w:tc>
          <w:tcPr>
            <w:tcW w:w="9360" w:type="dxa"/>
            <w:shd w:val="clear" w:color="auto" w:fill="F3F3F3"/>
            <w:tcMar>
              <w:bottom w:w="120" w:type="dxa"/>
            </w:tcMar>
          </w:tcPr>
          <w:p w:rsidR="00461611" w:rsidRPr="00AE571B" w:rsidRDefault="00461611" w:rsidP="00481E84">
            <w:pPr>
              <w:pStyle w:val="Command"/>
            </w:pPr>
            <w:r w:rsidRPr="00AE571B">
              <w:t>&lt;TestMethod()&gt;</w:t>
            </w:r>
          </w:p>
          <w:p w:rsidR="00461611" w:rsidRPr="00AE571B" w:rsidRDefault="00461611" w:rsidP="00481E84">
            <w:pPr>
              <w:pStyle w:val="Command"/>
            </w:pPr>
            <w:r w:rsidRPr="00AE571B">
              <w:rPr>
                <w:rStyle w:val="highlight-keyword"/>
              </w:rPr>
              <w:t>Public</w:t>
            </w:r>
            <w:r w:rsidRPr="00AE571B">
              <w:t xml:space="preserve"> </w:t>
            </w:r>
            <w:r w:rsidRPr="00AE571B">
              <w:rPr>
                <w:rStyle w:val="highlight-keyword"/>
              </w:rPr>
              <w:t>Sub</w:t>
            </w:r>
            <w:r w:rsidRPr="00AE571B">
              <w:t xml:space="preserve"> ComplexTest()</w:t>
            </w:r>
          </w:p>
          <w:p w:rsidR="00461611" w:rsidRPr="00AE571B" w:rsidRDefault="00461611" w:rsidP="00481E84">
            <w:pPr>
              <w:pStyle w:val="Command"/>
            </w:pPr>
          </w:p>
          <w:p w:rsidR="00461611" w:rsidRPr="00AE571B" w:rsidRDefault="00461611" w:rsidP="00481E84">
            <w:pPr>
              <w:pStyle w:val="Command"/>
            </w:pPr>
            <w:r w:rsidRPr="00AE571B">
              <w:t xml:space="preserve">    </w:t>
            </w:r>
            <w:r w:rsidRPr="00AE571B">
              <w:rPr>
                <w:rStyle w:val="highlight-comment"/>
              </w:rPr>
              <w:t>' Arrange</w:t>
            </w:r>
          </w:p>
          <w:p w:rsidR="00461611" w:rsidRPr="00AE571B" w:rsidRDefault="00461611" w:rsidP="00481E84">
            <w:pPr>
              <w:pStyle w:val="Command"/>
            </w:pPr>
            <w:r w:rsidRPr="00AE571B">
              <w:t xml:space="preserve">    </w:t>
            </w:r>
            <w:r w:rsidRPr="00AE571B">
              <w:rPr>
                <w:rStyle w:val="highlight-keyword"/>
              </w:rPr>
              <w:t>Using</w:t>
            </w:r>
            <w:r w:rsidRPr="00AE571B">
              <w:t xml:space="preserve"> TheseCalls.WillThrow(</w:t>
            </w:r>
            <w:r w:rsidRPr="00AE571B">
              <w:rPr>
                <w:rStyle w:val="highlight-keyword"/>
              </w:rPr>
              <w:t>New</w:t>
            </w:r>
            <w:r w:rsidRPr="00AE571B">
              <w:t xml:space="preserve"> Exception(</w:t>
            </w:r>
            <w:r w:rsidRPr="00AE571B">
              <w:rPr>
                <w:rStyle w:val="highlight-literal"/>
              </w:rPr>
              <w:t>"foo"</w:t>
            </w:r>
            <w:r w:rsidRPr="00AE571B">
              <w:t>))</w:t>
            </w:r>
          </w:p>
          <w:p w:rsidR="00461611" w:rsidRPr="00AE571B" w:rsidRDefault="00461611" w:rsidP="00481E84">
            <w:pPr>
              <w:pStyle w:val="Command"/>
            </w:pPr>
            <w:r w:rsidRPr="00AE571B">
              <w:t xml:space="preserve">        SomeClass.MyMethod()</w:t>
            </w:r>
          </w:p>
          <w:p w:rsidR="00461611" w:rsidRPr="00AE571B" w:rsidRDefault="00461611" w:rsidP="00481E84">
            <w:pPr>
              <w:pStyle w:val="Command"/>
            </w:pPr>
            <w:r w:rsidRPr="00AE571B">
              <w:t xml:space="preserve">    </w:t>
            </w:r>
            <w:r w:rsidRPr="00AE571B">
              <w:rPr>
                <w:rStyle w:val="highlight-keyword"/>
              </w:rPr>
              <w:t>End</w:t>
            </w:r>
            <w:r w:rsidRPr="00AE571B">
              <w:t xml:space="preserve"> </w:t>
            </w:r>
            <w:r w:rsidRPr="00AE571B">
              <w:rPr>
                <w:rStyle w:val="highlight-keyword"/>
              </w:rPr>
              <w:t>Using</w:t>
            </w:r>
          </w:p>
          <w:p w:rsidR="00461611" w:rsidRPr="00AE571B" w:rsidRDefault="00461611" w:rsidP="00481E84">
            <w:pPr>
              <w:pStyle w:val="Command"/>
            </w:pPr>
          </w:p>
          <w:p w:rsidR="00461611" w:rsidRPr="00AE571B" w:rsidRDefault="00461611" w:rsidP="00481E84">
            <w:pPr>
              <w:pStyle w:val="Command"/>
            </w:pPr>
            <w:r w:rsidRPr="00AE571B">
              <w:t xml:space="preserve">    </w:t>
            </w:r>
            <w:r w:rsidRPr="00AE571B">
              <w:rPr>
                <w:rStyle w:val="highlight-keyword"/>
              </w:rPr>
              <w:t>Using</w:t>
            </w:r>
            <w:r w:rsidRPr="00AE571B">
              <w:t xml:space="preserve"> TheseCalls.WillBeIgnored</w:t>
            </w:r>
          </w:p>
          <w:p w:rsidR="00461611" w:rsidRPr="00AE571B" w:rsidRDefault="00461611" w:rsidP="00481E84">
            <w:pPr>
              <w:pStyle w:val="Command"/>
            </w:pPr>
            <w:r w:rsidRPr="00AE571B">
              <w:t xml:space="preserve">        MsgBox(</w:t>
            </w:r>
            <w:r w:rsidRPr="00AE571B">
              <w:rPr>
                <w:rStyle w:val="highlight-keyword"/>
              </w:rPr>
              <w:t>String</w:t>
            </w:r>
            <w:r w:rsidRPr="00AE571B">
              <w:t>.Empty)</w:t>
            </w:r>
          </w:p>
          <w:p w:rsidR="00461611" w:rsidRPr="00AE571B" w:rsidRDefault="00461611" w:rsidP="00481E84">
            <w:pPr>
              <w:pStyle w:val="Command"/>
            </w:pPr>
            <w:r w:rsidRPr="00AE571B">
              <w:t xml:space="preserve">    </w:t>
            </w:r>
            <w:r w:rsidRPr="00AE571B">
              <w:rPr>
                <w:rStyle w:val="highlight-keyword"/>
              </w:rPr>
              <w:t>End</w:t>
            </w:r>
            <w:r w:rsidRPr="00AE571B">
              <w:t xml:space="preserve"> </w:t>
            </w:r>
            <w:r w:rsidRPr="00AE571B">
              <w:rPr>
                <w:rStyle w:val="highlight-keyword"/>
              </w:rPr>
              <w:t>Using</w:t>
            </w:r>
          </w:p>
          <w:p w:rsidR="00461611" w:rsidRPr="00AE571B" w:rsidRDefault="00461611" w:rsidP="00481E84">
            <w:pPr>
              <w:pStyle w:val="Command"/>
            </w:pPr>
          </w:p>
          <w:p w:rsidR="00461611" w:rsidRPr="00AE571B" w:rsidRDefault="00461611" w:rsidP="00481E84">
            <w:pPr>
              <w:pStyle w:val="Command"/>
            </w:pPr>
            <w:r w:rsidRPr="00AE571B">
              <w:t xml:space="preserve">    </w:t>
            </w:r>
            <w:r w:rsidRPr="00AE571B">
              <w:rPr>
                <w:rStyle w:val="highlight-comment"/>
              </w:rPr>
              <w:t>' Act</w:t>
            </w:r>
          </w:p>
          <w:p w:rsidR="00461611" w:rsidRPr="00AE571B" w:rsidRDefault="00461611" w:rsidP="00481E84">
            <w:pPr>
              <w:pStyle w:val="Command"/>
            </w:pPr>
            <w:r w:rsidRPr="00AE571B">
              <w:t xml:space="preserve">    </w:t>
            </w:r>
            <w:r w:rsidRPr="00AE571B">
              <w:rPr>
                <w:rStyle w:val="highlight-keyword"/>
              </w:rPr>
              <w:t>Dim</w:t>
            </w:r>
            <w:r w:rsidRPr="00AE571B">
              <w:t xml:space="preserve"> user </w:t>
            </w:r>
            <w:r w:rsidRPr="00AE571B">
              <w:rPr>
                <w:rStyle w:val="highlight-keyword"/>
              </w:rPr>
              <w:t>As</w:t>
            </w:r>
            <w:r w:rsidRPr="00AE571B">
              <w:t xml:space="preserve"> </w:t>
            </w:r>
            <w:r w:rsidRPr="00AE571B">
              <w:rPr>
                <w:rStyle w:val="highlight-keyword"/>
              </w:rPr>
              <w:t>New</w:t>
            </w:r>
            <w:r w:rsidRPr="00AE571B">
              <w:t xml:space="preserve"> UserOfSomeClass()</w:t>
            </w:r>
          </w:p>
          <w:p w:rsidR="00461611" w:rsidRPr="00AE571B" w:rsidRDefault="00461611" w:rsidP="00481E84">
            <w:pPr>
              <w:pStyle w:val="Command"/>
            </w:pPr>
            <w:r w:rsidRPr="00AE571B">
              <w:t xml:space="preserve">    user.DoSomething()</w:t>
            </w:r>
          </w:p>
          <w:p w:rsidR="00461611" w:rsidRPr="00AE571B" w:rsidRDefault="00461611" w:rsidP="00481E84">
            <w:pPr>
              <w:pStyle w:val="Command"/>
            </w:pPr>
          </w:p>
          <w:p w:rsidR="00461611" w:rsidRPr="00AE571B" w:rsidRDefault="00461611" w:rsidP="00481E84">
            <w:pPr>
              <w:pStyle w:val="Command"/>
            </w:pPr>
            <w:r w:rsidRPr="00AE571B">
              <w:t xml:space="preserve">    </w:t>
            </w:r>
            <w:r w:rsidRPr="00AE571B">
              <w:rPr>
                <w:rStyle w:val="highlight-comment"/>
              </w:rPr>
              <w:t>' Assert</w:t>
            </w:r>
          </w:p>
          <w:p w:rsidR="00461611" w:rsidRPr="00AE571B" w:rsidRDefault="00461611" w:rsidP="00481E84">
            <w:pPr>
              <w:pStyle w:val="Command"/>
            </w:pPr>
            <w:r w:rsidRPr="00AE571B">
              <w:t xml:space="preserve">    </w:t>
            </w:r>
            <w:r w:rsidRPr="00AE571B">
              <w:rPr>
                <w:rStyle w:val="highlight-keyword"/>
              </w:rPr>
              <w:t>Using</w:t>
            </w:r>
            <w:r w:rsidRPr="00AE571B">
              <w:t xml:space="preserve"> AssertCalls.HappenedWithExactArguments</w:t>
            </w:r>
          </w:p>
          <w:p w:rsidR="00461611" w:rsidRPr="00AE571B" w:rsidRDefault="00461611" w:rsidP="00481E84">
            <w:pPr>
              <w:pStyle w:val="Command"/>
            </w:pPr>
            <w:r w:rsidRPr="00AE571B">
              <w:t xml:space="preserve">        MsgBox(</w:t>
            </w:r>
            <w:r w:rsidRPr="00AE571B">
              <w:rPr>
                <w:rStyle w:val="highlight-literal"/>
              </w:rPr>
              <w:t>"Exception caught: foo"</w:t>
            </w:r>
            <w:r w:rsidRPr="00AE571B">
              <w:t>)</w:t>
            </w:r>
          </w:p>
          <w:p w:rsidR="00461611" w:rsidRPr="00AE571B" w:rsidRDefault="00461611" w:rsidP="00481E84">
            <w:pPr>
              <w:pStyle w:val="Command"/>
            </w:pPr>
            <w:r w:rsidRPr="00AE571B">
              <w:t xml:space="preserve">    </w:t>
            </w:r>
            <w:r w:rsidRPr="00AE571B">
              <w:rPr>
                <w:rStyle w:val="highlight-keyword"/>
              </w:rPr>
              <w:t>End</w:t>
            </w:r>
            <w:r w:rsidRPr="00AE571B">
              <w:t xml:space="preserve"> </w:t>
            </w:r>
            <w:r w:rsidRPr="00AE571B">
              <w:rPr>
                <w:rStyle w:val="highlight-keyword"/>
              </w:rPr>
              <w:t>Using</w:t>
            </w:r>
          </w:p>
          <w:p w:rsidR="00461611" w:rsidRPr="00792B8C" w:rsidRDefault="00461611" w:rsidP="00481E84">
            <w:pPr>
              <w:pStyle w:val="Command"/>
              <w:rPr>
                <w:lang w:val="en-US"/>
              </w:rPr>
            </w:pPr>
            <w:r w:rsidRPr="00AE571B">
              <w:rPr>
                <w:rStyle w:val="highlight-keyword"/>
              </w:rPr>
              <w:t>End</w:t>
            </w:r>
            <w:r w:rsidRPr="00AE571B">
              <w:t xml:space="preserve"> </w:t>
            </w:r>
            <w:r w:rsidRPr="00AE571B">
              <w:rPr>
                <w:rStyle w:val="highlight-keyword"/>
              </w:rPr>
              <w:t>Sub</w:t>
            </w:r>
          </w:p>
        </w:tc>
      </w:tr>
    </w:tbl>
    <w:p w:rsidR="00461611" w:rsidRDefault="00461611" w:rsidP="007965E5">
      <w:pPr>
        <w:pStyle w:val="Heading4"/>
      </w:pPr>
      <w:bookmarkStart w:id="472" w:name="_D2HTopic_274"/>
      <w:r>
        <w:t>Mocking a SharePoint Site</w:t>
      </w:r>
      <w:bookmarkEnd w:id="472"/>
    </w:p>
    <w:p w:rsidR="00461611" w:rsidRDefault="00461611">
      <w:r>
        <w:t>This section provides the following samples:</w:t>
      </w:r>
    </w:p>
    <w:p w:rsidR="00461611" w:rsidRDefault="00461611">
      <w:pPr>
        <w:pStyle w:val="ListBullet"/>
      </w:pPr>
      <w:r w:rsidRPr="002715F1">
        <w:t xml:space="preserve">Faking </w:t>
      </w:r>
      <w:r>
        <w:t>i</w:t>
      </w:r>
      <w:r w:rsidRPr="002715F1">
        <w:t xml:space="preserve">tems </w:t>
      </w:r>
      <w:r>
        <w:t>r</w:t>
      </w:r>
      <w:r w:rsidRPr="002715F1">
        <w:t xml:space="preserve">etrieval from a SharePoint </w:t>
      </w:r>
      <w:r>
        <w:t>s</w:t>
      </w:r>
      <w:r w:rsidRPr="002715F1">
        <w:t>ite</w:t>
      </w:r>
    </w:p>
    <w:p w:rsidR="00461611" w:rsidRDefault="00461611">
      <w:pPr>
        <w:pStyle w:val="ListBullet"/>
      </w:pPr>
      <w:r w:rsidRPr="002715F1">
        <w:t xml:space="preserve">Explicitly </w:t>
      </w:r>
      <w:r>
        <w:t>f</w:t>
      </w:r>
      <w:r w:rsidRPr="002715F1">
        <w:t xml:space="preserve">aking an SPItem </w:t>
      </w:r>
      <w:r>
        <w:t>c</w:t>
      </w:r>
      <w:r w:rsidRPr="002715F1">
        <w:t>ollection</w:t>
      </w:r>
    </w:p>
    <w:p w:rsidR="00461611" w:rsidRDefault="00461611" w:rsidP="007965E5">
      <w:pPr>
        <w:pStyle w:val="Heading5"/>
      </w:pPr>
      <w:bookmarkStart w:id="473" w:name="_D2HTopic_275"/>
      <w:r>
        <w:t>Sample 1: Faking Items Retrieval from a SharePoint Site</w:t>
      </w:r>
      <w:bookmarkEnd w:id="473"/>
    </w:p>
    <w:p w:rsidR="00461611" w:rsidRDefault="00461611" w:rsidP="007965E5">
      <w:pPr>
        <w:pStyle w:val="Heading6"/>
      </w:pPr>
      <w:r>
        <w:t>Original Method</w:t>
      </w:r>
    </w:p>
    <w:p w:rsidR="00461611" w:rsidRDefault="00461611">
      <w:r>
        <w:t xml:space="preserve">The following sample includes a function that retrieves all of the items from a list called </w:t>
      </w:r>
      <w:r w:rsidRPr="00294E54">
        <w:rPr>
          <w:rStyle w:val="Bold"/>
        </w:rPr>
        <w:t>Tasks</w:t>
      </w:r>
      <w:r>
        <w:t xml:space="preserve">. The list has the </w:t>
      </w:r>
      <w:r w:rsidRPr="00294E54">
        <w:rPr>
          <w:rStyle w:val="Bold"/>
        </w:rPr>
        <w:t>Urgent</w:t>
      </w:r>
      <w:r>
        <w:t xml:space="preserve"> priority.</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C67F6B">
        <w:tc>
          <w:tcPr>
            <w:tcW w:w="9360" w:type="dxa"/>
            <w:shd w:val="clear" w:color="auto" w:fill="F3F3F3"/>
            <w:tcMar>
              <w:bottom w:w="120" w:type="dxa"/>
            </w:tcMar>
          </w:tcPr>
          <w:p w:rsidR="00461611" w:rsidRPr="00666982" w:rsidRDefault="00461611">
            <w:pPr>
              <w:pStyle w:val="Command"/>
            </w:pPr>
            <w:r w:rsidRPr="00666982">
              <w:t>public List&lt;string&gt; GetUrgentTasks()</w:t>
            </w:r>
          </w:p>
          <w:p w:rsidR="00461611" w:rsidRPr="00666982" w:rsidRDefault="00461611">
            <w:pPr>
              <w:pStyle w:val="Command"/>
            </w:pPr>
            <w:r w:rsidRPr="00666982">
              <w:t>{</w:t>
            </w:r>
          </w:p>
          <w:p w:rsidR="00461611" w:rsidRPr="00666982" w:rsidRDefault="00461611">
            <w:pPr>
              <w:pStyle w:val="Command"/>
            </w:pPr>
            <w:r w:rsidRPr="00666982">
              <w:t xml:space="preserve">    var site = new SPSite("http://sharepoint.typemock.com");</w:t>
            </w:r>
          </w:p>
          <w:p w:rsidR="00461611" w:rsidRPr="00666982" w:rsidRDefault="00461611">
            <w:pPr>
              <w:pStyle w:val="Command"/>
            </w:pPr>
          </w:p>
          <w:p w:rsidR="00461611" w:rsidRPr="00666982" w:rsidRDefault="00461611">
            <w:pPr>
              <w:pStyle w:val="Command"/>
            </w:pPr>
            <w:r w:rsidRPr="00666982">
              <w:t xml:space="preserve">    var taskList = site.OpenWeb().Lists[TASKS_LIST_NAME];</w:t>
            </w:r>
          </w:p>
          <w:p w:rsidR="00461611" w:rsidRPr="00666982" w:rsidRDefault="00461611">
            <w:pPr>
              <w:pStyle w:val="Command"/>
            </w:pPr>
            <w:r w:rsidRPr="00666982">
              <w:t xml:space="preserve">    var urgentTasks = new List&lt;string&gt;();</w:t>
            </w:r>
          </w:p>
          <w:p w:rsidR="00461611" w:rsidRPr="00666982" w:rsidRDefault="00461611">
            <w:pPr>
              <w:pStyle w:val="Command"/>
            </w:pPr>
          </w:p>
          <w:p w:rsidR="00461611" w:rsidRPr="00666982" w:rsidRDefault="00461611">
            <w:pPr>
              <w:pStyle w:val="Command"/>
            </w:pPr>
            <w:r w:rsidRPr="00666982">
              <w:t xml:space="preserve">    foreach (SPListItem item in taskList.Items)</w:t>
            </w:r>
          </w:p>
          <w:p w:rsidR="00461611" w:rsidRPr="00666982" w:rsidRDefault="00461611">
            <w:pPr>
              <w:pStyle w:val="Command"/>
            </w:pPr>
            <w:r w:rsidRPr="00666982">
              <w:t xml:space="preserve">    {</w:t>
            </w:r>
          </w:p>
          <w:p w:rsidR="00461611" w:rsidRPr="00666982" w:rsidRDefault="00461611">
            <w:pPr>
              <w:pStyle w:val="Command"/>
            </w:pPr>
            <w:r w:rsidRPr="00666982">
              <w:t xml:space="preserve">        if (item[PriorityFieldName] != null &amp;&amp;</w:t>
            </w:r>
          </w:p>
          <w:p w:rsidR="00461611" w:rsidRPr="00666982" w:rsidRDefault="00461611">
            <w:pPr>
              <w:pStyle w:val="Command"/>
            </w:pPr>
            <w:r w:rsidRPr="00666982">
              <w:t xml:space="preserve">            item[PriorityFieldName].ToString() == Priority.Urgent.ToString())</w:t>
            </w:r>
          </w:p>
          <w:p w:rsidR="00461611" w:rsidRPr="00666982" w:rsidRDefault="00461611">
            <w:pPr>
              <w:pStyle w:val="Command"/>
            </w:pPr>
            <w:r w:rsidRPr="00666982">
              <w:t xml:space="preserve">        {</w:t>
            </w:r>
          </w:p>
          <w:p w:rsidR="00461611" w:rsidRPr="00666982" w:rsidRDefault="00461611">
            <w:pPr>
              <w:pStyle w:val="Command"/>
            </w:pPr>
            <w:r w:rsidRPr="00666982">
              <w:t xml:space="preserve">            urgentTasks.Add(item.Name);</w:t>
            </w:r>
          </w:p>
          <w:p w:rsidR="00461611" w:rsidRPr="00666982" w:rsidRDefault="00461611">
            <w:pPr>
              <w:pStyle w:val="Command"/>
            </w:pPr>
            <w:r w:rsidRPr="00666982">
              <w:t xml:space="preserve">        }</w:t>
            </w:r>
          </w:p>
          <w:p w:rsidR="00461611" w:rsidRPr="00666982" w:rsidRDefault="00461611">
            <w:pPr>
              <w:pStyle w:val="Command"/>
            </w:pPr>
            <w:r w:rsidRPr="00666982">
              <w:t xml:space="preserve">    }</w:t>
            </w:r>
          </w:p>
          <w:p w:rsidR="00461611" w:rsidRPr="00666982" w:rsidRDefault="00461611">
            <w:pPr>
              <w:pStyle w:val="Command"/>
            </w:pPr>
            <w:r w:rsidRPr="00666982">
              <w:t xml:space="preserve">    </w:t>
            </w:r>
          </w:p>
          <w:p w:rsidR="00461611" w:rsidRPr="00666982" w:rsidRDefault="00461611">
            <w:pPr>
              <w:pStyle w:val="Command"/>
            </w:pPr>
            <w:r w:rsidRPr="00666982">
              <w:t xml:space="preserve">    return urgentTasks;</w:t>
            </w:r>
          </w:p>
          <w:p w:rsidR="00461611" w:rsidRPr="00B108A9" w:rsidRDefault="00461611">
            <w:pPr>
              <w:pStyle w:val="Command"/>
            </w:pPr>
            <w:r w:rsidRPr="00666982">
              <w:t>}</w:t>
            </w:r>
          </w:p>
        </w:tc>
      </w:tr>
    </w:tbl>
    <w:p w:rsidR="00461611" w:rsidRDefault="00461611" w:rsidP="009B4247"/>
    <w:p w:rsidR="00461611" w:rsidRDefault="00461611" w:rsidP="007965E5">
      <w:pPr>
        <w:pStyle w:val="Heading6"/>
      </w:pPr>
      <w:r>
        <w:t>Typemock Isolator Features Used</w:t>
      </w:r>
    </w:p>
    <w:p w:rsidR="00461611" w:rsidRDefault="00461611">
      <w:pPr>
        <w:pStyle w:val="ListBullet"/>
      </w:pPr>
      <w:r>
        <w:t>Recursive Fakes</w:t>
      </w:r>
    </w:p>
    <w:p w:rsidR="00461611" w:rsidRDefault="00461611">
      <w:pPr>
        <w:pStyle w:val="ListBullet"/>
      </w:pPr>
      <w:r>
        <w:t>Swap Future Instance</w:t>
      </w:r>
    </w:p>
    <w:p w:rsidR="00461611" w:rsidRDefault="00461611">
      <w:pPr>
        <w:pStyle w:val="ListBullet"/>
      </w:pPr>
      <w:r>
        <w:t>Implicit Collection Creation</w:t>
      </w:r>
    </w:p>
    <w:p w:rsidR="00461611" w:rsidRDefault="00461611" w:rsidP="007965E5">
      <w:pPr>
        <w:pStyle w:val="Heading6"/>
      </w:pPr>
      <w:r>
        <w:t>Scenario</w:t>
      </w:r>
    </w:p>
    <w:p w:rsidR="00461611" w:rsidRDefault="00461611" w:rsidP="00461611">
      <w:pPr>
        <w:pStyle w:val="ListNumber"/>
        <w:numPr>
          <w:ilvl w:val="0"/>
          <w:numId w:val="51"/>
        </w:numPr>
      </w:pPr>
      <w:r>
        <w:t xml:space="preserve">Fake the </w:t>
      </w:r>
      <w:r w:rsidRPr="00552517">
        <w:rPr>
          <w:rStyle w:val="Bold"/>
        </w:rPr>
        <w:t>SPSite</w:t>
      </w:r>
      <w:r>
        <w:t xml:space="preserve"> class. Because you need all of the object-model classes instantiated from </w:t>
      </w:r>
      <w:r w:rsidRPr="000B2666">
        <w:rPr>
          <w:rStyle w:val="Bold"/>
        </w:rPr>
        <w:t>SPSite</w:t>
      </w:r>
      <w:r>
        <w:t xml:space="preserve"> to be faked as well, use the Recursive Fakes feature.</w:t>
      </w:r>
    </w:p>
    <w:p w:rsidR="00461611" w:rsidRDefault="00461611" w:rsidP="00461611">
      <w:pPr>
        <w:pStyle w:val="ListNumber"/>
        <w:numPr>
          <w:ilvl w:val="0"/>
          <w:numId w:val="51"/>
        </w:numPr>
      </w:pPr>
      <w:r>
        <w:t xml:space="preserve">Because </w:t>
      </w:r>
      <w:r w:rsidRPr="00552517">
        <w:rPr>
          <w:rStyle w:val="Bold"/>
        </w:rPr>
        <w:t>SPSite</w:t>
      </w:r>
      <w:r>
        <w:t xml:space="preserve"> is instantiated inside the test code, use </w:t>
      </w:r>
      <w:r w:rsidRPr="00552517">
        <w:rPr>
          <w:rStyle w:val="Bold"/>
        </w:rPr>
        <w:t>Swap.NextInstance</w:t>
      </w:r>
      <w:r>
        <w:t xml:space="preserve"> to define that the next instance of </w:t>
      </w:r>
      <w:r w:rsidRPr="00552517">
        <w:rPr>
          <w:rStyle w:val="Bold"/>
        </w:rPr>
        <w:t>SPSite</w:t>
      </w:r>
      <w:r>
        <w:t xml:space="preserve"> will be replaced with the faked one.</w:t>
      </w:r>
    </w:p>
    <w:p w:rsidR="00461611" w:rsidRDefault="00461611" w:rsidP="00461611">
      <w:pPr>
        <w:pStyle w:val="ListNumber"/>
        <w:numPr>
          <w:ilvl w:val="0"/>
          <w:numId w:val="51"/>
        </w:numPr>
      </w:pPr>
      <w:r>
        <w:t xml:space="preserve">Populate the fake </w:t>
      </w:r>
      <w:r w:rsidRPr="00552517">
        <w:rPr>
          <w:rStyle w:val="Bold"/>
        </w:rPr>
        <w:t>SPList</w:t>
      </w:r>
      <w:r>
        <w:t xml:space="preserve"> object with items. Using the implicit collection creation, you can define a collection of 10 items and populate them with only two items.</w:t>
      </w:r>
    </w:p>
    <w:p w:rsidR="00461611" w:rsidRDefault="00461611" w:rsidP="00461611">
      <w:pPr>
        <w:pStyle w:val="ListNumber"/>
        <w:numPr>
          <w:ilvl w:val="0"/>
          <w:numId w:val="51"/>
        </w:numPr>
      </w:pPr>
      <w:r>
        <w:t xml:space="preserve">Call </w:t>
      </w:r>
      <w:r w:rsidRPr="00552517">
        <w:rPr>
          <w:rStyle w:val="Bold"/>
        </w:rPr>
        <w:t>GetUrgentTasks</w:t>
      </w:r>
      <w:r>
        <w:rPr>
          <w:rStyle w:val="Bold"/>
        </w:rPr>
        <w:t xml:space="preserve">() </w:t>
      </w:r>
      <w:r>
        <w:t xml:space="preserve">and check the result using </w:t>
      </w:r>
      <w:r w:rsidRPr="00552517">
        <w:rPr>
          <w:rStyle w:val="Bold"/>
        </w:rPr>
        <w:t>Assertions</w:t>
      </w:r>
      <w:r>
        <w:t>.</w:t>
      </w:r>
    </w:p>
    <w:p w:rsidR="00461611" w:rsidRDefault="00461611" w:rsidP="007965E5">
      <w:pPr>
        <w:pStyle w:val="Heading6"/>
      </w:pPr>
      <w:r>
        <w:t>Code</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582"/>
      </w:tblGrid>
      <w:tr w:rsidR="00461611" w:rsidTr="00C67F6B">
        <w:tc>
          <w:tcPr>
            <w:tcW w:w="9360" w:type="dxa"/>
            <w:shd w:val="clear" w:color="auto" w:fill="F3F3F3"/>
            <w:tcMar>
              <w:bottom w:w="120" w:type="dxa"/>
            </w:tcMar>
          </w:tcPr>
          <w:p w:rsidR="00461611" w:rsidRDefault="00461611">
            <w:pPr>
              <w:pStyle w:val="Command"/>
            </w:pPr>
            <w:r>
              <w:t>[TestMethod]</w:t>
            </w:r>
          </w:p>
          <w:p w:rsidR="00461611" w:rsidRDefault="00461611">
            <w:pPr>
              <w:pStyle w:val="Command"/>
            </w:pPr>
            <w:r>
              <w:t>[Isolated]</w:t>
            </w:r>
          </w:p>
          <w:p w:rsidR="00461611" w:rsidRDefault="00461611">
            <w:pPr>
              <w:pStyle w:val="Command"/>
            </w:pPr>
            <w:r>
              <w:t>public void GetUrgentTasks_QuerySiteForAllTasksAndReturnTheNamesOfTheUrgentTasks_TwoUrgentTasksFound()</w:t>
            </w:r>
          </w:p>
          <w:p w:rsidR="00461611" w:rsidRDefault="00461611">
            <w:pPr>
              <w:pStyle w:val="Command"/>
            </w:pPr>
            <w:r>
              <w:t>{</w:t>
            </w:r>
          </w:p>
          <w:p w:rsidR="00461611" w:rsidRDefault="00461611">
            <w:pPr>
              <w:pStyle w:val="Command"/>
            </w:pPr>
            <w:r>
              <w:t xml:space="preserve">    // Fake recursively the next SPSite and all its returned classes are faked</w:t>
            </w:r>
          </w:p>
          <w:p w:rsidR="00461611" w:rsidRDefault="00461611">
            <w:pPr>
              <w:pStyle w:val="Command"/>
            </w:pPr>
            <w:r>
              <w:t xml:space="preserve">    var fakeSite = Isolate.Fake.NextInstance&lt;SPSite&gt;();</w:t>
            </w:r>
          </w:p>
          <w:p w:rsidR="00461611" w:rsidRDefault="00461611">
            <w:pPr>
              <w:pStyle w:val="Command"/>
            </w:pPr>
          </w:p>
          <w:p w:rsidR="00461611" w:rsidRDefault="00461611">
            <w:pPr>
              <w:pStyle w:val="Command"/>
            </w:pPr>
            <w:r>
              <w:t xml:space="preserve">    // Retrieve a fake SPList to set behavior</w:t>
            </w:r>
          </w:p>
          <w:p w:rsidR="00461611" w:rsidRDefault="00461611">
            <w:pPr>
              <w:pStyle w:val="Command"/>
            </w:pPr>
            <w:r>
              <w:t xml:space="preserve">    var fakeTaskList = fakeSite.OpenWeb().Lists[SharePointLogic.TASKS_LIST_NAME];</w:t>
            </w:r>
          </w:p>
          <w:p w:rsidR="00461611" w:rsidRDefault="00461611">
            <w:pPr>
              <w:pStyle w:val="Command"/>
            </w:pPr>
          </w:p>
          <w:p w:rsidR="00461611" w:rsidRDefault="00461611">
            <w:pPr>
              <w:pStyle w:val="Command"/>
            </w:pPr>
            <w:r>
              <w:t xml:space="preserve">    // Isolator will automatically create an internal fake list with 10 items in it (based on the highest indexer)</w:t>
            </w:r>
          </w:p>
          <w:p w:rsidR="00461611" w:rsidRDefault="00461611">
            <w:pPr>
              <w:pStyle w:val="Command"/>
            </w:pPr>
            <w:r>
              <w:t xml:space="preserve">    // Two of those items (1 and 9) have "Urgent" Priority ,while the rest are not important for the test</w:t>
            </w:r>
          </w:p>
          <w:p w:rsidR="00461611" w:rsidRDefault="00461611">
            <w:pPr>
              <w:pStyle w:val="Command"/>
            </w:pPr>
            <w:r>
              <w:t xml:space="preserve">    string urgentPriorityString = SharePointLogic.Priority.Urgent.ToString();</w:t>
            </w:r>
          </w:p>
          <w:p w:rsidR="00461611" w:rsidRDefault="00461611">
            <w:pPr>
              <w:pStyle w:val="Command"/>
            </w:pPr>
            <w:r>
              <w:t xml:space="preserve">    var priorityFieldName = SharePointLogic.PriorityFieldName;</w:t>
            </w:r>
          </w:p>
          <w:p w:rsidR="00461611" w:rsidRDefault="00461611">
            <w:pPr>
              <w:pStyle w:val="Command"/>
            </w:pPr>
          </w:p>
          <w:p w:rsidR="00461611" w:rsidRDefault="00461611">
            <w:pPr>
              <w:pStyle w:val="Command"/>
            </w:pPr>
            <w:r>
              <w:t xml:space="preserve">    Isolate.WhenCalled(() =&gt; fakeTaskList.Items[1][priorityFieldName]).WillReturn(urgentPriorityString);</w:t>
            </w:r>
          </w:p>
          <w:p w:rsidR="00461611" w:rsidRDefault="00461611">
            <w:pPr>
              <w:pStyle w:val="Command"/>
            </w:pPr>
            <w:r>
              <w:t xml:space="preserve">    Isolate.WhenCalled(() =&gt; fakeTaskList.Items[9][priorityFieldName]).WillReturn(urgentPriorityString);</w:t>
            </w:r>
          </w:p>
          <w:p w:rsidR="00461611" w:rsidRDefault="00461611">
            <w:pPr>
              <w:pStyle w:val="Command"/>
            </w:pPr>
            <w:r>
              <w:t xml:space="preserve">    Isolate.WhenCalled(() =&gt; fakeTaskList.Items[1].Name).WillReturn("Do the laundry");</w:t>
            </w:r>
          </w:p>
          <w:p w:rsidR="00461611" w:rsidRDefault="00461611">
            <w:pPr>
              <w:pStyle w:val="Command"/>
            </w:pPr>
            <w:r>
              <w:t xml:space="preserve">    Isolate.WhenCalled(() =&gt; fakeTaskList.Items[9].Name).WillReturn("Wash the dishes");</w:t>
            </w:r>
          </w:p>
          <w:p w:rsidR="00461611" w:rsidRDefault="00461611">
            <w:pPr>
              <w:pStyle w:val="Command"/>
            </w:pPr>
            <w:r>
              <w:t xml:space="preserve">   </w:t>
            </w:r>
          </w:p>
          <w:p w:rsidR="00461611" w:rsidRDefault="00461611">
            <w:pPr>
              <w:pStyle w:val="Command"/>
            </w:pPr>
            <w:r>
              <w:t xml:space="preserve">    // Call The Method under test</w:t>
            </w:r>
          </w:p>
          <w:p w:rsidR="00461611" w:rsidRDefault="00461611">
            <w:pPr>
              <w:pStyle w:val="Command"/>
            </w:pPr>
            <w:r>
              <w:t xml:space="preserve">    var urgentTasks = classUnderTest.GetUrgentTasks();</w:t>
            </w:r>
          </w:p>
          <w:p w:rsidR="00461611" w:rsidRDefault="00461611">
            <w:pPr>
              <w:pStyle w:val="Command"/>
            </w:pPr>
          </w:p>
          <w:p w:rsidR="00461611" w:rsidRDefault="00461611">
            <w:pPr>
              <w:pStyle w:val="Command"/>
            </w:pPr>
            <w:r>
              <w:t xml:space="preserve">    Assert.AreEqual(2, urgentTasks.Count);</w:t>
            </w:r>
          </w:p>
          <w:p w:rsidR="00461611" w:rsidRDefault="00461611">
            <w:pPr>
              <w:pStyle w:val="Command"/>
            </w:pPr>
            <w:r>
              <w:t xml:space="preserve">    Assert.AreEqual("Do the laundry", urgentTasks[0]);</w:t>
            </w:r>
          </w:p>
          <w:p w:rsidR="00461611" w:rsidRDefault="00461611">
            <w:pPr>
              <w:pStyle w:val="Command"/>
            </w:pPr>
            <w:r>
              <w:t xml:space="preserve">    Assert.AreEqual("Wash the dishes", urgentTasks[1]);</w:t>
            </w:r>
          </w:p>
          <w:p w:rsidR="00461611" w:rsidRPr="00B108A9" w:rsidRDefault="00461611">
            <w:pPr>
              <w:pStyle w:val="Command"/>
            </w:pPr>
            <w:r>
              <w:t>}</w:t>
            </w:r>
          </w:p>
        </w:tc>
      </w:tr>
    </w:tbl>
    <w:p w:rsidR="00461611" w:rsidRDefault="00461611" w:rsidP="009B4247"/>
    <w:p w:rsidR="00461611" w:rsidRDefault="00461611" w:rsidP="007965E5">
      <w:pPr>
        <w:pStyle w:val="Heading5"/>
      </w:pPr>
      <w:bookmarkStart w:id="474" w:name="_D2HTopic_276"/>
      <w:r>
        <w:t>Sample 2: E</w:t>
      </w:r>
      <w:r w:rsidRPr="00076A70">
        <w:t xml:space="preserve">xplicitly </w:t>
      </w:r>
      <w:r>
        <w:t>F</w:t>
      </w:r>
      <w:r w:rsidRPr="00076A70">
        <w:t>ak</w:t>
      </w:r>
      <w:r>
        <w:t>ing</w:t>
      </w:r>
      <w:r w:rsidRPr="00076A70">
        <w:t xml:space="preserve"> an SPItem </w:t>
      </w:r>
      <w:r>
        <w:t>C</w:t>
      </w:r>
      <w:r w:rsidRPr="00076A70">
        <w:t>ollection</w:t>
      </w:r>
      <w:bookmarkEnd w:id="474"/>
    </w:p>
    <w:p w:rsidR="00461611" w:rsidRDefault="00461611" w:rsidP="007965E5">
      <w:pPr>
        <w:pStyle w:val="Heading6"/>
      </w:pPr>
      <w:r>
        <w:t>Original Method</w:t>
      </w:r>
    </w:p>
    <w:p w:rsidR="00461611" w:rsidRDefault="00461611">
      <w:r>
        <w:t>The following sample shows</w:t>
      </w:r>
      <w:r w:rsidRPr="00076A70">
        <w:t xml:space="preserve"> a method that returns all of the items in a specific list:</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C67F6B">
        <w:tc>
          <w:tcPr>
            <w:tcW w:w="9360" w:type="dxa"/>
            <w:shd w:val="clear" w:color="auto" w:fill="F3F3F3"/>
            <w:tcMar>
              <w:bottom w:w="120" w:type="dxa"/>
            </w:tcMar>
          </w:tcPr>
          <w:p w:rsidR="00461611" w:rsidRDefault="00461611">
            <w:pPr>
              <w:pStyle w:val="Command"/>
            </w:pPr>
            <w:r>
              <w:t>public List&lt;SPItems&gt; GetUrgentTasks()</w:t>
            </w:r>
          </w:p>
          <w:p w:rsidR="00461611" w:rsidRDefault="00461611">
            <w:pPr>
              <w:pStyle w:val="Command"/>
            </w:pPr>
            <w:r>
              <w:t>{</w:t>
            </w:r>
          </w:p>
          <w:p w:rsidR="00461611" w:rsidRDefault="00461611">
            <w:pPr>
              <w:pStyle w:val="Command"/>
            </w:pPr>
            <w:r>
              <w:t xml:space="preserve">    var site = new SPSite("http://sharepoint.typemock.com");</w:t>
            </w:r>
          </w:p>
          <w:p w:rsidR="00461611" w:rsidRDefault="00461611">
            <w:pPr>
              <w:pStyle w:val="Command"/>
            </w:pPr>
          </w:p>
          <w:p w:rsidR="00461611" w:rsidRDefault="00461611">
            <w:pPr>
              <w:pStyle w:val="Command"/>
            </w:pPr>
            <w:r>
              <w:t xml:space="preserve">    var taskList = site.OpenWeb().Lists[TASKS_LIST_NAME];</w:t>
            </w:r>
          </w:p>
          <w:p w:rsidR="00461611" w:rsidRDefault="00461611">
            <w:pPr>
              <w:pStyle w:val="Command"/>
            </w:pPr>
            <w:r>
              <w:t xml:space="preserve">    var urgentTasks = new List&lt;SPItem&gt;();</w:t>
            </w:r>
          </w:p>
          <w:p w:rsidR="00461611" w:rsidRDefault="00461611">
            <w:pPr>
              <w:pStyle w:val="Command"/>
            </w:pPr>
            <w:r>
              <w:t xml:space="preserve">   </w:t>
            </w:r>
          </w:p>
          <w:p w:rsidR="00461611" w:rsidRDefault="00461611">
            <w:pPr>
              <w:pStyle w:val="Command"/>
            </w:pPr>
            <w:r>
              <w:t xml:space="preserve">    foreach (SPItem item in taskList.Items)</w:t>
            </w:r>
          </w:p>
          <w:p w:rsidR="00461611" w:rsidRDefault="00461611">
            <w:pPr>
              <w:pStyle w:val="Command"/>
            </w:pPr>
            <w:r>
              <w:t xml:space="preserve">    {   </w:t>
            </w:r>
          </w:p>
          <w:p w:rsidR="00461611" w:rsidRDefault="00461611">
            <w:pPr>
              <w:pStyle w:val="Command"/>
            </w:pPr>
            <w:r>
              <w:t xml:space="preserve">        urgentTasks.Add(item);</w:t>
            </w:r>
          </w:p>
          <w:p w:rsidR="00461611" w:rsidRDefault="00461611">
            <w:pPr>
              <w:pStyle w:val="Command"/>
            </w:pPr>
            <w:r>
              <w:t xml:space="preserve">    }</w:t>
            </w:r>
          </w:p>
          <w:p w:rsidR="00461611" w:rsidRDefault="00461611">
            <w:pPr>
              <w:pStyle w:val="Command"/>
            </w:pPr>
          </w:p>
          <w:p w:rsidR="00461611" w:rsidRDefault="00461611">
            <w:pPr>
              <w:pStyle w:val="Command"/>
            </w:pPr>
            <w:r>
              <w:t xml:space="preserve">    return urgentTasks;</w:t>
            </w:r>
          </w:p>
          <w:p w:rsidR="00461611" w:rsidRPr="00B108A9" w:rsidRDefault="00461611">
            <w:pPr>
              <w:pStyle w:val="Command"/>
            </w:pPr>
            <w:r>
              <w:t>}</w:t>
            </w:r>
          </w:p>
        </w:tc>
      </w:tr>
    </w:tbl>
    <w:p w:rsidR="00461611" w:rsidRDefault="00461611" w:rsidP="009B4247"/>
    <w:p w:rsidR="00461611" w:rsidRDefault="00461611" w:rsidP="007965E5">
      <w:pPr>
        <w:pStyle w:val="Heading6"/>
      </w:pPr>
      <w:r>
        <w:t>Typemock Isolator Features Used</w:t>
      </w:r>
    </w:p>
    <w:p w:rsidR="00461611" w:rsidRDefault="00461611">
      <w:pPr>
        <w:pStyle w:val="ListBullet"/>
      </w:pPr>
      <w:r>
        <w:t>Recursive Fakes</w:t>
      </w:r>
    </w:p>
    <w:p w:rsidR="00461611" w:rsidRDefault="00461611">
      <w:pPr>
        <w:pStyle w:val="ListBullet"/>
      </w:pPr>
      <w:r>
        <w:t>Swap Future Instance</w:t>
      </w:r>
    </w:p>
    <w:p w:rsidR="00461611" w:rsidRDefault="00461611">
      <w:pPr>
        <w:pStyle w:val="ListBullet"/>
      </w:pPr>
      <w:r>
        <w:t>Replacing Collections</w:t>
      </w:r>
    </w:p>
    <w:p w:rsidR="00461611" w:rsidRDefault="00461611" w:rsidP="007965E5">
      <w:pPr>
        <w:pStyle w:val="Heading6"/>
      </w:pPr>
      <w:r>
        <w:t>Scenario</w:t>
      </w:r>
    </w:p>
    <w:p w:rsidR="00461611" w:rsidRDefault="00461611" w:rsidP="00461611">
      <w:pPr>
        <w:pStyle w:val="ListNumber"/>
        <w:numPr>
          <w:ilvl w:val="0"/>
          <w:numId w:val="52"/>
        </w:numPr>
      </w:pPr>
      <w:r>
        <w:t xml:space="preserve">Fake the </w:t>
      </w:r>
      <w:r w:rsidRPr="009839F3">
        <w:rPr>
          <w:rStyle w:val="Bold"/>
        </w:rPr>
        <w:t>SPSite</w:t>
      </w:r>
      <w:r>
        <w:t xml:space="preserve"> class. Because you need all of the object-model classes instantiated from </w:t>
      </w:r>
      <w:r w:rsidRPr="009839F3">
        <w:rPr>
          <w:rStyle w:val="Bold"/>
        </w:rPr>
        <w:t>SPSite</w:t>
      </w:r>
      <w:r>
        <w:t xml:space="preserve"> to be faked as well, use the Recursive Fakes feature. </w:t>
      </w:r>
    </w:p>
    <w:p w:rsidR="00461611" w:rsidRDefault="00461611" w:rsidP="00461611">
      <w:pPr>
        <w:pStyle w:val="ListNumber"/>
        <w:numPr>
          <w:ilvl w:val="0"/>
          <w:numId w:val="52"/>
        </w:numPr>
      </w:pPr>
      <w:r>
        <w:t xml:space="preserve">Create a </w:t>
      </w:r>
      <w:r w:rsidRPr="009839F3">
        <w:rPr>
          <w:rStyle w:val="Bold"/>
        </w:rPr>
        <w:t>fakeItem</w:t>
      </w:r>
      <w:r>
        <w:t xml:space="preserve"> object.</w:t>
      </w:r>
    </w:p>
    <w:p w:rsidR="00461611" w:rsidRDefault="00461611" w:rsidP="00461611">
      <w:pPr>
        <w:pStyle w:val="ListNumber"/>
        <w:numPr>
          <w:ilvl w:val="0"/>
          <w:numId w:val="52"/>
        </w:numPr>
      </w:pPr>
      <w:r>
        <w:t xml:space="preserve">Explicitly declare a collection of three </w:t>
      </w:r>
      <w:r w:rsidRPr="009839F3">
        <w:rPr>
          <w:rStyle w:val="Bold"/>
        </w:rPr>
        <w:t>fakeItem</w:t>
      </w:r>
      <w:r>
        <w:t xml:space="preserve"> objects that will be returned when </w:t>
      </w:r>
      <w:r w:rsidRPr="009839F3">
        <w:rPr>
          <w:rStyle w:val="Bold"/>
        </w:rPr>
        <w:t>SPList.Items()</w:t>
      </w:r>
      <w:r>
        <w:t xml:space="preserve"> is called.</w:t>
      </w:r>
    </w:p>
    <w:p w:rsidR="00461611" w:rsidRDefault="00461611" w:rsidP="00461611">
      <w:pPr>
        <w:pStyle w:val="ListNumber"/>
        <w:numPr>
          <w:ilvl w:val="0"/>
          <w:numId w:val="52"/>
        </w:numPr>
      </w:pPr>
      <w:r>
        <w:t>Call the method and check the returned values.</w:t>
      </w:r>
    </w:p>
    <w:p w:rsidR="00461611" w:rsidRDefault="00461611" w:rsidP="007965E5">
      <w:pPr>
        <w:pStyle w:val="Heading6"/>
      </w:pPr>
      <w:r>
        <w:t>Code</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C67F6B">
        <w:tc>
          <w:tcPr>
            <w:tcW w:w="9360" w:type="dxa"/>
            <w:shd w:val="clear" w:color="auto" w:fill="F3F3F3"/>
            <w:tcMar>
              <w:bottom w:w="120" w:type="dxa"/>
            </w:tcMar>
          </w:tcPr>
          <w:p w:rsidR="00461611" w:rsidRDefault="00461611">
            <w:pPr>
              <w:pStyle w:val="Command"/>
            </w:pPr>
            <w:r>
              <w:t>[TestMethod]</w:t>
            </w:r>
          </w:p>
          <w:p w:rsidR="00461611" w:rsidRDefault="00461611">
            <w:pPr>
              <w:pStyle w:val="Command"/>
            </w:pPr>
            <w:r>
              <w:t>[Isolated]</w:t>
            </w:r>
          </w:p>
          <w:p w:rsidR="00461611" w:rsidRDefault="00461611">
            <w:pPr>
              <w:pStyle w:val="Command"/>
            </w:pPr>
            <w:r>
              <w:t>public void GetAllTasks_ThreeItemsInTasksList_ThreeTaskItemsFound()</w:t>
            </w:r>
          </w:p>
          <w:p w:rsidR="00461611" w:rsidRDefault="00461611">
            <w:pPr>
              <w:pStyle w:val="Command"/>
            </w:pPr>
            <w:r>
              <w:t>{</w:t>
            </w:r>
          </w:p>
          <w:p w:rsidR="00461611" w:rsidRDefault="00461611">
            <w:pPr>
              <w:pStyle w:val="Command"/>
            </w:pPr>
            <w:r>
              <w:t xml:space="preserve">      // Fake recursively the next SPSite and all its nested classes are faked</w:t>
            </w:r>
          </w:p>
          <w:p w:rsidR="00461611" w:rsidRDefault="00461611">
            <w:pPr>
              <w:pStyle w:val="Command"/>
            </w:pPr>
            <w:r>
              <w:t>var fakeSite = Isolate.Fake.NextInstance&lt;SPSite&gt;();</w:t>
            </w:r>
          </w:p>
          <w:p w:rsidR="00461611" w:rsidRDefault="00461611">
            <w:pPr>
              <w:pStyle w:val="Command"/>
            </w:pPr>
          </w:p>
          <w:p w:rsidR="00461611" w:rsidRDefault="00461611">
            <w:pPr>
              <w:pStyle w:val="Command"/>
            </w:pPr>
            <w:r>
              <w:t>// Retrieve a fake SPList to set behavior</w:t>
            </w:r>
          </w:p>
          <w:p w:rsidR="00461611" w:rsidRDefault="00461611">
            <w:pPr>
              <w:pStyle w:val="Command"/>
            </w:pPr>
            <w:r>
              <w:t>var fakeTaskList = fakeSite.OpenWeb().Lists[SharePointLogic var&gt;.TASKS_LIST_NAME];</w:t>
            </w:r>
          </w:p>
          <w:p w:rsidR="00461611" w:rsidRDefault="00461611">
            <w:pPr>
              <w:pStyle w:val="Command"/>
            </w:pPr>
          </w:p>
          <w:p w:rsidR="00461611" w:rsidRDefault="00461611">
            <w:pPr>
              <w:pStyle w:val="Command"/>
            </w:pPr>
            <w:r>
              <w:t>// Create a fake SPListItem</w:t>
            </w:r>
          </w:p>
          <w:p w:rsidR="00461611" w:rsidRDefault="00461611">
            <w:pPr>
              <w:pStyle w:val="Command"/>
            </w:pPr>
            <w:r>
              <w:t>var fakeItem = Isolate.Fake.Instance&lt;SPListItem&gt;();</w:t>
            </w:r>
          </w:p>
          <w:p w:rsidR="00461611" w:rsidRDefault="00461611">
            <w:pPr>
              <w:pStyle w:val="Command"/>
            </w:pPr>
            <w:r>
              <w:t>// List collection shell return three fake items// List collection shall return an array containing three fake items</w:t>
            </w:r>
          </w:p>
          <w:p w:rsidR="00461611" w:rsidRDefault="00461611">
            <w:pPr>
              <w:pStyle w:val="Command"/>
            </w:pPr>
            <w:r>
              <w:t>IsolateWillReturnCollectionValuesOf(new[] {fakeItem, fakeItem, fakeItem});</w:t>
            </w:r>
          </w:p>
          <w:p w:rsidR="00461611" w:rsidRDefault="00461611">
            <w:pPr>
              <w:pStyle w:val="Command"/>
            </w:pPr>
          </w:p>
          <w:p w:rsidR="00461611" w:rsidRDefault="00461611">
            <w:pPr>
              <w:pStyle w:val="Command"/>
            </w:pPr>
            <w:r>
              <w:t>// Call the method under test</w:t>
            </w:r>
          </w:p>
          <w:p w:rsidR="00461611" w:rsidRDefault="00461611">
            <w:pPr>
              <w:pStyle w:val="Command"/>
            </w:pPr>
            <w:r>
              <w:t>var urgentTasks = classUnderTest.GetAllTasks();</w:t>
            </w:r>
          </w:p>
          <w:p w:rsidR="00461611" w:rsidRDefault="00461611">
            <w:pPr>
              <w:pStyle w:val="Command"/>
            </w:pPr>
          </w:p>
          <w:p w:rsidR="00461611" w:rsidRDefault="00461611">
            <w:pPr>
              <w:pStyle w:val="Command"/>
            </w:pPr>
            <w:r>
              <w:t xml:space="preserve">Assert.AreEqual(3, urgentTasks.Count); </w:t>
            </w:r>
          </w:p>
          <w:p w:rsidR="00461611" w:rsidRPr="00B108A9" w:rsidRDefault="00461611">
            <w:pPr>
              <w:pStyle w:val="Command"/>
            </w:pPr>
            <w:r>
              <w:t>}</w:t>
            </w:r>
          </w:p>
        </w:tc>
      </w:tr>
    </w:tbl>
    <w:p w:rsidR="00461611" w:rsidRDefault="00461611" w:rsidP="00AA5E75">
      <w:pPr>
        <w:pStyle w:val="Heading4"/>
      </w:pPr>
      <w:bookmarkStart w:id="475" w:name="_D2HTopic_277"/>
      <w:r>
        <w:t>Typemock Isolator Mocking API Cookbook</w:t>
      </w:r>
      <w:bookmarkEnd w:id="475"/>
    </w:p>
    <w:p w:rsidR="00461611" w:rsidRDefault="00461611">
      <w:r>
        <w:t>The following sections summarize the Mocking API methods.</w:t>
      </w:r>
    </w:p>
    <w:p w:rsidR="00461611" w:rsidRDefault="00461611" w:rsidP="00AA5E75">
      <w:pPr>
        <w:pStyle w:val="Heading5"/>
      </w:pPr>
      <w:bookmarkStart w:id="476" w:name="_D2HTopic_278"/>
      <w:r>
        <w:t>Faking an Instance</w:t>
      </w:r>
      <w:bookmarkEnd w:id="476"/>
    </w:p>
    <w:tbl>
      <w:tblPr>
        <w:tblW w:w="944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4407"/>
        <w:gridCol w:w="5040"/>
      </w:tblGrid>
      <w:tr w:rsidR="00461611" w:rsidTr="00D004A9">
        <w:trPr>
          <w:cantSplit/>
          <w:tblHeader/>
        </w:trPr>
        <w:tc>
          <w:tcPr>
            <w:tcW w:w="4407" w:type="dxa"/>
            <w:vAlign w:val="center"/>
          </w:tcPr>
          <w:p w:rsidR="00461611" w:rsidRDefault="00461611">
            <w:pPr>
              <w:pStyle w:val="TableHeader"/>
            </w:pPr>
            <w:r>
              <w:t>Method</w:t>
            </w:r>
          </w:p>
        </w:tc>
        <w:tc>
          <w:tcPr>
            <w:tcW w:w="5040" w:type="dxa"/>
            <w:shd w:val="clear" w:color="auto" w:fill="auto"/>
            <w:vAlign w:val="center"/>
          </w:tcPr>
          <w:p w:rsidR="00461611" w:rsidRDefault="00461611">
            <w:pPr>
              <w:pStyle w:val="TableHeader"/>
            </w:pPr>
            <w:r>
              <w:t>Description</w:t>
            </w:r>
          </w:p>
        </w:tc>
      </w:tr>
      <w:tr w:rsidR="00461611" w:rsidRPr="00227294" w:rsidTr="00D004A9">
        <w:trPr>
          <w:cantSplit/>
        </w:trPr>
        <w:tc>
          <w:tcPr>
            <w:tcW w:w="4407" w:type="dxa"/>
          </w:tcPr>
          <w:p w:rsidR="00461611" w:rsidRPr="00D56DEF" w:rsidRDefault="00461611" w:rsidP="009B4247">
            <w:pPr>
              <w:pStyle w:val="TableText"/>
            </w:pPr>
            <w:r>
              <w:rPr>
                <w:rStyle w:val="code"/>
                <w:rFonts w:eastAsiaTheme="majorEastAsia"/>
              </w:rPr>
              <w:t>SealedClass fake = Isolate.Fake.Instance&lt;SealedClass&gt;();</w:t>
            </w:r>
            <w:r>
              <w:rPr>
                <w:rStyle w:val="code"/>
                <w:rFonts w:eastAsiaTheme="majorEastAsia"/>
              </w:rPr>
              <w:br/>
            </w:r>
            <w:r w:rsidRPr="00BB5AA9">
              <w:t>(use Members.ReturnRecursiveFakes or Members.CallOriginal)</w:t>
            </w:r>
          </w:p>
        </w:tc>
        <w:tc>
          <w:tcPr>
            <w:tcW w:w="5040" w:type="dxa"/>
            <w:shd w:val="clear" w:color="auto" w:fill="auto"/>
          </w:tcPr>
          <w:p w:rsidR="00461611" w:rsidRPr="00D56DEF" w:rsidRDefault="00461611">
            <w:pPr>
              <w:pStyle w:val="TableText"/>
            </w:pPr>
            <w:r>
              <w:t>Creates fake instances (can be used of interfaces, abstract, concrete and sealed types).</w:t>
            </w:r>
          </w:p>
        </w:tc>
      </w:tr>
      <w:tr w:rsidR="00461611" w:rsidRPr="00227294" w:rsidTr="001D22FE">
        <w:trPr>
          <w:cantSplit/>
          <w:trHeight w:val="796"/>
        </w:trPr>
        <w:tc>
          <w:tcPr>
            <w:tcW w:w="4407" w:type="dxa"/>
          </w:tcPr>
          <w:p w:rsidR="00461611" w:rsidRPr="00D56DEF" w:rsidRDefault="00461611" w:rsidP="009B4247">
            <w:pPr>
              <w:pStyle w:val="TableText"/>
            </w:pPr>
            <w:r>
              <w:rPr>
                <w:rStyle w:val="code"/>
                <w:rFonts w:eastAsiaTheme="majorEastAsia"/>
              </w:rPr>
              <w:t>SealedClass fake = Isolate.Swap.NextInstance&lt;SealedClass&gt;().</w:t>
            </w:r>
            <w:r>
              <w:rPr>
                <w:rStyle w:val="code"/>
                <w:rFonts w:eastAsiaTheme="majorEastAsia"/>
              </w:rPr>
              <w:br/>
              <w:t>WithRecursiveFake();</w:t>
            </w:r>
          </w:p>
        </w:tc>
        <w:tc>
          <w:tcPr>
            <w:tcW w:w="5040" w:type="dxa"/>
            <w:shd w:val="clear" w:color="auto" w:fill="auto"/>
          </w:tcPr>
          <w:p w:rsidR="00461611" w:rsidRPr="00D56DEF" w:rsidRDefault="00461611">
            <w:pPr>
              <w:pStyle w:val="TableText"/>
            </w:pPr>
            <w:r>
              <w:t>Fakes a future instance.</w:t>
            </w:r>
          </w:p>
        </w:tc>
      </w:tr>
      <w:tr w:rsidR="00461611" w:rsidRPr="00227294" w:rsidTr="00D004A9">
        <w:trPr>
          <w:cantSplit/>
        </w:trPr>
        <w:tc>
          <w:tcPr>
            <w:tcW w:w="4407" w:type="dxa"/>
          </w:tcPr>
          <w:p w:rsidR="00461611" w:rsidRPr="001D22FE" w:rsidRDefault="00461611" w:rsidP="001D22FE">
            <w:pPr>
              <w:pStyle w:val="TableText"/>
              <w:rPr>
                <w:rStyle w:val="code"/>
                <w:rFonts w:eastAsiaTheme="majorEastAsia"/>
              </w:rPr>
            </w:pPr>
            <w:r w:rsidRPr="001D22FE">
              <w:t>Isolate.Fake.AllInstances</w:t>
            </w:r>
          </w:p>
        </w:tc>
        <w:tc>
          <w:tcPr>
            <w:tcW w:w="5040" w:type="dxa"/>
            <w:shd w:val="clear" w:color="auto" w:fill="auto"/>
          </w:tcPr>
          <w:p w:rsidR="00461611" w:rsidRPr="001D22FE" w:rsidRDefault="00461611" w:rsidP="0046025F">
            <w:pPr>
              <w:pStyle w:val="TableText"/>
            </w:pPr>
            <w:r>
              <w:t>Fakes a</w:t>
            </w:r>
            <w:r w:rsidRPr="001D22FE">
              <w:t>ll Instances</w:t>
            </w:r>
            <w:r>
              <w:t>.</w:t>
            </w:r>
          </w:p>
        </w:tc>
      </w:tr>
      <w:tr w:rsidR="00461611" w:rsidRPr="00227294" w:rsidTr="00D004A9">
        <w:trPr>
          <w:cantSplit/>
        </w:trPr>
        <w:tc>
          <w:tcPr>
            <w:tcW w:w="4407" w:type="dxa"/>
          </w:tcPr>
          <w:p w:rsidR="00461611" w:rsidRPr="00D56DEF" w:rsidRDefault="00461611" w:rsidP="009B4247">
            <w:pPr>
              <w:pStyle w:val="TableText"/>
            </w:pPr>
            <w:r>
              <w:rPr>
                <w:rStyle w:val="code"/>
                <w:rFonts w:eastAsiaTheme="majorEastAsia"/>
              </w:rPr>
              <w:t xml:space="preserve">UnderTest real = Isolate.Fake.Dependencies&lt;UnderTest&gt;([args]) </w:t>
            </w:r>
            <w:r>
              <w:br/>
            </w:r>
            <w:r>
              <w:rPr>
                <w:rStyle w:val="code"/>
                <w:rFonts w:eastAsiaTheme="majorEastAsia"/>
              </w:rPr>
              <w:t>var fake = Isolate.GetFake&lt;F&gt;(real);</w:t>
            </w:r>
          </w:p>
        </w:tc>
        <w:tc>
          <w:tcPr>
            <w:tcW w:w="5040" w:type="dxa"/>
            <w:shd w:val="clear" w:color="auto" w:fill="auto"/>
          </w:tcPr>
          <w:p w:rsidR="00461611" w:rsidRPr="00D56DEF" w:rsidRDefault="00461611" w:rsidP="00783328">
            <w:pPr>
              <w:pStyle w:val="TableText"/>
            </w:pPr>
            <w:r>
              <w:t>Fakes all dependencies of a type.</w:t>
            </w:r>
          </w:p>
        </w:tc>
      </w:tr>
      <w:tr w:rsidR="00461611" w:rsidRPr="00227294" w:rsidTr="00D004A9">
        <w:trPr>
          <w:cantSplit/>
        </w:trPr>
        <w:tc>
          <w:tcPr>
            <w:tcW w:w="4407" w:type="dxa"/>
          </w:tcPr>
          <w:p w:rsidR="00461611" w:rsidRPr="004479E1" w:rsidRDefault="00461611" w:rsidP="004479E1">
            <w:pPr>
              <w:pStyle w:val="TableText"/>
            </w:pPr>
            <w:r w:rsidRPr="004479E1">
              <w:t>Isolate.Fake.Instance&lt;Derived&gt;(Members.ReturnRecursiveFake,</w:t>
            </w:r>
          </w:p>
          <w:p w:rsidR="00461611" w:rsidRPr="004479E1" w:rsidRDefault="00461611" w:rsidP="004479E1">
            <w:pPr>
              <w:pStyle w:val="TableText"/>
              <w:rPr>
                <w:rStyle w:val="code"/>
                <w:rFonts w:eastAsiaTheme="majorEastAsia"/>
              </w:rPr>
            </w:pPr>
            <w:r w:rsidRPr="004479E1">
              <w:t>ConstructorWillBe.Called);</w:t>
            </w:r>
          </w:p>
        </w:tc>
        <w:tc>
          <w:tcPr>
            <w:tcW w:w="5040" w:type="dxa"/>
            <w:shd w:val="clear" w:color="auto" w:fill="auto"/>
          </w:tcPr>
          <w:p w:rsidR="00461611" w:rsidRPr="004479E1" w:rsidRDefault="00461611" w:rsidP="004479E1">
            <w:pPr>
              <w:pStyle w:val="TableText"/>
            </w:pPr>
            <w:r w:rsidRPr="004479E1">
              <w:t xml:space="preserve">Fakes </w:t>
            </w:r>
            <w:r>
              <w:t>a</w:t>
            </w:r>
            <w:r w:rsidRPr="004479E1">
              <w:t xml:space="preserve">ll </w:t>
            </w:r>
            <w:r>
              <w:t>m</w:t>
            </w:r>
            <w:r w:rsidRPr="004479E1">
              <w:t xml:space="preserve">ethods </w:t>
            </w:r>
            <w:r>
              <w:t>e</w:t>
            </w:r>
            <w:r w:rsidRPr="004479E1">
              <w:t xml:space="preserve">xcept the </w:t>
            </w:r>
            <w:r>
              <w:t>c</w:t>
            </w:r>
            <w:r w:rsidRPr="004479E1">
              <w:t>onstructor</w:t>
            </w:r>
            <w:r>
              <w:t>.</w:t>
            </w:r>
          </w:p>
        </w:tc>
      </w:tr>
      <w:tr w:rsidR="00461611" w:rsidRPr="00227294" w:rsidTr="00D004A9">
        <w:trPr>
          <w:cantSplit/>
        </w:trPr>
        <w:tc>
          <w:tcPr>
            <w:tcW w:w="4407" w:type="dxa"/>
          </w:tcPr>
          <w:p w:rsidR="00461611" w:rsidRPr="004479E1" w:rsidRDefault="00461611" w:rsidP="004479E1">
            <w:pPr>
              <w:pStyle w:val="TableText"/>
            </w:pPr>
            <w:r w:rsidRPr="004479E1">
              <w:t>Isolate.Fake.Instance&lt;Derived&gt;(Members.CallOriginal,</w:t>
            </w:r>
          </w:p>
          <w:p w:rsidR="00461611" w:rsidRPr="004479E1" w:rsidRDefault="00461611" w:rsidP="004479E1">
            <w:pPr>
              <w:pStyle w:val="TableText"/>
            </w:pPr>
            <w:r w:rsidRPr="004479E1">
              <w:t>ConstructorWillBe.Called, BaseConstructorWillBe.Ignored);</w:t>
            </w:r>
          </w:p>
        </w:tc>
        <w:tc>
          <w:tcPr>
            <w:tcW w:w="5040" w:type="dxa"/>
            <w:shd w:val="clear" w:color="auto" w:fill="auto"/>
          </w:tcPr>
          <w:p w:rsidR="00461611" w:rsidRPr="004479E1" w:rsidRDefault="00461611" w:rsidP="00091827">
            <w:pPr>
              <w:pStyle w:val="TableText"/>
            </w:pPr>
            <w:r w:rsidRPr="004479E1">
              <w:t xml:space="preserve">Calls </w:t>
            </w:r>
            <w:r>
              <w:t>the o</w:t>
            </w:r>
            <w:r w:rsidRPr="004479E1">
              <w:t xml:space="preserve">riginal </w:t>
            </w:r>
            <w:r>
              <w:t>m</w:t>
            </w:r>
            <w:r w:rsidRPr="004479E1">
              <w:t xml:space="preserve">ethod and </w:t>
            </w:r>
            <w:r>
              <w:t>i</w:t>
            </w:r>
            <w:r w:rsidRPr="004479E1">
              <w:t>gnor</w:t>
            </w:r>
            <w:r>
              <w:t>es</w:t>
            </w:r>
            <w:r w:rsidRPr="004479E1">
              <w:t xml:space="preserve"> the </w:t>
            </w:r>
            <w:r>
              <w:t>c</w:t>
            </w:r>
            <w:r w:rsidRPr="004479E1">
              <w:t>onstructor</w:t>
            </w:r>
            <w:r>
              <w:t>.</w:t>
            </w:r>
          </w:p>
        </w:tc>
      </w:tr>
      <w:tr w:rsidR="00461611" w:rsidRPr="00227294" w:rsidTr="00D004A9">
        <w:trPr>
          <w:cantSplit/>
        </w:trPr>
        <w:tc>
          <w:tcPr>
            <w:tcW w:w="4407" w:type="dxa"/>
          </w:tcPr>
          <w:p w:rsidR="00461611" w:rsidRPr="004479E1" w:rsidRDefault="00461611" w:rsidP="004479E1">
            <w:pPr>
              <w:pStyle w:val="TableText"/>
            </w:pPr>
            <w:r w:rsidRPr="004479E1">
              <w:t>Isolate.Fake.Instance&lt;Derived&gt;(Members.CallOriginal,</w:t>
            </w:r>
          </w:p>
          <w:p w:rsidR="00461611" w:rsidRPr="004479E1" w:rsidRDefault="00461611" w:rsidP="004479E1">
            <w:pPr>
              <w:pStyle w:val="TableText"/>
            </w:pPr>
            <w:r w:rsidRPr="004479E1">
              <w:t>ConstructorWillBe.Called, BaseConstructorWillBe.Ignored);</w:t>
            </w:r>
          </w:p>
        </w:tc>
        <w:tc>
          <w:tcPr>
            <w:tcW w:w="5040" w:type="dxa"/>
            <w:shd w:val="clear" w:color="auto" w:fill="auto"/>
          </w:tcPr>
          <w:p w:rsidR="00461611" w:rsidRPr="004479E1" w:rsidRDefault="00461611" w:rsidP="004479E1">
            <w:pPr>
              <w:pStyle w:val="TableText"/>
            </w:pPr>
            <w:r w:rsidRPr="004479E1">
              <w:t>Ignor</w:t>
            </w:r>
            <w:r>
              <w:t>es</w:t>
            </w:r>
            <w:r w:rsidRPr="004479E1">
              <w:t xml:space="preserve"> </w:t>
            </w:r>
            <w:r>
              <w:t>the b</w:t>
            </w:r>
            <w:r w:rsidRPr="004479E1">
              <w:t xml:space="preserve">ase </w:t>
            </w:r>
            <w:r>
              <w:t>c</w:t>
            </w:r>
            <w:r w:rsidRPr="004479E1">
              <w:t xml:space="preserve">lass </w:t>
            </w:r>
            <w:r>
              <w:t>c</w:t>
            </w:r>
            <w:r w:rsidRPr="004479E1">
              <w:t>onstructor</w:t>
            </w:r>
            <w:r>
              <w:t>.</w:t>
            </w:r>
          </w:p>
        </w:tc>
      </w:tr>
      <w:tr w:rsidR="00461611" w:rsidRPr="00227294" w:rsidTr="00D004A9">
        <w:trPr>
          <w:cantSplit/>
        </w:trPr>
        <w:tc>
          <w:tcPr>
            <w:tcW w:w="4407" w:type="dxa"/>
          </w:tcPr>
          <w:p w:rsidR="00461611" w:rsidRPr="004479E1" w:rsidRDefault="00461611" w:rsidP="004479E1">
            <w:pPr>
              <w:pStyle w:val="TableText"/>
            </w:pPr>
            <w:r w:rsidRPr="004479E1">
              <w:t>Isolate.Fake.StaticConstructor&lt;Dependency&gt;();</w:t>
            </w:r>
          </w:p>
        </w:tc>
        <w:tc>
          <w:tcPr>
            <w:tcW w:w="5040" w:type="dxa"/>
            <w:shd w:val="clear" w:color="auto" w:fill="auto"/>
          </w:tcPr>
          <w:p w:rsidR="00461611" w:rsidRPr="004479E1" w:rsidRDefault="00461611" w:rsidP="00091827">
            <w:pPr>
              <w:pStyle w:val="TableText"/>
            </w:pPr>
            <w:r w:rsidRPr="004479E1">
              <w:t xml:space="preserve">Fakes </w:t>
            </w:r>
            <w:r>
              <w:t>a s</w:t>
            </w:r>
            <w:r w:rsidRPr="004479E1">
              <w:t xml:space="preserve">tatic </w:t>
            </w:r>
            <w:r>
              <w:t>c</w:t>
            </w:r>
            <w:r w:rsidRPr="004479E1">
              <w:t>onstructor</w:t>
            </w:r>
            <w:r>
              <w:t>.</w:t>
            </w:r>
          </w:p>
        </w:tc>
      </w:tr>
      <w:tr w:rsidR="00461611" w:rsidRPr="00227294" w:rsidTr="00D004A9">
        <w:trPr>
          <w:cantSplit/>
        </w:trPr>
        <w:tc>
          <w:tcPr>
            <w:tcW w:w="4407" w:type="dxa"/>
          </w:tcPr>
          <w:p w:rsidR="00461611" w:rsidRPr="006D6B15" w:rsidRDefault="00461611" w:rsidP="006D6B15">
            <w:pPr>
              <w:pStyle w:val="TableText"/>
            </w:pPr>
            <w:r w:rsidRPr="006D6B15">
              <w:t>var handle</w:t>
            </w:r>
          </w:p>
          <w:p w:rsidR="00461611" w:rsidRPr="006D6B15" w:rsidRDefault="00461611" w:rsidP="006D6B15">
            <w:pPr>
              <w:pStyle w:val="TableText"/>
            </w:pPr>
            <w:r w:rsidRPr="006D6B15">
              <w:t>=Isolate.Fake.NextInstance&lt;Dependency&gt;(Members.ReturnRecursiveFakes,</w:t>
            </w:r>
          </w:p>
          <w:p w:rsidR="00461611" w:rsidRPr="006D6B15" w:rsidRDefault="00461611" w:rsidP="006D6B15">
            <w:pPr>
              <w:pStyle w:val="TableText"/>
            </w:pPr>
            <w:r w:rsidRPr="006D6B15">
              <w:t>context=&gt;</w:t>
            </w:r>
          </w:p>
          <w:p w:rsidR="00461611" w:rsidRPr="006D6B15" w:rsidRDefault="00461611" w:rsidP="006D6B15">
            <w:pPr>
              <w:pStyle w:val="TableText"/>
            </w:pPr>
            <w:r w:rsidRPr="006D6B15">
              <w:t>{</w:t>
            </w:r>
          </w:p>
          <w:p w:rsidR="00461611" w:rsidRPr="006D6B15" w:rsidRDefault="00461611" w:rsidP="006D6B15">
            <w:pPr>
              <w:pStyle w:val="TableText"/>
            </w:pPr>
            <w:r w:rsidRPr="006D6B15">
              <w:t>// action here</w:t>
            </w:r>
          </w:p>
          <w:p w:rsidR="00461611" w:rsidRPr="006D6B15" w:rsidRDefault="00461611" w:rsidP="006D6B15">
            <w:pPr>
              <w:pStyle w:val="TableText"/>
            </w:pPr>
            <w:r w:rsidRPr="006D6B15">
              <w:t>});</w:t>
            </w:r>
          </w:p>
        </w:tc>
        <w:tc>
          <w:tcPr>
            <w:tcW w:w="5040" w:type="dxa"/>
            <w:shd w:val="clear" w:color="auto" w:fill="auto"/>
          </w:tcPr>
          <w:p w:rsidR="00461611" w:rsidRPr="006D6B15" w:rsidRDefault="00461611" w:rsidP="00091827">
            <w:pPr>
              <w:pStyle w:val="TableText"/>
            </w:pPr>
            <w:r w:rsidRPr="006D6B15">
              <w:t xml:space="preserve">Runs a </w:t>
            </w:r>
            <w:r>
              <w:t>c</w:t>
            </w:r>
            <w:r w:rsidRPr="006D6B15">
              <w:t xml:space="preserve">ustom </w:t>
            </w:r>
            <w:r>
              <w:t>l</w:t>
            </w:r>
            <w:r w:rsidRPr="006D6B15">
              <w:t>ogic</w:t>
            </w:r>
            <w:r>
              <w:t>.</w:t>
            </w:r>
          </w:p>
        </w:tc>
      </w:tr>
      <w:tr w:rsidR="00461611" w:rsidRPr="00227294" w:rsidTr="00D004A9">
        <w:trPr>
          <w:cantSplit/>
        </w:trPr>
        <w:tc>
          <w:tcPr>
            <w:tcW w:w="4407" w:type="dxa"/>
          </w:tcPr>
          <w:p w:rsidR="00461611" w:rsidRPr="006D6B15" w:rsidRDefault="00461611" w:rsidP="006D6B15">
            <w:pPr>
              <w:pStyle w:val="TableText"/>
            </w:pPr>
            <w:r w:rsidRPr="006D6B15">
              <w:t>Isolate.Swap.NextInstance&lt;Dependency&gt;()</w:t>
            </w:r>
          </w:p>
          <w:p w:rsidR="00461611" w:rsidRPr="006D6B15" w:rsidRDefault="00461611" w:rsidP="006D6B15">
            <w:pPr>
              <w:pStyle w:val="TableText"/>
            </w:pPr>
            <w:r w:rsidRPr="006D6B15">
              <w:t>.ConstructorWillThrow(new OutOfMemoryException());</w:t>
            </w:r>
          </w:p>
        </w:tc>
        <w:tc>
          <w:tcPr>
            <w:tcW w:w="5040" w:type="dxa"/>
            <w:shd w:val="clear" w:color="auto" w:fill="auto"/>
          </w:tcPr>
          <w:p w:rsidR="00461611" w:rsidRPr="006D6B15" w:rsidRDefault="00461611" w:rsidP="00091827">
            <w:pPr>
              <w:pStyle w:val="TableText"/>
            </w:pPr>
            <w:r>
              <w:t>Fakes</w:t>
            </w:r>
            <w:r w:rsidRPr="006D6B15">
              <w:t xml:space="preserve"> an </w:t>
            </w:r>
            <w:r>
              <w:t>e</w:t>
            </w:r>
            <w:r w:rsidRPr="006D6B15">
              <w:t xml:space="preserve">rror in </w:t>
            </w:r>
            <w:r>
              <w:t>a c</w:t>
            </w:r>
            <w:r w:rsidRPr="006D6B15">
              <w:t>onstructor</w:t>
            </w:r>
            <w:r>
              <w:t>.</w:t>
            </w:r>
          </w:p>
        </w:tc>
      </w:tr>
    </w:tbl>
    <w:p w:rsidR="00461611" w:rsidRDefault="00461611" w:rsidP="009B4247"/>
    <w:p w:rsidR="00461611" w:rsidRDefault="00461611" w:rsidP="006D6B15">
      <w:pPr>
        <w:pStyle w:val="Heading5"/>
      </w:pPr>
      <w:bookmarkStart w:id="477" w:name="_D2HTopic_279"/>
      <w:r>
        <w:t>Changing the Method Behavior</w:t>
      </w:r>
      <w:bookmarkEnd w:id="477"/>
    </w:p>
    <w:tbl>
      <w:tblPr>
        <w:tblW w:w="944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4407"/>
        <w:gridCol w:w="5040"/>
      </w:tblGrid>
      <w:tr w:rsidR="00461611" w:rsidTr="004906AA">
        <w:trPr>
          <w:cantSplit/>
          <w:tblHeader/>
        </w:trPr>
        <w:tc>
          <w:tcPr>
            <w:tcW w:w="4407" w:type="dxa"/>
            <w:vAlign w:val="center"/>
          </w:tcPr>
          <w:p w:rsidR="00461611" w:rsidRDefault="00461611" w:rsidP="004906AA">
            <w:pPr>
              <w:pStyle w:val="TableHeader"/>
            </w:pPr>
            <w:r>
              <w:t>Method</w:t>
            </w:r>
          </w:p>
        </w:tc>
        <w:tc>
          <w:tcPr>
            <w:tcW w:w="5040" w:type="dxa"/>
            <w:shd w:val="clear" w:color="auto" w:fill="auto"/>
            <w:vAlign w:val="center"/>
          </w:tcPr>
          <w:p w:rsidR="00461611" w:rsidRDefault="00461611" w:rsidP="004906AA">
            <w:pPr>
              <w:pStyle w:val="TableHeader"/>
            </w:pPr>
            <w:r>
              <w:t>Description</w:t>
            </w:r>
          </w:p>
        </w:tc>
      </w:tr>
      <w:tr w:rsidR="00461611" w:rsidRPr="00227294" w:rsidTr="004906AA">
        <w:trPr>
          <w:cantSplit/>
        </w:trPr>
        <w:tc>
          <w:tcPr>
            <w:tcW w:w="4407" w:type="dxa"/>
          </w:tcPr>
          <w:p w:rsidR="00461611" w:rsidRPr="00A46FF8" w:rsidRDefault="00461611" w:rsidP="00A46FF8">
            <w:pPr>
              <w:pStyle w:val="TableText"/>
            </w:pPr>
            <w:r w:rsidRPr="00A46FF8">
              <w:t>Isolate.WhenCalled(() =&gt; fake.Increment()).&lt;behavior&gt;;</w:t>
            </w:r>
          </w:p>
        </w:tc>
        <w:tc>
          <w:tcPr>
            <w:tcW w:w="5040" w:type="dxa"/>
            <w:shd w:val="clear" w:color="auto" w:fill="auto"/>
          </w:tcPr>
          <w:p w:rsidR="00461611" w:rsidRPr="00A46FF8" w:rsidRDefault="00461611" w:rsidP="00596F5A">
            <w:pPr>
              <w:pStyle w:val="TableText"/>
            </w:pPr>
            <w:r w:rsidRPr="00A46FF8">
              <w:t>Modif</w:t>
            </w:r>
            <w:r>
              <w:t>ies</w:t>
            </w:r>
            <w:r w:rsidRPr="00A46FF8">
              <w:t xml:space="preserve"> the </w:t>
            </w:r>
            <w:r>
              <w:t>behavior of a m</w:t>
            </w:r>
            <w:r w:rsidRPr="00A46FF8">
              <w:t>ethod</w:t>
            </w:r>
            <w:r>
              <w:t>.</w:t>
            </w:r>
          </w:p>
        </w:tc>
      </w:tr>
      <w:tr w:rsidR="00461611" w:rsidRPr="00227294" w:rsidTr="004906AA">
        <w:trPr>
          <w:cantSplit/>
        </w:trPr>
        <w:tc>
          <w:tcPr>
            <w:tcW w:w="4407" w:type="dxa"/>
          </w:tcPr>
          <w:p w:rsidR="00461611" w:rsidRPr="00A46FF8" w:rsidRDefault="00461611" w:rsidP="00A46FF8">
            <w:pPr>
              <w:pStyle w:val="TableText"/>
              <w:rPr>
                <w:rStyle w:val="code"/>
                <w:rFonts w:eastAsiaTheme="majorEastAsia"/>
              </w:rPr>
            </w:pPr>
            <w:r w:rsidRPr="00A46FF8">
              <w:t>Isolate.WhenCalled(()=&gt;dependency.&lt;method&gt;).&lt;behavior&gt;;</w:t>
            </w:r>
          </w:p>
        </w:tc>
        <w:tc>
          <w:tcPr>
            <w:tcW w:w="5040" w:type="dxa"/>
            <w:shd w:val="clear" w:color="auto" w:fill="auto"/>
          </w:tcPr>
          <w:p w:rsidR="00461611" w:rsidRPr="00A46FF8" w:rsidRDefault="00461611" w:rsidP="007A79EB">
            <w:pPr>
              <w:pStyle w:val="TableText"/>
            </w:pPr>
            <w:r w:rsidRPr="00A46FF8">
              <w:t>Fak</w:t>
            </w:r>
            <w:r>
              <w:t>es</w:t>
            </w:r>
            <w:r w:rsidRPr="00A46FF8">
              <w:t xml:space="preserve"> </w:t>
            </w:r>
            <w:r>
              <w:t>the b</w:t>
            </w:r>
            <w:r w:rsidRPr="00A46FF8">
              <w:t xml:space="preserve">ehavior for </w:t>
            </w:r>
            <w:r>
              <w:t>a l</w:t>
            </w:r>
            <w:r w:rsidRPr="00A46FF8">
              <w:t xml:space="preserve">ive </w:t>
            </w:r>
            <w:r>
              <w:t>o</w:t>
            </w:r>
            <w:r w:rsidRPr="00A46FF8">
              <w:t>bject</w:t>
            </w:r>
            <w:r>
              <w:t>.</w:t>
            </w:r>
          </w:p>
        </w:tc>
      </w:tr>
      <w:tr w:rsidR="00461611" w:rsidRPr="00227294" w:rsidTr="004906AA">
        <w:trPr>
          <w:cantSplit/>
        </w:trPr>
        <w:tc>
          <w:tcPr>
            <w:tcW w:w="4407" w:type="dxa"/>
          </w:tcPr>
          <w:p w:rsidR="00461611" w:rsidRPr="00A46FF8" w:rsidRDefault="00461611" w:rsidP="00A46FF8">
            <w:pPr>
              <w:pStyle w:val="TableText"/>
            </w:pPr>
            <w:r w:rsidRPr="00A46FF8">
              <w:t>Isolate.WhenCalled(() =&gt; fakeDependency.GetID()).&lt;behavior&gt;;</w:t>
            </w:r>
          </w:p>
          <w:p w:rsidR="00461611" w:rsidRPr="00A46FF8" w:rsidRDefault="00461611" w:rsidP="00A46FF8">
            <w:pPr>
              <w:pStyle w:val="TableText"/>
            </w:pPr>
            <w:r w:rsidRPr="00A46FF8">
              <w:t>Isolate.WhenCalled(() =&gt; fakeDependency.GetID()).&lt;behavior&gt;;</w:t>
            </w:r>
          </w:p>
          <w:p w:rsidR="00461611" w:rsidRPr="00A46FF8" w:rsidRDefault="00461611" w:rsidP="00A46FF8">
            <w:pPr>
              <w:pStyle w:val="TableText"/>
            </w:pPr>
            <w:r w:rsidRPr="00A46FF8">
              <w:t>...</w:t>
            </w:r>
          </w:p>
        </w:tc>
        <w:tc>
          <w:tcPr>
            <w:tcW w:w="5040" w:type="dxa"/>
            <w:shd w:val="clear" w:color="auto" w:fill="auto"/>
          </w:tcPr>
          <w:p w:rsidR="00461611" w:rsidRPr="00A46FF8" w:rsidRDefault="00461611" w:rsidP="00E34567">
            <w:pPr>
              <w:pStyle w:val="TableText"/>
            </w:pPr>
            <w:r>
              <w:t>Fakes</w:t>
            </w:r>
            <w:r w:rsidRPr="00A46FF8">
              <w:t xml:space="preserve"> a </w:t>
            </w:r>
            <w:r>
              <w:t>s</w:t>
            </w:r>
            <w:r w:rsidRPr="00A46FF8">
              <w:t xml:space="preserve">equenced </w:t>
            </w:r>
            <w:r>
              <w:t>b</w:t>
            </w:r>
            <w:r w:rsidRPr="00A46FF8">
              <w:t>ehavior</w:t>
            </w:r>
            <w:r>
              <w:t>.</w:t>
            </w:r>
          </w:p>
        </w:tc>
      </w:tr>
      <w:tr w:rsidR="00461611" w:rsidRPr="00227294" w:rsidTr="004906AA">
        <w:trPr>
          <w:cantSplit/>
        </w:trPr>
        <w:tc>
          <w:tcPr>
            <w:tcW w:w="4407" w:type="dxa"/>
          </w:tcPr>
          <w:p w:rsidR="00461611" w:rsidRPr="00A46FF8" w:rsidRDefault="00461611" w:rsidP="00A46FF8">
            <w:pPr>
              <w:pStyle w:val="TableText"/>
              <w:rPr>
                <w:rStyle w:val="code"/>
                <w:rFonts w:eastAsiaTheme="majorEastAsia"/>
              </w:rPr>
            </w:pPr>
            <w:r w:rsidRPr="00A46FF8">
              <w:t>Isolate.WhenCalled(() =&gt; &lt;fake&gt;.&lt;method1&gt;.&lt;method2&gt;…).&lt;behavior&gt;;</w:t>
            </w:r>
          </w:p>
        </w:tc>
        <w:tc>
          <w:tcPr>
            <w:tcW w:w="5040" w:type="dxa"/>
            <w:shd w:val="clear" w:color="auto" w:fill="auto"/>
          </w:tcPr>
          <w:p w:rsidR="00461611" w:rsidRPr="00A46FF8" w:rsidRDefault="00461611" w:rsidP="00E34567">
            <w:pPr>
              <w:pStyle w:val="TableText"/>
            </w:pPr>
            <w:r w:rsidRPr="00A46FF8">
              <w:t>Fak</w:t>
            </w:r>
            <w:r>
              <w:t>es</w:t>
            </w:r>
            <w:r w:rsidRPr="00A46FF8">
              <w:t xml:space="preserve"> a </w:t>
            </w:r>
            <w:r>
              <w:t>c</w:t>
            </w:r>
            <w:r w:rsidRPr="00A46FF8">
              <w:t xml:space="preserve">hain of </w:t>
            </w:r>
            <w:r>
              <w:t>m</w:t>
            </w:r>
            <w:r w:rsidRPr="00A46FF8">
              <w:t>ethods</w:t>
            </w:r>
            <w:r>
              <w:t>.</w:t>
            </w:r>
          </w:p>
        </w:tc>
      </w:tr>
      <w:tr w:rsidR="00461611" w:rsidRPr="00227294" w:rsidTr="004906AA">
        <w:trPr>
          <w:cantSplit/>
        </w:trPr>
        <w:tc>
          <w:tcPr>
            <w:tcW w:w="4407" w:type="dxa"/>
          </w:tcPr>
          <w:p w:rsidR="00461611" w:rsidRPr="00A46FF8" w:rsidRDefault="00461611" w:rsidP="00A46FF8">
            <w:pPr>
              <w:pStyle w:val="TableText"/>
            </w:pPr>
            <w:r w:rsidRPr="00A46FF8">
              <w:t>WhenCalled(() =&gt; &lt;method&gt;).WithExactArguments().&lt;behavior&gt;;</w:t>
            </w:r>
          </w:p>
        </w:tc>
        <w:tc>
          <w:tcPr>
            <w:tcW w:w="5040" w:type="dxa"/>
            <w:shd w:val="clear" w:color="auto" w:fill="auto"/>
          </w:tcPr>
          <w:p w:rsidR="00461611" w:rsidRPr="00A46FF8" w:rsidRDefault="00461611" w:rsidP="007A79EB">
            <w:pPr>
              <w:pStyle w:val="TableText"/>
            </w:pPr>
            <w:r w:rsidRPr="00A46FF8">
              <w:t>Fak</w:t>
            </w:r>
            <w:r>
              <w:t>es</w:t>
            </w:r>
            <w:r w:rsidRPr="00A46FF8">
              <w:t xml:space="preserve"> </w:t>
            </w:r>
            <w:r>
              <w:t>a m</w:t>
            </w:r>
            <w:r w:rsidRPr="00A46FF8">
              <w:t xml:space="preserve">ethod </w:t>
            </w:r>
            <w:r>
              <w:t>b</w:t>
            </w:r>
            <w:r w:rsidRPr="00A46FF8">
              <w:t xml:space="preserve">ased on </w:t>
            </w:r>
            <w:r>
              <w:t>c</w:t>
            </w:r>
            <w:r w:rsidRPr="00A46FF8">
              <w:t xml:space="preserve">all </w:t>
            </w:r>
            <w:r>
              <w:t>a</w:t>
            </w:r>
            <w:r w:rsidRPr="00A46FF8">
              <w:t>rguments</w:t>
            </w:r>
            <w:r>
              <w:t>.</w:t>
            </w:r>
          </w:p>
        </w:tc>
      </w:tr>
      <w:tr w:rsidR="00461611" w:rsidRPr="00227294" w:rsidTr="004906AA">
        <w:trPr>
          <w:cantSplit/>
        </w:trPr>
        <w:tc>
          <w:tcPr>
            <w:tcW w:w="4407" w:type="dxa"/>
          </w:tcPr>
          <w:p w:rsidR="00461611" w:rsidRPr="00A46FF8" w:rsidRDefault="00461611" w:rsidP="00A46FF8">
            <w:pPr>
              <w:pStyle w:val="TableText"/>
            </w:pPr>
            <w:r w:rsidRPr="00A46FF8">
              <w:t>Isolate.WhenCalled((&lt;type arg1&gt;, &lt;type arg1&gt;) =&gt; fake.&lt;method&gt;</w:t>
            </w:r>
          </w:p>
          <w:p w:rsidR="00461611" w:rsidRPr="00A46FF8" w:rsidRDefault="00461611" w:rsidP="00A46FF8">
            <w:pPr>
              <w:pStyle w:val="TableText"/>
            </w:pPr>
            <w:r w:rsidRPr="00A46FF8">
              <w:t>(&lt;arg1&gt;, &lt;arg2&gt;))</w:t>
            </w:r>
          </w:p>
          <w:p w:rsidR="00461611" w:rsidRPr="00A46FF8" w:rsidRDefault="00461611" w:rsidP="00A46FF8">
            <w:pPr>
              <w:pStyle w:val="TableText"/>
            </w:pPr>
            <w:r w:rsidRPr="00A46FF8">
              <w:t>.AndArgumentsMatch((&lt;arg1&gt;, &lt;arg2&gt;) =&gt; &lt;check&gt;</w:t>
            </w:r>
          </w:p>
          <w:p w:rsidR="00461611" w:rsidRPr="00A46FF8" w:rsidRDefault="00461611" w:rsidP="00A46FF8">
            <w:pPr>
              <w:pStyle w:val="TableText"/>
            </w:pPr>
            <w:r w:rsidRPr="00A46FF8">
              <w:t>.&lt;behavior&gt;;</w:t>
            </w:r>
          </w:p>
        </w:tc>
        <w:tc>
          <w:tcPr>
            <w:tcW w:w="5040" w:type="dxa"/>
            <w:shd w:val="clear" w:color="auto" w:fill="auto"/>
          </w:tcPr>
          <w:p w:rsidR="00461611" w:rsidRPr="00A46FF8" w:rsidRDefault="00461611" w:rsidP="007A79EB">
            <w:pPr>
              <w:pStyle w:val="TableText"/>
            </w:pPr>
            <w:r w:rsidRPr="00A46FF8">
              <w:t>Us</w:t>
            </w:r>
            <w:r>
              <w:t>es</w:t>
            </w:r>
            <w:r w:rsidRPr="00A46FF8">
              <w:t xml:space="preserve"> </w:t>
            </w:r>
            <w:r>
              <w:t>a c</w:t>
            </w:r>
            <w:r w:rsidRPr="00A46FF8">
              <w:t xml:space="preserve">ustom </w:t>
            </w:r>
            <w:r>
              <w:t>c</w:t>
            </w:r>
            <w:r w:rsidRPr="00A46FF8">
              <w:t xml:space="preserve">hecker on </w:t>
            </w:r>
            <w:r>
              <w:t>a</w:t>
            </w:r>
            <w:r w:rsidRPr="00A46FF8">
              <w:t>rguments</w:t>
            </w:r>
            <w:r>
              <w:t>.</w:t>
            </w:r>
          </w:p>
        </w:tc>
      </w:tr>
      <w:tr w:rsidR="00461611" w:rsidRPr="00227294" w:rsidTr="004906AA">
        <w:trPr>
          <w:cantSplit/>
        </w:trPr>
        <w:tc>
          <w:tcPr>
            <w:tcW w:w="4407" w:type="dxa"/>
          </w:tcPr>
          <w:p w:rsidR="00461611" w:rsidRPr="00A46FF8" w:rsidRDefault="00461611" w:rsidP="00A46FF8">
            <w:pPr>
              <w:pStyle w:val="TableText"/>
            </w:pPr>
            <w:r w:rsidRPr="00A46FF8">
              <w:t>Isolate.WhenCalled((&lt;type arg1&gt;, &lt;type arg1&gt;) =&gt; fake.&lt;method&gt;</w:t>
            </w:r>
          </w:p>
          <w:p w:rsidR="00461611" w:rsidRPr="00A46FF8" w:rsidRDefault="00461611" w:rsidP="00A46FF8">
            <w:pPr>
              <w:pStyle w:val="TableText"/>
            </w:pPr>
            <w:r w:rsidRPr="00A46FF8">
              <w:t>(&lt;arg1&gt;, &lt;arg2&gt;, &lt;additional_arguments&gt;))</w:t>
            </w:r>
          </w:p>
          <w:p w:rsidR="00461611" w:rsidRPr="00A46FF8" w:rsidRDefault="00461611" w:rsidP="00A46FF8">
            <w:pPr>
              <w:pStyle w:val="TableText"/>
            </w:pPr>
            <w:r w:rsidRPr="00A46FF8">
              <w:t>.AndArgumentsMatch((&lt;arg1&gt;, &lt;arg2&gt;) =&gt; &lt;check&gt;</w:t>
            </w:r>
          </w:p>
          <w:p w:rsidR="00461611" w:rsidRPr="00A46FF8" w:rsidRDefault="00461611" w:rsidP="00A46FF8">
            <w:pPr>
              <w:pStyle w:val="TableText"/>
            </w:pPr>
            <w:r w:rsidRPr="00A46FF8">
              <w:t>.&lt;behavior&gt;;</w:t>
            </w:r>
          </w:p>
        </w:tc>
        <w:tc>
          <w:tcPr>
            <w:tcW w:w="5040" w:type="dxa"/>
            <w:shd w:val="clear" w:color="auto" w:fill="auto"/>
          </w:tcPr>
          <w:p w:rsidR="00461611" w:rsidRPr="00A46FF8" w:rsidRDefault="00461611" w:rsidP="00E34567">
            <w:pPr>
              <w:pStyle w:val="TableText"/>
            </w:pPr>
            <w:r w:rsidRPr="00A46FF8">
              <w:t>Mix</w:t>
            </w:r>
            <w:r>
              <w:t>es</w:t>
            </w:r>
            <w:r w:rsidRPr="00A46FF8">
              <w:t xml:space="preserve"> </w:t>
            </w:r>
            <w:r w:rsidRPr="007A79EB">
              <w:rPr>
                <w:rStyle w:val="Bold"/>
              </w:rPr>
              <w:t>WithExactArguments</w:t>
            </w:r>
            <w:r w:rsidRPr="00A46FF8">
              <w:t xml:space="preserve"> and </w:t>
            </w:r>
            <w:r>
              <w:t>c</w:t>
            </w:r>
            <w:r w:rsidRPr="00A46FF8">
              <w:t xml:space="preserve">ustom </w:t>
            </w:r>
            <w:r>
              <w:t>c</w:t>
            </w:r>
            <w:r w:rsidRPr="00A46FF8">
              <w:t>heckers</w:t>
            </w:r>
            <w:r>
              <w:t>.</w:t>
            </w:r>
          </w:p>
        </w:tc>
      </w:tr>
      <w:tr w:rsidR="00461611" w:rsidRPr="00227294" w:rsidTr="004906AA">
        <w:trPr>
          <w:cantSplit/>
        </w:trPr>
        <w:tc>
          <w:tcPr>
            <w:tcW w:w="4407" w:type="dxa"/>
          </w:tcPr>
          <w:p w:rsidR="00461611" w:rsidRPr="00A46FF8" w:rsidRDefault="00461611" w:rsidP="00A46FF8">
            <w:pPr>
              <w:pStyle w:val="TableText"/>
            </w:pPr>
            <w:r w:rsidRPr="00A46FF8">
              <w:t>var fakeDependency = Isolate.Fake.Instance&lt;Dependency&gt;();</w:t>
            </w:r>
          </w:p>
          <w:p w:rsidR="00461611" w:rsidRPr="00A46FF8" w:rsidRDefault="00461611" w:rsidP="00A46FF8">
            <w:pPr>
              <w:pStyle w:val="TableText"/>
            </w:pPr>
            <w:r w:rsidRPr="00A46FF8">
              <w:t>fakeDependency.Number=&lt;value&gt;; // sets the property to return the value</w:t>
            </w:r>
          </w:p>
        </w:tc>
        <w:tc>
          <w:tcPr>
            <w:tcW w:w="5040" w:type="dxa"/>
            <w:shd w:val="clear" w:color="auto" w:fill="auto"/>
          </w:tcPr>
          <w:p w:rsidR="00461611" w:rsidRPr="00A46FF8" w:rsidRDefault="00461611" w:rsidP="007A79EB">
            <w:pPr>
              <w:pStyle w:val="TableText"/>
            </w:pPr>
            <w:r>
              <w:t>Controls</w:t>
            </w:r>
            <w:r w:rsidRPr="00A46FF8">
              <w:t xml:space="preserve"> </w:t>
            </w:r>
            <w:r>
              <w:t>the b</w:t>
            </w:r>
            <w:r w:rsidRPr="00A46FF8">
              <w:t xml:space="preserve">ehavior </w:t>
            </w:r>
            <w:r>
              <w:t>of a p</w:t>
            </w:r>
            <w:r w:rsidRPr="00A46FF8">
              <w:t xml:space="preserve">roperty </w:t>
            </w:r>
            <w:r>
              <w:t>u</w:t>
            </w:r>
            <w:r w:rsidRPr="00A46FF8">
              <w:t xml:space="preserve">sing </w:t>
            </w:r>
            <w:r>
              <w:t>t</w:t>
            </w:r>
            <w:r w:rsidRPr="00A46FF8">
              <w:t xml:space="preserve">rue </w:t>
            </w:r>
            <w:r>
              <w:t>p</w:t>
            </w:r>
            <w:r w:rsidRPr="00A46FF8">
              <w:t>roperties</w:t>
            </w:r>
            <w:r>
              <w:t>.</w:t>
            </w:r>
          </w:p>
        </w:tc>
      </w:tr>
      <w:tr w:rsidR="00461611" w:rsidRPr="00227294" w:rsidTr="004906AA">
        <w:trPr>
          <w:cantSplit/>
        </w:trPr>
        <w:tc>
          <w:tcPr>
            <w:tcW w:w="4407" w:type="dxa"/>
          </w:tcPr>
          <w:p w:rsidR="00461611" w:rsidRPr="00A46FF8" w:rsidRDefault="00461611" w:rsidP="00A46FF8">
            <w:pPr>
              <w:pStyle w:val="TableText"/>
            </w:pPr>
            <w:r w:rsidRPr="00A46FF8">
              <w:t>Isolate.WhenCalled(() =&gt; &lt;property&gt;).WillReturn(&lt;value&gt;);</w:t>
            </w:r>
          </w:p>
        </w:tc>
        <w:tc>
          <w:tcPr>
            <w:tcW w:w="5040" w:type="dxa"/>
            <w:shd w:val="clear" w:color="auto" w:fill="auto"/>
          </w:tcPr>
          <w:p w:rsidR="00461611" w:rsidRPr="00A46FF8" w:rsidRDefault="00461611" w:rsidP="007A79EB">
            <w:pPr>
              <w:pStyle w:val="TableText"/>
            </w:pPr>
            <w:r>
              <w:t>Controls</w:t>
            </w:r>
            <w:r w:rsidRPr="00A46FF8">
              <w:t xml:space="preserve"> </w:t>
            </w:r>
            <w:r>
              <w:t>the b</w:t>
            </w:r>
            <w:r w:rsidRPr="00A46FF8">
              <w:t xml:space="preserve">ehavior </w:t>
            </w:r>
            <w:r>
              <w:t>of a p</w:t>
            </w:r>
            <w:r w:rsidRPr="00A46FF8">
              <w:t xml:space="preserve">roperty </w:t>
            </w:r>
            <w:r>
              <w:t>u</w:t>
            </w:r>
            <w:r w:rsidRPr="00A46FF8">
              <w:t xml:space="preserve">sing </w:t>
            </w:r>
            <w:r w:rsidRPr="007A79EB">
              <w:rPr>
                <w:rStyle w:val="Bold"/>
              </w:rPr>
              <w:t>Isolate.WhenCalled()</w:t>
            </w:r>
            <w:r>
              <w:t>.</w:t>
            </w:r>
          </w:p>
        </w:tc>
      </w:tr>
      <w:tr w:rsidR="00461611" w:rsidRPr="00227294" w:rsidTr="004906AA">
        <w:trPr>
          <w:cantSplit/>
        </w:trPr>
        <w:tc>
          <w:tcPr>
            <w:tcW w:w="4407" w:type="dxa"/>
          </w:tcPr>
          <w:p w:rsidR="00461611" w:rsidRPr="00A46FF8" w:rsidRDefault="00461611" w:rsidP="00A46FF8">
            <w:pPr>
              <w:pStyle w:val="TableText"/>
            </w:pPr>
            <w:r w:rsidRPr="00A46FF8">
              <w:t>Isolate.WhenCalled(() =&gt; &lt;pInvoke-method()&gt;).&lt;behavior&gt;);</w:t>
            </w:r>
          </w:p>
        </w:tc>
        <w:tc>
          <w:tcPr>
            <w:tcW w:w="5040" w:type="dxa"/>
            <w:shd w:val="clear" w:color="auto" w:fill="auto"/>
          </w:tcPr>
          <w:p w:rsidR="00461611" w:rsidRPr="00A46FF8" w:rsidRDefault="00461611" w:rsidP="00E34567">
            <w:pPr>
              <w:pStyle w:val="TableText"/>
            </w:pPr>
            <w:r>
              <w:t>Controls</w:t>
            </w:r>
            <w:r w:rsidRPr="00A46FF8">
              <w:t xml:space="preserve"> PInvoke </w:t>
            </w:r>
            <w:r>
              <w:t>m</w:t>
            </w:r>
            <w:r w:rsidRPr="00A46FF8">
              <w:t>ethods</w:t>
            </w:r>
            <w:r>
              <w:t>.</w:t>
            </w:r>
          </w:p>
        </w:tc>
      </w:tr>
      <w:tr w:rsidR="00461611" w:rsidRPr="00227294" w:rsidTr="004906AA">
        <w:trPr>
          <w:cantSplit/>
        </w:trPr>
        <w:tc>
          <w:tcPr>
            <w:tcW w:w="4407" w:type="dxa"/>
          </w:tcPr>
          <w:p w:rsidR="00461611" w:rsidRPr="00A46FF8" w:rsidRDefault="00461611" w:rsidP="00A46FF8">
            <w:pPr>
              <w:pStyle w:val="TableText"/>
            </w:pPr>
            <w:r w:rsidRPr="00A46FF8">
              <w:t>Isolate.Fake.StaticMethods&lt;Dependency&gt;();</w:t>
            </w:r>
          </w:p>
        </w:tc>
        <w:tc>
          <w:tcPr>
            <w:tcW w:w="5040" w:type="dxa"/>
            <w:shd w:val="clear" w:color="auto" w:fill="auto"/>
          </w:tcPr>
          <w:p w:rsidR="00461611" w:rsidRPr="00A46FF8" w:rsidRDefault="00461611" w:rsidP="00EC7808">
            <w:pPr>
              <w:pStyle w:val="TableText"/>
            </w:pPr>
            <w:r w:rsidRPr="00A46FF8">
              <w:t>Defin</w:t>
            </w:r>
            <w:r>
              <w:t>es</w:t>
            </w:r>
            <w:r w:rsidRPr="00A46FF8">
              <w:t xml:space="preserve"> </w:t>
            </w:r>
            <w:r>
              <w:t>the</w:t>
            </w:r>
            <w:r w:rsidRPr="00A46FF8">
              <w:t xml:space="preserve"> </w:t>
            </w:r>
            <w:r>
              <w:t>d</w:t>
            </w:r>
            <w:r w:rsidRPr="00A46FF8">
              <w:t xml:space="preserve">efault </w:t>
            </w:r>
            <w:r>
              <w:t>b</w:t>
            </w:r>
            <w:r w:rsidRPr="00A46FF8">
              <w:t xml:space="preserve">ehavior for </w:t>
            </w:r>
            <w:r>
              <w:t>a s</w:t>
            </w:r>
            <w:r w:rsidRPr="00A46FF8">
              <w:t xml:space="preserve">tatic </w:t>
            </w:r>
            <w:r>
              <w:t>m</w:t>
            </w:r>
            <w:r w:rsidRPr="00A46FF8">
              <w:t>ethod</w:t>
            </w:r>
            <w:r>
              <w:t>.</w:t>
            </w:r>
          </w:p>
        </w:tc>
      </w:tr>
      <w:tr w:rsidR="00461611" w:rsidRPr="00227294" w:rsidTr="004906AA">
        <w:trPr>
          <w:cantSplit/>
        </w:trPr>
        <w:tc>
          <w:tcPr>
            <w:tcW w:w="4407" w:type="dxa"/>
          </w:tcPr>
          <w:p w:rsidR="00461611" w:rsidRPr="00A46FF8" w:rsidRDefault="00461611" w:rsidP="00A46FF8">
            <w:pPr>
              <w:pStyle w:val="TableText"/>
            </w:pPr>
            <w:r w:rsidRPr="00A46FF8">
              <w:t>Isolate.Fake.StaticMethods(typeof(Dependency));</w:t>
            </w:r>
          </w:p>
        </w:tc>
        <w:tc>
          <w:tcPr>
            <w:tcW w:w="5040" w:type="dxa"/>
            <w:shd w:val="clear" w:color="auto" w:fill="auto"/>
          </w:tcPr>
          <w:p w:rsidR="00461611" w:rsidRPr="00A46FF8" w:rsidRDefault="00461611" w:rsidP="00E34567">
            <w:pPr>
              <w:pStyle w:val="TableText"/>
            </w:pPr>
            <w:r w:rsidRPr="00A46FF8">
              <w:t>Fak</w:t>
            </w:r>
            <w:r>
              <w:t>es</w:t>
            </w:r>
            <w:r w:rsidRPr="00A46FF8">
              <w:t xml:space="preserve"> </w:t>
            </w:r>
            <w:r>
              <w:t>a</w:t>
            </w:r>
            <w:r w:rsidRPr="00A46FF8">
              <w:t xml:space="preserve">ll </w:t>
            </w:r>
            <w:r>
              <w:t>s</w:t>
            </w:r>
            <w:r w:rsidRPr="00A46FF8">
              <w:t xml:space="preserve">tatic </w:t>
            </w:r>
            <w:r>
              <w:t>m</w:t>
            </w:r>
            <w:r w:rsidRPr="00A46FF8">
              <w:t xml:space="preserve">ethods of a </w:t>
            </w:r>
            <w:r>
              <w:t>t</w:t>
            </w:r>
            <w:r w:rsidRPr="00A46FF8">
              <w:t>ype</w:t>
            </w:r>
            <w:r>
              <w:t>.</w:t>
            </w:r>
          </w:p>
        </w:tc>
      </w:tr>
      <w:tr w:rsidR="00461611" w:rsidRPr="00227294" w:rsidTr="004906AA">
        <w:trPr>
          <w:cantSplit/>
        </w:trPr>
        <w:tc>
          <w:tcPr>
            <w:tcW w:w="4407" w:type="dxa"/>
          </w:tcPr>
          <w:p w:rsidR="00461611" w:rsidRPr="00A46FF8" w:rsidRDefault="00461611" w:rsidP="00A46FF8">
            <w:pPr>
              <w:pStyle w:val="TableText"/>
            </w:pPr>
            <w:r w:rsidRPr="00A46FF8">
              <w:t>Isolate.WhenCalled(() =&gt; myObject.&lt;extention&gt;()).&lt;behavior&gt;;</w:t>
            </w:r>
          </w:p>
        </w:tc>
        <w:tc>
          <w:tcPr>
            <w:tcW w:w="5040" w:type="dxa"/>
            <w:shd w:val="clear" w:color="auto" w:fill="auto"/>
          </w:tcPr>
          <w:p w:rsidR="00461611" w:rsidRPr="00A46FF8" w:rsidRDefault="00461611" w:rsidP="00783DB9">
            <w:pPr>
              <w:pStyle w:val="TableText"/>
            </w:pPr>
            <w:r w:rsidRPr="00A46FF8">
              <w:t>Fak</w:t>
            </w:r>
            <w:r>
              <w:t>es</w:t>
            </w:r>
            <w:r w:rsidRPr="00A46FF8">
              <w:t xml:space="preserve"> </w:t>
            </w:r>
            <w:r>
              <w:t>an e</w:t>
            </w:r>
            <w:r w:rsidRPr="00A46FF8">
              <w:t xml:space="preserve">xtension </w:t>
            </w:r>
            <w:r>
              <w:t>m</w:t>
            </w:r>
            <w:r w:rsidRPr="00A46FF8">
              <w:t>ethod</w:t>
            </w:r>
            <w:r>
              <w:t>.</w:t>
            </w:r>
          </w:p>
        </w:tc>
      </w:tr>
      <w:tr w:rsidR="00461611" w:rsidRPr="00227294" w:rsidTr="004906AA">
        <w:trPr>
          <w:cantSplit/>
        </w:trPr>
        <w:tc>
          <w:tcPr>
            <w:tcW w:w="4407" w:type="dxa"/>
          </w:tcPr>
          <w:p w:rsidR="00461611" w:rsidRPr="00A46FF8" w:rsidRDefault="00461611" w:rsidP="00A46FF8">
            <w:pPr>
              <w:pStyle w:val="TableText"/>
            </w:pPr>
            <w:r w:rsidRPr="00A46FF8">
              <w:t>Isolate.NonPublic.WhenCalled(&lt;instance&gt;, "&lt;methodname&gt;").&lt;behavior&gt;</w:t>
            </w:r>
          </w:p>
        </w:tc>
        <w:tc>
          <w:tcPr>
            <w:tcW w:w="5040" w:type="dxa"/>
            <w:shd w:val="clear" w:color="auto" w:fill="auto"/>
          </w:tcPr>
          <w:p w:rsidR="00461611" w:rsidRPr="00A46FF8" w:rsidRDefault="00461611" w:rsidP="002F1DB5">
            <w:pPr>
              <w:pStyle w:val="TableText"/>
            </w:pPr>
            <w:r w:rsidRPr="00A46FF8">
              <w:t>Fak</w:t>
            </w:r>
            <w:r>
              <w:t>es</w:t>
            </w:r>
            <w:r w:rsidRPr="00A46FF8">
              <w:t xml:space="preserve"> </w:t>
            </w:r>
            <w:r>
              <w:t>a p</w:t>
            </w:r>
            <w:r w:rsidRPr="00A46FF8">
              <w:t xml:space="preserve">rivate </w:t>
            </w:r>
            <w:r>
              <w:t>m</w:t>
            </w:r>
            <w:r w:rsidRPr="00A46FF8">
              <w:t>ethod</w:t>
            </w:r>
            <w:r>
              <w:t>.</w:t>
            </w:r>
          </w:p>
        </w:tc>
      </w:tr>
      <w:tr w:rsidR="00461611" w:rsidRPr="00227294" w:rsidTr="004906AA">
        <w:trPr>
          <w:cantSplit/>
        </w:trPr>
        <w:tc>
          <w:tcPr>
            <w:tcW w:w="4407" w:type="dxa"/>
          </w:tcPr>
          <w:p w:rsidR="00461611" w:rsidRPr="00A46FF8" w:rsidRDefault="00461611" w:rsidP="00A46FF8">
            <w:pPr>
              <w:pStyle w:val="TableText"/>
            </w:pPr>
            <w:r w:rsidRPr="00A46FF8">
              <w:t>Isolate.NonPublic.WhenCalled&lt;type&gt;("&lt;methodname&gt;").&lt;behavior&gt;</w:t>
            </w:r>
          </w:p>
        </w:tc>
        <w:tc>
          <w:tcPr>
            <w:tcW w:w="5040" w:type="dxa"/>
            <w:shd w:val="clear" w:color="auto" w:fill="auto"/>
          </w:tcPr>
          <w:p w:rsidR="00461611" w:rsidRPr="00A46FF8" w:rsidRDefault="00461611" w:rsidP="002F1DB5">
            <w:pPr>
              <w:pStyle w:val="TableText"/>
            </w:pPr>
            <w:r w:rsidRPr="00A46FF8">
              <w:t>Fak</w:t>
            </w:r>
            <w:r>
              <w:t>es</w:t>
            </w:r>
            <w:r w:rsidRPr="00A46FF8">
              <w:t xml:space="preserve"> </w:t>
            </w:r>
            <w:r>
              <w:t>a p</w:t>
            </w:r>
            <w:r w:rsidRPr="00A46FF8">
              <w:t xml:space="preserve">rivate </w:t>
            </w:r>
            <w:r>
              <w:t>s</w:t>
            </w:r>
            <w:r w:rsidRPr="00A46FF8">
              <w:t xml:space="preserve">tatic </w:t>
            </w:r>
            <w:r>
              <w:t>m</w:t>
            </w:r>
            <w:r w:rsidRPr="00A46FF8">
              <w:t>ethod</w:t>
            </w:r>
            <w:r>
              <w:t>.</w:t>
            </w:r>
          </w:p>
        </w:tc>
      </w:tr>
      <w:tr w:rsidR="00461611" w:rsidRPr="00227294" w:rsidTr="004906AA">
        <w:trPr>
          <w:cantSplit/>
        </w:trPr>
        <w:tc>
          <w:tcPr>
            <w:tcW w:w="4407" w:type="dxa"/>
          </w:tcPr>
          <w:p w:rsidR="00461611" w:rsidRPr="00A46FF8" w:rsidRDefault="00461611" w:rsidP="00A46FF8">
            <w:pPr>
              <w:pStyle w:val="TableText"/>
            </w:pPr>
            <w:r w:rsidRPr="00A46FF8">
              <w:t>Isolate.NonPublic.Property.WhenGetCalled(fakeDependency, "PrivateProp")</w:t>
            </w:r>
          </w:p>
          <w:p w:rsidR="00461611" w:rsidRPr="00A46FF8" w:rsidRDefault="00461611" w:rsidP="00A46FF8">
            <w:pPr>
              <w:pStyle w:val="TableText"/>
            </w:pPr>
            <w:r w:rsidRPr="00A46FF8">
              <w:t>Isolate.NonPublic.Property.WhenSetCalled(fakeDependency, "PrivateProp")</w:t>
            </w:r>
          </w:p>
        </w:tc>
        <w:tc>
          <w:tcPr>
            <w:tcW w:w="5040" w:type="dxa"/>
            <w:shd w:val="clear" w:color="auto" w:fill="auto"/>
          </w:tcPr>
          <w:p w:rsidR="00461611" w:rsidRPr="00A46FF8" w:rsidRDefault="00461611" w:rsidP="002F1DB5">
            <w:pPr>
              <w:pStyle w:val="TableText"/>
            </w:pPr>
            <w:r w:rsidRPr="00A46FF8">
              <w:t>Fak</w:t>
            </w:r>
            <w:r>
              <w:t>es</w:t>
            </w:r>
            <w:r w:rsidRPr="00A46FF8">
              <w:t xml:space="preserve"> </w:t>
            </w:r>
            <w:r>
              <w:t>a p</w:t>
            </w:r>
            <w:r w:rsidRPr="00A46FF8">
              <w:t xml:space="preserve">rivate </w:t>
            </w:r>
            <w:r>
              <w:t>p</w:t>
            </w:r>
            <w:r w:rsidRPr="00A46FF8">
              <w:t>ropert</w:t>
            </w:r>
            <w:r>
              <w:t>y</w:t>
            </w:r>
            <w:r w:rsidRPr="00A46FF8">
              <w:t xml:space="preserve"> or </w:t>
            </w:r>
            <w:r>
              <w:t>i</w:t>
            </w:r>
            <w:r w:rsidRPr="00A46FF8">
              <w:t>ndexer</w:t>
            </w:r>
            <w:r>
              <w:t>.</w:t>
            </w:r>
          </w:p>
        </w:tc>
      </w:tr>
      <w:tr w:rsidR="00461611" w:rsidRPr="00227294" w:rsidTr="004906AA">
        <w:trPr>
          <w:cantSplit/>
        </w:trPr>
        <w:tc>
          <w:tcPr>
            <w:tcW w:w="4407" w:type="dxa"/>
          </w:tcPr>
          <w:p w:rsidR="00461611" w:rsidRPr="00A46FF8" w:rsidRDefault="00461611" w:rsidP="00A46FF8">
            <w:pPr>
              <w:pStyle w:val="TableText"/>
            </w:pPr>
            <w:r w:rsidRPr="00A46FF8">
              <w:t>Var outValue = &lt;value&gt;;</w:t>
            </w:r>
          </w:p>
          <w:p w:rsidR="00461611" w:rsidRPr="00A46FF8" w:rsidRDefault="00461611" w:rsidP="00A46FF8">
            <w:pPr>
              <w:pStyle w:val="TableText"/>
            </w:pPr>
            <w:r w:rsidRPr="00A46FF8">
              <w:t>Isolate.WhenCalled(() =&gt; fake.SomeMethod(ref outValue)).&lt;behavior&gt;</w:t>
            </w:r>
          </w:p>
        </w:tc>
        <w:tc>
          <w:tcPr>
            <w:tcW w:w="5040" w:type="dxa"/>
            <w:shd w:val="clear" w:color="auto" w:fill="auto"/>
          </w:tcPr>
          <w:p w:rsidR="00461611" w:rsidRPr="00A46FF8" w:rsidRDefault="00461611" w:rsidP="002F1DB5">
            <w:pPr>
              <w:pStyle w:val="TableText"/>
            </w:pPr>
            <w:r w:rsidRPr="00A46FF8">
              <w:t>Fak</w:t>
            </w:r>
            <w:r>
              <w:t>es</w:t>
            </w:r>
            <w:r w:rsidRPr="00A46FF8">
              <w:t xml:space="preserve"> </w:t>
            </w:r>
            <w:r>
              <w:t xml:space="preserve">a </w:t>
            </w:r>
            <w:r w:rsidRPr="002F1DB5">
              <w:rPr>
                <w:rStyle w:val="Bold"/>
              </w:rPr>
              <w:t>Ref</w:t>
            </w:r>
            <w:r w:rsidRPr="00A46FF8">
              <w:t xml:space="preserve"> and </w:t>
            </w:r>
            <w:r w:rsidRPr="002F1DB5">
              <w:rPr>
                <w:rStyle w:val="Bold"/>
              </w:rPr>
              <w:t>Out</w:t>
            </w:r>
            <w:r w:rsidRPr="00A46FF8">
              <w:t xml:space="preserve"> </w:t>
            </w:r>
            <w:r>
              <w:t>p</w:t>
            </w:r>
            <w:r w:rsidRPr="00A46FF8">
              <w:t>arameter</w:t>
            </w:r>
            <w:r>
              <w:t>.</w:t>
            </w:r>
          </w:p>
        </w:tc>
      </w:tr>
      <w:tr w:rsidR="00461611" w:rsidRPr="00227294" w:rsidTr="004906AA">
        <w:trPr>
          <w:cantSplit/>
        </w:trPr>
        <w:tc>
          <w:tcPr>
            <w:tcW w:w="4407" w:type="dxa"/>
          </w:tcPr>
          <w:p w:rsidR="00461611" w:rsidRPr="00A46FF8" w:rsidRDefault="00461611" w:rsidP="00A46FF8">
            <w:pPr>
              <w:pStyle w:val="TableText"/>
            </w:pPr>
            <w:r w:rsidRPr="00A46FF8">
              <w:t>var fakeParam = &lt;result&gt;;</w:t>
            </w:r>
          </w:p>
          <w:p w:rsidR="00461611" w:rsidRPr="00A46FF8" w:rsidRDefault="00461611" w:rsidP="00A46FF8">
            <w:pPr>
              <w:pStyle w:val="TableText"/>
            </w:pPr>
            <w:r w:rsidRPr="00A46FF8">
              <w:t>Isolate.NonPublic.WhenCalled&lt;Dependency&gt;("method").AssignRefOut(fakeParam).&lt;bahavior&gt;;</w:t>
            </w:r>
          </w:p>
        </w:tc>
        <w:tc>
          <w:tcPr>
            <w:tcW w:w="5040" w:type="dxa"/>
            <w:shd w:val="clear" w:color="auto" w:fill="auto"/>
          </w:tcPr>
          <w:p w:rsidR="00461611" w:rsidRPr="00A46FF8" w:rsidRDefault="00461611" w:rsidP="002F1DB5">
            <w:pPr>
              <w:pStyle w:val="TableText"/>
            </w:pPr>
            <w:r w:rsidRPr="00A46FF8">
              <w:t>Fak</w:t>
            </w:r>
            <w:r>
              <w:t>es</w:t>
            </w:r>
            <w:r w:rsidRPr="00A46FF8">
              <w:t xml:space="preserve"> </w:t>
            </w:r>
            <w:r>
              <w:t>a n</w:t>
            </w:r>
            <w:r w:rsidRPr="00A46FF8">
              <w:t>on-</w:t>
            </w:r>
            <w:r>
              <w:t>p</w:t>
            </w:r>
            <w:r w:rsidRPr="00A46FF8">
              <w:t xml:space="preserve">ublic </w:t>
            </w:r>
            <w:r w:rsidRPr="002F1DB5">
              <w:rPr>
                <w:rStyle w:val="Bold"/>
              </w:rPr>
              <w:t>Ref</w:t>
            </w:r>
            <w:r w:rsidRPr="00A46FF8">
              <w:t xml:space="preserve"> and </w:t>
            </w:r>
            <w:r w:rsidRPr="002F1DB5">
              <w:rPr>
                <w:rStyle w:val="Bold"/>
              </w:rPr>
              <w:t>Out</w:t>
            </w:r>
            <w:r w:rsidRPr="00A46FF8">
              <w:t xml:space="preserve"> </w:t>
            </w:r>
            <w:r>
              <w:t>p</w:t>
            </w:r>
            <w:r w:rsidRPr="00A46FF8">
              <w:t>arameter</w:t>
            </w:r>
            <w:r>
              <w:t>.</w:t>
            </w:r>
          </w:p>
        </w:tc>
      </w:tr>
      <w:tr w:rsidR="00461611" w:rsidRPr="00227294" w:rsidTr="004906AA">
        <w:trPr>
          <w:cantSplit/>
        </w:trPr>
        <w:tc>
          <w:tcPr>
            <w:tcW w:w="4407" w:type="dxa"/>
          </w:tcPr>
          <w:p w:rsidR="00461611" w:rsidRPr="00A46FF8" w:rsidRDefault="00461611" w:rsidP="00A46FF8">
            <w:pPr>
              <w:pStyle w:val="TableText"/>
            </w:pPr>
            <w:r w:rsidRPr="00A46FF8">
              <w:t>Isolate.WhenCalled(() =&gt;</w:t>
            </w:r>
          </w:p>
          <w:p w:rsidR="00461611" w:rsidRPr="00A46FF8" w:rsidRDefault="00461611" w:rsidP="00A46FF8">
            <w:pPr>
              <w:pStyle w:val="TableText"/>
            </w:pPr>
            <w:r w:rsidRPr="00A46FF8">
              <w:t>&lt;your_collection&gt;).WillReturnCollectionValuesOf(&lt;items&gt;);</w:t>
            </w:r>
          </w:p>
        </w:tc>
        <w:tc>
          <w:tcPr>
            <w:tcW w:w="5040" w:type="dxa"/>
            <w:shd w:val="clear" w:color="auto" w:fill="auto"/>
          </w:tcPr>
          <w:p w:rsidR="00461611" w:rsidRPr="00A46FF8" w:rsidRDefault="00461611" w:rsidP="00E34567">
            <w:pPr>
              <w:pStyle w:val="TableText"/>
            </w:pPr>
            <w:r>
              <w:t>Contro</w:t>
            </w:r>
            <w:r w:rsidRPr="00A46FF8">
              <w:t>l</w:t>
            </w:r>
            <w:r>
              <w:t>s</w:t>
            </w:r>
            <w:r w:rsidRPr="00A46FF8">
              <w:t xml:space="preserve"> </w:t>
            </w:r>
            <w:r>
              <w:t>c</w:t>
            </w:r>
            <w:r w:rsidRPr="00A46FF8">
              <w:t xml:space="preserve">ollections and </w:t>
            </w:r>
            <w:r>
              <w:t>i</w:t>
            </w:r>
            <w:r w:rsidRPr="00A46FF8">
              <w:t>ndexers</w:t>
            </w:r>
            <w:r>
              <w:t>.</w:t>
            </w:r>
          </w:p>
        </w:tc>
      </w:tr>
      <w:tr w:rsidR="00461611" w:rsidRPr="00227294" w:rsidTr="004906AA">
        <w:trPr>
          <w:cantSplit/>
        </w:trPr>
        <w:tc>
          <w:tcPr>
            <w:tcW w:w="4407" w:type="dxa"/>
          </w:tcPr>
          <w:p w:rsidR="00461611" w:rsidRPr="00A46FF8" w:rsidRDefault="00461611" w:rsidP="00A46FF8">
            <w:pPr>
              <w:pStyle w:val="TableText"/>
            </w:pPr>
            <w:r w:rsidRPr="00A46FF8">
              <w:t>Isolate.WhenCalled(()=&gt; &lt;fake&gt;[&lt;key&gt;]).&lt;behavior&gt;;</w:t>
            </w:r>
          </w:p>
        </w:tc>
        <w:tc>
          <w:tcPr>
            <w:tcW w:w="5040" w:type="dxa"/>
            <w:shd w:val="clear" w:color="auto" w:fill="auto"/>
          </w:tcPr>
          <w:p w:rsidR="00461611" w:rsidRPr="00A46FF8" w:rsidRDefault="00461611" w:rsidP="002F1DB5">
            <w:pPr>
              <w:pStyle w:val="TableText"/>
            </w:pPr>
            <w:r w:rsidRPr="00A46FF8">
              <w:t>Fak</w:t>
            </w:r>
            <w:r>
              <w:t>es</w:t>
            </w:r>
            <w:r w:rsidRPr="00A46FF8">
              <w:t xml:space="preserve"> </w:t>
            </w:r>
            <w:r>
              <w:t>an i</w:t>
            </w:r>
            <w:r w:rsidRPr="00A46FF8">
              <w:t>ndexer</w:t>
            </w:r>
            <w:r>
              <w:t>.</w:t>
            </w:r>
          </w:p>
        </w:tc>
      </w:tr>
      <w:tr w:rsidR="00461611" w:rsidRPr="00227294" w:rsidTr="004906AA">
        <w:trPr>
          <w:cantSplit/>
        </w:trPr>
        <w:tc>
          <w:tcPr>
            <w:tcW w:w="4407" w:type="dxa"/>
          </w:tcPr>
          <w:p w:rsidR="00461611" w:rsidRPr="00A46FF8" w:rsidRDefault="00461611" w:rsidP="00A46FF8">
            <w:pPr>
              <w:pStyle w:val="TableText"/>
            </w:pPr>
            <w:r w:rsidRPr="00A46FF8">
              <w:t>Isolate.WhenCalled(()=&gt;&lt;linq_query&gt;.WillReturnCollectionValuesOf(fakedList);</w:t>
            </w:r>
          </w:p>
        </w:tc>
        <w:tc>
          <w:tcPr>
            <w:tcW w:w="5040" w:type="dxa"/>
            <w:shd w:val="clear" w:color="auto" w:fill="auto"/>
          </w:tcPr>
          <w:p w:rsidR="00461611" w:rsidRPr="00A46FF8" w:rsidRDefault="00461611" w:rsidP="002F1DB5">
            <w:pPr>
              <w:pStyle w:val="TableText"/>
            </w:pPr>
            <w:r w:rsidRPr="00A46FF8">
              <w:t>Fak</w:t>
            </w:r>
            <w:r>
              <w:t>es</w:t>
            </w:r>
            <w:r w:rsidRPr="00A46FF8">
              <w:t xml:space="preserve"> </w:t>
            </w:r>
            <w:r>
              <w:t xml:space="preserve">a </w:t>
            </w:r>
            <w:r w:rsidRPr="00A46FF8">
              <w:t xml:space="preserve">LINQ </w:t>
            </w:r>
            <w:r>
              <w:t>q</w:t>
            </w:r>
            <w:r w:rsidRPr="00A46FF8">
              <w:t>uer</w:t>
            </w:r>
            <w:r>
              <w:t>y.</w:t>
            </w:r>
          </w:p>
        </w:tc>
      </w:tr>
    </w:tbl>
    <w:p w:rsidR="00461611" w:rsidRDefault="00461611" w:rsidP="006D6B15">
      <w:pPr>
        <w:pStyle w:val="Heading5"/>
      </w:pPr>
      <w:bookmarkStart w:id="478" w:name="_D2HTopic_280"/>
      <w:r>
        <w:t>Calling Tested Methods</w:t>
      </w:r>
      <w:bookmarkEnd w:id="478"/>
    </w:p>
    <w:tbl>
      <w:tblPr>
        <w:tblW w:w="944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4407"/>
        <w:gridCol w:w="5040"/>
      </w:tblGrid>
      <w:tr w:rsidR="00461611" w:rsidTr="004906AA">
        <w:trPr>
          <w:cantSplit/>
          <w:tblHeader/>
        </w:trPr>
        <w:tc>
          <w:tcPr>
            <w:tcW w:w="4407" w:type="dxa"/>
            <w:vAlign w:val="center"/>
          </w:tcPr>
          <w:p w:rsidR="00461611" w:rsidRDefault="00461611" w:rsidP="004906AA">
            <w:pPr>
              <w:pStyle w:val="TableHeader"/>
            </w:pPr>
            <w:r>
              <w:t>Method</w:t>
            </w:r>
          </w:p>
        </w:tc>
        <w:tc>
          <w:tcPr>
            <w:tcW w:w="5040" w:type="dxa"/>
            <w:shd w:val="clear" w:color="auto" w:fill="auto"/>
            <w:vAlign w:val="center"/>
          </w:tcPr>
          <w:p w:rsidR="00461611" w:rsidRDefault="00461611" w:rsidP="004906AA">
            <w:pPr>
              <w:pStyle w:val="TableHeader"/>
            </w:pPr>
            <w:r>
              <w:t>Description</w:t>
            </w:r>
          </w:p>
        </w:tc>
      </w:tr>
      <w:tr w:rsidR="00461611" w:rsidRPr="00D56DEF" w:rsidTr="004906AA">
        <w:trPr>
          <w:cantSplit/>
        </w:trPr>
        <w:tc>
          <w:tcPr>
            <w:tcW w:w="4407" w:type="dxa"/>
          </w:tcPr>
          <w:p w:rsidR="00461611" w:rsidRPr="00557D57" w:rsidRDefault="00461611" w:rsidP="00557D57">
            <w:pPr>
              <w:pStyle w:val="TableText"/>
            </w:pPr>
            <w:r w:rsidRPr="00557D57">
              <w:t>Isolate.Invoke.Method(&lt;instance&gt;, "&lt;method_name&gt;", &lt;list_of_arguments&gt;);</w:t>
            </w:r>
          </w:p>
        </w:tc>
        <w:tc>
          <w:tcPr>
            <w:tcW w:w="5040" w:type="dxa"/>
            <w:shd w:val="clear" w:color="auto" w:fill="auto"/>
          </w:tcPr>
          <w:p w:rsidR="00461611" w:rsidRPr="00557D57" w:rsidRDefault="00461611" w:rsidP="0059031D">
            <w:pPr>
              <w:pStyle w:val="TableText"/>
            </w:pPr>
            <w:r w:rsidRPr="00557D57">
              <w:t>Invok</w:t>
            </w:r>
            <w:r>
              <w:t>es</w:t>
            </w:r>
            <w:r w:rsidRPr="00557D57">
              <w:t xml:space="preserve"> </w:t>
            </w:r>
            <w:r>
              <w:t>a p</w:t>
            </w:r>
            <w:r w:rsidRPr="00557D57">
              <w:t xml:space="preserve">rivate </w:t>
            </w:r>
            <w:r>
              <w:t>m</w:t>
            </w:r>
            <w:r w:rsidRPr="00557D57">
              <w:t>ethod</w:t>
            </w:r>
            <w:r>
              <w:t>.</w:t>
            </w:r>
          </w:p>
        </w:tc>
      </w:tr>
      <w:tr w:rsidR="00461611" w:rsidRPr="00D56DEF" w:rsidTr="004906AA">
        <w:trPr>
          <w:cantSplit/>
        </w:trPr>
        <w:tc>
          <w:tcPr>
            <w:tcW w:w="4407" w:type="dxa"/>
          </w:tcPr>
          <w:p w:rsidR="00461611" w:rsidRPr="00557D57" w:rsidRDefault="00461611" w:rsidP="00557D57">
            <w:pPr>
              <w:pStyle w:val="TableText"/>
            </w:pPr>
            <w:r w:rsidRPr="00557D57">
              <w:t>Isolate.Invoke.StaticConstructor(typeof(&lt;type&gt;));</w:t>
            </w:r>
          </w:p>
        </w:tc>
        <w:tc>
          <w:tcPr>
            <w:tcW w:w="5040" w:type="dxa"/>
            <w:shd w:val="clear" w:color="auto" w:fill="auto"/>
          </w:tcPr>
          <w:p w:rsidR="00461611" w:rsidRPr="00557D57" w:rsidRDefault="00461611" w:rsidP="0059031D">
            <w:pPr>
              <w:pStyle w:val="TableText"/>
            </w:pPr>
            <w:r w:rsidRPr="00557D57">
              <w:t>Invoke</w:t>
            </w:r>
            <w:r>
              <w:t>s</w:t>
            </w:r>
            <w:r w:rsidRPr="00557D57">
              <w:t xml:space="preserve"> </w:t>
            </w:r>
            <w:r>
              <w:t>a s</w:t>
            </w:r>
            <w:r w:rsidRPr="00557D57">
              <w:t xml:space="preserve">tatic </w:t>
            </w:r>
            <w:r>
              <w:t>c</w:t>
            </w:r>
            <w:r w:rsidRPr="00557D57">
              <w:t>onstructor</w:t>
            </w:r>
            <w:r>
              <w:t>.</w:t>
            </w:r>
          </w:p>
        </w:tc>
      </w:tr>
      <w:tr w:rsidR="00461611" w:rsidRPr="00D56DEF" w:rsidTr="004906AA">
        <w:trPr>
          <w:cantSplit/>
        </w:trPr>
        <w:tc>
          <w:tcPr>
            <w:tcW w:w="4407" w:type="dxa"/>
          </w:tcPr>
          <w:p w:rsidR="00461611" w:rsidRPr="00557D57" w:rsidRDefault="00461611" w:rsidP="00557D57">
            <w:pPr>
              <w:pStyle w:val="TableText"/>
            </w:pPr>
            <w:r w:rsidRPr="00557D57">
              <w:t>Isolate.Invoke.Event(() =&gt; &lt;event&gt; += &lt;optional list of arguments&gt;);</w:t>
            </w:r>
          </w:p>
        </w:tc>
        <w:tc>
          <w:tcPr>
            <w:tcW w:w="5040" w:type="dxa"/>
            <w:shd w:val="clear" w:color="auto" w:fill="auto"/>
          </w:tcPr>
          <w:p w:rsidR="00461611" w:rsidRPr="00557D57" w:rsidRDefault="00461611" w:rsidP="0059031D">
            <w:pPr>
              <w:pStyle w:val="TableText"/>
            </w:pPr>
            <w:r w:rsidRPr="00557D57">
              <w:t>Fir</w:t>
            </w:r>
            <w:r>
              <w:t>es</w:t>
            </w:r>
            <w:r w:rsidRPr="00557D57">
              <w:t xml:space="preserve"> </w:t>
            </w:r>
            <w:r>
              <w:t>an e</w:t>
            </w:r>
            <w:r w:rsidRPr="00557D57">
              <w:t>vent</w:t>
            </w:r>
            <w:r>
              <w:t>.</w:t>
            </w:r>
          </w:p>
        </w:tc>
      </w:tr>
      <w:tr w:rsidR="00461611" w:rsidTr="004906AA">
        <w:trPr>
          <w:cantSplit/>
        </w:trPr>
        <w:tc>
          <w:tcPr>
            <w:tcW w:w="4407" w:type="dxa"/>
          </w:tcPr>
          <w:p w:rsidR="00461611" w:rsidRPr="00557D57" w:rsidRDefault="00461611" w:rsidP="00557D57">
            <w:pPr>
              <w:pStyle w:val="TableText"/>
              <w:rPr>
                <w:rStyle w:val="code"/>
                <w:rFonts w:eastAsiaTheme="majorEastAsia"/>
              </w:rPr>
            </w:pPr>
            <w:r w:rsidRPr="00557D57">
              <w:t>var obj = Isolate.NonPublic.CreateInstance&lt;type&gt;(&lt;list of arguments&gt;);</w:t>
            </w:r>
          </w:p>
        </w:tc>
        <w:tc>
          <w:tcPr>
            <w:tcW w:w="5040" w:type="dxa"/>
            <w:shd w:val="clear" w:color="auto" w:fill="auto"/>
          </w:tcPr>
          <w:p w:rsidR="00461611" w:rsidRPr="00557D57" w:rsidRDefault="00461611" w:rsidP="0059031D">
            <w:pPr>
              <w:pStyle w:val="TableText"/>
            </w:pPr>
            <w:r w:rsidRPr="00557D57">
              <w:t>Creat</w:t>
            </w:r>
            <w:r>
              <w:t>es</w:t>
            </w:r>
            <w:r w:rsidRPr="00557D57">
              <w:t xml:space="preserve"> </w:t>
            </w:r>
            <w:r>
              <w:t>an i</w:t>
            </w:r>
            <w:r w:rsidRPr="00557D57">
              <w:t xml:space="preserve">nstance of </w:t>
            </w:r>
            <w:r>
              <w:t>a t</w:t>
            </w:r>
            <w:r w:rsidRPr="00557D57">
              <w:t xml:space="preserve">ype with </w:t>
            </w:r>
            <w:r>
              <w:t>a p</w:t>
            </w:r>
            <w:r w:rsidRPr="00557D57">
              <w:t xml:space="preserve">rivate </w:t>
            </w:r>
            <w:r>
              <w:t>c</w:t>
            </w:r>
            <w:r w:rsidRPr="00557D57">
              <w:t>onstructor</w:t>
            </w:r>
            <w:r>
              <w:t>.</w:t>
            </w:r>
          </w:p>
        </w:tc>
      </w:tr>
    </w:tbl>
    <w:p w:rsidR="00461611" w:rsidRPr="00557D57" w:rsidRDefault="00461611" w:rsidP="00EE323D">
      <w:pPr>
        <w:pStyle w:val="Heading5"/>
      </w:pPr>
      <w:bookmarkStart w:id="479" w:name="_D2HTopic_281"/>
      <w:r>
        <w:t>Validating</w:t>
      </w:r>
      <w:bookmarkEnd w:id="479"/>
    </w:p>
    <w:tbl>
      <w:tblPr>
        <w:tblW w:w="944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4407"/>
        <w:gridCol w:w="5040"/>
      </w:tblGrid>
      <w:tr w:rsidR="00461611" w:rsidTr="004906AA">
        <w:trPr>
          <w:cantSplit/>
          <w:tblHeader/>
        </w:trPr>
        <w:tc>
          <w:tcPr>
            <w:tcW w:w="4407" w:type="dxa"/>
            <w:vAlign w:val="center"/>
          </w:tcPr>
          <w:p w:rsidR="00461611" w:rsidRDefault="00461611" w:rsidP="004906AA">
            <w:pPr>
              <w:pStyle w:val="TableHeader"/>
            </w:pPr>
            <w:r>
              <w:t>Method</w:t>
            </w:r>
          </w:p>
        </w:tc>
        <w:tc>
          <w:tcPr>
            <w:tcW w:w="5040" w:type="dxa"/>
            <w:shd w:val="clear" w:color="auto" w:fill="auto"/>
            <w:vAlign w:val="center"/>
          </w:tcPr>
          <w:p w:rsidR="00461611" w:rsidRDefault="00461611" w:rsidP="004906AA">
            <w:pPr>
              <w:pStyle w:val="TableHeader"/>
            </w:pPr>
            <w:r>
              <w:t>Description</w:t>
            </w:r>
          </w:p>
        </w:tc>
      </w:tr>
      <w:tr w:rsidR="00461611" w:rsidRPr="00D56DEF" w:rsidTr="004906AA">
        <w:trPr>
          <w:cantSplit/>
        </w:trPr>
        <w:tc>
          <w:tcPr>
            <w:tcW w:w="4407" w:type="dxa"/>
          </w:tcPr>
          <w:p w:rsidR="00461611" w:rsidRPr="003A6479" w:rsidRDefault="00461611" w:rsidP="003A6479">
            <w:pPr>
              <w:pStyle w:val="TableText"/>
            </w:pPr>
            <w:r w:rsidRPr="003A6479">
              <w:t>Isolate.Verify&lt;Verification_Kind&gt;(() =&gt; fakeDependancy.&lt;method&gt;);</w:t>
            </w:r>
          </w:p>
        </w:tc>
        <w:tc>
          <w:tcPr>
            <w:tcW w:w="5040" w:type="dxa"/>
            <w:shd w:val="clear" w:color="auto" w:fill="auto"/>
          </w:tcPr>
          <w:p w:rsidR="00461611" w:rsidRPr="003A6479" w:rsidRDefault="00461611" w:rsidP="005E789D">
            <w:pPr>
              <w:pStyle w:val="TableText"/>
            </w:pPr>
            <w:r w:rsidRPr="003A6479">
              <w:t>Verif</w:t>
            </w:r>
            <w:r>
              <w:t>ies</w:t>
            </w:r>
            <w:r w:rsidRPr="003A6479">
              <w:t xml:space="preserve"> </w:t>
            </w:r>
            <w:r>
              <w:t>a m</w:t>
            </w:r>
            <w:r w:rsidRPr="003A6479">
              <w:t xml:space="preserve">ethod </w:t>
            </w:r>
            <w:r>
              <w:t>c</w:t>
            </w:r>
            <w:r w:rsidRPr="003A6479">
              <w:t>all</w:t>
            </w:r>
            <w:r>
              <w:t>.</w:t>
            </w:r>
          </w:p>
        </w:tc>
      </w:tr>
      <w:tr w:rsidR="00461611" w:rsidRPr="00D56DEF" w:rsidTr="004906AA">
        <w:trPr>
          <w:cantSplit/>
        </w:trPr>
        <w:tc>
          <w:tcPr>
            <w:tcW w:w="4407" w:type="dxa"/>
          </w:tcPr>
          <w:p w:rsidR="00461611" w:rsidRPr="003A6479" w:rsidRDefault="00461611" w:rsidP="003A6479">
            <w:pPr>
              <w:pStyle w:val="TableText"/>
            </w:pPr>
            <w:r w:rsidRPr="003A6479">
              <w:t>Isolate.Verify&lt;Verification_Kind&gt;(() =&gt; &lt;static_method&gt;);</w:t>
            </w:r>
          </w:p>
        </w:tc>
        <w:tc>
          <w:tcPr>
            <w:tcW w:w="5040" w:type="dxa"/>
            <w:shd w:val="clear" w:color="auto" w:fill="auto"/>
          </w:tcPr>
          <w:p w:rsidR="00461611" w:rsidRPr="003A6479" w:rsidRDefault="00461611" w:rsidP="005E789D">
            <w:pPr>
              <w:pStyle w:val="TableText"/>
            </w:pPr>
            <w:r w:rsidRPr="003A6479">
              <w:t>Verif</w:t>
            </w:r>
            <w:r>
              <w:t>ies</w:t>
            </w:r>
            <w:r w:rsidRPr="003A6479">
              <w:t xml:space="preserve"> </w:t>
            </w:r>
            <w:r>
              <w:t>a s</w:t>
            </w:r>
            <w:r w:rsidRPr="003A6479">
              <w:t xml:space="preserve">tatic </w:t>
            </w:r>
            <w:r>
              <w:t>m</w:t>
            </w:r>
            <w:r w:rsidRPr="003A6479">
              <w:t>ethod</w:t>
            </w:r>
            <w:r>
              <w:t>.</w:t>
            </w:r>
          </w:p>
        </w:tc>
      </w:tr>
      <w:tr w:rsidR="00461611" w:rsidRPr="00D56DEF" w:rsidTr="004906AA">
        <w:trPr>
          <w:cantSplit/>
        </w:trPr>
        <w:tc>
          <w:tcPr>
            <w:tcW w:w="4407" w:type="dxa"/>
          </w:tcPr>
          <w:p w:rsidR="00461611" w:rsidRPr="003A6479" w:rsidRDefault="00461611" w:rsidP="003A6479">
            <w:pPr>
              <w:pStyle w:val="TableText"/>
            </w:pPr>
            <w:r w:rsidRPr="003A6479">
              <w:t>static Isolate.Verify.NonPublic.&lt;WasCalled&gt;(typeof(Dependency),</w:t>
            </w:r>
          </w:p>
          <w:p w:rsidR="00461611" w:rsidRPr="003A6479" w:rsidRDefault="00461611" w:rsidP="003A6479">
            <w:pPr>
              <w:pStyle w:val="TableText"/>
            </w:pPr>
            <w:r w:rsidRPr="003A6479">
              <w:t>"PrivateMethodname");</w:t>
            </w:r>
          </w:p>
          <w:p w:rsidR="00461611" w:rsidRPr="003A6479" w:rsidRDefault="00461611" w:rsidP="003A6479">
            <w:pPr>
              <w:pStyle w:val="TableText"/>
            </w:pPr>
            <w:r w:rsidRPr="003A6479">
              <w:t>instance Isolate.Verify.NonPublic.WasCalled(&lt;instance&gt;,</w:t>
            </w:r>
          </w:p>
          <w:p w:rsidR="00461611" w:rsidRPr="003A6479" w:rsidRDefault="00461611" w:rsidP="003A6479">
            <w:pPr>
              <w:pStyle w:val="TableText"/>
            </w:pPr>
            <w:r w:rsidRPr="003A6479">
              <w:t>"PrivateMethodname");</w:t>
            </w:r>
          </w:p>
          <w:p w:rsidR="00461611" w:rsidRPr="003A6479" w:rsidRDefault="00461611" w:rsidP="003A6479">
            <w:pPr>
              <w:pStyle w:val="TableText"/>
            </w:pPr>
            <w:r w:rsidRPr="003A6479">
              <w:t>property Isolate.Verify.NonPublic.Property.WasCalledGet(realDependency,</w:t>
            </w:r>
          </w:p>
          <w:p w:rsidR="00461611" w:rsidRPr="003A6479" w:rsidRDefault="00461611" w:rsidP="003A6479">
            <w:pPr>
              <w:pStyle w:val="TableText"/>
            </w:pPr>
            <w:r w:rsidRPr="003A6479">
              <w:t>"PrivateProp");</w:t>
            </w:r>
          </w:p>
          <w:p w:rsidR="00461611" w:rsidRPr="003A6479" w:rsidRDefault="00461611" w:rsidP="003A6479">
            <w:pPr>
              <w:pStyle w:val="TableText"/>
            </w:pPr>
            <w:r w:rsidRPr="003A6479">
              <w:t>Isolate.Verify.NonPublic.Indexer.WasCalledGet(realDependency);</w:t>
            </w:r>
          </w:p>
        </w:tc>
        <w:tc>
          <w:tcPr>
            <w:tcW w:w="5040" w:type="dxa"/>
            <w:shd w:val="clear" w:color="auto" w:fill="auto"/>
          </w:tcPr>
          <w:p w:rsidR="00461611" w:rsidRPr="003A6479" w:rsidRDefault="00461611" w:rsidP="005E789D">
            <w:pPr>
              <w:pStyle w:val="TableText"/>
            </w:pPr>
            <w:r w:rsidRPr="003A6479">
              <w:t>Verif</w:t>
            </w:r>
            <w:r>
              <w:t>ies</w:t>
            </w:r>
            <w:r w:rsidRPr="003A6479">
              <w:t xml:space="preserve"> </w:t>
            </w:r>
            <w:r>
              <w:t>a n</w:t>
            </w:r>
            <w:r w:rsidRPr="003A6479">
              <w:t>on-</w:t>
            </w:r>
            <w:r>
              <w:t>p</w:t>
            </w:r>
            <w:r w:rsidRPr="003A6479">
              <w:t xml:space="preserve">ublic </w:t>
            </w:r>
            <w:r>
              <w:t>m</w:t>
            </w:r>
            <w:r w:rsidRPr="003A6479">
              <w:t>ethod</w:t>
            </w:r>
            <w:r>
              <w:t>.</w:t>
            </w:r>
          </w:p>
        </w:tc>
      </w:tr>
      <w:tr w:rsidR="00461611" w:rsidTr="004906AA">
        <w:trPr>
          <w:cantSplit/>
        </w:trPr>
        <w:tc>
          <w:tcPr>
            <w:tcW w:w="4407" w:type="dxa"/>
          </w:tcPr>
          <w:p w:rsidR="00461611" w:rsidRPr="003A6479" w:rsidRDefault="00461611" w:rsidP="003A6479">
            <w:pPr>
              <w:pStyle w:val="TableText"/>
              <w:rPr>
                <w:rStyle w:val="code"/>
                <w:rFonts w:eastAsiaTheme="majorEastAsia"/>
              </w:rPr>
            </w:pPr>
            <w:r w:rsidRPr="003A6479">
              <w:t>int count = Isolate.Verify.GetTimesCalled(() =&gt; &lt;method&gt;);</w:t>
            </w:r>
          </w:p>
        </w:tc>
        <w:tc>
          <w:tcPr>
            <w:tcW w:w="5040" w:type="dxa"/>
            <w:shd w:val="clear" w:color="auto" w:fill="auto"/>
          </w:tcPr>
          <w:p w:rsidR="00461611" w:rsidRPr="003A6479" w:rsidRDefault="00461611" w:rsidP="006D64E6">
            <w:pPr>
              <w:pStyle w:val="TableText"/>
            </w:pPr>
            <w:r w:rsidRPr="003A6479">
              <w:t>Verif</w:t>
            </w:r>
            <w:r>
              <w:t>ies</w:t>
            </w:r>
            <w:r w:rsidRPr="003A6479">
              <w:t xml:space="preserve"> the </w:t>
            </w:r>
            <w:r>
              <w:t>n</w:t>
            </w:r>
            <w:r w:rsidRPr="003A6479">
              <w:t xml:space="preserve">umber of </w:t>
            </w:r>
            <w:r>
              <w:t>t</w:t>
            </w:r>
            <w:r w:rsidRPr="003A6479">
              <w:t xml:space="preserve">imes </w:t>
            </w:r>
            <w:r>
              <w:t>a</w:t>
            </w:r>
            <w:r w:rsidRPr="003A6479">
              <w:t xml:space="preserve"> </w:t>
            </w:r>
            <w:r>
              <w:t>m</w:t>
            </w:r>
            <w:r w:rsidRPr="003A6479">
              <w:t xml:space="preserve">ethod </w:t>
            </w:r>
            <w:r>
              <w:t>w</w:t>
            </w:r>
            <w:r w:rsidRPr="003A6479">
              <w:t xml:space="preserve">as </w:t>
            </w:r>
            <w:r>
              <w:t>c</w:t>
            </w:r>
            <w:r w:rsidRPr="003A6479">
              <w:t>alled</w:t>
            </w:r>
            <w:r>
              <w:t>.</w:t>
            </w:r>
          </w:p>
        </w:tc>
      </w:tr>
      <w:tr w:rsidR="00461611" w:rsidTr="004906AA">
        <w:trPr>
          <w:cantSplit/>
        </w:trPr>
        <w:tc>
          <w:tcPr>
            <w:tcW w:w="4407" w:type="dxa"/>
          </w:tcPr>
          <w:p w:rsidR="00461611" w:rsidRPr="003A6479" w:rsidRDefault="00461611" w:rsidP="003A6479">
            <w:pPr>
              <w:pStyle w:val="TableText"/>
            </w:pPr>
            <w:r w:rsidRPr="003A6479">
              <w:t>Isolate.Fake.NextInstances&lt;type&gt;();</w:t>
            </w:r>
          </w:p>
          <w:p w:rsidR="00461611" w:rsidRPr="003A6479" w:rsidRDefault="00461611" w:rsidP="003A6479">
            <w:pPr>
              <w:pStyle w:val="TableText"/>
            </w:pPr>
            <w:r w:rsidRPr="003A6479">
              <w:t>Isolate.Verify.WasCalledWithAnyArguments (() =&gt; new Dependency());</w:t>
            </w:r>
          </w:p>
        </w:tc>
        <w:tc>
          <w:tcPr>
            <w:tcW w:w="5040" w:type="dxa"/>
            <w:shd w:val="clear" w:color="auto" w:fill="auto"/>
          </w:tcPr>
          <w:p w:rsidR="00461611" w:rsidRPr="003A6479" w:rsidRDefault="00461611" w:rsidP="006D64E6">
            <w:pPr>
              <w:pStyle w:val="TableText"/>
            </w:pPr>
            <w:r w:rsidRPr="003A6479">
              <w:t>Verif</w:t>
            </w:r>
            <w:r>
              <w:t>ies</w:t>
            </w:r>
            <w:r w:rsidRPr="003A6479">
              <w:t xml:space="preserve"> that a </w:t>
            </w:r>
            <w:r>
              <w:t>f</w:t>
            </w:r>
            <w:r w:rsidRPr="003A6479">
              <w:t xml:space="preserve">uture </w:t>
            </w:r>
            <w:r>
              <w:t>i</w:t>
            </w:r>
            <w:r w:rsidRPr="003A6479">
              <w:t xml:space="preserve">nstance </w:t>
            </w:r>
            <w:r>
              <w:t>w</w:t>
            </w:r>
            <w:r w:rsidRPr="003A6479">
              <w:t xml:space="preserve">as </w:t>
            </w:r>
            <w:r>
              <w:t>c</w:t>
            </w:r>
            <w:r w:rsidRPr="003A6479">
              <w:t>reated</w:t>
            </w:r>
            <w:r>
              <w:t>.</w:t>
            </w:r>
          </w:p>
        </w:tc>
      </w:tr>
      <w:tr w:rsidR="00461611" w:rsidTr="004906AA">
        <w:trPr>
          <w:cantSplit/>
        </w:trPr>
        <w:tc>
          <w:tcPr>
            <w:tcW w:w="4407" w:type="dxa"/>
          </w:tcPr>
          <w:p w:rsidR="00461611" w:rsidRPr="003A6479" w:rsidRDefault="00461611" w:rsidP="003A6479">
            <w:pPr>
              <w:pStyle w:val="TableText"/>
            </w:pPr>
            <w:r w:rsidRPr="003A6479">
              <w:t>Isolate.Fake.AllInstances&lt;type&gt;();</w:t>
            </w:r>
          </w:p>
          <w:p w:rsidR="00461611" w:rsidRPr="003A6479" w:rsidRDefault="00461611" w:rsidP="003A6479">
            <w:pPr>
              <w:pStyle w:val="TableText"/>
            </w:pPr>
            <w:r w:rsidRPr="003A6479">
              <w:t>…</w:t>
            </w:r>
          </w:p>
          <w:p w:rsidR="00461611" w:rsidRPr="003A6479" w:rsidRDefault="00461611" w:rsidP="003A6479">
            <w:pPr>
              <w:pStyle w:val="TableText"/>
            </w:pPr>
            <w:r w:rsidRPr="003A6479">
              <w:t>Isolate.Verify.GetTimesCalled(() =&gt; new Dependency());</w:t>
            </w:r>
          </w:p>
        </w:tc>
        <w:tc>
          <w:tcPr>
            <w:tcW w:w="5040" w:type="dxa"/>
            <w:shd w:val="clear" w:color="auto" w:fill="auto"/>
          </w:tcPr>
          <w:p w:rsidR="00461611" w:rsidRPr="003A6479" w:rsidRDefault="00461611" w:rsidP="006D64E6">
            <w:pPr>
              <w:pStyle w:val="TableText"/>
            </w:pPr>
            <w:r w:rsidRPr="003A6479">
              <w:t>Verif</w:t>
            </w:r>
            <w:r>
              <w:t>ies</w:t>
            </w:r>
            <w:r w:rsidRPr="003A6479">
              <w:t xml:space="preserve"> the </w:t>
            </w:r>
            <w:r>
              <w:t>n</w:t>
            </w:r>
            <w:r w:rsidRPr="003A6479">
              <w:t xml:space="preserve">umber of </w:t>
            </w:r>
            <w:r>
              <w:t>c</w:t>
            </w:r>
            <w:r w:rsidRPr="003A6479">
              <w:t xml:space="preserve">reated </w:t>
            </w:r>
            <w:r>
              <w:t>i</w:t>
            </w:r>
            <w:r w:rsidRPr="003A6479">
              <w:t>nstances</w:t>
            </w:r>
            <w:r>
              <w:t>.</w:t>
            </w:r>
          </w:p>
        </w:tc>
      </w:tr>
    </w:tbl>
    <w:p w:rsidR="00461611" w:rsidRDefault="00461611" w:rsidP="00461611">
      <w:pPr>
        <w:sectPr w:rsidR="00461611" w:rsidSect="00461611">
          <w:type w:val="oddPage"/>
          <w:pgSz w:w="12240" w:h="15840" w:code="1"/>
          <w:pgMar w:top="1440" w:right="1080" w:bottom="1440" w:left="1440" w:header="504" w:footer="720" w:gutter="0"/>
          <w:cols w:space="720"/>
        </w:sectPr>
      </w:pPr>
    </w:p>
    <w:p w:rsidR="00461611" w:rsidRPr="007E6DA9" w:rsidRDefault="00461611" w:rsidP="007965E5">
      <w:pPr>
        <w:pStyle w:val="Heading1"/>
      </w:pPr>
      <w:bookmarkStart w:id="480" w:name="_Running_Tests"/>
      <w:bookmarkStart w:id="481" w:name="_d2h_bmk__Running_Tests_10"/>
      <w:bookmarkStart w:id="482" w:name="_Toc408479889"/>
      <w:bookmarkStart w:id="483" w:name="_d2h_bmk__Toc408479889_10"/>
      <w:bookmarkStart w:id="484" w:name="_D2HTopic_282"/>
      <w:bookmarkEnd w:id="480"/>
      <w:bookmarkEnd w:id="481"/>
      <w:r>
        <w:t>Running Tests</w:t>
      </w:r>
      <w:bookmarkEnd w:id="482"/>
      <w:bookmarkEnd w:id="483"/>
      <w:r>
        <w:t xml:space="preserve"> </w:t>
      </w:r>
      <w:bookmarkEnd w:id="484"/>
    </w:p>
    <w:p w:rsidR="00461611" w:rsidRDefault="00461611" w:rsidP="00CE1F0A">
      <w:r w:rsidRPr="00535593">
        <w:t xml:space="preserve">When you load </w:t>
      </w:r>
      <w:r>
        <w:t>a</w:t>
      </w:r>
      <w:r w:rsidRPr="00535593">
        <w:t xml:space="preserve"> solution for the first time, you</w:t>
      </w:r>
      <w:r>
        <w:t xml:space="preserve"> will </w:t>
      </w:r>
      <w:r w:rsidRPr="00535593">
        <w:t xml:space="preserve">see all </w:t>
      </w:r>
      <w:r>
        <w:t xml:space="preserve">your </w:t>
      </w:r>
      <w:r w:rsidRPr="00535593">
        <w:t xml:space="preserve">existing tests pending. </w:t>
      </w:r>
      <w:r>
        <w:t xml:space="preserve">You need to run these tests manually (see </w:t>
      </w:r>
      <w:hyperlink w:anchor="_D2HTopic_291" w:history="1">
        <w:r w:rsidRPr="009F775B">
          <w:rPr>
            <w:rStyle w:val="Hyperlink"/>
          </w:rPr>
          <w:t>Running All Pending Tests</w:t>
        </w:r>
      </w:hyperlink>
      <w:r>
        <w:t xml:space="preserve">). </w:t>
      </w:r>
    </w:p>
    <w:p w:rsidR="00461611" w:rsidRDefault="00461611" w:rsidP="00CE1F0A">
      <w:r>
        <w:t>A Typemock Isolator’s component that runs test is called SmartRunner. After</w:t>
      </w:r>
      <w:r w:rsidRPr="00535593">
        <w:t xml:space="preserve"> </w:t>
      </w:r>
      <w:r>
        <w:t xml:space="preserve">SmartRunner ran the solution’s tests for the first time, only </w:t>
      </w:r>
      <w:r w:rsidRPr="00535593">
        <w:t>th</w:t>
      </w:r>
      <w:r>
        <w:t>ose</w:t>
      </w:r>
      <w:r w:rsidRPr="00535593">
        <w:t xml:space="preserve"> tests </w:t>
      </w:r>
      <w:r>
        <w:t xml:space="preserve">are run that were affected </w:t>
      </w:r>
      <w:r w:rsidRPr="00535593">
        <w:t xml:space="preserve">since the last build. </w:t>
      </w:r>
      <w:r>
        <w:t>This</w:t>
      </w:r>
      <w:r w:rsidRPr="00535593">
        <w:t xml:space="preserve"> include</w:t>
      </w:r>
      <w:r>
        <w:t>s</w:t>
      </w:r>
      <w:r w:rsidRPr="00535593">
        <w:t xml:space="preserve"> all </w:t>
      </w:r>
      <w:r>
        <w:t>modified</w:t>
      </w:r>
      <w:r w:rsidRPr="00535593">
        <w:t xml:space="preserve"> tests and</w:t>
      </w:r>
      <w:r>
        <w:t xml:space="preserve"> those</w:t>
      </w:r>
      <w:r w:rsidRPr="00535593">
        <w:t xml:space="preserve"> test</w:t>
      </w:r>
      <w:r>
        <w:t>s</w:t>
      </w:r>
      <w:r w:rsidRPr="00535593">
        <w:t xml:space="preserve"> that need to run because the code they test changed. </w:t>
      </w:r>
    </w:p>
    <w:p w:rsidR="00461611" w:rsidRDefault="00461611" w:rsidP="00EF414A">
      <w:r>
        <w:t xml:space="preserve">After </w:t>
      </w:r>
      <w:r w:rsidRPr="00535593">
        <w:t xml:space="preserve">tests </w:t>
      </w:r>
      <w:r>
        <w:t>are completed</w:t>
      </w:r>
      <w:r w:rsidRPr="00535593">
        <w:t xml:space="preserve">, you can </w:t>
      </w:r>
      <w:r>
        <w:t>view</w:t>
      </w:r>
      <w:r w:rsidRPr="00535593">
        <w:t xml:space="preserve"> the result of each test along with their coverage directly </w:t>
      </w:r>
      <w:r>
        <w:t>i</w:t>
      </w:r>
      <w:r w:rsidRPr="00535593">
        <w:t xml:space="preserve">n the code. </w:t>
      </w:r>
      <w:r>
        <w:t>Failed</w:t>
      </w:r>
      <w:r w:rsidRPr="00535593">
        <w:t xml:space="preserve"> tests can be debugged</w:t>
      </w:r>
      <w:r>
        <w:t xml:space="preserve"> and run again</w:t>
      </w:r>
      <w:r w:rsidRPr="00535593">
        <w:t xml:space="preserve"> directly from the test </w:t>
      </w:r>
      <w:r>
        <w:t xml:space="preserve">itself </w:t>
      </w:r>
      <w:r w:rsidRPr="00535593">
        <w:t>or from the code.</w:t>
      </w:r>
    </w:p>
    <w:p w:rsidR="00461611" w:rsidRDefault="00461611" w:rsidP="001459A7">
      <w:pPr>
        <w:pStyle w:val="Heading2"/>
      </w:pPr>
      <w:bookmarkStart w:id="485" w:name="_Toc408479890"/>
      <w:bookmarkStart w:id="486" w:name="_d2h_bmk__Toc408479890_10"/>
      <w:bookmarkStart w:id="487" w:name="_D2HTopic_283"/>
      <w:r>
        <w:t>Understanding Test Navigator</w:t>
      </w:r>
      <w:bookmarkEnd w:id="485"/>
      <w:bookmarkEnd w:id="486"/>
      <w:r>
        <w:t xml:space="preserve"> </w:t>
      </w:r>
      <w:bookmarkEnd w:id="487"/>
    </w:p>
    <w:p w:rsidR="00461611" w:rsidRDefault="00461611" w:rsidP="00CE1F0A">
      <w:r>
        <w:t>The Test Navigator window is integrated into the MS Visual Studio user interface. The window displays the solution status. The following figure shows the Test Navigator window.</w:t>
      </w:r>
    </w:p>
    <w:p w:rsidR="00461611" w:rsidRDefault="00461611" w:rsidP="003F76CC">
      <w:pPr>
        <w:jc w:val="center"/>
      </w:pPr>
      <w:r>
        <w:rPr>
          <w:noProof/>
        </w:rPr>
        <w:drawing>
          <wp:inline distT="0" distB="0" distL="0" distR="0" wp14:anchorId="188BDA26" wp14:editId="483CA97D">
            <wp:extent cx="4301077" cy="555307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derstandingTestNavigatorOption2.png"/>
                    <pic:cNvPicPr/>
                  </pic:nvPicPr>
                  <pic:blipFill>
                    <a:blip r:embed="rId47">
                      <a:extLst>
                        <a:ext uri="{28A0092B-C50C-407E-A947-70E740481C1C}">
                          <a14:useLocalDpi xmlns:a14="http://schemas.microsoft.com/office/drawing/2010/main" val="0"/>
                        </a:ext>
                      </a:extLst>
                    </a:blip>
                    <a:stretch>
                      <a:fillRect/>
                    </a:stretch>
                  </pic:blipFill>
                  <pic:spPr>
                    <a:xfrm>
                      <a:off x="0" y="0"/>
                      <a:ext cx="4301238" cy="5553282"/>
                    </a:xfrm>
                    <a:prstGeom prst="rect">
                      <a:avLst/>
                    </a:prstGeom>
                  </pic:spPr>
                </pic:pic>
              </a:graphicData>
            </a:graphic>
          </wp:inline>
        </w:drawing>
      </w:r>
    </w:p>
    <w:p w:rsidR="00461611" w:rsidRDefault="00461611" w:rsidP="003F76CC">
      <w:pPr>
        <w:pStyle w:val="Heading3"/>
      </w:pPr>
      <w:bookmarkStart w:id="488" w:name="_Toc408479891"/>
      <w:bookmarkStart w:id="489" w:name="_d2h_bmk__Toc408479891_10"/>
      <w:bookmarkStart w:id="490" w:name="_D2HTopic_284"/>
      <w:r>
        <w:t>Understanding Icons</w:t>
      </w:r>
      <w:bookmarkEnd w:id="488"/>
      <w:bookmarkEnd w:id="489"/>
      <w:bookmarkEnd w:id="490"/>
    </w:p>
    <w:p w:rsidR="00461611" w:rsidRDefault="00461611" w:rsidP="00CB356B">
      <w:r>
        <w:t>Test Navigator provides various icons that represent types and statuses of the test. The following sections explain these icons.</w:t>
      </w:r>
    </w:p>
    <w:p w:rsidR="00461611" w:rsidRDefault="00461611" w:rsidP="00116241">
      <w:pPr>
        <w:pStyle w:val="Heading4"/>
      </w:pPr>
      <w:bookmarkStart w:id="491" w:name="_D2HTopic_285"/>
      <w:r>
        <w:t>Test Type</w:t>
      </w:r>
      <w:bookmarkEnd w:id="491"/>
    </w:p>
    <w:tbl>
      <w:tblPr>
        <w:tblW w:w="800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627"/>
        <w:gridCol w:w="7380"/>
      </w:tblGrid>
      <w:tr w:rsidR="00461611" w:rsidTr="00FB73BF">
        <w:trPr>
          <w:cantSplit/>
          <w:tblHeader/>
        </w:trPr>
        <w:tc>
          <w:tcPr>
            <w:tcW w:w="627" w:type="dxa"/>
            <w:vAlign w:val="center"/>
          </w:tcPr>
          <w:p w:rsidR="00461611" w:rsidRDefault="00461611" w:rsidP="00116241">
            <w:pPr>
              <w:pStyle w:val="TableHeader"/>
              <w:tabs>
                <w:tab w:val="center" w:pos="1600"/>
              </w:tabs>
            </w:pPr>
            <w:r>
              <w:t xml:space="preserve"> Icon</w:t>
            </w:r>
            <w:r>
              <w:tab/>
            </w:r>
          </w:p>
        </w:tc>
        <w:tc>
          <w:tcPr>
            <w:tcW w:w="7380" w:type="dxa"/>
            <w:shd w:val="clear" w:color="auto" w:fill="auto"/>
            <w:vAlign w:val="center"/>
          </w:tcPr>
          <w:p w:rsidR="00461611" w:rsidRDefault="00461611" w:rsidP="00116241">
            <w:pPr>
              <w:pStyle w:val="TableHeader"/>
            </w:pPr>
            <w:r>
              <w:t>Description</w:t>
            </w:r>
          </w:p>
        </w:tc>
      </w:tr>
      <w:tr w:rsidR="00461611" w:rsidRPr="00AF785F" w:rsidTr="00FB73BF">
        <w:trPr>
          <w:cantSplit/>
        </w:trPr>
        <w:tc>
          <w:tcPr>
            <w:tcW w:w="627" w:type="dxa"/>
            <w:vAlign w:val="center"/>
          </w:tcPr>
          <w:p w:rsidR="00461611" w:rsidRPr="008E6A65" w:rsidRDefault="00461611" w:rsidP="00116241">
            <w:pPr>
              <w:pStyle w:val="TableText4Icons"/>
            </w:pPr>
            <w:r>
              <w:rPr>
                <w:noProof/>
              </w:rPr>
              <w:drawing>
                <wp:inline distT="0" distB="0" distL="0" distR="0" wp14:anchorId="5A3EF767" wp14:editId="3CA5FFD6">
                  <wp:extent cx="152400" cy="15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en_shield16.png"/>
                          <pic:cNvPicPr/>
                        </pic:nvPicPr>
                        <pic:blipFill>
                          <a:blip r:embed="rId4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7380" w:type="dxa"/>
            <w:shd w:val="clear" w:color="auto" w:fill="auto"/>
            <w:vAlign w:val="center"/>
          </w:tcPr>
          <w:p w:rsidR="00461611" w:rsidRPr="008E6A65" w:rsidRDefault="00461611" w:rsidP="00116241">
            <w:pPr>
              <w:pStyle w:val="TableText"/>
            </w:pPr>
            <w:r>
              <w:t>Unit test</w:t>
            </w:r>
          </w:p>
        </w:tc>
      </w:tr>
      <w:tr w:rsidR="00461611" w:rsidRPr="00AF785F" w:rsidTr="00FB73BF">
        <w:trPr>
          <w:cantSplit/>
        </w:trPr>
        <w:tc>
          <w:tcPr>
            <w:tcW w:w="627" w:type="dxa"/>
            <w:vAlign w:val="center"/>
          </w:tcPr>
          <w:p w:rsidR="00461611" w:rsidRPr="008E6A65" w:rsidRDefault="00461611" w:rsidP="00116241">
            <w:pPr>
              <w:pStyle w:val="TableText4Icons"/>
            </w:pPr>
            <w:r>
              <w:rPr>
                <w:noProof/>
              </w:rPr>
              <w:drawing>
                <wp:inline distT="0" distB="0" distL="0" distR="0" wp14:anchorId="47549147" wp14:editId="12563726">
                  <wp:extent cx="159941" cy="200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on_integrationtest.png"/>
                          <pic:cNvPicPr/>
                        </pic:nvPicPr>
                        <pic:blipFill>
                          <a:blip r:embed="rId49">
                            <a:extLst>
                              <a:ext uri="{28A0092B-C50C-407E-A947-70E740481C1C}">
                                <a14:useLocalDpi xmlns:a14="http://schemas.microsoft.com/office/drawing/2010/main" val="0"/>
                              </a:ext>
                            </a:extLst>
                          </a:blip>
                          <a:stretch>
                            <a:fillRect/>
                          </a:stretch>
                        </pic:blipFill>
                        <pic:spPr>
                          <a:xfrm>
                            <a:off x="0" y="0"/>
                            <a:ext cx="160928" cy="201260"/>
                          </a:xfrm>
                          <a:prstGeom prst="rect">
                            <a:avLst/>
                          </a:prstGeom>
                        </pic:spPr>
                      </pic:pic>
                    </a:graphicData>
                  </a:graphic>
                </wp:inline>
              </w:drawing>
            </w:r>
          </w:p>
        </w:tc>
        <w:tc>
          <w:tcPr>
            <w:tcW w:w="7380" w:type="dxa"/>
            <w:shd w:val="clear" w:color="auto" w:fill="auto"/>
            <w:vAlign w:val="center"/>
          </w:tcPr>
          <w:p w:rsidR="00461611" w:rsidRPr="008E6A65" w:rsidRDefault="00461611" w:rsidP="00116241">
            <w:pPr>
              <w:pStyle w:val="TableText"/>
            </w:pPr>
            <w:r>
              <w:t>Integration test</w:t>
            </w:r>
          </w:p>
        </w:tc>
      </w:tr>
      <w:tr w:rsidR="00461611" w:rsidRPr="00AF785F" w:rsidTr="00FB73BF">
        <w:trPr>
          <w:cantSplit/>
        </w:trPr>
        <w:tc>
          <w:tcPr>
            <w:tcW w:w="627" w:type="dxa"/>
            <w:vAlign w:val="center"/>
          </w:tcPr>
          <w:p w:rsidR="00461611" w:rsidRPr="008E6A65" w:rsidRDefault="00461611" w:rsidP="00116241">
            <w:pPr>
              <w:pStyle w:val="TableText4Icons"/>
            </w:pPr>
            <w:r>
              <w:rPr>
                <w:noProof/>
              </w:rPr>
              <w:drawing>
                <wp:inline distT="0" distB="0" distL="0" distR="0" wp14:anchorId="108E64EE" wp14:editId="41C2B3CF">
                  <wp:extent cx="152400"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y_shield16.png"/>
                          <pic:cNvPicPr/>
                        </pic:nvPicPr>
                        <pic:blipFill>
                          <a:blip r:embed="rId16">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7380" w:type="dxa"/>
            <w:shd w:val="clear" w:color="auto" w:fill="auto"/>
            <w:vAlign w:val="center"/>
          </w:tcPr>
          <w:p w:rsidR="00461611" w:rsidRPr="008E6A65" w:rsidRDefault="00461611" w:rsidP="00FB73BF">
            <w:pPr>
              <w:pStyle w:val="TableText"/>
            </w:pPr>
            <w:r>
              <w:t xml:space="preserve">Non-active test. The test was ignored because you added the </w:t>
            </w:r>
            <w:r w:rsidRPr="000B2666">
              <w:rPr>
                <w:rStyle w:val="Bold"/>
              </w:rPr>
              <w:t>[DontRun]</w:t>
            </w:r>
            <w:r>
              <w:t xml:space="preserve"> or </w:t>
            </w:r>
            <w:r w:rsidRPr="000B2666">
              <w:rPr>
                <w:rStyle w:val="Bold"/>
              </w:rPr>
              <w:t>[Ignore]</w:t>
            </w:r>
            <w:r>
              <w:t xml:space="preserve"> attribute. </w:t>
            </w:r>
          </w:p>
        </w:tc>
      </w:tr>
    </w:tbl>
    <w:p w:rsidR="00461611" w:rsidRDefault="00461611" w:rsidP="00116241"/>
    <w:p w:rsidR="00461611" w:rsidRDefault="00461611" w:rsidP="00FB73BF">
      <w:pPr>
        <w:pStyle w:val="Heading4"/>
      </w:pPr>
      <w:bookmarkStart w:id="492" w:name="_D2HTopic_286"/>
      <w:r>
        <w:t>Test Status</w:t>
      </w:r>
      <w:bookmarkEnd w:id="492"/>
    </w:p>
    <w:tbl>
      <w:tblPr>
        <w:tblW w:w="800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627"/>
        <w:gridCol w:w="7380"/>
      </w:tblGrid>
      <w:tr w:rsidR="00461611" w:rsidTr="00FB73BF">
        <w:trPr>
          <w:cantSplit/>
          <w:tblHeader/>
        </w:trPr>
        <w:tc>
          <w:tcPr>
            <w:tcW w:w="627" w:type="dxa"/>
            <w:vAlign w:val="center"/>
          </w:tcPr>
          <w:p w:rsidR="00461611" w:rsidRDefault="00461611" w:rsidP="00CD4D8C">
            <w:pPr>
              <w:pStyle w:val="TableHeader"/>
              <w:tabs>
                <w:tab w:val="center" w:pos="1600"/>
              </w:tabs>
            </w:pPr>
            <w:r>
              <w:t>Icon</w:t>
            </w:r>
            <w:r>
              <w:tab/>
            </w:r>
          </w:p>
        </w:tc>
        <w:tc>
          <w:tcPr>
            <w:tcW w:w="7380" w:type="dxa"/>
            <w:shd w:val="clear" w:color="auto" w:fill="auto"/>
            <w:vAlign w:val="center"/>
          </w:tcPr>
          <w:p w:rsidR="00461611" w:rsidRDefault="00461611" w:rsidP="00CD4D8C">
            <w:pPr>
              <w:pStyle w:val="TableHeader"/>
            </w:pPr>
            <w:r>
              <w:t>Description</w:t>
            </w:r>
          </w:p>
        </w:tc>
      </w:tr>
      <w:tr w:rsidR="00461611" w:rsidRPr="00AF785F" w:rsidTr="00FB73BF">
        <w:trPr>
          <w:cantSplit/>
        </w:trPr>
        <w:tc>
          <w:tcPr>
            <w:tcW w:w="627" w:type="dxa"/>
            <w:vAlign w:val="center"/>
          </w:tcPr>
          <w:p w:rsidR="00461611" w:rsidRPr="008E6A65" w:rsidRDefault="00461611" w:rsidP="00CD4D8C">
            <w:pPr>
              <w:pStyle w:val="TableText4Icons"/>
            </w:pPr>
            <w:r>
              <w:rPr>
                <w:noProof/>
              </w:rPr>
              <w:drawing>
                <wp:inline distT="0" distB="0" distL="0" distR="0" wp14:anchorId="6578F2A0" wp14:editId="6C00C993">
                  <wp:extent cx="152400" cy="15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een_shield16.png"/>
                          <pic:cNvPicPr/>
                        </pic:nvPicPr>
                        <pic:blipFill>
                          <a:blip r:embed="rId4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7380" w:type="dxa"/>
            <w:shd w:val="clear" w:color="auto" w:fill="auto"/>
            <w:vAlign w:val="center"/>
          </w:tcPr>
          <w:p w:rsidR="00461611" w:rsidRPr="008E6A65" w:rsidRDefault="00461611" w:rsidP="00CD4D8C">
            <w:pPr>
              <w:pStyle w:val="TableText"/>
            </w:pPr>
            <w:r>
              <w:t>The test successfully passed.</w:t>
            </w:r>
          </w:p>
        </w:tc>
      </w:tr>
      <w:tr w:rsidR="00461611" w:rsidRPr="00AF785F" w:rsidTr="00FB73BF">
        <w:trPr>
          <w:cantSplit/>
        </w:trPr>
        <w:tc>
          <w:tcPr>
            <w:tcW w:w="627" w:type="dxa"/>
            <w:vAlign w:val="center"/>
          </w:tcPr>
          <w:p w:rsidR="00461611" w:rsidRPr="008E6A65" w:rsidRDefault="00461611" w:rsidP="00CD4D8C">
            <w:pPr>
              <w:pStyle w:val="TableText4Icons"/>
            </w:pPr>
            <w:r>
              <w:rPr>
                <w:noProof/>
              </w:rPr>
              <w:drawing>
                <wp:inline distT="0" distB="0" distL="0" distR="0" wp14:anchorId="75420A5B" wp14:editId="01942BF0">
                  <wp:extent cx="15240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een_shield16_play.png"/>
                          <pic:cNvPicPr/>
                        </pic:nvPicPr>
                        <pic:blipFill>
                          <a:blip r:embed="rId50">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7380" w:type="dxa"/>
            <w:shd w:val="clear" w:color="auto" w:fill="auto"/>
            <w:vAlign w:val="center"/>
          </w:tcPr>
          <w:p w:rsidR="00461611" w:rsidRPr="008E6A65" w:rsidRDefault="00461611" w:rsidP="00CD4D8C">
            <w:pPr>
              <w:pStyle w:val="TableText"/>
            </w:pPr>
            <w:r>
              <w:t>The test is pending because the code that the test checks changed.</w:t>
            </w:r>
          </w:p>
        </w:tc>
      </w:tr>
      <w:tr w:rsidR="00461611" w:rsidRPr="00AF785F" w:rsidTr="00FB73BF">
        <w:trPr>
          <w:cantSplit/>
        </w:trPr>
        <w:tc>
          <w:tcPr>
            <w:tcW w:w="627" w:type="dxa"/>
            <w:vAlign w:val="center"/>
          </w:tcPr>
          <w:p w:rsidR="00461611" w:rsidRDefault="00461611" w:rsidP="00CD4D8C">
            <w:pPr>
              <w:pStyle w:val="TableText4Icons"/>
            </w:pPr>
            <w:r>
              <w:rPr>
                <w:noProof/>
              </w:rPr>
              <w:drawing>
                <wp:inline distT="0" distB="0" distL="0" distR="0" wp14:anchorId="2C6658CD" wp14:editId="6D69764E">
                  <wp:extent cx="15240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d_shield16.png"/>
                          <pic:cNvPicPr/>
                        </pic:nvPicPr>
                        <pic:blipFill>
                          <a:blip r:embed="rId5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7380" w:type="dxa"/>
            <w:shd w:val="clear" w:color="auto" w:fill="auto"/>
            <w:vAlign w:val="center"/>
          </w:tcPr>
          <w:p w:rsidR="00461611" w:rsidRPr="008E6A65" w:rsidRDefault="00461611" w:rsidP="00CD4D8C">
            <w:pPr>
              <w:pStyle w:val="TableText"/>
            </w:pPr>
            <w:r>
              <w:t>The test failed.</w:t>
            </w:r>
          </w:p>
        </w:tc>
      </w:tr>
      <w:tr w:rsidR="00461611" w:rsidRPr="00AF785F" w:rsidTr="00FB73BF">
        <w:trPr>
          <w:cantSplit/>
        </w:trPr>
        <w:tc>
          <w:tcPr>
            <w:tcW w:w="627" w:type="dxa"/>
            <w:vAlign w:val="center"/>
          </w:tcPr>
          <w:p w:rsidR="00461611" w:rsidRDefault="00461611" w:rsidP="00CD4D8C">
            <w:pPr>
              <w:pStyle w:val="TableText4Icons"/>
            </w:pPr>
            <w:r>
              <w:rPr>
                <w:noProof/>
              </w:rPr>
              <w:drawing>
                <wp:inline distT="0" distB="0" distL="0" distR="0" wp14:anchorId="01EC7EC5" wp14:editId="68C80123">
                  <wp:extent cx="152400" cy="15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een_shield_new16.png"/>
                          <pic:cNvPicPr/>
                        </pic:nvPicPr>
                        <pic:blipFill>
                          <a:blip r:embed="rId52">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7380" w:type="dxa"/>
            <w:shd w:val="clear" w:color="auto" w:fill="auto"/>
            <w:vAlign w:val="center"/>
          </w:tcPr>
          <w:p w:rsidR="00461611" w:rsidRDefault="00461611" w:rsidP="00FB73BF">
            <w:pPr>
              <w:pStyle w:val="TableText"/>
            </w:pPr>
            <w:r>
              <w:t>A new test. This test was written by a developer or automatically suggested by Typemock Isolator and was not run yet.</w:t>
            </w:r>
          </w:p>
        </w:tc>
      </w:tr>
    </w:tbl>
    <w:p w:rsidR="00461611" w:rsidRPr="00FB73BF" w:rsidRDefault="00461611" w:rsidP="00FB73BF"/>
    <w:p w:rsidR="00461611" w:rsidRDefault="00461611" w:rsidP="00FB73BF">
      <w:pPr>
        <w:pStyle w:val="Heading3"/>
      </w:pPr>
      <w:bookmarkStart w:id="493" w:name="_Toc408479892"/>
      <w:bookmarkStart w:id="494" w:name="_d2h_bmk__Toc408479892_10"/>
      <w:bookmarkStart w:id="495" w:name="_D2HTopic_287"/>
      <w:r>
        <w:t>Understanding Tabs</w:t>
      </w:r>
      <w:bookmarkEnd w:id="493"/>
      <w:bookmarkEnd w:id="494"/>
      <w:bookmarkEnd w:id="495"/>
    </w:p>
    <w:p w:rsidR="00461611" w:rsidRDefault="00461611" w:rsidP="007E2C42">
      <w:r>
        <w:t>To help you easier navigate through the tests, Test Navigator displays the tests and their status on the following tabs:</w:t>
      </w:r>
    </w:p>
    <w:p w:rsidR="00461611" w:rsidRDefault="00461611" w:rsidP="007E2C42">
      <w:pPr>
        <w:pStyle w:val="ListBullet"/>
      </w:pPr>
      <w:r>
        <w:t>Failed</w:t>
      </w:r>
    </w:p>
    <w:p w:rsidR="00461611" w:rsidRDefault="00461611" w:rsidP="007E2C42">
      <w:pPr>
        <w:pStyle w:val="ListBullet"/>
      </w:pPr>
      <w:r>
        <w:t>Pending</w:t>
      </w:r>
    </w:p>
    <w:p w:rsidR="00461611" w:rsidRDefault="00461611" w:rsidP="007E2C42">
      <w:pPr>
        <w:pStyle w:val="ListBullet"/>
      </w:pPr>
      <w:r>
        <w:t>Ignored</w:t>
      </w:r>
    </w:p>
    <w:p w:rsidR="00461611" w:rsidRDefault="00461611" w:rsidP="007E2C42">
      <w:pPr>
        <w:pStyle w:val="ListBullet"/>
      </w:pPr>
      <w:r>
        <w:t>Passed</w:t>
      </w:r>
    </w:p>
    <w:p w:rsidR="00461611" w:rsidRDefault="00461611" w:rsidP="0009292B">
      <w:r>
        <w:t>On each tab, you can group tests by the full class name or project, namespace, or class name. If tests are grouped, you can run all tests within the group in one click. In addition, you can run all tests on the selected tab.</w:t>
      </w:r>
    </w:p>
    <w:p w:rsidR="00461611" w:rsidRDefault="00461611" w:rsidP="003F76CC">
      <w:pPr>
        <w:pStyle w:val="Heading3"/>
      </w:pPr>
      <w:bookmarkStart w:id="496" w:name="_Toc408479893"/>
      <w:bookmarkStart w:id="497" w:name="_d2h_bmk__Toc408479893_10"/>
      <w:bookmarkStart w:id="498" w:name="_D2HTopic_288"/>
      <w:r>
        <w:t>Summary Status of the Entire Solution</w:t>
      </w:r>
      <w:bookmarkEnd w:id="496"/>
      <w:bookmarkEnd w:id="497"/>
      <w:bookmarkEnd w:id="498"/>
    </w:p>
    <w:p w:rsidR="00461611" w:rsidRDefault="00461611" w:rsidP="009908D7">
      <w:r>
        <w:t>Test Navigator summarizes the testing status of the entire solution since the last build. The status is represented by the icon displayed above the tests and can be one of the following:</w:t>
      </w:r>
    </w:p>
    <w:tbl>
      <w:tblPr>
        <w:tblW w:w="800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627"/>
        <w:gridCol w:w="7380"/>
      </w:tblGrid>
      <w:tr w:rsidR="00461611" w:rsidTr="00FB73BF">
        <w:trPr>
          <w:cantSplit/>
          <w:tblHeader/>
        </w:trPr>
        <w:tc>
          <w:tcPr>
            <w:tcW w:w="627" w:type="dxa"/>
            <w:vAlign w:val="center"/>
          </w:tcPr>
          <w:p w:rsidR="00461611" w:rsidRDefault="00461611" w:rsidP="004148FC">
            <w:pPr>
              <w:pStyle w:val="TableHeader"/>
              <w:tabs>
                <w:tab w:val="center" w:pos="1600"/>
              </w:tabs>
            </w:pPr>
            <w:r>
              <w:t>Icon</w:t>
            </w:r>
            <w:r>
              <w:tab/>
            </w:r>
          </w:p>
        </w:tc>
        <w:tc>
          <w:tcPr>
            <w:tcW w:w="7380" w:type="dxa"/>
            <w:shd w:val="clear" w:color="auto" w:fill="auto"/>
            <w:vAlign w:val="center"/>
          </w:tcPr>
          <w:p w:rsidR="00461611" w:rsidRDefault="00461611" w:rsidP="004148FC">
            <w:pPr>
              <w:pStyle w:val="TableHeader"/>
            </w:pPr>
            <w:r>
              <w:t>Description</w:t>
            </w:r>
          </w:p>
        </w:tc>
      </w:tr>
      <w:tr w:rsidR="00461611" w:rsidRPr="00AF785F" w:rsidTr="00FB73BF">
        <w:trPr>
          <w:cantSplit/>
        </w:trPr>
        <w:tc>
          <w:tcPr>
            <w:tcW w:w="627" w:type="dxa"/>
            <w:vAlign w:val="center"/>
          </w:tcPr>
          <w:p w:rsidR="00461611" w:rsidRPr="008E6A65" w:rsidRDefault="00461611" w:rsidP="004148FC">
            <w:pPr>
              <w:pStyle w:val="TableText4Icons"/>
            </w:pPr>
            <w:r>
              <w:rPr>
                <w:noProof/>
              </w:rPr>
              <w:drawing>
                <wp:inline distT="0" distB="0" distL="0" distR="0" wp14:anchorId="5BE0970C" wp14:editId="520F9774">
                  <wp:extent cx="152400" cy="15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een_shield16.png"/>
                          <pic:cNvPicPr/>
                        </pic:nvPicPr>
                        <pic:blipFill>
                          <a:blip r:embed="rId4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7380" w:type="dxa"/>
            <w:shd w:val="clear" w:color="auto" w:fill="auto"/>
            <w:vAlign w:val="center"/>
          </w:tcPr>
          <w:p w:rsidR="00461611" w:rsidRPr="008E6A65" w:rsidRDefault="00461611" w:rsidP="00A25E7C">
            <w:pPr>
              <w:pStyle w:val="TableText"/>
            </w:pPr>
            <w:r>
              <w:t>All tests passed successfully.</w:t>
            </w:r>
          </w:p>
        </w:tc>
      </w:tr>
      <w:tr w:rsidR="00461611" w:rsidRPr="00AF785F" w:rsidTr="00FB73BF">
        <w:trPr>
          <w:cantSplit/>
        </w:trPr>
        <w:tc>
          <w:tcPr>
            <w:tcW w:w="627" w:type="dxa"/>
            <w:vAlign w:val="center"/>
          </w:tcPr>
          <w:p w:rsidR="00461611" w:rsidRPr="008E6A65" w:rsidRDefault="00461611" w:rsidP="004148FC">
            <w:pPr>
              <w:pStyle w:val="TableText4Icons"/>
            </w:pPr>
            <w:r>
              <w:rPr>
                <w:noProof/>
              </w:rPr>
              <w:drawing>
                <wp:inline distT="0" distB="0" distL="0" distR="0" wp14:anchorId="3B320CCA" wp14:editId="0A217E73">
                  <wp:extent cx="1524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een_shield16_play.png"/>
                          <pic:cNvPicPr/>
                        </pic:nvPicPr>
                        <pic:blipFill>
                          <a:blip r:embed="rId50">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7380" w:type="dxa"/>
            <w:shd w:val="clear" w:color="auto" w:fill="auto"/>
            <w:vAlign w:val="center"/>
          </w:tcPr>
          <w:p w:rsidR="00461611" w:rsidRPr="008E6A65" w:rsidRDefault="00461611" w:rsidP="00A25E7C">
            <w:pPr>
              <w:pStyle w:val="TableText"/>
            </w:pPr>
            <w:r>
              <w:t>Some tests are pending after the code changed.</w:t>
            </w:r>
          </w:p>
        </w:tc>
      </w:tr>
      <w:tr w:rsidR="00461611" w:rsidRPr="00AF785F" w:rsidTr="00FB73BF">
        <w:trPr>
          <w:cantSplit/>
        </w:trPr>
        <w:tc>
          <w:tcPr>
            <w:tcW w:w="627" w:type="dxa"/>
            <w:vAlign w:val="center"/>
          </w:tcPr>
          <w:p w:rsidR="00461611" w:rsidRDefault="00461611" w:rsidP="004148FC">
            <w:pPr>
              <w:pStyle w:val="TableText4Icons"/>
            </w:pPr>
            <w:r>
              <w:rPr>
                <w:noProof/>
              </w:rPr>
              <w:drawing>
                <wp:inline distT="0" distB="0" distL="0" distR="0" wp14:anchorId="41FCA5D1" wp14:editId="14722AEE">
                  <wp:extent cx="152400" cy="15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d_shield16.png"/>
                          <pic:cNvPicPr/>
                        </pic:nvPicPr>
                        <pic:blipFill>
                          <a:blip r:embed="rId5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7380" w:type="dxa"/>
            <w:shd w:val="clear" w:color="auto" w:fill="auto"/>
            <w:vAlign w:val="center"/>
          </w:tcPr>
          <w:p w:rsidR="00461611" w:rsidRPr="008E6A65" w:rsidRDefault="00461611" w:rsidP="00A25E7C">
            <w:pPr>
              <w:pStyle w:val="TableText"/>
            </w:pPr>
            <w:r>
              <w:t>Some tests failed.</w:t>
            </w:r>
          </w:p>
        </w:tc>
      </w:tr>
      <w:tr w:rsidR="00461611" w:rsidRPr="00AF785F" w:rsidTr="00FB73BF">
        <w:trPr>
          <w:cantSplit/>
        </w:trPr>
        <w:tc>
          <w:tcPr>
            <w:tcW w:w="627" w:type="dxa"/>
            <w:vAlign w:val="center"/>
          </w:tcPr>
          <w:p w:rsidR="00461611" w:rsidRPr="00EF2FA0" w:rsidRDefault="00461611" w:rsidP="004148FC">
            <w:pPr>
              <w:pStyle w:val="TableText4Icons"/>
              <w:rPr>
                <w:noProof/>
              </w:rPr>
            </w:pPr>
            <w:r>
              <w:rPr>
                <w:noProof/>
              </w:rPr>
              <w:drawing>
                <wp:inline distT="0" distB="0" distL="0" distR="0" wp14:anchorId="7AE5A46E" wp14:editId="56E20419">
                  <wp:extent cx="152400" cy="15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rror16.png"/>
                          <pic:cNvPicPr/>
                        </pic:nvPicPr>
                        <pic:blipFill>
                          <a:blip r:embed="rId53">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tc>
        <w:tc>
          <w:tcPr>
            <w:tcW w:w="7380" w:type="dxa"/>
            <w:shd w:val="clear" w:color="auto" w:fill="auto"/>
            <w:vAlign w:val="center"/>
          </w:tcPr>
          <w:p w:rsidR="00461611" w:rsidRPr="00EF2FA0" w:rsidRDefault="00461611" w:rsidP="00EF2FA0">
            <w:pPr>
              <w:pStyle w:val="TableText"/>
            </w:pPr>
            <w:r w:rsidRPr="00EF2FA0">
              <w:t>The solution build failed. If you click the icon, the errors will be displayed.</w:t>
            </w:r>
          </w:p>
        </w:tc>
      </w:tr>
    </w:tbl>
    <w:p w:rsidR="00461611" w:rsidRDefault="00461611" w:rsidP="00A46882">
      <w:pPr>
        <w:pStyle w:val="Heading2"/>
      </w:pPr>
      <w:bookmarkStart w:id="499" w:name="_Toc408479894"/>
      <w:bookmarkStart w:id="500" w:name="_d2h_bmk__Toc408479894_10"/>
      <w:bookmarkStart w:id="501" w:name="_D2HTopic_289"/>
      <w:r>
        <w:t>Opening the Test Navigator Pane</w:t>
      </w:r>
      <w:bookmarkEnd w:id="499"/>
      <w:bookmarkEnd w:id="500"/>
      <w:bookmarkEnd w:id="501"/>
    </w:p>
    <w:p w:rsidR="00461611" w:rsidRDefault="00461611" w:rsidP="00336039">
      <w:pPr>
        <w:pStyle w:val="ToDo"/>
      </w:pPr>
      <w:r>
        <w:t>To open the Test Navigator pane:</w:t>
      </w:r>
    </w:p>
    <w:p w:rsidR="00461611" w:rsidRPr="00336039" w:rsidRDefault="00461611" w:rsidP="00336039">
      <w:pPr>
        <w:pStyle w:val="ListBullet"/>
      </w:pPr>
      <w:r>
        <w:t xml:space="preserve">Select </w:t>
      </w:r>
      <w:r w:rsidRPr="00336039">
        <w:rPr>
          <w:rStyle w:val="Bold"/>
        </w:rPr>
        <w:t>Typemock &gt; Windows &gt; Navigator</w:t>
      </w:r>
      <w:r>
        <w:t xml:space="preserve">. </w:t>
      </w:r>
    </w:p>
    <w:p w:rsidR="00461611" w:rsidRDefault="00461611" w:rsidP="00A46882">
      <w:pPr>
        <w:pStyle w:val="Heading2"/>
      </w:pPr>
      <w:bookmarkStart w:id="502" w:name="_Toc408479895"/>
      <w:bookmarkStart w:id="503" w:name="_d2h_bmk__Toc408479895_10"/>
      <w:bookmarkStart w:id="504" w:name="_D2HTopic_290"/>
      <w:r>
        <w:t>Running an Individual Test</w:t>
      </w:r>
      <w:bookmarkEnd w:id="502"/>
      <w:bookmarkEnd w:id="503"/>
      <w:bookmarkEnd w:id="504"/>
    </w:p>
    <w:p w:rsidR="00461611" w:rsidRDefault="00461611" w:rsidP="006C4F7B">
      <w:r>
        <w:t>You can run any test at any time without having to wait for next build or when your computer is idle. You can run a test either from the code of the test or from the code of the method under test.</w:t>
      </w:r>
    </w:p>
    <w:p w:rsidR="00461611" w:rsidRDefault="00461611" w:rsidP="006C4F7B">
      <w:pPr>
        <w:pStyle w:val="ToDo"/>
      </w:pPr>
      <w:r>
        <w:t>To run an individual test from the code of the test:</w:t>
      </w:r>
    </w:p>
    <w:p w:rsidR="00461611" w:rsidRDefault="00461611" w:rsidP="00461611">
      <w:pPr>
        <w:pStyle w:val="ListNumber"/>
        <w:numPr>
          <w:ilvl w:val="0"/>
          <w:numId w:val="33"/>
        </w:numPr>
      </w:pPr>
      <w:r>
        <w:t xml:space="preserve">In the </w:t>
      </w:r>
      <w:r w:rsidRPr="008D618F">
        <w:rPr>
          <w:rStyle w:val="Bold"/>
        </w:rPr>
        <w:t>Test Navigator</w:t>
      </w:r>
      <w:r>
        <w:t xml:space="preserve"> window, click the test that you want to run.</w:t>
      </w:r>
    </w:p>
    <w:p w:rsidR="00461611" w:rsidRDefault="00461611" w:rsidP="00733F57">
      <w:pPr>
        <w:pStyle w:val="ListContinue"/>
      </w:pPr>
      <w:r>
        <w:t>The code of the test is opened in the code window.</w:t>
      </w:r>
    </w:p>
    <w:p w:rsidR="00461611" w:rsidRDefault="00461611" w:rsidP="00733F57">
      <w:pPr>
        <w:pStyle w:val="ListContinue"/>
      </w:pPr>
    </w:p>
    <w:p w:rsidR="00461611" w:rsidRDefault="00461611" w:rsidP="00733F57">
      <w:pPr>
        <w:pStyle w:val="ListContinue"/>
      </w:pPr>
      <w:r>
        <w:rPr>
          <w:noProof/>
        </w:rPr>
        <w:drawing>
          <wp:inline distT="0" distB="0" distL="0" distR="0" wp14:anchorId="37C421E7" wp14:editId="7A556731">
            <wp:extent cx="5943600" cy="35788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unningAnIndividualTest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3578860"/>
                    </a:xfrm>
                    <a:prstGeom prst="rect">
                      <a:avLst/>
                    </a:prstGeom>
                  </pic:spPr>
                </pic:pic>
              </a:graphicData>
            </a:graphic>
          </wp:inline>
        </w:drawing>
      </w:r>
    </w:p>
    <w:p w:rsidR="00461611" w:rsidRDefault="00461611" w:rsidP="00461611">
      <w:pPr>
        <w:pStyle w:val="ListNumber"/>
        <w:numPr>
          <w:ilvl w:val="0"/>
          <w:numId w:val="33"/>
        </w:numPr>
      </w:pPr>
      <w:r>
        <w:t xml:space="preserve">On the left from the method, click the shield icon </w:t>
      </w:r>
      <w:r>
        <w:rPr>
          <w:noProof/>
        </w:rPr>
        <w:drawing>
          <wp:inline distT="0" distB="0" distL="0" distR="0" wp14:anchorId="3964BF8F" wp14:editId="6915950F">
            <wp:extent cx="152400" cy="15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een_shield16_play.png"/>
                    <pic:cNvPicPr/>
                  </pic:nvPicPr>
                  <pic:blipFill>
                    <a:blip r:embed="rId50">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w:t>
      </w:r>
    </w:p>
    <w:p w:rsidR="00461611" w:rsidRDefault="00461611" w:rsidP="00733F57">
      <w:pPr>
        <w:pStyle w:val="ListContinue"/>
      </w:pPr>
      <w:r>
        <w:t>The Test window is displayed above the shield icon.</w:t>
      </w:r>
    </w:p>
    <w:p w:rsidR="00461611" w:rsidRDefault="00461611" w:rsidP="00733F57">
      <w:pPr>
        <w:pStyle w:val="ListContinue"/>
      </w:pPr>
    </w:p>
    <w:p w:rsidR="00461611" w:rsidRDefault="00461611" w:rsidP="00733F57">
      <w:pPr>
        <w:pStyle w:val="ListContinue"/>
      </w:pPr>
      <w:r>
        <w:rPr>
          <w:noProof/>
        </w:rPr>
        <w:drawing>
          <wp:inline distT="0" distB="0" distL="0" distR="0" wp14:anchorId="7C043E8E" wp14:editId="49E0D32F">
            <wp:extent cx="5943600" cy="3619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00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p>
    <w:p w:rsidR="00461611" w:rsidRDefault="00461611" w:rsidP="00461611">
      <w:pPr>
        <w:pStyle w:val="ListNumber"/>
        <w:numPr>
          <w:ilvl w:val="0"/>
          <w:numId w:val="33"/>
        </w:numPr>
      </w:pPr>
      <w:r>
        <w:t xml:space="preserve">In the Test window, click </w:t>
      </w:r>
      <w:r w:rsidRPr="00733F57">
        <w:rPr>
          <w:rStyle w:val="Bold"/>
        </w:rPr>
        <w:t>Run</w:t>
      </w:r>
      <w:r>
        <w:t xml:space="preserve"> </w:t>
      </w:r>
      <w:r>
        <w:rPr>
          <w:noProof/>
        </w:rPr>
        <w:drawing>
          <wp:inline distT="0" distB="0" distL="0" distR="0" wp14:anchorId="511286D1" wp14:editId="4ECAEA79">
            <wp:extent cx="152400"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un.png"/>
                    <pic:cNvPicPr/>
                  </pic:nvPicPr>
                  <pic:blipFill>
                    <a:blip r:embed="rId56">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w:t>
      </w:r>
    </w:p>
    <w:p w:rsidR="00461611" w:rsidRDefault="00461611" w:rsidP="00733F57">
      <w:pPr>
        <w:pStyle w:val="ToDo"/>
      </w:pPr>
      <w:r>
        <w:t>To run an individual test from the code of the method under test:</w:t>
      </w:r>
    </w:p>
    <w:p w:rsidR="00461611" w:rsidRDefault="00461611" w:rsidP="00461611">
      <w:pPr>
        <w:pStyle w:val="ListNumber"/>
        <w:numPr>
          <w:ilvl w:val="0"/>
          <w:numId w:val="70"/>
        </w:numPr>
      </w:pPr>
      <w:r>
        <w:t>Navigate to the method.</w:t>
      </w:r>
    </w:p>
    <w:p w:rsidR="00461611" w:rsidRDefault="00461611" w:rsidP="00E6766D">
      <w:pPr>
        <w:pStyle w:val="ListNumber"/>
      </w:pPr>
      <w:r>
        <w:t xml:space="preserve">On the left from the method, click the shield icon </w:t>
      </w:r>
      <w:r>
        <w:rPr>
          <w:noProof/>
        </w:rPr>
        <w:drawing>
          <wp:inline distT="0" distB="0" distL="0" distR="0" wp14:anchorId="59920909" wp14:editId="52717962">
            <wp:extent cx="152400" cy="15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een_shield16_play.png"/>
                    <pic:cNvPicPr/>
                  </pic:nvPicPr>
                  <pic:blipFill>
                    <a:blip r:embed="rId50">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w:t>
      </w:r>
    </w:p>
    <w:p w:rsidR="00461611" w:rsidRDefault="00461611" w:rsidP="00CF2842">
      <w:pPr>
        <w:pStyle w:val="ListContinue"/>
      </w:pPr>
      <w:r w:rsidRPr="007C2331">
        <w:t>All tests that run on the method appear</w:t>
      </w:r>
      <w:r>
        <w:t xml:space="preserve"> above the shield</w:t>
      </w:r>
      <w:r w:rsidRPr="007C2331">
        <w:t>. If you clicked the shield icon of a collapsed group of methods, then all tests that run on the collapsed methods are displayed.</w:t>
      </w:r>
    </w:p>
    <w:p w:rsidR="00461611" w:rsidRDefault="00461611" w:rsidP="00CF2842">
      <w:pPr>
        <w:pStyle w:val="ListContinue"/>
        <w:rPr>
          <w:highlight w:val="yellow"/>
        </w:rPr>
      </w:pPr>
      <w:r>
        <w:rPr>
          <w:noProof/>
        </w:rPr>
        <w:drawing>
          <wp:inline distT="0" distB="0" distL="0" distR="0" wp14:anchorId="664A79A5" wp14:editId="52298F00">
            <wp:extent cx="5943600" cy="35756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unningAnIndividualTest2WithoutWindowTest.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3575685"/>
                    </a:xfrm>
                    <a:prstGeom prst="rect">
                      <a:avLst/>
                    </a:prstGeom>
                  </pic:spPr>
                </pic:pic>
              </a:graphicData>
            </a:graphic>
          </wp:inline>
        </w:drawing>
      </w:r>
    </w:p>
    <w:p w:rsidR="00461611" w:rsidRDefault="00461611" w:rsidP="00461611">
      <w:pPr>
        <w:pStyle w:val="ListNumber"/>
        <w:numPr>
          <w:ilvl w:val="0"/>
          <w:numId w:val="33"/>
        </w:numPr>
      </w:pPr>
      <w:r>
        <w:t>Do one of the following:</w:t>
      </w:r>
    </w:p>
    <w:p w:rsidR="00461611" w:rsidRDefault="00461611" w:rsidP="00B90624">
      <w:pPr>
        <w:pStyle w:val="ListBullet2"/>
      </w:pPr>
      <w:r>
        <w:t>To run all the tests, click</w:t>
      </w:r>
      <w:r w:rsidRPr="00FF0EF7">
        <w:rPr>
          <w:rStyle w:val="Bold"/>
        </w:rPr>
        <w:t xml:space="preserve"> </w:t>
      </w:r>
      <w:r w:rsidRPr="008D618F">
        <w:rPr>
          <w:rStyle w:val="Bold"/>
        </w:rPr>
        <w:t>Run Test</w:t>
      </w:r>
      <w:r>
        <w:rPr>
          <w:rStyle w:val="Bold"/>
        </w:rPr>
        <w:t xml:space="preserve">s </w:t>
      </w:r>
      <w:r>
        <w:rPr>
          <w:rFonts w:ascii="Calibri" w:hAnsi="Calibri"/>
          <w:b/>
          <w:bCs/>
          <w:noProof/>
          <w:color w:val="2E74B5" w:themeColor="accent1" w:themeShade="BF"/>
        </w:rPr>
        <w:drawing>
          <wp:inline distT="0" distB="0" distL="0" distR="0" wp14:anchorId="1F5FC799" wp14:editId="3878EED5">
            <wp:extent cx="152400" cy="15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un.png"/>
                    <pic:cNvPicPr/>
                  </pic:nvPicPr>
                  <pic:blipFill>
                    <a:blip r:embed="rId56">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rStyle w:val="Bold"/>
        </w:rPr>
        <w:t>.</w:t>
      </w:r>
    </w:p>
    <w:p w:rsidR="00461611" w:rsidRDefault="00461611" w:rsidP="00FF0EF7">
      <w:pPr>
        <w:pStyle w:val="ListBullet2"/>
      </w:pPr>
      <w:r>
        <w:t xml:space="preserve">To run an individual test, select the test, and in the Test window displayed on the right, click </w:t>
      </w:r>
      <w:r w:rsidRPr="008D618F">
        <w:rPr>
          <w:rStyle w:val="Bold"/>
        </w:rPr>
        <w:t>Run</w:t>
      </w:r>
      <w:r>
        <w:rPr>
          <w:rStyle w:val="Bold"/>
        </w:rPr>
        <w:t xml:space="preserve"> </w:t>
      </w:r>
      <w:r>
        <w:rPr>
          <w:noProof/>
        </w:rPr>
        <w:drawing>
          <wp:inline distT="0" distB="0" distL="0" distR="0" wp14:anchorId="126F2857" wp14:editId="4D6B459B">
            <wp:extent cx="1524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un.png"/>
                    <pic:cNvPicPr/>
                  </pic:nvPicPr>
                  <pic:blipFill>
                    <a:blip r:embed="rId56">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w:t>
      </w:r>
    </w:p>
    <w:p w:rsidR="00461611" w:rsidRDefault="00461611" w:rsidP="00F93DA0">
      <w:pPr>
        <w:pStyle w:val="Heading2"/>
      </w:pPr>
      <w:bookmarkStart w:id="505" w:name="_Running_All_Pending"/>
      <w:bookmarkStart w:id="506" w:name="_d2h_bmk__Running_All_Pending_10"/>
      <w:bookmarkStart w:id="507" w:name="_Toc408479896"/>
      <w:bookmarkStart w:id="508" w:name="_d2h_bmk__Toc408479896_10"/>
      <w:bookmarkStart w:id="509" w:name="_D2HTopic_291"/>
      <w:bookmarkEnd w:id="505"/>
      <w:bookmarkEnd w:id="506"/>
      <w:r>
        <w:t>Running All Tests in a Group</w:t>
      </w:r>
      <w:bookmarkEnd w:id="507"/>
      <w:bookmarkEnd w:id="508"/>
      <w:bookmarkEnd w:id="509"/>
    </w:p>
    <w:p w:rsidR="00461611" w:rsidRDefault="00461611" w:rsidP="006A2443">
      <w:r>
        <w:t>If you selected to group tests by the full class name or project, namespace, or class name, you can run all tests within the group in one click. In addition, you can run all tests on the selected tab in Test Navigator.</w:t>
      </w:r>
    </w:p>
    <w:p w:rsidR="00461611" w:rsidRDefault="00461611" w:rsidP="00BA4368">
      <w:pPr>
        <w:pStyle w:val="ToDo"/>
      </w:pPr>
      <w:r>
        <w:t>To run all tests in a group:</w:t>
      </w:r>
    </w:p>
    <w:p w:rsidR="00461611" w:rsidRDefault="00461611" w:rsidP="00461611">
      <w:pPr>
        <w:pStyle w:val="ListNumber"/>
        <w:numPr>
          <w:ilvl w:val="0"/>
          <w:numId w:val="59"/>
        </w:numPr>
      </w:pPr>
      <w:r>
        <w:t xml:space="preserve">In </w:t>
      </w:r>
      <w:r w:rsidRPr="001B2928">
        <w:rPr>
          <w:rStyle w:val="Bold"/>
        </w:rPr>
        <w:t>Test Navigator</w:t>
      </w:r>
      <w:r>
        <w:t>, click the tab on which you want to run tests.</w:t>
      </w:r>
    </w:p>
    <w:p w:rsidR="00461611" w:rsidRDefault="00461611" w:rsidP="00461611">
      <w:pPr>
        <w:pStyle w:val="ListNumber"/>
        <w:numPr>
          <w:ilvl w:val="0"/>
          <w:numId w:val="59"/>
        </w:numPr>
      </w:pPr>
      <w:r>
        <w:t xml:space="preserve">From the filter displayed on the right from the </w:t>
      </w:r>
      <w:r w:rsidRPr="00305070">
        <w:rPr>
          <w:rStyle w:val="Bold"/>
        </w:rPr>
        <w:t>Search</w:t>
      </w:r>
      <w:r>
        <w:t xml:space="preserve"> field, select how you want to group the tests on the tab.</w:t>
      </w:r>
    </w:p>
    <w:p w:rsidR="00461611" w:rsidRDefault="00461611" w:rsidP="00DC79B5">
      <w:pPr>
        <w:pStyle w:val="ListContinue"/>
        <w:jc w:val="center"/>
      </w:pPr>
      <w:r>
        <w:rPr>
          <w:noProof/>
        </w:rPr>
        <w:drawing>
          <wp:inline distT="0" distB="0" distL="0" distR="0" wp14:anchorId="275A2766" wp14:editId="48A63099">
            <wp:extent cx="3790950" cy="51720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avigator.jpg"/>
                    <pic:cNvPicPr/>
                  </pic:nvPicPr>
                  <pic:blipFill>
                    <a:blip r:embed="rId58">
                      <a:extLst>
                        <a:ext uri="{28A0092B-C50C-407E-A947-70E740481C1C}">
                          <a14:useLocalDpi xmlns:a14="http://schemas.microsoft.com/office/drawing/2010/main" val="0"/>
                        </a:ext>
                      </a:extLst>
                    </a:blip>
                    <a:stretch>
                      <a:fillRect/>
                    </a:stretch>
                  </pic:blipFill>
                  <pic:spPr>
                    <a:xfrm>
                      <a:off x="0" y="0"/>
                      <a:ext cx="3790950" cy="5172075"/>
                    </a:xfrm>
                    <a:prstGeom prst="rect">
                      <a:avLst/>
                    </a:prstGeom>
                  </pic:spPr>
                </pic:pic>
              </a:graphicData>
            </a:graphic>
          </wp:inline>
        </w:drawing>
      </w:r>
    </w:p>
    <w:p w:rsidR="00461611" w:rsidRDefault="00461611" w:rsidP="00461611">
      <w:pPr>
        <w:pStyle w:val="ListNumber"/>
        <w:numPr>
          <w:ilvl w:val="0"/>
          <w:numId w:val="59"/>
        </w:numPr>
      </w:pPr>
      <w:r>
        <w:t>Do one of the following:</w:t>
      </w:r>
    </w:p>
    <w:p w:rsidR="00461611" w:rsidRDefault="00461611" w:rsidP="00EA4B80">
      <w:pPr>
        <w:pStyle w:val="ListBullet2"/>
      </w:pPr>
      <w:r w:rsidRPr="001E2537">
        <w:t>If you want to run all tests on</w:t>
      </w:r>
      <w:r>
        <w:t xml:space="preserve"> the tab, right-click on the tab and select the required action.</w:t>
      </w:r>
    </w:p>
    <w:p w:rsidR="00461611" w:rsidRPr="00EA4B80" w:rsidRDefault="00461611" w:rsidP="00EA4B80">
      <w:pPr>
        <w:pStyle w:val="ListBullet2"/>
      </w:pPr>
      <w:r>
        <w:t xml:space="preserve">If you want to run tests within a specific group on the tab, right-click on the group and select </w:t>
      </w:r>
      <w:r w:rsidRPr="00305070">
        <w:rPr>
          <w:rStyle w:val="Bold"/>
        </w:rPr>
        <w:t>Run Tests of Group</w:t>
      </w:r>
      <w:r>
        <w:t>.</w:t>
      </w:r>
    </w:p>
    <w:p w:rsidR="00461611" w:rsidRDefault="00461611" w:rsidP="00F93DA0">
      <w:pPr>
        <w:pStyle w:val="Heading2"/>
      </w:pPr>
      <w:bookmarkStart w:id="510" w:name="_Toc408479897"/>
      <w:bookmarkStart w:id="511" w:name="_d2h_bmk__Toc408479897_10"/>
      <w:bookmarkStart w:id="512" w:name="_D2HTopic_292"/>
      <w:r>
        <w:t>Running All Pending Tests</w:t>
      </w:r>
      <w:bookmarkEnd w:id="510"/>
      <w:bookmarkEnd w:id="511"/>
      <w:bookmarkEnd w:id="512"/>
    </w:p>
    <w:p w:rsidR="00461611" w:rsidRDefault="00461611" w:rsidP="00F93DA0">
      <w:r>
        <w:t>You can run both unit tests and integration tests at once. This feature is useful when you do not want to run each test individually or wait till next build.</w:t>
      </w:r>
    </w:p>
    <w:p w:rsidR="00461611" w:rsidRDefault="00461611" w:rsidP="00F93DA0">
      <w:pPr>
        <w:pStyle w:val="ToDo"/>
      </w:pPr>
      <w:r>
        <w:t>To run all pending tests:</w:t>
      </w:r>
    </w:p>
    <w:p w:rsidR="00461611" w:rsidRDefault="00461611" w:rsidP="001345D0">
      <w:pPr>
        <w:pStyle w:val="ListBullet"/>
      </w:pPr>
      <w:r>
        <w:t xml:space="preserve">Select </w:t>
      </w:r>
      <w:r w:rsidRPr="008D618F">
        <w:rPr>
          <w:rStyle w:val="Bold"/>
        </w:rPr>
        <w:t xml:space="preserve">Typemock &gt; </w:t>
      </w:r>
      <w:r>
        <w:rPr>
          <w:rStyle w:val="Bold"/>
        </w:rPr>
        <w:t xml:space="preserve">Run &gt; </w:t>
      </w:r>
      <w:r w:rsidRPr="008D618F">
        <w:rPr>
          <w:rStyle w:val="Bold"/>
        </w:rPr>
        <w:t>All Pending Tests</w:t>
      </w:r>
      <w:r>
        <w:t xml:space="preserve">. </w:t>
      </w:r>
    </w:p>
    <w:p w:rsidR="00461611" w:rsidRPr="00AE14F8" w:rsidRDefault="00461611" w:rsidP="00F93DA0">
      <w:r>
        <w:t xml:space="preserve">Typemock Isolator will </w:t>
      </w:r>
      <w:r w:rsidRPr="00535593">
        <w:t xml:space="preserve">compile and run pending </w:t>
      </w:r>
      <w:r>
        <w:t xml:space="preserve">unit </w:t>
      </w:r>
      <w:r w:rsidRPr="00535593">
        <w:t>tests</w:t>
      </w:r>
      <w:r>
        <w:t xml:space="preserve"> and integration tests</w:t>
      </w:r>
      <w:r w:rsidRPr="00535593">
        <w:t>.</w:t>
      </w:r>
      <w:r>
        <w:t xml:space="preserve"> The result will be displayed in the Test Navigator window.</w:t>
      </w:r>
    </w:p>
    <w:p w:rsidR="00461611" w:rsidRDefault="00461611" w:rsidP="00A46882">
      <w:pPr>
        <w:pStyle w:val="Heading2"/>
      </w:pPr>
      <w:bookmarkStart w:id="513" w:name="_Toc408479898"/>
      <w:bookmarkStart w:id="514" w:name="_d2h_bmk__Toc408479898_10"/>
      <w:bookmarkStart w:id="515" w:name="_D2HTopic_293"/>
      <w:r>
        <w:t>Running Unit Tests</w:t>
      </w:r>
      <w:bookmarkEnd w:id="513"/>
      <w:bookmarkEnd w:id="514"/>
      <w:bookmarkEnd w:id="515"/>
    </w:p>
    <w:p w:rsidR="00461611" w:rsidRDefault="00461611" w:rsidP="00F93DA0">
      <w:r>
        <w:t>You can perform the following actions for unit tests:</w:t>
      </w:r>
    </w:p>
    <w:p w:rsidR="00461611" w:rsidRDefault="00461611" w:rsidP="004148FC">
      <w:pPr>
        <w:pStyle w:val="ListBullet"/>
      </w:pPr>
      <w:r>
        <w:t xml:space="preserve">Running all tests in a project. See </w:t>
      </w:r>
      <w:hyperlink w:anchor="_D2HTopic_294" w:history="1">
        <w:r w:rsidRPr="009F775B">
          <w:rPr>
            <w:rStyle w:val="Hyperlink"/>
          </w:rPr>
          <w:t>Running All Tests in a Project</w:t>
        </w:r>
      </w:hyperlink>
      <w:r>
        <w:t>.</w:t>
      </w:r>
    </w:p>
    <w:p w:rsidR="00461611" w:rsidRDefault="00461611" w:rsidP="004148FC">
      <w:pPr>
        <w:pStyle w:val="ListBullet"/>
      </w:pPr>
      <w:r>
        <w:t xml:space="preserve">Running pending unit tests. See </w:t>
      </w:r>
      <w:hyperlink w:anchor="_D2HTopic_295" w:history="1">
        <w:r w:rsidRPr="009F775B">
          <w:rPr>
            <w:rStyle w:val="Hyperlink"/>
          </w:rPr>
          <w:t>Running Pending Unit Tests</w:t>
        </w:r>
      </w:hyperlink>
      <w:r>
        <w:t>.</w:t>
      </w:r>
    </w:p>
    <w:p w:rsidR="00461611" w:rsidRDefault="00461611" w:rsidP="00F93DA0">
      <w:pPr>
        <w:pStyle w:val="ListBullet"/>
      </w:pPr>
      <w:r>
        <w:t xml:space="preserve">Running all unit tests. See </w:t>
      </w:r>
      <w:hyperlink w:anchor="_D2HTopic_296" w:history="1">
        <w:r w:rsidRPr="009F775B">
          <w:rPr>
            <w:rStyle w:val="Hyperlink"/>
          </w:rPr>
          <w:t>Running All Unit Tests</w:t>
        </w:r>
      </w:hyperlink>
      <w:r>
        <w:t>.</w:t>
      </w:r>
    </w:p>
    <w:p w:rsidR="00461611" w:rsidRDefault="00461611" w:rsidP="00387F9E">
      <w:pPr>
        <w:pStyle w:val="ListBullet"/>
      </w:pPr>
      <w:r>
        <w:t xml:space="preserve">Re-running the recently run test. See </w:t>
      </w:r>
      <w:hyperlink w:anchor="_D2HTopic_297" w:history="1">
        <w:r w:rsidRPr="009F775B">
          <w:rPr>
            <w:rStyle w:val="Hyperlink"/>
          </w:rPr>
          <w:t>Re-Running the Recently Run Test</w:t>
        </w:r>
      </w:hyperlink>
      <w:r>
        <w:t>.</w:t>
      </w:r>
    </w:p>
    <w:p w:rsidR="00461611" w:rsidRDefault="00461611" w:rsidP="00387F9E">
      <w:pPr>
        <w:pStyle w:val="ListBullet"/>
      </w:pPr>
      <w:r>
        <w:t xml:space="preserve">Setting pending unit tests to run automatically after build. See </w:t>
      </w:r>
      <w:hyperlink w:anchor="_D2HTopic_298" w:history="1">
        <w:r w:rsidRPr="009F775B">
          <w:rPr>
            <w:rStyle w:val="Hyperlink"/>
          </w:rPr>
          <w:t>Setting Pending Unit Tests to Run Automatically after Build</w:t>
        </w:r>
      </w:hyperlink>
      <w:r>
        <w:t>.</w:t>
      </w:r>
    </w:p>
    <w:p w:rsidR="00461611" w:rsidRDefault="00461611" w:rsidP="004148FC">
      <w:pPr>
        <w:pStyle w:val="Heading3"/>
      </w:pPr>
      <w:bookmarkStart w:id="516" w:name="_Running_All_Tests"/>
      <w:bookmarkStart w:id="517" w:name="_d2h_bmk__Running_All_Tests_10"/>
      <w:bookmarkStart w:id="518" w:name="_Toc408479899"/>
      <w:bookmarkStart w:id="519" w:name="_d2h_bmk__Toc408479899_10"/>
      <w:bookmarkStart w:id="520" w:name="_D2HTopic_294"/>
      <w:bookmarkEnd w:id="516"/>
      <w:bookmarkEnd w:id="517"/>
      <w:r>
        <w:t>Running All Tests in a Project</w:t>
      </w:r>
      <w:bookmarkEnd w:id="518"/>
      <w:bookmarkEnd w:id="519"/>
      <w:bookmarkEnd w:id="520"/>
    </w:p>
    <w:p w:rsidR="00461611" w:rsidRDefault="00461611" w:rsidP="007C2331">
      <w:r>
        <w:t>You can run all tests in a project at once.</w:t>
      </w:r>
    </w:p>
    <w:p w:rsidR="00461611" w:rsidRDefault="00461611" w:rsidP="007C2331">
      <w:pPr>
        <w:pStyle w:val="ToDo"/>
      </w:pPr>
      <w:r>
        <w:t>To run all tests in a project:</w:t>
      </w:r>
    </w:p>
    <w:p w:rsidR="00461611" w:rsidRDefault="00461611" w:rsidP="00461611">
      <w:pPr>
        <w:pStyle w:val="ListNumber"/>
        <w:numPr>
          <w:ilvl w:val="0"/>
          <w:numId w:val="54"/>
        </w:numPr>
      </w:pPr>
      <w:r>
        <w:t xml:space="preserve">In </w:t>
      </w:r>
      <w:r w:rsidRPr="00D341F4">
        <w:rPr>
          <w:rStyle w:val="Bold"/>
        </w:rPr>
        <w:t>Solution Explorer</w:t>
      </w:r>
      <w:r>
        <w:t>, right click on the project for which you want to run tests.</w:t>
      </w:r>
    </w:p>
    <w:p w:rsidR="00461611" w:rsidRDefault="00461611" w:rsidP="007C2331">
      <w:pPr>
        <w:pStyle w:val="ListNumber"/>
      </w:pPr>
      <w:r>
        <w:t xml:space="preserve">Select </w:t>
      </w:r>
      <w:r w:rsidRPr="00D341F4">
        <w:rPr>
          <w:rStyle w:val="Bold"/>
        </w:rPr>
        <w:t>Run Tests in Project</w:t>
      </w:r>
      <w:r>
        <w:t>.</w:t>
      </w:r>
    </w:p>
    <w:p w:rsidR="00461611" w:rsidRDefault="00461611" w:rsidP="004148FC">
      <w:pPr>
        <w:pStyle w:val="Heading3"/>
      </w:pPr>
      <w:bookmarkStart w:id="521" w:name="_Running_Pending_Unit"/>
      <w:bookmarkStart w:id="522" w:name="_d2h_bmk__Running_Pending_Unit_10"/>
      <w:bookmarkStart w:id="523" w:name="_Toc408479900"/>
      <w:bookmarkStart w:id="524" w:name="_d2h_bmk__Toc408479900_10"/>
      <w:bookmarkStart w:id="525" w:name="_D2HTopic_295"/>
      <w:bookmarkEnd w:id="521"/>
      <w:bookmarkEnd w:id="522"/>
      <w:r>
        <w:t>Running Pending Unit Tests</w:t>
      </w:r>
      <w:bookmarkEnd w:id="523"/>
      <w:bookmarkEnd w:id="524"/>
      <w:bookmarkEnd w:id="525"/>
    </w:p>
    <w:p w:rsidR="00461611" w:rsidRDefault="00461611" w:rsidP="004E658B">
      <w:r>
        <w:t>You can instruct Typemock Isolator to run only unit pending tests and skip integration tests. This feature is useful when you do not want to run each test individually or wait till next build.</w:t>
      </w:r>
    </w:p>
    <w:p w:rsidR="00461611" w:rsidRDefault="00461611" w:rsidP="00993E48">
      <w:pPr>
        <w:pStyle w:val="ToDo"/>
      </w:pPr>
      <w:r>
        <w:t>To run unit pending tests:</w:t>
      </w:r>
    </w:p>
    <w:p w:rsidR="00461611" w:rsidRDefault="00461611" w:rsidP="00993E48">
      <w:pPr>
        <w:pStyle w:val="ListBullet"/>
      </w:pPr>
      <w:r>
        <w:t xml:space="preserve">Select </w:t>
      </w:r>
      <w:r w:rsidRPr="008D618F">
        <w:rPr>
          <w:rStyle w:val="Bold"/>
        </w:rPr>
        <w:t xml:space="preserve">Typemock &gt; Run </w:t>
      </w:r>
      <w:r>
        <w:rPr>
          <w:rStyle w:val="Bold"/>
        </w:rPr>
        <w:t xml:space="preserve">&gt; </w:t>
      </w:r>
      <w:r w:rsidRPr="008D618F">
        <w:rPr>
          <w:rStyle w:val="Bold"/>
        </w:rPr>
        <w:t>Unit Pending Tests</w:t>
      </w:r>
      <w:r>
        <w:t>.</w:t>
      </w:r>
    </w:p>
    <w:p w:rsidR="00461611" w:rsidRPr="006657F4" w:rsidRDefault="00461611" w:rsidP="00F93DA0">
      <w:r>
        <w:t xml:space="preserve">Typemock Isolator will </w:t>
      </w:r>
      <w:r w:rsidRPr="00535593">
        <w:t>compile and run all pending tests since the last build.</w:t>
      </w:r>
      <w:r>
        <w:t xml:space="preserve"> The result will be displayed in the Test Navigator window.  </w:t>
      </w:r>
    </w:p>
    <w:p w:rsidR="00461611" w:rsidRPr="00535593" w:rsidRDefault="00461611" w:rsidP="004E2057">
      <w:pPr>
        <w:pStyle w:val="Heading3"/>
      </w:pPr>
      <w:bookmarkStart w:id="526" w:name="_Running_All_Unit"/>
      <w:bookmarkStart w:id="527" w:name="_d2h_bmk__Running_All_Unit_10"/>
      <w:bookmarkStart w:id="528" w:name="_Toc408479901"/>
      <w:bookmarkStart w:id="529" w:name="_d2h_bmk__Toc408479901_10"/>
      <w:bookmarkStart w:id="530" w:name="_D2HTopic_296"/>
      <w:bookmarkEnd w:id="526"/>
      <w:bookmarkEnd w:id="527"/>
      <w:r>
        <w:t>Running All Unit Tests</w:t>
      </w:r>
      <w:bookmarkEnd w:id="528"/>
      <w:bookmarkEnd w:id="529"/>
      <w:bookmarkEnd w:id="530"/>
    </w:p>
    <w:p w:rsidR="00461611" w:rsidRDefault="00461611" w:rsidP="00665FC7">
      <w:r>
        <w:t>You can run all unit tests in the solution without having to wait when your computer is idle.</w:t>
      </w:r>
    </w:p>
    <w:p w:rsidR="00461611" w:rsidRDefault="00461611" w:rsidP="00665FC7">
      <w:pPr>
        <w:pStyle w:val="ToDo"/>
      </w:pPr>
      <w:r>
        <w:t>To run all unit tests:</w:t>
      </w:r>
    </w:p>
    <w:p w:rsidR="00461611" w:rsidRDefault="00461611" w:rsidP="00665FC7">
      <w:pPr>
        <w:pStyle w:val="ListBullet"/>
      </w:pPr>
      <w:r>
        <w:t xml:space="preserve">Select </w:t>
      </w:r>
      <w:r w:rsidRPr="008D618F">
        <w:rPr>
          <w:rStyle w:val="Bold"/>
        </w:rPr>
        <w:t xml:space="preserve">Typemock &gt; Run </w:t>
      </w:r>
      <w:r>
        <w:rPr>
          <w:rStyle w:val="Bold"/>
        </w:rPr>
        <w:t xml:space="preserve">&gt; </w:t>
      </w:r>
      <w:r w:rsidRPr="008D618F">
        <w:rPr>
          <w:rStyle w:val="Bold"/>
        </w:rPr>
        <w:t>All Unit Tests</w:t>
      </w:r>
      <w:r>
        <w:t>.</w:t>
      </w:r>
    </w:p>
    <w:p w:rsidR="00461611" w:rsidRPr="00535593" w:rsidRDefault="00461611" w:rsidP="00665FC7">
      <w:r>
        <w:t xml:space="preserve">Typemock Isolator will </w:t>
      </w:r>
      <w:r w:rsidRPr="00535593">
        <w:t xml:space="preserve">compile and run all </w:t>
      </w:r>
      <w:r>
        <w:t>unit</w:t>
      </w:r>
      <w:r w:rsidRPr="00535593">
        <w:t xml:space="preserve"> tests. </w:t>
      </w:r>
      <w:r>
        <w:t>The result will be displayed in the Test Navigator window.</w:t>
      </w:r>
    </w:p>
    <w:p w:rsidR="00461611" w:rsidRPr="00E00E44" w:rsidRDefault="00461611" w:rsidP="000964CF">
      <w:pPr>
        <w:pStyle w:val="Heading3"/>
      </w:pPr>
      <w:bookmarkStart w:id="531" w:name="_Re-Running_the_Recently"/>
      <w:bookmarkStart w:id="532" w:name="_Toc408479902"/>
      <w:bookmarkStart w:id="533" w:name="_d2h_bmk__Toc408479902_10"/>
      <w:bookmarkStart w:id="534" w:name="_D2HTopic_297"/>
      <w:bookmarkEnd w:id="531"/>
      <w:r>
        <w:t>Re-</w:t>
      </w:r>
      <w:r w:rsidRPr="00E00E44">
        <w:t xml:space="preserve">Running the </w:t>
      </w:r>
      <w:r>
        <w:t>Recently</w:t>
      </w:r>
      <w:r w:rsidRPr="00E00E44">
        <w:t xml:space="preserve"> </w:t>
      </w:r>
      <w:r>
        <w:t xml:space="preserve">Run </w:t>
      </w:r>
      <w:r w:rsidRPr="00E00E44">
        <w:t>Test</w:t>
      </w:r>
      <w:bookmarkEnd w:id="532"/>
      <w:bookmarkEnd w:id="533"/>
      <w:bookmarkEnd w:id="534"/>
    </w:p>
    <w:p w:rsidR="00461611" w:rsidRPr="00E00E44" w:rsidRDefault="00461611" w:rsidP="000964CF">
      <w:r w:rsidRPr="00E00E44">
        <w:t xml:space="preserve">You can </w:t>
      </w:r>
      <w:r>
        <w:t>re-</w:t>
      </w:r>
      <w:r w:rsidRPr="00E00E44">
        <w:t>run</w:t>
      </w:r>
      <w:r>
        <w:t xml:space="preserve"> the test that was run last time.</w:t>
      </w:r>
    </w:p>
    <w:p w:rsidR="00461611" w:rsidRPr="00E00E44" w:rsidRDefault="00461611" w:rsidP="00E00E44">
      <w:pPr>
        <w:pStyle w:val="ToDo"/>
      </w:pPr>
      <w:r w:rsidRPr="00E00E44">
        <w:t>To re-run the test:</w:t>
      </w:r>
    </w:p>
    <w:p w:rsidR="00461611" w:rsidRPr="00E00E44" w:rsidRDefault="00461611" w:rsidP="00E00E44">
      <w:pPr>
        <w:pStyle w:val="ListBullet"/>
      </w:pPr>
      <w:r w:rsidRPr="00E00E44">
        <w:t xml:space="preserve">Select </w:t>
      </w:r>
      <w:r w:rsidRPr="00885483">
        <w:rPr>
          <w:rStyle w:val="Bold"/>
        </w:rPr>
        <w:t>Typemock &gt; Last Test &gt; Run</w:t>
      </w:r>
      <w:r>
        <w:rPr>
          <w:rStyle w:val="Bold"/>
        </w:rPr>
        <w:t>.</w:t>
      </w:r>
    </w:p>
    <w:p w:rsidR="00461611" w:rsidRDefault="00461611" w:rsidP="00DC79B5">
      <w:pPr>
        <w:pStyle w:val="Heading3"/>
      </w:pPr>
      <w:bookmarkStart w:id="535" w:name="_Setting_Pending_Unit"/>
      <w:bookmarkStart w:id="536" w:name="_d2h_bmk__Setting_Pending_Unit_10"/>
      <w:bookmarkStart w:id="537" w:name="_Toc408479903"/>
      <w:bookmarkStart w:id="538" w:name="_d2h_bmk__Toc408479903_10"/>
      <w:bookmarkStart w:id="539" w:name="_D2HTopic_298"/>
      <w:bookmarkEnd w:id="535"/>
      <w:bookmarkEnd w:id="536"/>
      <w:r>
        <w:t>Setting Pending Unit Tests to Run Automatically after Build</w:t>
      </w:r>
      <w:bookmarkEnd w:id="537"/>
      <w:bookmarkEnd w:id="538"/>
      <w:bookmarkEnd w:id="539"/>
    </w:p>
    <w:p w:rsidR="00461611" w:rsidRDefault="00461611" w:rsidP="00992068">
      <w:r>
        <w:t xml:space="preserve">In addition to the ability to run unit tests manually whenever you need it, you can set unit pending tests to run automatically every time you build the project. </w:t>
      </w:r>
    </w:p>
    <w:p w:rsidR="00461611" w:rsidRDefault="00461611" w:rsidP="00992068">
      <w:pPr>
        <w:pStyle w:val="ToDo"/>
      </w:pPr>
      <w:r>
        <w:t>To set unit pending tests to run after build:</w:t>
      </w:r>
    </w:p>
    <w:p w:rsidR="00461611" w:rsidRPr="00C414B6" w:rsidRDefault="00461611" w:rsidP="00461611">
      <w:pPr>
        <w:pStyle w:val="ListNumber"/>
        <w:numPr>
          <w:ilvl w:val="0"/>
          <w:numId w:val="34"/>
        </w:numPr>
        <w:rPr>
          <w:rStyle w:val="Bold"/>
          <w:rFonts w:asciiTheme="minorHAnsi" w:hAnsiTheme="minorHAnsi"/>
          <w:b w:val="0"/>
          <w:bCs w:val="0"/>
        </w:rPr>
      </w:pPr>
      <w:r>
        <w:t xml:space="preserve">Select </w:t>
      </w:r>
      <w:r w:rsidRPr="008D618F">
        <w:rPr>
          <w:rStyle w:val="Bold"/>
        </w:rPr>
        <w:t xml:space="preserve">Typemock &gt; </w:t>
      </w:r>
      <w:r>
        <w:rPr>
          <w:rStyle w:val="Bold"/>
        </w:rPr>
        <w:t>Options.</w:t>
      </w:r>
    </w:p>
    <w:p w:rsidR="00461611" w:rsidRPr="006047BC" w:rsidRDefault="00461611" w:rsidP="00C414B6">
      <w:pPr>
        <w:pStyle w:val="ListContinue"/>
        <w:rPr>
          <w:rStyle w:val="Bold"/>
          <w:rFonts w:asciiTheme="minorHAnsi" w:hAnsiTheme="minorHAnsi"/>
          <w:b w:val="0"/>
          <w:bCs w:val="0"/>
        </w:rPr>
      </w:pPr>
      <w:r>
        <w:rPr>
          <w:rStyle w:val="Bold"/>
          <w:rFonts w:asciiTheme="minorHAnsi" w:hAnsiTheme="minorHAnsi"/>
          <w:b w:val="0"/>
        </w:rPr>
        <w:t>The Options window is displayed.</w:t>
      </w:r>
    </w:p>
    <w:p w:rsidR="00461611" w:rsidRDefault="00461611" w:rsidP="00461611">
      <w:pPr>
        <w:pStyle w:val="ListNumber"/>
        <w:numPr>
          <w:ilvl w:val="0"/>
          <w:numId w:val="34"/>
        </w:numPr>
      </w:pPr>
      <w:r>
        <w:t xml:space="preserve">In the options list, select </w:t>
      </w:r>
      <w:r w:rsidRPr="006047BC">
        <w:rPr>
          <w:rStyle w:val="Bold"/>
        </w:rPr>
        <w:t>Typemock &gt; SmartRunner</w:t>
      </w:r>
      <w:r>
        <w:t>.</w:t>
      </w:r>
    </w:p>
    <w:p w:rsidR="00461611" w:rsidRDefault="00461611" w:rsidP="00461611">
      <w:pPr>
        <w:pStyle w:val="ListNumber"/>
        <w:numPr>
          <w:ilvl w:val="0"/>
          <w:numId w:val="34"/>
        </w:numPr>
      </w:pPr>
      <w:r>
        <w:t xml:space="preserve">Select the </w:t>
      </w:r>
      <w:r w:rsidRPr="006047BC">
        <w:rPr>
          <w:rStyle w:val="Bold"/>
        </w:rPr>
        <w:t>Run unit pending tests after build</w:t>
      </w:r>
      <w:r>
        <w:t xml:space="preserve"> check box.</w:t>
      </w:r>
    </w:p>
    <w:p w:rsidR="00461611" w:rsidRDefault="00461611" w:rsidP="00461611">
      <w:pPr>
        <w:pStyle w:val="ListNumber"/>
        <w:numPr>
          <w:ilvl w:val="0"/>
          <w:numId w:val="34"/>
        </w:numPr>
      </w:pPr>
      <w:r>
        <w:t xml:space="preserve">Click </w:t>
      </w:r>
      <w:r w:rsidRPr="006047BC">
        <w:rPr>
          <w:rStyle w:val="Bold"/>
        </w:rPr>
        <w:t>OK</w:t>
      </w:r>
      <w:r>
        <w:t>.</w:t>
      </w:r>
    </w:p>
    <w:p w:rsidR="00461611" w:rsidRDefault="00461611" w:rsidP="00992068">
      <w:r>
        <w:t>Typemock Isolator will now automatically run all unit pending tests after every build.</w:t>
      </w:r>
    </w:p>
    <w:p w:rsidR="00461611" w:rsidRDefault="00461611" w:rsidP="004148FC">
      <w:pPr>
        <w:pStyle w:val="Heading2"/>
      </w:pPr>
      <w:bookmarkStart w:id="540" w:name="_Toc408479904"/>
      <w:bookmarkStart w:id="541" w:name="_d2h_bmk__Toc408479904_10"/>
      <w:bookmarkStart w:id="542" w:name="_D2HTopic_299"/>
      <w:r>
        <w:t>Setting Integration Tests to Run Automatically when Idle</w:t>
      </w:r>
      <w:bookmarkEnd w:id="540"/>
      <w:bookmarkEnd w:id="541"/>
      <w:bookmarkEnd w:id="542"/>
    </w:p>
    <w:p w:rsidR="00461611" w:rsidRDefault="00461611" w:rsidP="005075E1">
      <w:r>
        <w:t xml:space="preserve">In addition to the ability to run tests manually whenever you need it, you can set integration tests to run automatically when your computer is idle. Any operation done on the computer stop the runs. The Test Navigator window and corresponding shields will display the tests whose run is completed. </w:t>
      </w:r>
    </w:p>
    <w:p w:rsidR="00461611" w:rsidRDefault="00461611" w:rsidP="003561DE">
      <w:pPr>
        <w:pStyle w:val="ToDo"/>
      </w:pPr>
      <w:r>
        <w:t>To set integration tests to run when in idle:</w:t>
      </w:r>
    </w:p>
    <w:p w:rsidR="00461611" w:rsidRDefault="00461611" w:rsidP="00461611">
      <w:pPr>
        <w:pStyle w:val="ListNumber"/>
        <w:numPr>
          <w:ilvl w:val="0"/>
          <w:numId w:val="36"/>
        </w:numPr>
      </w:pPr>
      <w:r>
        <w:t xml:space="preserve">Select </w:t>
      </w:r>
      <w:r w:rsidRPr="008D618F">
        <w:rPr>
          <w:rStyle w:val="Bold"/>
        </w:rPr>
        <w:t xml:space="preserve">Typemock &gt; </w:t>
      </w:r>
      <w:r>
        <w:rPr>
          <w:rStyle w:val="Bold"/>
        </w:rPr>
        <w:t>Options</w:t>
      </w:r>
      <w:r w:rsidRPr="00B767F5">
        <w:t>.</w:t>
      </w:r>
    </w:p>
    <w:p w:rsidR="00461611" w:rsidRDefault="00461611" w:rsidP="00C414B6">
      <w:pPr>
        <w:pStyle w:val="ListContinue"/>
      </w:pPr>
      <w:r w:rsidRPr="00C414B6">
        <w:rPr>
          <w:rStyle w:val="Bold"/>
          <w:rFonts w:asciiTheme="minorHAnsi" w:hAnsiTheme="minorHAnsi"/>
          <w:b w:val="0"/>
        </w:rPr>
        <w:t>The Options window is displayed.</w:t>
      </w:r>
    </w:p>
    <w:p w:rsidR="00461611" w:rsidRDefault="00461611" w:rsidP="00461611">
      <w:pPr>
        <w:pStyle w:val="ListNumber"/>
        <w:numPr>
          <w:ilvl w:val="0"/>
          <w:numId w:val="36"/>
        </w:numPr>
      </w:pPr>
      <w:r>
        <w:t xml:space="preserve">In the options list, select </w:t>
      </w:r>
      <w:r w:rsidRPr="006047BC">
        <w:rPr>
          <w:rStyle w:val="Bold"/>
        </w:rPr>
        <w:t>Typemock &gt; SmartRunner</w:t>
      </w:r>
      <w:r>
        <w:t>.</w:t>
      </w:r>
    </w:p>
    <w:p w:rsidR="00461611" w:rsidRPr="00B767F5" w:rsidRDefault="00461611" w:rsidP="00461611">
      <w:pPr>
        <w:pStyle w:val="ListNumber"/>
        <w:numPr>
          <w:ilvl w:val="0"/>
          <w:numId w:val="36"/>
        </w:numPr>
        <w:rPr>
          <w:rStyle w:val="Bold"/>
          <w:rFonts w:asciiTheme="minorHAnsi" w:hAnsiTheme="minorHAnsi"/>
          <w:b w:val="0"/>
          <w:bCs w:val="0"/>
        </w:rPr>
      </w:pPr>
      <w:r>
        <w:t xml:space="preserve">Select the </w:t>
      </w:r>
      <w:r w:rsidRPr="008D618F">
        <w:rPr>
          <w:rStyle w:val="Bold"/>
        </w:rPr>
        <w:t xml:space="preserve">Run </w:t>
      </w:r>
      <w:r>
        <w:rPr>
          <w:rStyle w:val="Bold"/>
        </w:rPr>
        <w:t>u</w:t>
      </w:r>
      <w:r w:rsidRPr="008D618F">
        <w:rPr>
          <w:rStyle w:val="Bold"/>
        </w:rPr>
        <w:t xml:space="preserve">nit </w:t>
      </w:r>
      <w:r>
        <w:rPr>
          <w:rStyle w:val="Bold"/>
        </w:rPr>
        <w:t>p</w:t>
      </w:r>
      <w:r w:rsidRPr="008D618F">
        <w:rPr>
          <w:rStyle w:val="Bold"/>
        </w:rPr>
        <w:t xml:space="preserve">ending </w:t>
      </w:r>
      <w:r>
        <w:rPr>
          <w:rStyle w:val="Bold"/>
        </w:rPr>
        <w:t>t</w:t>
      </w:r>
      <w:r w:rsidRPr="008D618F">
        <w:rPr>
          <w:rStyle w:val="Bold"/>
        </w:rPr>
        <w:t xml:space="preserve">ests in </w:t>
      </w:r>
      <w:r>
        <w:rPr>
          <w:rStyle w:val="Bold"/>
        </w:rPr>
        <w:t>b</w:t>
      </w:r>
      <w:r w:rsidRPr="008D618F">
        <w:rPr>
          <w:rStyle w:val="Bold"/>
        </w:rPr>
        <w:t xml:space="preserve">ackground </w:t>
      </w:r>
      <w:r>
        <w:rPr>
          <w:rStyle w:val="Bold"/>
        </w:rPr>
        <w:t>w</w:t>
      </w:r>
      <w:r w:rsidRPr="008D618F">
        <w:rPr>
          <w:rStyle w:val="Bold"/>
        </w:rPr>
        <w:t xml:space="preserve">hen </w:t>
      </w:r>
      <w:r>
        <w:rPr>
          <w:rStyle w:val="Bold"/>
        </w:rPr>
        <w:t>i</w:t>
      </w:r>
      <w:r w:rsidRPr="008D618F">
        <w:rPr>
          <w:rStyle w:val="Bold"/>
        </w:rPr>
        <w:t>dle</w:t>
      </w:r>
      <w:r>
        <w:rPr>
          <w:rStyle w:val="Bold"/>
        </w:rPr>
        <w:t xml:space="preserve"> </w:t>
      </w:r>
      <w:r w:rsidRPr="00B767F5">
        <w:t>check box.</w:t>
      </w:r>
    </w:p>
    <w:p w:rsidR="00461611" w:rsidRPr="00B767F5" w:rsidRDefault="00461611" w:rsidP="00461611">
      <w:pPr>
        <w:pStyle w:val="ListNumber"/>
        <w:numPr>
          <w:ilvl w:val="0"/>
          <w:numId w:val="36"/>
        </w:numPr>
        <w:rPr>
          <w:rStyle w:val="Bold"/>
          <w:rFonts w:asciiTheme="minorHAnsi" w:hAnsiTheme="minorHAnsi"/>
          <w:b w:val="0"/>
          <w:bCs w:val="0"/>
        </w:rPr>
      </w:pPr>
      <w:r w:rsidRPr="00B767F5">
        <w:rPr>
          <w:rStyle w:val="Bold"/>
          <w:rFonts w:asciiTheme="minorHAnsi" w:hAnsiTheme="minorHAnsi"/>
          <w:b w:val="0"/>
        </w:rPr>
        <w:t xml:space="preserve">Click </w:t>
      </w:r>
      <w:r w:rsidRPr="00B767F5">
        <w:rPr>
          <w:rStyle w:val="Bold"/>
        </w:rPr>
        <w:t>OK</w:t>
      </w:r>
      <w:r w:rsidRPr="00B767F5">
        <w:rPr>
          <w:rStyle w:val="Bold"/>
          <w:rFonts w:asciiTheme="minorHAnsi" w:hAnsiTheme="minorHAnsi"/>
          <w:b w:val="0"/>
        </w:rPr>
        <w:t>.</w:t>
      </w:r>
    </w:p>
    <w:p w:rsidR="00461611" w:rsidRPr="00034312" w:rsidRDefault="00461611" w:rsidP="003561DE">
      <w:r>
        <w:t>Typemock Isolator will now automatically run all integration tests when the computer is idle.</w:t>
      </w:r>
    </w:p>
    <w:p w:rsidR="00461611" w:rsidRDefault="00461611" w:rsidP="001459A7">
      <w:pPr>
        <w:pStyle w:val="Heading2"/>
      </w:pPr>
      <w:bookmarkStart w:id="543" w:name="_Toc408479905"/>
      <w:bookmarkStart w:id="544" w:name="_d2h_bmk__Toc408479905_10"/>
      <w:bookmarkStart w:id="545" w:name="_D2HTopic_300"/>
      <w:r>
        <w:t>Canceling a Test Run</w:t>
      </w:r>
      <w:bookmarkEnd w:id="543"/>
      <w:bookmarkEnd w:id="544"/>
      <w:bookmarkEnd w:id="545"/>
    </w:p>
    <w:p w:rsidR="00461611" w:rsidRDefault="00461611" w:rsidP="00F51F85">
      <w:r>
        <w:t>You can cancel a test run at any time. The status of those tests that are completed by the time you canceled is displayed in the Test Navigator window. The tests that were running when you canceled the run are stopped. The status of the tests that did not begin running is set to pending.</w:t>
      </w:r>
    </w:p>
    <w:p w:rsidR="00461611" w:rsidRDefault="00461611" w:rsidP="007F0731">
      <w:pPr>
        <w:pStyle w:val="ToDo"/>
      </w:pPr>
      <w:r>
        <w:t>To cancel a test run:</w:t>
      </w:r>
    </w:p>
    <w:p w:rsidR="00461611" w:rsidRPr="00C318CF" w:rsidRDefault="00461611" w:rsidP="00C318CF">
      <w:pPr>
        <w:pStyle w:val="ListBullet"/>
      </w:pPr>
      <w:r w:rsidRPr="00C318CF">
        <w:t>Select</w:t>
      </w:r>
      <w:r w:rsidRPr="00C318CF">
        <w:rPr>
          <w:rStyle w:val="Bold"/>
        </w:rPr>
        <w:t xml:space="preserve"> Typemock &gt; Cancel Run</w:t>
      </w:r>
      <w:r w:rsidRPr="00C318CF">
        <w:t xml:space="preserve">. </w:t>
      </w:r>
    </w:p>
    <w:p w:rsidR="00461611" w:rsidRDefault="00461611" w:rsidP="001459A7">
      <w:pPr>
        <w:pStyle w:val="Heading2"/>
      </w:pPr>
      <w:bookmarkStart w:id="546" w:name="_Toc408479906"/>
      <w:bookmarkStart w:id="547" w:name="_d2h_bmk__Toc408479906_10"/>
      <w:bookmarkStart w:id="548" w:name="_D2HTopic_301"/>
      <w:r>
        <w:t>Running a Test in the Sandbox</w:t>
      </w:r>
      <w:bookmarkEnd w:id="546"/>
      <w:bookmarkEnd w:id="547"/>
      <w:bookmarkEnd w:id="548"/>
    </w:p>
    <w:p w:rsidR="00461611" w:rsidRDefault="00461611" w:rsidP="00674181">
      <w:r>
        <w:t xml:space="preserve">To ensure that your test does not crash your data or production environment, you can run it in the sandbox. A test running in the sandbox is isolated and cannot harm your system. </w:t>
      </w:r>
    </w:p>
    <w:p w:rsidR="00461611" w:rsidRDefault="00461611" w:rsidP="00674181">
      <w:r>
        <w:t>Typemock Isolator runs all suggested tests in the sandbox. However, integration tests cannot run in the sandbox.</w:t>
      </w:r>
    </w:p>
    <w:p w:rsidR="00461611" w:rsidRDefault="00461611" w:rsidP="00284E6F">
      <w:pPr>
        <w:pStyle w:val="ToDo"/>
      </w:pPr>
      <w:r>
        <w:t>To run a test in the sandbox:</w:t>
      </w:r>
    </w:p>
    <w:p w:rsidR="00461611" w:rsidRDefault="00461611" w:rsidP="00BC727B">
      <w:pPr>
        <w:pStyle w:val="ListBullet"/>
      </w:pPr>
      <w:r>
        <w:t xml:space="preserve">To the test class that you want to run in the sandbox, add the </w:t>
      </w:r>
      <w:r w:rsidRPr="00B06B5B">
        <w:rPr>
          <w:rStyle w:val="Bold"/>
        </w:rPr>
        <w:t>[Safe</w:t>
      </w:r>
      <w:r>
        <w:rPr>
          <w:rStyle w:val="Bold"/>
        </w:rPr>
        <w:t>ty</w:t>
      </w:r>
      <w:r w:rsidRPr="00B06B5B">
        <w:rPr>
          <w:rStyle w:val="Bold"/>
        </w:rPr>
        <w:t>Net]</w:t>
      </w:r>
      <w:r>
        <w:rPr>
          <w:rStyle w:val="Bold"/>
        </w:rPr>
        <w:t xml:space="preserve"> </w:t>
      </w:r>
      <w:r w:rsidRPr="0098178B">
        <w:t>attribute</w:t>
      </w:r>
      <w:r>
        <w:t>.</w:t>
      </w:r>
    </w:p>
    <w:p w:rsidR="00461611" w:rsidRDefault="00461611" w:rsidP="00BC727B">
      <w:pPr>
        <w:pStyle w:val="ListContinue"/>
      </w:pPr>
      <w:r>
        <w:t>For example:</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222203">
        <w:tc>
          <w:tcPr>
            <w:tcW w:w="9360" w:type="dxa"/>
            <w:shd w:val="clear" w:color="auto" w:fill="F3F3F3"/>
            <w:tcMar>
              <w:bottom w:w="120" w:type="dxa"/>
            </w:tcMar>
          </w:tcPr>
          <w:p w:rsidR="00461611" w:rsidRPr="00792B8C" w:rsidRDefault="00461611" w:rsidP="00222203">
            <w:pPr>
              <w:pStyle w:val="Command"/>
              <w:rPr>
                <w:lang w:val="en-US"/>
              </w:rPr>
            </w:pPr>
            <w:r>
              <w:t>[</w:t>
            </w:r>
            <w:r>
              <w:rPr>
                <w:lang w:val="en-US"/>
              </w:rPr>
              <w:t>SafetyNet(typeof(UnderTest),</w:t>
            </w:r>
            <w:r>
              <w:t>TestMethod</w:t>
            </w:r>
            <w:r>
              <w:rPr>
                <w:lang w:val="en-US"/>
              </w:rPr>
              <w:t>,</w:t>
            </w:r>
            <w:r>
              <w:t>Isolated]</w:t>
            </w:r>
          </w:p>
        </w:tc>
      </w:tr>
    </w:tbl>
    <w:p w:rsidR="00461611" w:rsidRDefault="00461611" w:rsidP="008D6C62">
      <w:pPr>
        <w:pStyle w:val="Heading2"/>
      </w:pPr>
      <w:bookmarkStart w:id="549" w:name="_Toc408479907"/>
      <w:bookmarkStart w:id="550" w:name="_d2h_bmk__Toc408479907_10"/>
      <w:bookmarkStart w:id="551" w:name="_D2HTopic_302"/>
      <w:r>
        <w:t>Ignoring Tests</w:t>
      </w:r>
      <w:bookmarkEnd w:id="549"/>
      <w:bookmarkEnd w:id="550"/>
      <w:bookmarkEnd w:id="551"/>
    </w:p>
    <w:p w:rsidR="00461611" w:rsidRDefault="00461611" w:rsidP="00C46F63">
      <w:r>
        <w:t>You can instruct Typemock Isolator to ignore a test by adding one of the following attributes to the unit test method:</w:t>
      </w:r>
    </w:p>
    <w:tbl>
      <w:tblPr>
        <w:tblW w:w="935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ook w:val="01E0" w:firstRow="1" w:lastRow="1" w:firstColumn="1" w:lastColumn="1" w:noHBand="0" w:noVBand="0"/>
      </w:tblPr>
      <w:tblGrid>
        <w:gridCol w:w="3417"/>
        <w:gridCol w:w="5940"/>
      </w:tblGrid>
      <w:tr w:rsidR="00461611" w:rsidTr="004148FC">
        <w:trPr>
          <w:cantSplit/>
          <w:tblHeader/>
        </w:trPr>
        <w:tc>
          <w:tcPr>
            <w:tcW w:w="3417" w:type="dxa"/>
          </w:tcPr>
          <w:p w:rsidR="00461611" w:rsidRDefault="00461611" w:rsidP="00C46F63">
            <w:pPr>
              <w:pStyle w:val="TableHeader"/>
            </w:pPr>
            <w:r>
              <w:t xml:space="preserve"> Attribute</w:t>
            </w:r>
          </w:p>
        </w:tc>
        <w:tc>
          <w:tcPr>
            <w:tcW w:w="5940" w:type="dxa"/>
            <w:shd w:val="clear" w:color="auto" w:fill="auto"/>
          </w:tcPr>
          <w:p w:rsidR="00461611" w:rsidRDefault="00461611" w:rsidP="004148FC">
            <w:pPr>
              <w:pStyle w:val="TableHeader"/>
            </w:pPr>
            <w:r>
              <w:t>Description</w:t>
            </w:r>
          </w:p>
        </w:tc>
      </w:tr>
      <w:tr w:rsidR="00461611" w:rsidRPr="00AF785F" w:rsidTr="004148FC">
        <w:trPr>
          <w:cantSplit/>
        </w:trPr>
        <w:tc>
          <w:tcPr>
            <w:tcW w:w="3417" w:type="dxa"/>
          </w:tcPr>
          <w:p w:rsidR="00461611" w:rsidRPr="008E6A65" w:rsidRDefault="00461611" w:rsidP="004148FC">
            <w:pPr>
              <w:pStyle w:val="TableText"/>
            </w:pPr>
            <w:r>
              <w:t>[DontRun]</w:t>
            </w:r>
          </w:p>
        </w:tc>
        <w:tc>
          <w:tcPr>
            <w:tcW w:w="5940" w:type="dxa"/>
            <w:shd w:val="clear" w:color="auto" w:fill="auto"/>
          </w:tcPr>
          <w:p w:rsidR="00461611" w:rsidRPr="008E6A65" w:rsidRDefault="00461611" w:rsidP="00C46F63">
            <w:pPr>
              <w:pStyle w:val="TableText"/>
            </w:pPr>
            <w:r>
              <w:t>Typemock Isolator skips the test. However, the test framework runs the test.</w:t>
            </w:r>
          </w:p>
        </w:tc>
      </w:tr>
      <w:tr w:rsidR="00461611" w:rsidRPr="00AF785F" w:rsidTr="004148FC">
        <w:trPr>
          <w:cantSplit/>
        </w:trPr>
        <w:tc>
          <w:tcPr>
            <w:tcW w:w="3417" w:type="dxa"/>
          </w:tcPr>
          <w:p w:rsidR="00461611" w:rsidRPr="008E6A65" w:rsidRDefault="00461611" w:rsidP="004148FC">
            <w:pPr>
              <w:pStyle w:val="TableText"/>
            </w:pPr>
            <w:r>
              <w:t>[Ignore]</w:t>
            </w:r>
          </w:p>
        </w:tc>
        <w:tc>
          <w:tcPr>
            <w:tcW w:w="5940" w:type="dxa"/>
            <w:shd w:val="clear" w:color="auto" w:fill="auto"/>
          </w:tcPr>
          <w:p w:rsidR="00461611" w:rsidRPr="008E6A65" w:rsidRDefault="00461611" w:rsidP="00C46F63">
            <w:pPr>
              <w:pStyle w:val="TableText"/>
            </w:pPr>
            <w:r>
              <w:t>Both Typemock Isolator and the test framework skip the test.</w:t>
            </w:r>
          </w:p>
        </w:tc>
      </w:tr>
    </w:tbl>
    <w:p w:rsidR="00461611" w:rsidRDefault="00461611" w:rsidP="00C46F63"/>
    <w:tbl>
      <w:tblPr>
        <w:tblW w:w="9458"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458"/>
      </w:tblGrid>
      <w:tr w:rsidR="00461611" w:rsidTr="00C23124">
        <w:tc>
          <w:tcPr>
            <w:tcW w:w="9458" w:type="dxa"/>
            <w:shd w:val="clear" w:color="auto" w:fill="F3F3F3"/>
            <w:tcMar>
              <w:bottom w:w="120" w:type="dxa"/>
            </w:tcMar>
          </w:tcPr>
          <w:p w:rsidR="00461611" w:rsidRDefault="00461611" w:rsidP="002D1FB4">
            <w:pPr>
              <w:pStyle w:val="Command"/>
            </w:pPr>
            <w:r>
              <w:t>[AttributeUsage(AttributeTargets.Method)]</w:t>
            </w:r>
          </w:p>
          <w:p w:rsidR="00461611" w:rsidRDefault="00461611" w:rsidP="00B90624">
            <w:pPr>
              <w:pStyle w:val="Command"/>
            </w:pPr>
            <w:r>
              <w:rPr>
                <w:rStyle w:val="highlight-keyword"/>
              </w:rPr>
              <w:t>public</w:t>
            </w:r>
            <w:r>
              <w:t xml:space="preserve"> </w:t>
            </w:r>
            <w:r>
              <w:rPr>
                <w:rStyle w:val="highlight-keyword"/>
              </w:rPr>
              <w:t>class</w:t>
            </w:r>
            <w:r>
              <w:t xml:space="preserve"> </w:t>
            </w:r>
            <w:r>
              <w:rPr>
                <w:lang w:val="en-US"/>
              </w:rPr>
              <w:t>DontRun</w:t>
            </w:r>
            <w:r>
              <w:t xml:space="preserve">Attribute : System.Attribute </w:t>
            </w:r>
          </w:p>
          <w:p w:rsidR="00461611" w:rsidRDefault="00461611" w:rsidP="002D1FB4">
            <w:pPr>
              <w:pStyle w:val="Command"/>
            </w:pPr>
            <w:r>
              <w:t>{}</w:t>
            </w:r>
          </w:p>
          <w:p w:rsidR="00461611" w:rsidRDefault="00461611" w:rsidP="00B90624">
            <w:pPr>
              <w:pStyle w:val="Command"/>
            </w:pPr>
            <w:r>
              <w:t xml:space="preserve"> [</w:t>
            </w:r>
            <w:r>
              <w:rPr>
                <w:lang w:val="en-US"/>
              </w:rPr>
              <w:t>DontRun</w:t>
            </w:r>
            <w:r>
              <w:t>]</w:t>
            </w:r>
          </w:p>
          <w:p w:rsidR="00461611" w:rsidRDefault="00461611" w:rsidP="002D1FB4">
            <w:pPr>
              <w:pStyle w:val="Command"/>
            </w:pPr>
            <w:r>
              <w:t>[TestMethod]</w:t>
            </w:r>
          </w:p>
          <w:p w:rsidR="00461611" w:rsidRDefault="00461611" w:rsidP="002D1FB4">
            <w:pPr>
              <w:pStyle w:val="Command"/>
            </w:pPr>
            <w:r>
              <w:rPr>
                <w:rStyle w:val="highlight-keyword"/>
              </w:rPr>
              <w:t>public</w:t>
            </w:r>
            <w:r>
              <w:t xml:space="preserve"> </w:t>
            </w:r>
            <w:r>
              <w:rPr>
                <w:rStyle w:val="highlight-keyword"/>
              </w:rPr>
              <w:t>void</w:t>
            </w:r>
            <w:r>
              <w:t xml:space="preserve"> SimpleTestUsingMessageBox()</w:t>
            </w:r>
          </w:p>
          <w:p w:rsidR="00461611" w:rsidRDefault="00461611" w:rsidP="002D1FB4">
            <w:pPr>
              <w:pStyle w:val="Command"/>
            </w:pPr>
            <w:r>
              <w:t>{</w:t>
            </w:r>
          </w:p>
          <w:p w:rsidR="00461611" w:rsidRDefault="00461611" w:rsidP="002D1FB4">
            <w:pPr>
              <w:pStyle w:val="Command"/>
            </w:pPr>
            <w:r>
              <w:t xml:space="preserve">    </w:t>
            </w:r>
            <w:r>
              <w:rPr>
                <w:rStyle w:val="highlight-comment"/>
              </w:rPr>
              <w:t>// Arrange</w:t>
            </w:r>
          </w:p>
          <w:p w:rsidR="00461611" w:rsidRDefault="00461611" w:rsidP="002D1FB4">
            <w:pPr>
              <w:pStyle w:val="Command"/>
            </w:pPr>
            <w:r>
              <w:t xml:space="preserve">    Isolate.WhenCalled(()=&gt;MessageBox.Show(</w:t>
            </w:r>
            <w:r>
              <w:rPr>
                <w:rStyle w:val="highlight-keyword"/>
              </w:rPr>
              <w:t>null</w:t>
            </w:r>
            <w:r>
              <w:t>)).WillReturn(DialogResult.OK);</w:t>
            </w:r>
          </w:p>
          <w:p w:rsidR="00461611" w:rsidRDefault="00461611" w:rsidP="002D1FB4">
            <w:pPr>
              <w:pStyle w:val="Command"/>
            </w:pPr>
            <w:r>
              <w:t xml:space="preserve">    </w:t>
            </w:r>
            <w:r>
              <w:rPr>
                <w:rStyle w:val="highlight-comment"/>
              </w:rPr>
              <w:t>// Act</w:t>
            </w:r>
          </w:p>
          <w:p w:rsidR="00461611" w:rsidRDefault="00461611" w:rsidP="002D1FB4">
            <w:pPr>
              <w:pStyle w:val="Command"/>
            </w:pPr>
            <w:r>
              <w:t xml:space="preserve">    MessageBox.Show(</w:t>
            </w:r>
            <w:r>
              <w:rPr>
                <w:rStyle w:val="highlight-literal"/>
              </w:rPr>
              <w:t>"This is a message"</w:t>
            </w:r>
            <w:r>
              <w:t>); &lt;br&gt;</w:t>
            </w:r>
          </w:p>
          <w:p w:rsidR="00461611" w:rsidRDefault="00461611" w:rsidP="002D1FB4">
            <w:pPr>
              <w:pStyle w:val="Command"/>
            </w:pPr>
            <w:r>
              <w:t xml:space="preserve">    </w:t>
            </w:r>
            <w:r>
              <w:rPr>
                <w:rStyle w:val="highlight-comment"/>
              </w:rPr>
              <w:t>// Assert</w:t>
            </w:r>
          </w:p>
          <w:p w:rsidR="00461611" w:rsidRDefault="00461611" w:rsidP="002D1FB4">
            <w:pPr>
              <w:pStyle w:val="Command"/>
            </w:pPr>
            <w:r>
              <w:t xml:space="preserve">    Isolate.Verify.WasCalledWithExactArguments(()=&gt;MessageBox.Show(</w:t>
            </w:r>
            <w:r>
              <w:rPr>
                <w:rStyle w:val="highlight-literal"/>
              </w:rPr>
              <w:t>"This is a message"</w:t>
            </w:r>
            <w:r>
              <w:t>));</w:t>
            </w:r>
          </w:p>
          <w:p w:rsidR="00461611" w:rsidRPr="00792B8C" w:rsidRDefault="00461611" w:rsidP="002D1FB4">
            <w:pPr>
              <w:pStyle w:val="Command"/>
              <w:rPr>
                <w:lang w:val="en-US"/>
              </w:rPr>
            </w:pPr>
            <w:r>
              <w:t>}</w:t>
            </w:r>
          </w:p>
        </w:tc>
      </w:tr>
    </w:tbl>
    <w:p w:rsidR="00461611" w:rsidRDefault="00461611" w:rsidP="00C23124">
      <w:pPr>
        <w:pStyle w:val="Heading2"/>
      </w:pPr>
      <w:bookmarkStart w:id="552" w:name="_Toc408479908"/>
      <w:bookmarkStart w:id="553" w:name="_d2h_bmk__Toc408479908_10"/>
      <w:bookmarkStart w:id="554" w:name="_D2HTopic_303"/>
      <w:r>
        <w:t>Configuring SmartRunner</w:t>
      </w:r>
      <w:bookmarkEnd w:id="552"/>
      <w:bookmarkEnd w:id="553"/>
      <w:bookmarkEnd w:id="554"/>
    </w:p>
    <w:p w:rsidR="00461611" w:rsidRDefault="00461611" w:rsidP="00C23124">
      <w:r>
        <w:t>You can configure how SmartRunner works by:</w:t>
      </w:r>
    </w:p>
    <w:p w:rsidR="00461611" w:rsidRDefault="00461611" w:rsidP="00C23124">
      <w:pPr>
        <w:pStyle w:val="ListBullet"/>
      </w:pPr>
      <w:r>
        <w:t xml:space="preserve">Reusing the test runner process. See </w:t>
      </w:r>
      <w:hyperlink w:anchor="_D2HTopic_304" w:history="1">
        <w:r w:rsidRPr="009F775B">
          <w:rPr>
            <w:rStyle w:val="Hyperlink"/>
          </w:rPr>
          <w:t>Reusing the Test Runner Process</w:t>
        </w:r>
      </w:hyperlink>
      <w:r>
        <w:t>.</w:t>
      </w:r>
    </w:p>
    <w:p w:rsidR="00461611" w:rsidRDefault="00461611" w:rsidP="00C23124">
      <w:pPr>
        <w:pStyle w:val="ListBullet"/>
      </w:pPr>
      <w:r>
        <w:t xml:space="preserve">Using a shadow folder for running NUnit tests. See </w:t>
      </w:r>
      <w:hyperlink w:anchor="_D2HTopic_305" w:history="1">
        <w:r w:rsidRPr="009F775B">
          <w:rPr>
            <w:rStyle w:val="Hyperlink"/>
          </w:rPr>
          <w:t>Using a Shadow Folder for Running NUnit Tests</w:t>
        </w:r>
      </w:hyperlink>
      <w:r>
        <w:t>.</w:t>
      </w:r>
    </w:p>
    <w:p w:rsidR="00461611" w:rsidRDefault="00461611" w:rsidP="00C23124">
      <w:pPr>
        <w:pStyle w:val="ListBullet"/>
      </w:pPr>
      <w:r>
        <w:t xml:space="preserve">Enabling or disabling output when running tests. See </w:t>
      </w:r>
      <w:hyperlink w:anchor="_D2HTopic_306" w:history="1">
        <w:r w:rsidRPr="009F775B">
          <w:rPr>
            <w:rStyle w:val="Hyperlink"/>
          </w:rPr>
          <w:t>Enabling and Disabling Output when Running Tests</w:t>
        </w:r>
      </w:hyperlink>
      <w:r>
        <w:t>.</w:t>
      </w:r>
    </w:p>
    <w:p w:rsidR="00461611" w:rsidRDefault="00461611" w:rsidP="00C23124">
      <w:pPr>
        <w:pStyle w:val="ListBullet"/>
      </w:pPr>
      <w:r>
        <w:t xml:space="preserve">Specifying the test architecture. See </w:t>
      </w:r>
      <w:hyperlink w:anchor="_D2HTopic_307" w:history="1">
        <w:r w:rsidRPr="009F775B">
          <w:rPr>
            <w:rStyle w:val="Hyperlink"/>
          </w:rPr>
          <w:t>Specifying the Test Architecture</w:t>
        </w:r>
      </w:hyperlink>
      <w:r>
        <w:t>.</w:t>
      </w:r>
    </w:p>
    <w:p w:rsidR="00461611" w:rsidRPr="00417A2D" w:rsidRDefault="00461611" w:rsidP="00C23124">
      <w:pPr>
        <w:pStyle w:val="ListBullet"/>
      </w:pPr>
      <w:r>
        <w:t xml:space="preserve">Disabling SmartRunner. See </w:t>
      </w:r>
      <w:hyperlink w:anchor="_D2HTopic_304" w:history="1">
        <w:r w:rsidRPr="009F775B">
          <w:rPr>
            <w:rStyle w:val="Hyperlink"/>
          </w:rPr>
          <w:t>Disabling SmartRunner</w:t>
        </w:r>
      </w:hyperlink>
      <w:r>
        <w:t>.</w:t>
      </w:r>
    </w:p>
    <w:p w:rsidR="00461611" w:rsidRDefault="00461611" w:rsidP="00C23124">
      <w:pPr>
        <w:pStyle w:val="Heading3"/>
      </w:pPr>
      <w:bookmarkStart w:id="555" w:name="_Disabling_SmartRunner"/>
      <w:bookmarkStart w:id="556" w:name="_Reusing_the_Test"/>
      <w:bookmarkStart w:id="557" w:name="_d2h_bmk__Disabling_SmartRunner_10"/>
      <w:bookmarkStart w:id="558" w:name="_d2h_bmk__Reusing_the_Test_10"/>
      <w:bookmarkStart w:id="559" w:name="_Toc408479909"/>
      <w:bookmarkStart w:id="560" w:name="_d2h_bmk__Toc408479909_10"/>
      <w:bookmarkStart w:id="561" w:name="_D2HTopic_304"/>
      <w:bookmarkEnd w:id="555"/>
      <w:bookmarkEnd w:id="556"/>
      <w:bookmarkEnd w:id="557"/>
      <w:bookmarkEnd w:id="558"/>
      <w:r>
        <w:t>Reusing the Test Runner Process</w:t>
      </w:r>
      <w:bookmarkEnd w:id="559"/>
      <w:bookmarkEnd w:id="560"/>
      <w:bookmarkEnd w:id="561"/>
    </w:p>
    <w:p w:rsidR="00461611" w:rsidRDefault="00461611" w:rsidP="00C23124">
      <w:pPr>
        <w:pStyle w:val="ToDo"/>
      </w:pPr>
      <w:r>
        <w:t>To reuse the test runner process:</w:t>
      </w:r>
    </w:p>
    <w:p w:rsidR="00461611" w:rsidRDefault="00461611" w:rsidP="00461611">
      <w:pPr>
        <w:pStyle w:val="ListNumber"/>
        <w:numPr>
          <w:ilvl w:val="0"/>
          <w:numId w:val="60"/>
        </w:numPr>
      </w:pPr>
      <w:r>
        <w:t xml:space="preserve">Select </w:t>
      </w:r>
      <w:r w:rsidRPr="00D476D9">
        <w:rPr>
          <w:rStyle w:val="Bold"/>
        </w:rPr>
        <w:t>Typemock &gt; Options</w:t>
      </w:r>
      <w:r>
        <w:t>.</w:t>
      </w:r>
    </w:p>
    <w:p w:rsidR="00461611" w:rsidRDefault="00461611" w:rsidP="00C23124">
      <w:pPr>
        <w:pStyle w:val="ListContinue"/>
      </w:pPr>
      <w:r>
        <w:t>The Options window is displayed.</w:t>
      </w:r>
    </w:p>
    <w:p w:rsidR="00461611" w:rsidRDefault="00461611" w:rsidP="00461611">
      <w:pPr>
        <w:pStyle w:val="ListNumber"/>
        <w:numPr>
          <w:ilvl w:val="0"/>
          <w:numId w:val="60"/>
        </w:numPr>
      </w:pPr>
      <w:r>
        <w:t xml:space="preserve">In the options list, select </w:t>
      </w:r>
      <w:r w:rsidRPr="00D476D9">
        <w:rPr>
          <w:rStyle w:val="Bold"/>
        </w:rPr>
        <w:t>Typemock</w:t>
      </w:r>
      <w:r>
        <w:t xml:space="preserve"> </w:t>
      </w:r>
      <w:r w:rsidRPr="00D476D9">
        <w:rPr>
          <w:rStyle w:val="Bold"/>
        </w:rPr>
        <w:t>&gt;</w:t>
      </w:r>
      <w:r>
        <w:t xml:space="preserve"> </w:t>
      </w:r>
      <w:r w:rsidRPr="00D476D9">
        <w:rPr>
          <w:rStyle w:val="Bold"/>
        </w:rPr>
        <w:t>SmartRunner</w:t>
      </w:r>
      <w:r>
        <w:t>.</w:t>
      </w:r>
    </w:p>
    <w:p w:rsidR="00461611" w:rsidRDefault="00461611" w:rsidP="00461611">
      <w:pPr>
        <w:pStyle w:val="ListNumber"/>
        <w:numPr>
          <w:ilvl w:val="0"/>
          <w:numId w:val="60"/>
        </w:numPr>
      </w:pPr>
      <w:r>
        <w:t xml:space="preserve">In the </w:t>
      </w:r>
      <w:r w:rsidRPr="00417A2D">
        <w:rPr>
          <w:rStyle w:val="Bold"/>
        </w:rPr>
        <w:t>Advanced</w:t>
      </w:r>
      <w:r>
        <w:t xml:space="preserve"> area, select the </w:t>
      </w:r>
      <w:r w:rsidRPr="00417A2D">
        <w:rPr>
          <w:rStyle w:val="Bold"/>
        </w:rPr>
        <w:t>Reuse Test Runner process</w:t>
      </w:r>
      <w:r>
        <w:t xml:space="preserve"> check box.</w:t>
      </w:r>
    </w:p>
    <w:p w:rsidR="00461611" w:rsidRDefault="00461611" w:rsidP="00461611">
      <w:pPr>
        <w:pStyle w:val="ListNumber"/>
        <w:numPr>
          <w:ilvl w:val="0"/>
          <w:numId w:val="60"/>
        </w:numPr>
      </w:pPr>
      <w:r>
        <w:t xml:space="preserve">Click </w:t>
      </w:r>
      <w:r w:rsidRPr="00417A2D">
        <w:rPr>
          <w:rStyle w:val="Bold"/>
        </w:rPr>
        <w:t>OK</w:t>
      </w:r>
      <w:r>
        <w:t>.</w:t>
      </w:r>
    </w:p>
    <w:p w:rsidR="00461611" w:rsidRDefault="00461611" w:rsidP="00C23124">
      <w:pPr>
        <w:pStyle w:val="Heading3"/>
      </w:pPr>
      <w:bookmarkStart w:id="562" w:name="_Using_a_Shadow"/>
      <w:bookmarkStart w:id="563" w:name="_d2h_bmk__Using_a_Shadow_10"/>
      <w:bookmarkStart w:id="564" w:name="_Toc408479910"/>
      <w:bookmarkStart w:id="565" w:name="_d2h_bmk__Toc408479910_10"/>
      <w:bookmarkStart w:id="566" w:name="_D2HTopic_305"/>
      <w:bookmarkEnd w:id="562"/>
      <w:bookmarkEnd w:id="563"/>
      <w:r>
        <w:t>Using a Shadow Folder for Running NUnit Tests</w:t>
      </w:r>
      <w:bookmarkEnd w:id="564"/>
      <w:bookmarkEnd w:id="565"/>
      <w:bookmarkEnd w:id="566"/>
    </w:p>
    <w:p w:rsidR="00461611" w:rsidRDefault="00461611" w:rsidP="00C23124">
      <w:r>
        <w:t xml:space="preserve">When a shadow folder is used, Typemock Isolator </w:t>
      </w:r>
      <w:r w:rsidRPr="0027240C">
        <w:t xml:space="preserve">copies the build </w:t>
      </w:r>
      <w:r>
        <w:t>DLLs</w:t>
      </w:r>
      <w:r w:rsidRPr="0027240C">
        <w:t xml:space="preserve"> to a shadow </w:t>
      </w:r>
      <w:r>
        <w:t>folder</w:t>
      </w:r>
      <w:r w:rsidRPr="0027240C">
        <w:t xml:space="preserve"> and runs from th</w:t>
      </w:r>
      <w:r>
        <w:t>is folder</w:t>
      </w:r>
      <w:r w:rsidRPr="0027240C">
        <w:t>.</w:t>
      </w:r>
    </w:p>
    <w:p w:rsidR="00461611" w:rsidRDefault="00461611" w:rsidP="00C23124">
      <w:pPr>
        <w:pStyle w:val="ToDo"/>
      </w:pPr>
      <w:r>
        <w:t xml:space="preserve">To use a shadow folder for running NUnit tests: </w:t>
      </w:r>
    </w:p>
    <w:p w:rsidR="00461611" w:rsidRDefault="00461611" w:rsidP="00461611">
      <w:pPr>
        <w:pStyle w:val="ListNumber"/>
        <w:numPr>
          <w:ilvl w:val="0"/>
          <w:numId w:val="73"/>
        </w:numPr>
      </w:pPr>
      <w:r>
        <w:t xml:space="preserve">Select </w:t>
      </w:r>
      <w:r w:rsidRPr="00D476D9">
        <w:rPr>
          <w:rStyle w:val="Bold"/>
        </w:rPr>
        <w:t>Typemock &gt; Options</w:t>
      </w:r>
      <w:r>
        <w:t>.</w:t>
      </w:r>
    </w:p>
    <w:p w:rsidR="00461611" w:rsidRDefault="00461611" w:rsidP="00C23124">
      <w:pPr>
        <w:pStyle w:val="ListContinue"/>
      </w:pPr>
      <w:r>
        <w:t>The Options window is displayed.</w:t>
      </w:r>
    </w:p>
    <w:p w:rsidR="00461611" w:rsidRDefault="00461611" w:rsidP="00461611">
      <w:pPr>
        <w:pStyle w:val="ListNumber"/>
        <w:numPr>
          <w:ilvl w:val="0"/>
          <w:numId w:val="60"/>
        </w:numPr>
      </w:pPr>
      <w:r>
        <w:t xml:space="preserve">In the options list, select </w:t>
      </w:r>
      <w:r w:rsidRPr="00D476D9">
        <w:rPr>
          <w:rStyle w:val="Bold"/>
        </w:rPr>
        <w:t>Typemock</w:t>
      </w:r>
      <w:r>
        <w:t xml:space="preserve"> </w:t>
      </w:r>
      <w:r w:rsidRPr="00D476D9">
        <w:rPr>
          <w:rStyle w:val="Bold"/>
        </w:rPr>
        <w:t>&gt;</w:t>
      </w:r>
      <w:r>
        <w:t xml:space="preserve"> </w:t>
      </w:r>
      <w:r w:rsidRPr="00D476D9">
        <w:rPr>
          <w:rStyle w:val="Bold"/>
        </w:rPr>
        <w:t>SmartRunner</w:t>
      </w:r>
      <w:r>
        <w:t>.</w:t>
      </w:r>
    </w:p>
    <w:p w:rsidR="00461611" w:rsidRDefault="00461611" w:rsidP="00461611">
      <w:pPr>
        <w:pStyle w:val="ListNumber"/>
        <w:numPr>
          <w:ilvl w:val="0"/>
          <w:numId w:val="60"/>
        </w:numPr>
      </w:pPr>
      <w:r>
        <w:t xml:space="preserve">In the </w:t>
      </w:r>
      <w:r w:rsidRPr="00417A2D">
        <w:rPr>
          <w:rStyle w:val="Bold"/>
        </w:rPr>
        <w:t>Advanced</w:t>
      </w:r>
      <w:r>
        <w:t xml:space="preserve"> area, select the </w:t>
      </w:r>
      <w:r>
        <w:rPr>
          <w:rStyle w:val="Bold"/>
        </w:rPr>
        <w:t>Use Shadow Copy for Nunit Tests</w:t>
      </w:r>
      <w:r>
        <w:t xml:space="preserve"> check box.</w:t>
      </w:r>
    </w:p>
    <w:p w:rsidR="00461611" w:rsidRDefault="00461611" w:rsidP="00461611">
      <w:pPr>
        <w:pStyle w:val="ListNumber"/>
        <w:numPr>
          <w:ilvl w:val="0"/>
          <w:numId w:val="60"/>
        </w:numPr>
      </w:pPr>
      <w:r>
        <w:t xml:space="preserve">Click </w:t>
      </w:r>
      <w:r w:rsidRPr="00417A2D">
        <w:rPr>
          <w:rStyle w:val="Bold"/>
        </w:rPr>
        <w:t>OK</w:t>
      </w:r>
      <w:r>
        <w:t>.</w:t>
      </w:r>
    </w:p>
    <w:p w:rsidR="00461611" w:rsidRDefault="00461611" w:rsidP="00C23124">
      <w:pPr>
        <w:pStyle w:val="Heading3"/>
      </w:pPr>
      <w:bookmarkStart w:id="567" w:name="_Enabling_and_Disabling"/>
      <w:bookmarkStart w:id="568" w:name="_d2h_bmk__Enabling_and_Disabling_10"/>
      <w:bookmarkStart w:id="569" w:name="_Toc408479911"/>
      <w:bookmarkStart w:id="570" w:name="_d2h_bmk__Toc408479911_10"/>
      <w:bookmarkStart w:id="571" w:name="_D2HTopic_306"/>
      <w:bookmarkEnd w:id="567"/>
      <w:bookmarkEnd w:id="568"/>
      <w:r>
        <w:t>Enabling and Disabling Output when Running Tests</w:t>
      </w:r>
      <w:bookmarkEnd w:id="569"/>
      <w:bookmarkEnd w:id="570"/>
      <w:bookmarkEnd w:id="571"/>
    </w:p>
    <w:p w:rsidR="00461611" w:rsidRDefault="00461611" w:rsidP="00C23124">
      <w:pPr>
        <w:pStyle w:val="ToDo"/>
      </w:pPr>
      <w:r>
        <w:t>To enable or disable output when running tests:</w:t>
      </w:r>
    </w:p>
    <w:p w:rsidR="00461611" w:rsidRDefault="00461611" w:rsidP="00461611">
      <w:pPr>
        <w:pStyle w:val="ListNumber"/>
        <w:numPr>
          <w:ilvl w:val="0"/>
          <w:numId w:val="74"/>
        </w:numPr>
      </w:pPr>
      <w:r>
        <w:t xml:space="preserve">Select </w:t>
      </w:r>
      <w:r w:rsidRPr="00D476D9">
        <w:rPr>
          <w:rStyle w:val="Bold"/>
        </w:rPr>
        <w:t>Typemock &gt; Options</w:t>
      </w:r>
      <w:r>
        <w:t>.</w:t>
      </w:r>
    </w:p>
    <w:p w:rsidR="00461611" w:rsidRDefault="00461611" w:rsidP="00C23124">
      <w:pPr>
        <w:pStyle w:val="ListContinue"/>
      </w:pPr>
      <w:r>
        <w:t>The Options window is displayed.</w:t>
      </w:r>
    </w:p>
    <w:p w:rsidR="00461611" w:rsidRDefault="00461611" w:rsidP="00461611">
      <w:pPr>
        <w:pStyle w:val="ListNumber"/>
        <w:numPr>
          <w:ilvl w:val="0"/>
          <w:numId w:val="60"/>
        </w:numPr>
      </w:pPr>
      <w:r>
        <w:t xml:space="preserve">In the options list, select </w:t>
      </w:r>
      <w:r w:rsidRPr="00D476D9">
        <w:rPr>
          <w:rStyle w:val="Bold"/>
        </w:rPr>
        <w:t>Typemock</w:t>
      </w:r>
      <w:r>
        <w:t xml:space="preserve"> </w:t>
      </w:r>
      <w:r w:rsidRPr="00D476D9">
        <w:rPr>
          <w:rStyle w:val="Bold"/>
        </w:rPr>
        <w:t>&gt;</w:t>
      </w:r>
      <w:r>
        <w:t xml:space="preserve"> </w:t>
      </w:r>
      <w:r w:rsidRPr="00D476D9">
        <w:rPr>
          <w:rStyle w:val="Bold"/>
        </w:rPr>
        <w:t>SmartRunner</w:t>
      </w:r>
      <w:r>
        <w:t>.</w:t>
      </w:r>
    </w:p>
    <w:p w:rsidR="00461611" w:rsidRDefault="00461611" w:rsidP="00461611">
      <w:pPr>
        <w:pStyle w:val="ListNumber"/>
        <w:numPr>
          <w:ilvl w:val="0"/>
          <w:numId w:val="60"/>
        </w:numPr>
      </w:pPr>
      <w:r>
        <w:t xml:space="preserve">In the </w:t>
      </w:r>
      <w:r w:rsidRPr="00417A2D">
        <w:rPr>
          <w:rStyle w:val="Bold"/>
        </w:rPr>
        <w:t>Advanced</w:t>
      </w:r>
      <w:r>
        <w:t xml:space="preserve"> area, do one of the following:</w:t>
      </w:r>
    </w:p>
    <w:p w:rsidR="00461611" w:rsidRDefault="00461611" w:rsidP="00C23124">
      <w:pPr>
        <w:pStyle w:val="ListBullet2"/>
      </w:pPr>
      <w:r>
        <w:t xml:space="preserve">If you want to enable output, select the </w:t>
      </w:r>
      <w:r w:rsidRPr="0077050B">
        <w:rPr>
          <w:rStyle w:val="Bold"/>
        </w:rPr>
        <w:t>Show Output when build starts</w:t>
      </w:r>
      <w:r>
        <w:t xml:space="preserve"> check box.</w:t>
      </w:r>
    </w:p>
    <w:p w:rsidR="00461611" w:rsidRDefault="00461611" w:rsidP="00C23124">
      <w:pPr>
        <w:pStyle w:val="ListBullet2"/>
      </w:pPr>
      <w:r>
        <w:t>If you want to disable output,</w:t>
      </w:r>
      <w:r w:rsidRPr="0077050B">
        <w:t xml:space="preserve"> </w:t>
      </w:r>
      <w:r>
        <w:t xml:space="preserve">clear the </w:t>
      </w:r>
      <w:r w:rsidRPr="0077050B">
        <w:rPr>
          <w:rStyle w:val="Bold"/>
        </w:rPr>
        <w:t>Show Output when build starts</w:t>
      </w:r>
      <w:r>
        <w:t xml:space="preserve"> check box.</w:t>
      </w:r>
    </w:p>
    <w:p w:rsidR="00461611" w:rsidRPr="0080585F" w:rsidRDefault="00461611" w:rsidP="00461611">
      <w:pPr>
        <w:pStyle w:val="ListNumber"/>
        <w:numPr>
          <w:ilvl w:val="0"/>
          <w:numId w:val="60"/>
        </w:numPr>
      </w:pPr>
      <w:r>
        <w:t xml:space="preserve">Click </w:t>
      </w:r>
      <w:r w:rsidRPr="00417A2D">
        <w:rPr>
          <w:rStyle w:val="Bold"/>
        </w:rPr>
        <w:t>OK</w:t>
      </w:r>
      <w:r>
        <w:t>.</w:t>
      </w:r>
    </w:p>
    <w:p w:rsidR="00461611" w:rsidRDefault="00461611" w:rsidP="00C23124">
      <w:pPr>
        <w:pStyle w:val="Heading3"/>
      </w:pPr>
      <w:bookmarkStart w:id="572" w:name="_Specifying_the_Test"/>
      <w:bookmarkStart w:id="573" w:name="_d2h_bmk__Specifying_the_Test_10"/>
      <w:bookmarkStart w:id="574" w:name="_Toc408479912"/>
      <w:bookmarkStart w:id="575" w:name="_d2h_bmk__Toc408479912_10"/>
      <w:bookmarkStart w:id="576" w:name="_D2HTopic_307"/>
      <w:bookmarkEnd w:id="572"/>
      <w:bookmarkEnd w:id="573"/>
      <w:r>
        <w:t>Specifying the Test Architecture</w:t>
      </w:r>
      <w:bookmarkEnd w:id="574"/>
      <w:bookmarkEnd w:id="575"/>
      <w:bookmarkEnd w:id="576"/>
    </w:p>
    <w:p w:rsidR="00461611" w:rsidRDefault="00461611" w:rsidP="00C23124">
      <w:r>
        <w:t>You can specify whether you want to force Typemock Isolator to run tests on an x86-bit or x64-bit architecture.</w:t>
      </w:r>
    </w:p>
    <w:p w:rsidR="00461611" w:rsidRDefault="00461611" w:rsidP="00C23124">
      <w:pPr>
        <w:pStyle w:val="ToDo"/>
      </w:pPr>
      <w:r>
        <w:t>To specify the test architecture:</w:t>
      </w:r>
    </w:p>
    <w:p w:rsidR="00461611" w:rsidRDefault="00461611" w:rsidP="00461611">
      <w:pPr>
        <w:pStyle w:val="ListNumber"/>
        <w:numPr>
          <w:ilvl w:val="0"/>
          <w:numId w:val="75"/>
        </w:numPr>
      </w:pPr>
      <w:r>
        <w:t xml:space="preserve">Select </w:t>
      </w:r>
      <w:r w:rsidRPr="00D476D9">
        <w:rPr>
          <w:rStyle w:val="Bold"/>
        </w:rPr>
        <w:t>Typemock &gt; Options</w:t>
      </w:r>
      <w:r>
        <w:t>.</w:t>
      </w:r>
    </w:p>
    <w:p w:rsidR="00461611" w:rsidRDefault="00461611" w:rsidP="00C23124">
      <w:pPr>
        <w:pStyle w:val="ListContinue"/>
      </w:pPr>
      <w:r>
        <w:t>The Options window is displayed.</w:t>
      </w:r>
    </w:p>
    <w:p w:rsidR="00461611" w:rsidRDefault="00461611" w:rsidP="00461611">
      <w:pPr>
        <w:pStyle w:val="ListNumber"/>
        <w:numPr>
          <w:ilvl w:val="0"/>
          <w:numId w:val="60"/>
        </w:numPr>
      </w:pPr>
      <w:r>
        <w:t xml:space="preserve">In the options list, select </w:t>
      </w:r>
      <w:r w:rsidRPr="00D476D9">
        <w:rPr>
          <w:rStyle w:val="Bold"/>
        </w:rPr>
        <w:t>Typemock</w:t>
      </w:r>
      <w:r>
        <w:t xml:space="preserve"> </w:t>
      </w:r>
      <w:r w:rsidRPr="00D476D9">
        <w:rPr>
          <w:rStyle w:val="Bold"/>
        </w:rPr>
        <w:t>&gt;</w:t>
      </w:r>
      <w:r>
        <w:t xml:space="preserve"> </w:t>
      </w:r>
      <w:r w:rsidRPr="00D476D9">
        <w:rPr>
          <w:rStyle w:val="Bold"/>
        </w:rPr>
        <w:t>SmartRunner</w:t>
      </w:r>
      <w:r>
        <w:t>.</w:t>
      </w:r>
    </w:p>
    <w:p w:rsidR="00461611" w:rsidRDefault="00461611" w:rsidP="00461611">
      <w:pPr>
        <w:pStyle w:val="ListNumber"/>
        <w:numPr>
          <w:ilvl w:val="0"/>
          <w:numId w:val="60"/>
        </w:numPr>
      </w:pPr>
      <w:r>
        <w:t xml:space="preserve">In the </w:t>
      </w:r>
      <w:r w:rsidRPr="00417A2D">
        <w:rPr>
          <w:rStyle w:val="Bold"/>
        </w:rPr>
        <w:t>Advanced</w:t>
      </w:r>
      <w:r>
        <w:t xml:space="preserve"> area, in the </w:t>
      </w:r>
      <w:r w:rsidRPr="00C1575F">
        <w:rPr>
          <w:rStyle w:val="Bold"/>
        </w:rPr>
        <w:t>Test Architecture</w:t>
      </w:r>
      <w:r>
        <w:t xml:space="preserve"> drop-down list, select one of the following:</w:t>
      </w:r>
    </w:p>
    <w:p w:rsidR="00461611" w:rsidRDefault="00461611" w:rsidP="00C23124">
      <w:pPr>
        <w:pStyle w:val="ListBullet2"/>
      </w:pPr>
      <w:r>
        <w:t xml:space="preserve">If you want SmartRunner to choose a x64-bit architecture unless your tests explicitly reference an x86-bit DLL, select </w:t>
      </w:r>
      <w:r w:rsidRPr="00C1575F">
        <w:rPr>
          <w:rStyle w:val="Bold"/>
        </w:rPr>
        <w:t>Auto</w:t>
      </w:r>
      <w:r>
        <w:t xml:space="preserve">. </w:t>
      </w:r>
    </w:p>
    <w:p w:rsidR="00461611" w:rsidRDefault="00461611" w:rsidP="00C23124">
      <w:pPr>
        <w:pStyle w:val="ListBullet2"/>
      </w:pPr>
      <w:r>
        <w:t xml:space="preserve">If you want to force Typemock Isolator to run tests on an x86-bit architecture, select </w:t>
      </w:r>
      <w:r w:rsidRPr="00C1575F">
        <w:rPr>
          <w:rStyle w:val="Bold"/>
        </w:rPr>
        <w:t>X86</w:t>
      </w:r>
      <w:r>
        <w:t>.</w:t>
      </w:r>
    </w:p>
    <w:p w:rsidR="00461611" w:rsidRDefault="00461611" w:rsidP="00C23124">
      <w:pPr>
        <w:pStyle w:val="ListBullet2"/>
      </w:pPr>
      <w:r>
        <w:t xml:space="preserve">If you want to force Typemock Isolator to run tests on an x64-bit architecture, select </w:t>
      </w:r>
      <w:r w:rsidRPr="00C1575F">
        <w:rPr>
          <w:rStyle w:val="Bold"/>
        </w:rPr>
        <w:t>X64</w:t>
      </w:r>
      <w:r>
        <w:t>.</w:t>
      </w:r>
    </w:p>
    <w:p w:rsidR="00461611" w:rsidRPr="00FC5292" w:rsidRDefault="00461611" w:rsidP="00C23124">
      <w:pPr>
        <w:pStyle w:val="ListNumber"/>
      </w:pPr>
      <w:r>
        <w:t xml:space="preserve">Click </w:t>
      </w:r>
      <w:r w:rsidRPr="00417A2D">
        <w:rPr>
          <w:rStyle w:val="Bold"/>
        </w:rPr>
        <w:t>OK</w:t>
      </w:r>
      <w:r>
        <w:t>.</w:t>
      </w:r>
    </w:p>
    <w:p w:rsidR="00461611" w:rsidRDefault="00461611" w:rsidP="00C23124">
      <w:pPr>
        <w:pStyle w:val="Heading3"/>
      </w:pPr>
      <w:bookmarkStart w:id="577" w:name="_Toc408479913"/>
      <w:bookmarkStart w:id="578" w:name="_d2h_bmk__Toc408479913_10"/>
      <w:bookmarkStart w:id="579" w:name="_D2HTopic_308"/>
      <w:r>
        <w:t>Disabling SmartRunner</w:t>
      </w:r>
      <w:bookmarkEnd w:id="577"/>
      <w:bookmarkEnd w:id="578"/>
      <w:bookmarkEnd w:id="579"/>
    </w:p>
    <w:p w:rsidR="00461611" w:rsidRDefault="00461611" w:rsidP="00C23124">
      <w:r>
        <w:t xml:space="preserve">By default, Typemock Isolator uses SmartRunner to run tests. If you want to use third-party runners, you can disable SmartRunner. Typemock Isolator provides an out-of-the-box integration with a wide variety of runners (for a complete list of supported test runners, see </w:t>
      </w:r>
      <w:hyperlink w:anchor="_D2HTopic_25" w:history="1">
        <w:r w:rsidRPr="009F775B">
          <w:rPr>
            <w:rStyle w:val="Hyperlink"/>
          </w:rPr>
          <w:t>Integration with Test Runners</w:t>
        </w:r>
      </w:hyperlink>
      <w:r>
        <w:t>).</w:t>
      </w:r>
    </w:p>
    <w:p w:rsidR="00461611" w:rsidRDefault="00461611" w:rsidP="00C23124">
      <w:pPr>
        <w:pStyle w:val="ToDo"/>
      </w:pPr>
      <w:r>
        <w:t>To disable SmartRunner:</w:t>
      </w:r>
    </w:p>
    <w:p w:rsidR="00461611" w:rsidRDefault="00461611" w:rsidP="00461611">
      <w:pPr>
        <w:pStyle w:val="ListNumber"/>
        <w:numPr>
          <w:ilvl w:val="0"/>
          <w:numId w:val="76"/>
        </w:numPr>
      </w:pPr>
      <w:r>
        <w:t xml:space="preserve">Select </w:t>
      </w:r>
      <w:r w:rsidRPr="00D476D9">
        <w:rPr>
          <w:rStyle w:val="Bold"/>
        </w:rPr>
        <w:t>Typemock &gt; Options</w:t>
      </w:r>
      <w:r>
        <w:t>.</w:t>
      </w:r>
    </w:p>
    <w:p w:rsidR="00461611" w:rsidRDefault="00461611" w:rsidP="00C23124">
      <w:pPr>
        <w:pStyle w:val="ListContinue"/>
      </w:pPr>
      <w:r>
        <w:t>The Options window is displayed.</w:t>
      </w:r>
    </w:p>
    <w:p w:rsidR="00461611" w:rsidRDefault="00461611" w:rsidP="00461611">
      <w:pPr>
        <w:pStyle w:val="ListNumber"/>
        <w:numPr>
          <w:ilvl w:val="0"/>
          <w:numId w:val="60"/>
        </w:numPr>
      </w:pPr>
      <w:r>
        <w:t xml:space="preserve">In the options list, select </w:t>
      </w:r>
      <w:r w:rsidRPr="00D476D9">
        <w:rPr>
          <w:rStyle w:val="Bold"/>
        </w:rPr>
        <w:t>Typemock</w:t>
      </w:r>
      <w:r>
        <w:t xml:space="preserve"> </w:t>
      </w:r>
      <w:r w:rsidRPr="00D476D9">
        <w:rPr>
          <w:rStyle w:val="Bold"/>
        </w:rPr>
        <w:t>&gt;</w:t>
      </w:r>
      <w:r>
        <w:t xml:space="preserve"> </w:t>
      </w:r>
      <w:r w:rsidRPr="00D476D9">
        <w:rPr>
          <w:rStyle w:val="Bold"/>
        </w:rPr>
        <w:t>SmartRunner</w:t>
      </w:r>
      <w:r>
        <w:t>.</w:t>
      </w:r>
    </w:p>
    <w:p w:rsidR="00461611" w:rsidRDefault="00461611" w:rsidP="00461611">
      <w:pPr>
        <w:pStyle w:val="ListNumber"/>
        <w:numPr>
          <w:ilvl w:val="0"/>
          <w:numId w:val="60"/>
        </w:numPr>
      </w:pPr>
      <w:r>
        <w:t xml:space="preserve">Clear the </w:t>
      </w:r>
      <w:r w:rsidRPr="00417A2D">
        <w:rPr>
          <w:rStyle w:val="Bold"/>
        </w:rPr>
        <w:t>Enable SmartRunner</w:t>
      </w:r>
      <w:r>
        <w:t xml:space="preserve"> check box.</w:t>
      </w:r>
    </w:p>
    <w:p w:rsidR="00461611" w:rsidRDefault="00461611" w:rsidP="00461611">
      <w:pPr>
        <w:pStyle w:val="ListNumber"/>
        <w:numPr>
          <w:ilvl w:val="0"/>
          <w:numId w:val="60"/>
        </w:numPr>
      </w:pPr>
      <w:r>
        <w:t xml:space="preserve">In the list, select </w:t>
      </w:r>
      <w:r w:rsidRPr="004226FC">
        <w:rPr>
          <w:rStyle w:val="Bold"/>
        </w:rPr>
        <w:t>Typemock &gt; Mocking Integration</w:t>
      </w:r>
      <w:r>
        <w:t>.</w:t>
      </w:r>
    </w:p>
    <w:p w:rsidR="00461611" w:rsidRDefault="00461611" w:rsidP="00461611">
      <w:pPr>
        <w:pStyle w:val="ListNumber"/>
        <w:numPr>
          <w:ilvl w:val="0"/>
          <w:numId w:val="60"/>
        </w:numPr>
      </w:pPr>
      <w:r>
        <w:t xml:space="preserve">Verify that the </w:t>
      </w:r>
      <w:r w:rsidRPr="004226FC">
        <w:rPr>
          <w:rStyle w:val="Bold"/>
        </w:rPr>
        <w:t>Enable Visual Studio mocking integration</w:t>
      </w:r>
      <w:r>
        <w:t xml:space="preserve"> check box is selected.</w:t>
      </w:r>
    </w:p>
    <w:p w:rsidR="00461611" w:rsidRPr="00FC7C13" w:rsidRDefault="00461611" w:rsidP="00461611">
      <w:pPr>
        <w:pStyle w:val="ListNumber"/>
        <w:numPr>
          <w:ilvl w:val="0"/>
          <w:numId w:val="60"/>
        </w:numPr>
      </w:pPr>
      <w:r>
        <w:t xml:space="preserve">Click </w:t>
      </w:r>
      <w:r w:rsidRPr="00D476D9">
        <w:rPr>
          <w:rStyle w:val="Bold"/>
        </w:rPr>
        <w:t>OK</w:t>
      </w:r>
      <w:r>
        <w:t>.</w:t>
      </w:r>
    </w:p>
    <w:p w:rsidR="00461611" w:rsidRDefault="00461611" w:rsidP="00461611">
      <w:pPr>
        <w:sectPr w:rsidR="00461611" w:rsidSect="00461611">
          <w:type w:val="oddPage"/>
          <w:pgSz w:w="12240" w:h="15840" w:code="1"/>
          <w:pgMar w:top="1440" w:right="1080" w:bottom="1440" w:left="1440" w:header="504" w:footer="720" w:gutter="0"/>
          <w:cols w:space="720"/>
        </w:sectPr>
      </w:pPr>
    </w:p>
    <w:p w:rsidR="00461611" w:rsidRDefault="00461611" w:rsidP="00B10C36">
      <w:pPr>
        <w:pStyle w:val="Heading1"/>
      </w:pPr>
      <w:bookmarkStart w:id="580" w:name="_Toc408479914"/>
      <w:bookmarkStart w:id="581" w:name="_d2h_bmk__Toc408479914_10"/>
      <w:bookmarkStart w:id="582" w:name="_D2HTopic_309"/>
      <w:r>
        <w:t>Analyzing and Fixing Bugs</w:t>
      </w:r>
      <w:bookmarkEnd w:id="580"/>
      <w:bookmarkEnd w:id="581"/>
      <w:bookmarkEnd w:id="582"/>
    </w:p>
    <w:p w:rsidR="00461611" w:rsidRDefault="00461611" w:rsidP="00B31D0A">
      <w:r>
        <w:t>The following topics explain how you can use Typemock Isolator to analyze and fix bugs.</w:t>
      </w:r>
    </w:p>
    <w:p w:rsidR="00461611" w:rsidRDefault="00461611" w:rsidP="00993BC0">
      <w:pPr>
        <w:pStyle w:val="Heading2"/>
      </w:pPr>
      <w:bookmarkStart w:id="583" w:name="_Toc408479915"/>
      <w:bookmarkStart w:id="584" w:name="_d2h_bmk__Toc408479915_10"/>
      <w:bookmarkStart w:id="585" w:name="_D2HTopic_310"/>
      <w:r>
        <w:t>Identifying Bugs</w:t>
      </w:r>
      <w:bookmarkEnd w:id="583"/>
      <w:bookmarkEnd w:id="584"/>
      <w:bookmarkEnd w:id="585"/>
    </w:p>
    <w:p w:rsidR="00461611" w:rsidRDefault="00461611" w:rsidP="0031379E">
      <w:r>
        <w:t>Using Test Navigator, Method window, and Test Preview window you can identify and resolve the issue that caused the test to fail. Depending on whether you want to approach the debugging process from the failed test or from the method under test, the debugging procedure will be different.</w:t>
      </w:r>
    </w:p>
    <w:p w:rsidR="00461611" w:rsidRDefault="00461611" w:rsidP="003C5005">
      <w:pPr>
        <w:pStyle w:val="Heading3"/>
      </w:pPr>
      <w:bookmarkStart w:id="586" w:name="_Toc408479916"/>
      <w:bookmarkStart w:id="587" w:name="_d2h_bmk__Toc408479916_10"/>
      <w:bookmarkStart w:id="588" w:name="_D2HTopic_311"/>
      <w:r>
        <w:t>Starting from the Failed Test</w:t>
      </w:r>
      <w:bookmarkEnd w:id="586"/>
      <w:bookmarkEnd w:id="587"/>
      <w:bookmarkEnd w:id="588"/>
    </w:p>
    <w:p w:rsidR="00461611" w:rsidRDefault="00461611" w:rsidP="0031379E">
      <w:pPr>
        <w:pStyle w:val="ToDo"/>
      </w:pPr>
      <w:r>
        <w:t>To identify bugs:</w:t>
      </w:r>
    </w:p>
    <w:p w:rsidR="00461611" w:rsidRDefault="00461611" w:rsidP="00461611">
      <w:pPr>
        <w:pStyle w:val="ListNumber"/>
        <w:numPr>
          <w:ilvl w:val="0"/>
          <w:numId w:val="26"/>
        </w:numPr>
      </w:pPr>
      <w:r>
        <w:t xml:space="preserve">In </w:t>
      </w:r>
      <w:r w:rsidRPr="0031379E">
        <w:rPr>
          <w:rStyle w:val="Bold"/>
        </w:rPr>
        <w:t>Test Navigator</w:t>
      </w:r>
      <w:r>
        <w:t xml:space="preserve">, click the </w:t>
      </w:r>
      <w:r w:rsidRPr="0031379E">
        <w:rPr>
          <w:rStyle w:val="Bold"/>
        </w:rPr>
        <w:t>Failed</w:t>
      </w:r>
      <w:r>
        <w:t xml:space="preserve"> tab.</w:t>
      </w:r>
    </w:p>
    <w:p w:rsidR="00461611" w:rsidRDefault="00461611" w:rsidP="004A0131">
      <w:pPr>
        <w:pStyle w:val="ListContinue"/>
      </w:pPr>
      <w:r>
        <w:t xml:space="preserve">The tab shows a list of failed tests. The list is grouped based on the last run of the tests. </w:t>
      </w:r>
    </w:p>
    <w:p w:rsidR="00461611" w:rsidRDefault="00461611" w:rsidP="00461611">
      <w:pPr>
        <w:pStyle w:val="ListNumber"/>
        <w:numPr>
          <w:ilvl w:val="0"/>
          <w:numId w:val="26"/>
        </w:numPr>
      </w:pPr>
      <w:r>
        <w:t>Click the test that you want to further investigate.</w:t>
      </w:r>
    </w:p>
    <w:p w:rsidR="00461611" w:rsidRPr="008D6C62" w:rsidRDefault="00461611" w:rsidP="008D6C62">
      <w:pPr>
        <w:pStyle w:val="ListContinue"/>
      </w:pPr>
      <w:r>
        <w:t>The code of the test is opened in the code window. The code coverage indicator is red where the test fails.</w:t>
      </w:r>
      <w:r w:rsidRPr="004A0131">
        <w:t xml:space="preserve"> </w:t>
      </w:r>
      <w:r w:rsidRPr="008D6C62">
        <w:t xml:space="preserve">In addition, the Test </w:t>
      </w:r>
      <w:r>
        <w:t xml:space="preserve">Preview </w:t>
      </w:r>
      <w:r w:rsidRPr="008D6C62">
        <w:t xml:space="preserve">window is displayed. This window displays: </w:t>
      </w:r>
    </w:p>
    <w:p w:rsidR="00461611" w:rsidRPr="008D6C62" w:rsidRDefault="00461611" w:rsidP="008D6C62">
      <w:pPr>
        <w:pStyle w:val="ListBullet2"/>
      </w:pPr>
      <w:r w:rsidRPr="008D6C62">
        <w:t>Failure message</w:t>
      </w:r>
    </w:p>
    <w:p w:rsidR="00461611" w:rsidRPr="008D6C62" w:rsidRDefault="00461611" w:rsidP="008D6C62">
      <w:pPr>
        <w:pStyle w:val="ListBullet2"/>
      </w:pPr>
      <w:r w:rsidRPr="008D6C62">
        <w:t>Stack trace</w:t>
      </w:r>
    </w:p>
    <w:p w:rsidR="00461611" w:rsidRPr="008D6C62" w:rsidRDefault="00461611" w:rsidP="00A26483">
      <w:pPr>
        <w:pStyle w:val="ListBullet2"/>
      </w:pPr>
      <w:r w:rsidRPr="008D6C62">
        <w:t>Output of the test</w:t>
      </w:r>
    </w:p>
    <w:p w:rsidR="00461611" w:rsidRDefault="00461611" w:rsidP="00A26483">
      <w:pPr>
        <w:pStyle w:val="ListBullet2"/>
      </w:pPr>
      <w:r w:rsidRPr="008D6C62">
        <w:t>Test code</w:t>
      </w:r>
    </w:p>
    <w:p w:rsidR="00461611" w:rsidRPr="008D6C62" w:rsidRDefault="00461611" w:rsidP="007C4FE1">
      <w:pPr>
        <w:pStyle w:val="ListContinue"/>
      </w:pPr>
      <w:r>
        <w:rPr>
          <w:noProof/>
        </w:rPr>
        <w:drawing>
          <wp:inline distT="0" distB="0" distL="0" distR="0" wp14:anchorId="2AA32E6E" wp14:editId="51390B6D">
            <wp:extent cx="5943600" cy="3619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005.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p>
    <w:p w:rsidR="00461611" w:rsidRDefault="00461611" w:rsidP="00461611">
      <w:pPr>
        <w:pStyle w:val="ListNumber"/>
        <w:numPr>
          <w:ilvl w:val="0"/>
          <w:numId w:val="26"/>
        </w:numPr>
      </w:pPr>
      <w:r>
        <w:t xml:space="preserve">In the </w:t>
      </w:r>
      <w:r w:rsidRPr="0031379E">
        <w:rPr>
          <w:rStyle w:val="Bold"/>
        </w:rPr>
        <w:t>Stack Trace</w:t>
      </w:r>
      <w:r>
        <w:t xml:space="preserve"> area, click the method that failed.</w:t>
      </w:r>
    </w:p>
    <w:p w:rsidR="00461611" w:rsidRDefault="00461611" w:rsidP="00165A58">
      <w:pPr>
        <w:pStyle w:val="ListContinue"/>
      </w:pPr>
      <w:r>
        <w:t xml:space="preserve">The code of the method is opened. In addition, the shield and the Test Preview window are displayed. To snap the Test Preview window so </w:t>
      </w:r>
      <w:r w:rsidRPr="003C5005">
        <w:t xml:space="preserve">you can always see both the test and the code you need to debug, </w:t>
      </w:r>
      <w:r>
        <w:t xml:space="preserve">detach the Test window from the Method window by </w:t>
      </w:r>
      <w:r w:rsidRPr="003C5005">
        <w:t>drag</w:t>
      </w:r>
      <w:r>
        <w:t>ging</w:t>
      </w:r>
      <w:r w:rsidRPr="003C5005">
        <w:t xml:space="preserve"> the Test </w:t>
      </w:r>
      <w:r>
        <w:t xml:space="preserve">Preview </w:t>
      </w:r>
      <w:r w:rsidRPr="003C5005">
        <w:t xml:space="preserve">window </w:t>
      </w:r>
      <w:r>
        <w:t xml:space="preserve">and dropping it </w:t>
      </w:r>
      <w:r w:rsidRPr="003C5005">
        <w:t>somewhere on the screen.</w:t>
      </w:r>
    </w:p>
    <w:p w:rsidR="00461611" w:rsidRDefault="00461611" w:rsidP="00A67CD8">
      <w:pPr>
        <w:pStyle w:val="ListContinue"/>
        <w:ind w:left="0"/>
      </w:pPr>
    </w:p>
    <w:p w:rsidR="00461611" w:rsidRDefault="00461611" w:rsidP="003C5005">
      <w:pPr>
        <w:pStyle w:val="Heading3"/>
      </w:pPr>
      <w:bookmarkStart w:id="589" w:name="_Toc408479917"/>
      <w:bookmarkStart w:id="590" w:name="_d2h_bmk__Toc408479917_10"/>
      <w:bookmarkStart w:id="591" w:name="_D2HTopic_312"/>
      <w:r>
        <w:t>Starting from the Method under Test</w:t>
      </w:r>
      <w:bookmarkEnd w:id="589"/>
      <w:bookmarkEnd w:id="590"/>
      <w:bookmarkEnd w:id="591"/>
    </w:p>
    <w:p w:rsidR="00461611" w:rsidRDefault="00461611" w:rsidP="003C5005">
      <w:pPr>
        <w:pStyle w:val="ToDo"/>
      </w:pPr>
      <w:r w:rsidRPr="003C5005">
        <w:t>To identify bugs:</w:t>
      </w:r>
    </w:p>
    <w:p w:rsidR="00461611" w:rsidRPr="00C17358" w:rsidRDefault="00461611" w:rsidP="00461611">
      <w:pPr>
        <w:pStyle w:val="ListNumber"/>
        <w:numPr>
          <w:ilvl w:val="0"/>
          <w:numId w:val="55"/>
        </w:numPr>
      </w:pPr>
      <w:r w:rsidRPr="00C17358">
        <w:t>In the method on which the failed test runs, click the shield icon</w:t>
      </w:r>
      <w:r>
        <w:t xml:space="preserve"> </w:t>
      </w:r>
      <w:r>
        <w:rPr>
          <w:noProof/>
        </w:rPr>
        <w:drawing>
          <wp:inline distT="0" distB="0" distL="0" distR="0" wp14:anchorId="147829CB" wp14:editId="60E81860">
            <wp:extent cx="15240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d_shield16.png"/>
                    <pic:cNvPicPr/>
                  </pic:nvPicPr>
                  <pic:blipFill>
                    <a:blip r:embed="rId5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C17358">
        <w:t xml:space="preserve">. </w:t>
      </w:r>
    </w:p>
    <w:p w:rsidR="00461611" w:rsidRDefault="00461611" w:rsidP="00CF2919">
      <w:pPr>
        <w:pStyle w:val="ListContinue"/>
      </w:pPr>
      <w:r w:rsidRPr="00C17358">
        <w:t>The Method window is displayed. The window shows a list of all tests that call the method.</w:t>
      </w:r>
    </w:p>
    <w:p w:rsidR="00461611" w:rsidRDefault="00461611" w:rsidP="00CF2919">
      <w:pPr>
        <w:pStyle w:val="ListContinue"/>
      </w:pPr>
    </w:p>
    <w:p w:rsidR="00461611" w:rsidRPr="00C17358" w:rsidRDefault="00461611" w:rsidP="00CF2919">
      <w:pPr>
        <w:pStyle w:val="ListContinue"/>
      </w:pPr>
      <w:r>
        <w:rPr>
          <w:noProof/>
        </w:rPr>
        <w:drawing>
          <wp:inline distT="0" distB="0" distL="0" distR="0" wp14:anchorId="42FC0D97" wp14:editId="5AA23737">
            <wp:extent cx="5943600" cy="3566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nMethodUnderTestWithoutTestPreviewWindow.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461611" w:rsidRPr="00C17358" w:rsidRDefault="00461611" w:rsidP="00C17358">
      <w:pPr>
        <w:pStyle w:val="ListNumber"/>
      </w:pPr>
      <w:r w:rsidRPr="00C17358">
        <w:t>Click the failed test.</w:t>
      </w:r>
    </w:p>
    <w:p w:rsidR="00461611" w:rsidRDefault="00461611" w:rsidP="00C17358">
      <w:pPr>
        <w:pStyle w:val="ListContinue"/>
      </w:pPr>
      <w:r w:rsidRPr="00C17358">
        <w:t>The Test Preview window is displayed. In this window, you can view the test code, console output, and stack trace. When the Method window opens, you can also see the combined coverage of all tests. This gives you a complete view of the problem. You can see which scenarios behave incorrectly. In most cases, this is enough to resolve the problem without actual debugging.</w:t>
      </w:r>
    </w:p>
    <w:p w:rsidR="00461611" w:rsidRDefault="00461611" w:rsidP="00C17358">
      <w:pPr>
        <w:pStyle w:val="ListContinue"/>
      </w:pPr>
      <w:r>
        <w:rPr>
          <w:noProof/>
        </w:rPr>
        <w:drawing>
          <wp:inline distT="0" distB="0" distL="0" distR="0" wp14:anchorId="1C2D1F43" wp14:editId="0A14FE7F">
            <wp:extent cx="5943600" cy="3566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nMethodUnderTestWithTestPreviewWindow.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3566795"/>
                    </a:xfrm>
                    <a:prstGeom prst="rect">
                      <a:avLst/>
                    </a:prstGeom>
                  </pic:spPr>
                </pic:pic>
              </a:graphicData>
            </a:graphic>
          </wp:inline>
        </w:drawing>
      </w:r>
    </w:p>
    <w:p w:rsidR="00461611" w:rsidRDefault="00461611" w:rsidP="00C93CCB">
      <w:pPr>
        <w:pStyle w:val="Heading2"/>
      </w:pPr>
      <w:bookmarkStart w:id="592" w:name="_Toc408479918"/>
      <w:bookmarkStart w:id="593" w:name="_d2h_bmk__Toc408479918_10"/>
      <w:bookmarkStart w:id="594" w:name="_D2HTopic_313"/>
      <w:r w:rsidRPr="004B093F">
        <w:t>Fake Method Highlighting</w:t>
      </w:r>
      <w:bookmarkEnd w:id="592"/>
      <w:bookmarkEnd w:id="593"/>
      <w:bookmarkEnd w:id="594"/>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4148FC">
        <w:trPr>
          <w:cantSplit/>
        </w:trPr>
        <w:tc>
          <w:tcPr>
            <w:tcW w:w="828" w:type="dxa"/>
            <w:shd w:val="clear" w:color="auto" w:fill="auto"/>
          </w:tcPr>
          <w:p w:rsidR="00461611" w:rsidRDefault="00461611" w:rsidP="004148FC">
            <w:pPr>
              <w:pStyle w:val="NoteRegularMark"/>
            </w:pPr>
            <w:r>
              <w:t>!</w:t>
            </w:r>
          </w:p>
        </w:tc>
        <w:tc>
          <w:tcPr>
            <w:tcW w:w="8532" w:type="dxa"/>
            <w:shd w:val="clear" w:color="auto" w:fill="auto"/>
          </w:tcPr>
          <w:p w:rsidR="00461611" w:rsidRPr="00312A07" w:rsidRDefault="00461611" w:rsidP="004148FC">
            <w:pPr>
              <w:pStyle w:val="Note"/>
            </w:pPr>
            <w:r w:rsidRPr="00312A07">
              <w:t>Note</w:t>
            </w:r>
          </w:p>
          <w:p w:rsidR="00461611" w:rsidRPr="00C92C35" w:rsidRDefault="00461611" w:rsidP="008D6C62">
            <w:pPr>
              <w:pStyle w:val="TableText"/>
            </w:pPr>
            <w:r>
              <w:t xml:space="preserve">This feature is available for C# only. </w:t>
            </w:r>
          </w:p>
        </w:tc>
      </w:tr>
    </w:tbl>
    <w:p w:rsidR="00461611" w:rsidRDefault="00461611" w:rsidP="00C93CCB"/>
    <w:p w:rsidR="00461611" w:rsidRPr="004B093F" w:rsidRDefault="00461611" w:rsidP="00C93CCB">
      <w:r w:rsidRPr="004B093F">
        <w:t xml:space="preserve">When debugging, it is easy to get confused when </w:t>
      </w:r>
      <w:r>
        <w:t>you enter the</w:t>
      </w:r>
      <w:r w:rsidRPr="004B093F">
        <w:t xml:space="preserve"> mocked method. Although the code is there and </w:t>
      </w:r>
      <w:r>
        <w:t xml:space="preserve">includes </w:t>
      </w:r>
      <w:r w:rsidRPr="004B093F">
        <w:t>a breakpoint, when you step into the function</w:t>
      </w:r>
      <w:r>
        <w:t>,</w:t>
      </w:r>
      <w:r w:rsidRPr="004B093F">
        <w:t xml:space="preserve"> it is the mocked code that actually runs</w:t>
      </w:r>
      <w:r>
        <w:t xml:space="preserve"> rather than</w:t>
      </w:r>
      <w:r w:rsidRPr="004B093F">
        <w:t xml:space="preserve"> the </w:t>
      </w:r>
      <w:r>
        <w:t>actual</w:t>
      </w:r>
      <w:r w:rsidRPr="004B093F">
        <w:t xml:space="preserve"> code. </w:t>
      </w:r>
    </w:p>
    <w:p w:rsidR="00461611" w:rsidRPr="004B093F" w:rsidRDefault="00461611" w:rsidP="00C93CCB">
      <w:r w:rsidRPr="004B093F">
        <w:t xml:space="preserve">To help </w:t>
      </w:r>
      <w:r>
        <w:t xml:space="preserve">you </w:t>
      </w:r>
      <w:r w:rsidRPr="004B093F">
        <w:t>identify </w:t>
      </w:r>
      <w:r>
        <w:t>the</w:t>
      </w:r>
      <w:r w:rsidRPr="004B093F">
        <w:t xml:space="preserve"> mocked method when </w:t>
      </w:r>
      <w:r>
        <w:t xml:space="preserve">you </w:t>
      </w:r>
      <w:r w:rsidRPr="004B093F">
        <w:t xml:space="preserve">reach </w:t>
      </w:r>
      <w:r>
        <w:t>the</w:t>
      </w:r>
      <w:r w:rsidRPr="004B093F">
        <w:t xml:space="preserve"> method and set a breakpoint at the beginning, </w:t>
      </w:r>
      <w:r>
        <w:t xml:space="preserve">Typemock Isolator highlights </w:t>
      </w:r>
      <w:r w:rsidRPr="004B093F">
        <w:t xml:space="preserve">the method </w:t>
      </w:r>
      <w:r>
        <w:t xml:space="preserve">as </w:t>
      </w:r>
      <w:r w:rsidRPr="004B093F">
        <w:t xml:space="preserve">shown </w:t>
      </w:r>
      <w:r>
        <w:t>on the following figure</w:t>
      </w:r>
      <w:r w:rsidRPr="004B093F">
        <w:t>:</w:t>
      </w:r>
    </w:p>
    <w:p w:rsidR="00461611" w:rsidRDefault="00461611" w:rsidP="00C93CCB">
      <w:pPr>
        <w:jc w:val="center"/>
      </w:pPr>
      <w:r>
        <w:rPr>
          <w:noProof/>
        </w:rPr>
        <w:drawing>
          <wp:inline distT="0" distB="0" distL="0" distR="0" wp14:anchorId="6274079B" wp14:editId="1854AB5D">
            <wp:extent cx="3971925" cy="26289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kedMethodHighlighting.png"/>
                    <pic:cNvPicPr/>
                  </pic:nvPicPr>
                  <pic:blipFill>
                    <a:blip r:embed="rId62">
                      <a:extLst>
                        <a:ext uri="{28A0092B-C50C-407E-A947-70E740481C1C}">
                          <a14:useLocalDpi xmlns:a14="http://schemas.microsoft.com/office/drawing/2010/main" val="0"/>
                        </a:ext>
                      </a:extLst>
                    </a:blip>
                    <a:stretch>
                      <a:fillRect/>
                    </a:stretch>
                  </pic:blipFill>
                  <pic:spPr>
                    <a:xfrm>
                      <a:off x="0" y="0"/>
                      <a:ext cx="3971925" cy="2628900"/>
                    </a:xfrm>
                    <a:prstGeom prst="rect">
                      <a:avLst/>
                    </a:prstGeom>
                  </pic:spPr>
                </pic:pic>
              </a:graphicData>
            </a:graphic>
          </wp:inline>
        </w:drawing>
      </w:r>
    </w:p>
    <w:p w:rsidR="00461611" w:rsidRDefault="00461611" w:rsidP="000B2666">
      <w:r>
        <w:t xml:space="preserve">When you step into the method, it will be highlighted only if the next call is mocked. In the following code, when the </w:t>
      </w:r>
      <w:r w:rsidRPr="00B01BFF">
        <w:rPr>
          <w:rStyle w:val="Bold"/>
        </w:rPr>
        <w:t>DoSomething()</w:t>
      </w:r>
      <w:r>
        <w:t xml:space="preserve"> method is called for the first time, it will be mocked and highlighted. When </w:t>
      </w:r>
      <w:r w:rsidRPr="00B01BFF">
        <w:rPr>
          <w:rStyle w:val="Bold"/>
        </w:rPr>
        <w:t>DoSomething()</w:t>
      </w:r>
      <w:r>
        <w:t xml:space="preserve"> is called next time, it is displayed as a regular code because no expectation was set.</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148FC">
        <w:tc>
          <w:tcPr>
            <w:tcW w:w="9360" w:type="dxa"/>
            <w:shd w:val="clear" w:color="auto" w:fill="F3F3F3"/>
            <w:tcMar>
              <w:bottom w:w="120" w:type="dxa"/>
            </w:tcMar>
          </w:tcPr>
          <w:p w:rsidR="00461611" w:rsidRPr="005F4C71" w:rsidRDefault="00461611" w:rsidP="004148FC">
            <w:pPr>
              <w:pStyle w:val="Command"/>
            </w:pPr>
            <w:r w:rsidRPr="005F4C71">
              <w:rPr>
                <w:rStyle w:val="blue"/>
              </w:rPr>
              <w:t>public</w:t>
            </w:r>
            <w:r w:rsidRPr="005F4C71">
              <w:t xml:space="preserve"> void TestDoSomething()</w:t>
            </w:r>
            <w:r w:rsidRPr="005F4C71">
              <w:br/>
              <w:t>{</w:t>
            </w:r>
            <w:r w:rsidRPr="005F4C71">
              <w:br/>
              <w:t xml:space="preserve">   </w:t>
            </w:r>
            <w:r w:rsidRPr="005F4C71">
              <w:rPr>
                <w:rStyle w:val="black"/>
              </w:rPr>
              <w:t>Mock mock = MockManager.Mock(typeof(AClass));</w:t>
            </w:r>
            <w:r w:rsidRPr="005F4C71">
              <w:br/>
            </w:r>
            <w:r w:rsidRPr="005F4C71">
              <w:rPr>
                <w:rStyle w:val="black"/>
              </w:rPr>
              <w:t>   mock.ExpectCall("DoSomething");</w:t>
            </w:r>
            <w:r w:rsidRPr="005F4C71">
              <w:br/>
            </w:r>
            <w:r w:rsidRPr="005F4C71">
              <w:rPr>
                <w:rStyle w:val="black"/>
              </w:rPr>
              <w:t xml:space="preserve">   </w:t>
            </w:r>
            <w:r w:rsidRPr="005F4C71">
              <w:br/>
              <w:t>   AClass instanceA = new AClass();</w:t>
            </w:r>
            <w:r w:rsidRPr="005F4C71">
              <w:br/>
              <w:t>   AClass instanceB = new AClass();</w:t>
            </w:r>
            <w:r w:rsidRPr="005F4C71">
              <w:br/>
            </w:r>
            <w:r w:rsidRPr="005F4C71">
              <w:br/>
              <w:t>   // This call will be mocked</w:t>
            </w:r>
            <w:r w:rsidRPr="005F4C71">
              <w:br/>
            </w:r>
            <w:r w:rsidRPr="005F4C71">
              <w:rPr>
                <w:rStyle w:val="black"/>
              </w:rPr>
              <w:t>   instanceA.DoSomething();</w:t>
            </w:r>
            <w:r w:rsidRPr="005F4C71">
              <w:br/>
              <w:t>   // This call will not be mocked</w:t>
            </w:r>
            <w:r w:rsidRPr="005F4C71">
              <w:br/>
            </w:r>
            <w:r w:rsidRPr="005F4C71">
              <w:rPr>
                <w:rStyle w:val="black"/>
              </w:rPr>
              <w:t>   instanceB.DoSomething();</w:t>
            </w:r>
            <w:r w:rsidRPr="005F4C71">
              <w:br/>
            </w:r>
            <w:r w:rsidRPr="005F4C71">
              <w:br/>
            </w:r>
            <w:r w:rsidRPr="005F4C71">
              <w:rPr>
                <w:rStyle w:val="black"/>
              </w:rPr>
              <w:t>   MockManager.Verify();</w:t>
            </w:r>
            <w:r w:rsidRPr="005F4C71">
              <w:br/>
              <w:t>}</w:t>
            </w:r>
          </w:p>
        </w:tc>
      </w:tr>
    </w:tbl>
    <w:p w:rsidR="00461611" w:rsidRDefault="00461611" w:rsidP="00C93CCB">
      <w:pPr>
        <w:pStyle w:val="Heading2"/>
      </w:pPr>
      <w:bookmarkStart w:id="595" w:name="_Toc408479919"/>
      <w:bookmarkStart w:id="596" w:name="_d2h_bmk__Toc408479919_10"/>
      <w:bookmarkStart w:id="597" w:name="_D2HTopic_314"/>
      <w:r w:rsidRPr="00C44E23">
        <w:t>Debugger Enhancements</w:t>
      </w:r>
      <w:bookmarkEnd w:id="595"/>
      <w:bookmarkEnd w:id="596"/>
      <w:bookmarkEnd w:id="597"/>
    </w:p>
    <w:p w:rsidR="00461611" w:rsidRDefault="00461611" w:rsidP="00E344BF">
      <w:r>
        <w:t xml:space="preserve">Using either the watch window or tooltip to evaluate the function return value is very helpful during debugging. Typemock Isolator enhances these tools. </w:t>
      </w:r>
    </w:p>
    <w:p w:rsidR="00461611" w:rsidRDefault="00461611" w:rsidP="007543C0">
      <w:r>
        <w:t>If a method is faked, the watch window or tooltip for evaluation present the expected return value. If the method or instance is not faked, the watch or tooltip evaluate the actual code.</w:t>
      </w:r>
    </w:p>
    <w:p w:rsidR="00461611" w:rsidRDefault="00461611" w:rsidP="00E344BF">
      <w:r>
        <w:t xml:space="preserve">In the following sample, there is an expectation set on </w:t>
      </w:r>
      <w:r w:rsidRPr="007543C0">
        <w:rPr>
          <w:rStyle w:val="Bold"/>
        </w:rPr>
        <w:t>Prop</w:t>
      </w:r>
      <w:r>
        <w:t xml:space="preserve">. When you set a breakpoint before the first assertion which expects the mocked return value, both watch window and tooltip show the expected mock value </w:t>
      </w:r>
      <w:r w:rsidRPr="007543C0">
        <w:rPr>
          <w:rStyle w:val="Bold"/>
        </w:rPr>
        <w:t>5</w:t>
      </w:r>
      <w:r>
        <w:t>.</w:t>
      </w:r>
    </w:p>
    <w:p w:rsidR="00461611" w:rsidRDefault="00461611" w:rsidP="00C93CCB">
      <w:r>
        <w:rPr>
          <w:noProof/>
        </w:rPr>
        <w:drawing>
          <wp:inline distT="0" distB="0" distL="0" distR="0" wp14:anchorId="033ED167" wp14:editId="1BF3FBE4">
            <wp:extent cx="5943600" cy="15017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ctionEvaluation1.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1501775"/>
                    </a:xfrm>
                    <a:prstGeom prst="rect">
                      <a:avLst/>
                    </a:prstGeom>
                  </pic:spPr>
                </pic:pic>
              </a:graphicData>
            </a:graphic>
          </wp:inline>
        </w:drawing>
      </w:r>
    </w:p>
    <w:p w:rsidR="00461611" w:rsidRDefault="00461611" w:rsidP="007543C0">
      <w:r>
        <w:t xml:space="preserve">The following figure shows the next assertion. In this case, the real value (in this case, it is </w:t>
      </w:r>
      <w:r w:rsidRPr="000C537E">
        <w:rPr>
          <w:rStyle w:val="Bold"/>
        </w:rPr>
        <w:t>0</w:t>
      </w:r>
      <w:r>
        <w:t>) should be returned. The watch window and tooltip show this value.</w:t>
      </w:r>
    </w:p>
    <w:p w:rsidR="00461611" w:rsidRDefault="00461611" w:rsidP="00C93CCB">
      <w:r>
        <w:rPr>
          <w:noProof/>
        </w:rPr>
        <w:drawing>
          <wp:inline distT="0" distB="0" distL="0" distR="0" wp14:anchorId="7A131864" wp14:editId="499BBEDF">
            <wp:extent cx="5943600" cy="14662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unctionEvaluation2.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1466215"/>
                    </a:xfrm>
                    <a:prstGeom prst="rect">
                      <a:avLst/>
                    </a:prstGeom>
                  </pic:spPr>
                </pic:pic>
              </a:graphicData>
            </a:graphic>
          </wp:inline>
        </w:drawing>
      </w:r>
    </w:p>
    <w:p w:rsidR="00461611" w:rsidRDefault="00461611" w:rsidP="00A010BA">
      <w:pPr>
        <w:pStyle w:val="Heading2"/>
      </w:pPr>
      <w:bookmarkStart w:id="598" w:name="_Toc408479920"/>
      <w:bookmarkStart w:id="599" w:name="_d2h_bmk__Toc408479920_10"/>
      <w:bookmarkStart w:id="600" w:name="_D2HTopic_315"/>
      <w:r w:rsidRPr="00B31D0A">
        <w:t>Debugging a Failed Test</w:t>
      </w:r>
      <w:bookmarkEnd w:id="598"/>
      <w:bookmarkEnd w:id="599"/>
      <w:bookmarkEnd w:id="600"/>
    </w:p>
    <w:p w:rsidR="00461611" w:rsidRPr="00BD6215" w:rsidRDefault="00461611" w:rsidP="00A010BA">
      <w:r w:rsidRPr="00BD6215">
        <w:t xml:space="preserve">You can debug a specific failed unit test. Typemock Isolator </w:t>
      </w:r>
      <w:r>
        <w:t>adds</w:t>
      </w:r>
      <w:r w:rsidRPr="00535593">
        <w:t xml:space="preserve"> a breakpoint in the beginning of the test</w:t>
      </w:r>
      <w:r w:rsidRPr="00BD6215">
        <w:t xml:space="preserve">. </w:t>
      </w:r>
      <w:r>
        <w:t>When running from the Method window</w:t>
      </w:r>
      <w:r w:rsidRPr="00BD6215">
        <w:t xml:space="preserve">, Typemock Isolator adds a breakpoint </w:t>
      </w:r>
      <w:r>
        <w:t>in</w:t>
      </w:r>
      <w:r w:rsidRPr="00BD6215">
        <w:t xml:space="preserve"> the beginning of the method. You can run directly to the beginning of the method to debug it. The breakpoints are removed at the end of the debug session.</w:t>
      </w:r>
    </w:p>
    <w:p w:rsidR="00461611" w:rsidRDefault="00461611" w:rsidP="00A010BA">
      <w:pPr>
        <w:rPr>
          <w:lang w:bidi="he-IL"/>
        </w:rPr>
      </w:pPr>
      <w:r w:rsidRPr="002C7ED0">
        <w:rPr>
          <w:lang w:bidi="he-IL"/>
        </w:rPr>
        <w:t xml:space="preserve">If you decide to ignore a </w:t>
      </w:r>
      <w:r>
        <w:rPr>
          <w:lang w:bidi="he-IL"/>
        </w:rPr>
        <w:t>specific failed test</w:t>
      </w:r>
      <w:r w:rsidRPr="002C7ED0">
        <w:rPr>
          <w:lang w:bidi="he-IL"/>
        </w:rPr>
        <w:t>, and fix other</w:t>
      </w:r>
      <w:r>
        <w:rPr>
          <w:lang w:bidi="he-IL"/>
        </w:rPr>
        <w:t xml:space="preserve"> test</w:t>
      </w:r>
      <w:r w:rsidRPr="002C7ED0">
        <w:rPr>
          <w:lang w:bidi="he-IL"/>
        </w:rPr>
        <w:t xml:space="preserve">, the </w:t>
      </w:r>
      <w:r>
        <w:rPr>
          <w:lang w:bidi="he-IL"/>
        </w:rPr>
        <w:t xml:space="preserve">failed </w:t>
      </w:r>
      <w:r w:rsidRPr="002C7ED0">
        <w:rPr>
          <w:lang w:bidi="he-IL"/>
        </w:rPr>
        <w:t>test remain</w:t>
      </w:r>
      <w:r>
        <w:rPr>
          <w:lang w:bidi="he-IL"/>
        </w:rPr>
        <w:t>s</w:t>
      </w:r>
      <w:r w:rsidRPr="002C7ED0">
        <w:rPr>
          <w:lang w:bidi="he-IL"/>
        </w:rPr>
        <w:t xml:space="preserve"> in the Failed list in the Test Navigator until </w:t>
      </w:r>
      <w:r>
        <w:rPr>
          <w:lang w:bidi="he-IL"/>
        </w:rPr>
        <w:t>the test passes successfully</w:t>
      </w:r>
      <w:r w:rsidRPr="002C7ED0">
        <w:rPr>
          <w:lang w:bidi="he-IL"/>
        </w:rPr>
        <w:t>.</w:t>
      </w:r>
    </w:p>
    <w:p w:rsidR="00461611" w:rsidRDefault="00461611" w:rsidP="00A010BA">
      <w:pPr>
        <w:pStyle w:val="ToDo"/>
      </w:pPr>
      <w:r>
        <w:t>To debug a test:</w:t>
      </w:r>
    </w:p>
    <w:p w:rsidR="00461611" w:rsidRDefault="00461611" w:rsidP="00461611">
      <w:pPr>
        <w:pStyle w:val="ListNumber"/>
        <w:numPr>
          <w:ilvl w:val="0"/>
          <w:numId w:val="27"/>
        </w:numPr>
      </w:pPr>
      <w:r>
        <w:t>Navigate to the method whose call was failed.</w:t>
      </w:r>
    </w:p>
    <w:p w:rsidR="00461611" w:rsidRDefault="00461611" w:rsidP="00461611">
      <w:pPr>
        <w:pStyle w:val="ListNumber"/>
        <w:numPr>
          <w:ilvl w:val="0"/>
          <w:numId w:val="27"/>
        </w:numPr>
      </w:pPr>
      <w:r>
        <w:t xml:space="preserve">On the left from the method, click the shield icon </w:t>
      </w:r>
      <w:r>
        <w:rPr>
          <w:noProof/>
        </w:rPr>
        <w:drawing>
          <wp:inline distT="0" distB="0" distL="0" distR="0" wp14:anchorId="76F6454E" wp14:editId="60CDA870">
            <wp:extent cx="152400" cy="15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d_shield16.png"/>
                    <pic:cNvPicPr/>
                  </pic:nvPicPr>
                  <pic:blipFill>
                    <a:blip r:embed="rId51">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w:t>
      </w:r>
    </w:p>
    <w:p w:rsidR="00461611" w:rsidRDefault="00461611" w:rsidP="00311912">
      <w:pPr>
        <w:pStyle w:val="ListContinue"/>
      </w:pPr>
      <w:r>
        <w:t>The Method window is displayed.</w:t>
      </w:r>
    </w:p>
    <w:p w:rsidR="00461611" w:rsidRDefault="00461611" w:rsidP="00311912">
      <w:pPr>
        <w:pStyle w:val="ListContinue"/>
      </w:pPr>
      <w:r>
        <w:rPr>
          <w:noProof/>
        </w:rPr>
        <w:drawing>
          <wp:inline distT="0" distB="0" distL="0" distR="0" wp14:anchorId="4CC3A821" wp14:editId="0915D2DB">
            <wp:extent cx="5943600" cy="3566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nMethodUnderTestWithoutTestPreviewWindow.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461611" w:rsidRDefault="00461611" w:rsidP="00461611">
      <w:pPr>
        <w:pStyle w:val="ListNumber"/>
        <w:numPr>
          <w:ilvl w:val="0"/>
          <w:numId w:val="27"/>
        </w:numPr>
      </w:pPr>
      <w:r>
        <w:t>Select the failed test.</w:t>
      </w:r>
    </w:p>
    <w:p w:rsidR="00461611" w:rsidRDefault="00461611" w:rsidP="00B16471">
      <w:pPr>
        <w:pStyle w:val="ListContinue"/>
      </w:pPr>
      <w:r>
        <w:t>The Test Preview window is displayed.</w:t>
      </w:r>
    </w:p>
    <w:p w:rsidR="00461611" w:rsidRDefault="00461611" w:rsidP="00B16471">
      <w:pPr>
        <w:pStyle w:val="ListContinue"/>
      </w:pPr>
      <w:r>
        <w:rPr>
          <w:noProof/>
        </w:rPr>
        <w:drawing>
          <wp:inline distT="0" distB="0" distL="0" distR="0" wp14:anchorId="2546DF5F" wp14:editId="2AF401C0">
            <wp:extent cx="5943600" cy="35667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unMethodUnderTestWithTestPreviewWindow.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3566795"/>
                    </a:xfrm>
                    <a:prstGeom prst="rect">
                      <a:avLst/>
                    </a:prstGeom>
                  </pic:spPr>
                </pic:pic>
              </a:graphicData>
            </a:graphic>
          </wp:inline>
        </w:drawing>
      </w:r>
    </w:p>
    <w:p w:rsidR="00461611" w:rsidRDefault="00461611" w:rsidP="00461611">
      <w:pPr>
        <w:pStyle w:val="ListNumber"/>
        <w:numPr>
          <w:ilvl w:val="0"/>
          <w:numId w:val="27"/>
        </w:numPr>
      </w:pPr>
      <w:r>
        <w:t xml:space="preserve">In the </w:t>
      </w:r>
      <w:r w:rsidRPr="00241B1C">
        <w:rPr>
          <w:rStyle w:val="Bold"/>
        </w:rPr>
        <w:t>Test Preview</w:t>
      </w:r>
      <w:r>
        <w:t xml:space="preserve"> window, click </w:t>
      </w:r>
      <w:r w:rsidRPr="00241B1C">
        <w:rPr>
          <w:rStyle w:val="Bold"/>
        </w:rPr>
        <w:t>Debug</w:t>
      </w:r>
      <w:r>
        <w:rPr>
          <w:rStyle w:val="Bold"/>
        </w:rPr>
        <w:t xml:space="preserve"> </w:t>
      </w:r>
      <w:r>
        <w:rPr>
          <w:noProof/>
        </w:rPr>
        <w:drawing>
          <wp:inline distT="0" distB="0" distL="0" distR="0" wp14:anchorId="6DF3EC1A" wp14:editId="41B59AFB">
            <wp:extent cx="152400"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bug.png"/>
                    <pic:cNvPicPr/>
                  </pic:nvPicPr>
                  <pic:blipFill>
                    <a:blip r:embed="rId6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t xml:space="preserve">. </w:t>
      </w:r>
    </w:p>
    <w:p w:rsidR="00461611" w:rsidRDefault="00461611" w:rsidP="00E00E44">
      <w:pPr>
        <w:pStyle w:val="Heading2"/>
      </w:pPr>
      <w:bookmarkStart w:id="601" w:name="_Toc408479921"/>
      <w:bookmarkStart w:id="602" w:name="_d2h_bmk__Toc408479921_10"/>
      <w:bookmarkStart w:id="603" w:name="_D2HTopic_316"/>
      <w:r>
        <w:t>Adding a Breakpoint Manually</w:t>
      </w:r>
      <w:bookmarkEnd w:id="601"/>
      <w:bookmarkEnd w:id="602"/>
      <w:bookmarkEnd w:id="603"/>
    </w:p>
    <w:p w:rsidR="00461611" w:rsidRDefault="00461611" w:rsidP="00E00E44">
      <w:r>
        <w:t>You can add a breakpoint to the method under the failed test.</w:t>
      </w:r>
    </w:p>
    <w:p w:rsidR="00461611" w:rsidRDefault="00461611" w:rsidP="00E00E44">
      <w:pPr>
        <w:pStyle w:val="ToDo"/>
      </w:pPr>
      <w:r>
        <w:t>To add a breakpoint:</w:t>
      </w:r>
    </w:p>
    <w:p w:rsidR="00461611" w:rsidRDefault="00461611" w:rsidP="00461611">
      <w:pPr>
        <w:pStyle w:val="ListNumber"/>
        <w:numPr>
          <w:ilvl w:val="0"/>
          <w:numId w:val="56"/>
        </w:numPr>
      </w:pPr>
      <w:r>
        <w:t>Within the method whose call was failed, navigate to the place where you want to add a breakpoint.</w:t>
      </w:r>
    </w:p>
    <w:p w:rsidR="00461611" w:rsidRDefault="00461611" w:rsidP="00461611">
      <w:pPr>
        <w:pStyle w:val="ListNumber"/>
        <w:numPr>
          <w:ilvl w:val="0"/>
          <w:numId w:val="56"/>
        </w:numPr>
      </w:pPr>
      <w:r>
        <w:t>Right click on the method.</w:t>
      </w:r>
    </w:p>
    <w:p w:rsidR="00461611" w:rsidRDefault="00461611" w:rsidP="00461611">
      <w:pPr>
        <w:pStyle w:val="ListNumber"/>
        <w:numPr>
          <w:ilvl w:val="0"/>
          <w:numId w:val="56"/>
        </w:numPr>
      </w:pPr>
      <w:r>
        <w:t xml:space="preserve">Select </w:t>
      </w:r>
      <w:r w:rsidRPr="004E2904">
        <w:rPr>
          <w:rStyle w:val="Bold"/>
        </w:rPr>
        <w:t>Debug and Break Here</w:t>
      </w:r>
      <w:r>
        <w:t>.</w:t>
      </w:r>
    </w:p>
    <w:p w:rsidR="00461611" w:rsidRDefault="00461611" w:rsidP="00E00E44">
      <w:pPr>
        <w:pStyle w:val="ListContinue"/>
      </w:pPr>
      <w:r w:rsidRPr="00E00E44">
        <w:rPr>
          <w:lang w:bidi="he-IL"/>
        </w:rPr>
        <w:t>A breakpoint will be added to the current position. If there are many failed tests, the last failed test that you debugged will be run.</w:t>
      </w:r>
    </w:p>
    <w:p w:rsidR="00461611" w:rsidRDefault="00461611" w:rsidP="001B1EDF">
      <w:pPr>
        <w:pStyle w:val="Heading2"/>
      </w:pPr>
      <w:bookmarkStart w:id="604" w:name="_Toc408479922"/>
      <w:bookmarkStart w:id="605" w:name="_d2h_bmk__Toc408479922_10"/>
      <w:bookmarkStart w:id="606" w:name="_D2HTopic_317"/>
      <w:r>
        <w:t>Adding a Breakpoint Automatically</w:t>
      </w:r>
      <w:bookmarkEnd w:id="604"/>
      <w:bookmarkEnd w:id="605"/>
      <w:bookmarkEnd w:id="606"/>
    </w:p>
    <w:p w:rsidR="00461611" w:rsidRDefault="00461611" w:rsidP="00FE7774">
      <w:r>
        <w:t>You can instruct Typemock Isolator to automatically add a breakpoint to the beginning of the method or test that you want to debug.</w:t>
      </w:r>
    </w:p>
    <w:p w:rsidR="00461611" w:rsidRDefault="00461611" w:rsidP="00FE7774">
      <w:pPr>
        <w:pStyle w:val="ToDo"/>
      </w:pPr>
      <w:r>
        <w:t>To add a breakpoint automatically:</w:t>
      </w:r>
    </w:p>
    <w:p w:rsidR="00461611" w:rsidRPr="00FE7774" w:rsidRDefault="00461611" w:rsidP="00461611">
      <w:pPr>
        <w:pStyle w:val="ListNumber"/>
        <w:numPr>
          <w:ilvl w:val="0"/>
          <w:numId w:val="72"/>
        </w:numPr>
        <w:rPr>
          <w:rStyle w:val="Bold"/>
          <w:rFonts w:asciiTheme="minorHAnsi" w:hAnsiTheme="minorHAnsi"/>
          <w:b w:val="0"/>
          <w:bCs w:val="0"/>
        </w:rPr>
      </w:pPr>
      <w:r>
        <w:t xml:space="preserve">Select </w:t>
      </w:r>
      <w:r w:rsidRPr="008D618F">
        <w:rPr>
          <w:rStyle w:val="Bold"/>
        </w:rPr>
        <w:t xml:space="preserve">Typemock &gt; </w:t>
      </w:r>
      <w:r>
        <w:rPr>
          <w:rStyle w:val="Bold"/>
        </w:rPr>
        <w:t>Options.</w:t>
      </w:r>
    </w:p>
    <w:p w:rsidR="00461611" w:rsidRPr="006047BC" w:rsidRDefault="00461611" w:rsidP="00FE7774">
      <w:pPr>
        <w:pStyle w:val="ListContinue"/>
        <w:rPr>
          <w:rStyle w:val="Bold"/>
          <w:rFonts w:asciiTheme="minorHAnsi" w:hAnsiTheme="minorHAnsi"/>
          <w:b w:val="0"/>
          <w:bCs w:val="0"/>
        </w:rPr>
      </w:pPr>
      <w:r>
        <w:rPr>
          <w:rStyle w:val="Bold"/>
          <w:rFonts w:asciiTheme="minorHAnsi" w:hAnsiTheme="minorHAnsi"/>
          <w:b w:val="0"/>
        </w:rPr>
        <w:t>The Options window is displayed.</w:t>
      </w:r>
    </w:p>
    <w:p w:rsidR="00461611" w:rsidRDefault="00461611" w:rsidP="00461611">
      <w:pPr>
        <w:pStyle w:val="ListNumber"/>
        <w:numPr>
          <w:ilvl w:val="0"/>
          <w:numId w:val="72"/>
        </w:numPr>
      </w:pPr>
      <w:r>
        <w:t xml:space="preserve">In the options list, select </w:t>
      </w:r>
      <w:r w:rsidRPr="006047BC">
        <w:rPr>
          <w:rStyle w:val="Bold"/>
        </w:rPr>
        <w:t>Typemock &gt; SmartRunner</w:t>
      </w:r>
      <w:r>
        <w:t>.</w:t>
      </w:r>
    </w:p>
    <w:p w:rsidR="00461611" w:rsidRDefault="00461611" w:rsidP="00461611">
      <w:pPr>
        <w:pStyle w:val="ListNumber"/>
        <w:numPr>
          <w:ilvl w:val="0"/>
          <w:numId w:val="72"/>
        </w:numPr>
      </w:pPr>
      <w:r>
        <w:t xml:space="preserve">Select the </w:t>
      </w:r>
      <w:r w:rsidRPr="00FE7774">
        <w:rPr>
          <w:rStyle w:val="Bold"/>
        </w:rPr>
        <w:t>Add BreakPoint when Debugging Tests</w:t>
      </w:r>
      <w:r>
        <w:t xml:space="preserve"> check box.</w:t>
      </w:r>
    </w:p>
    <w:p w:rsidR="00461611" w:rsidRPr="00FE7774" w:rsidRDefault="00461611" w:rsidP="00461611">
      <w:pPr>
        <w:pStyle w:val="ListNumber"/>
        <w:numPr>
          <w:ilvl w:val="0"/>
          <w:numId w:val="72"/>
        </w:numPr>
      </w:pPr>
      <w:r>
        <w:t xml:space="preserve">Click </w:t>
      </w:r>
      <w:r w:rsidRPr="00FE7774">
        <w:rPr>
          <w:rStyle w:val="Bold"/>
        </w:rPr>
        <w:t>OK</w:t>
      </w:r>
      <w:r>
        <w:t>.</w:t>
      </w:r>
    </w:p>
    <w:p w:rsidR="00461611" w:rsidRDefault="00461611" w:rsidP="001B1EDF">
      <w:pPr>
        <w:pStyle w:val="Heading2"/>
      </w:pPr>
      <w:bookmarkStart w:id="607" w:name="_Toc408479923"/>
      <w:bookmarkStart w:id="608" w:name="_d2h_bmk__Toc408479923_10"/>
      <w:bookmarkStart w:id="609" w:name="_D2HTopic_318"/>
      <w:r>
        <w:t>Debugging the Last Debugged or Run Test</w:t>
      </w:r>
      <w:bookmarkEnd w:id="607"/>
      <w:bookmarkEnd w:id="608"/>
      <w:bookmarkEnd w:id="609"/>
    </w:p>
    <w:p w:rsidR="00461611" w:rsidRDefault="00461611" w:rsidP="003F02EE">
      <w:r>
        <w:t xml:space="preserve">You can debug the last debugged or last run test. </w:t>
      </w:r>
      <w:r w:rsidRPr="00D32142">
        <w:t>The breakpoint will be added as in the last debugging session.</w:t>
      </w:r>
    </w:p>
    <w:p w:rsidR="00461611" w:rsidRDefault="00461611" w:rsidP="003F02EE">
      <w:pPr>
        <w:pStyle w:val="ToDo"/>
      </w:pPr>
      <w:r>
        <w:t>To debug the last debugged or run test:</w:t>
      </w:r>
    </w:p>
    <w:p w:rsidR="00461611" w:rsidRDefault="00461611" w:rsidP="003F02EE">
      <w:pPr>
        <w:pStyle w:val="ListBullet"/>
      </w:pPr>
      <w:r>
        <w:t xml:space="preserve">Select </w:t>
      </w:r>
      <w:r w:rsidRPr="00241B1C">
        <w:rPr>
          <w:rStyle w:val="Bold"/>
        </w:rPr>
        <w:t>Typemock &gt; Last Test &gt; Debug</w:t>
      </w:r>
      <w:r>
        <w:t>.</w:t>
      </w:r>
    </w:p>
    <w:p w:rsidR="00461611" w:rsidRDefault="00461611" w:rsidP="00461611">
      <w:pPr>
        <w:sectPr w:rsidR="00461611" w:rsidSect="00461611">
          <w:type w:val="oddPage"/>
          <w:pgSz w:w="12240" w:h="15840" w:code="1"/>
          <w:pgMar w:top="1440" w:right="1080" w:bottom="1440" w:left="1440" w:header="504" w:footer="720" w:gutter="0"/>
          <w:cols w:space="720"/>
        </w:sectPr>
      </w:pPr>
    </w:p>
    <w:p w:rsidR="00461611" w:rsidRDefault="00461611" w:rsidP="00B10C36">
      <w:pPr>
        <w:pStyle w:val="Heading1"/>
      </w:pPr>
      <w:bookmarkStart w:id="610" w:name="_Toc408479924"/>
      <w:bookmarkStart w:id="611" w:name="_d2h_bmk__Toc408479924_10"/>
      <w:bookmarkStart w:id="612" w:name="_D2HTopic_319"/>
      <w:r>
        <w:t>Viewing Code Coverage</w:t>
      </w:r>
      <w:bookmarkEnd w:id="610"/>
      <w:bookmarkEnd w:id="611"/>
      <w:bookmarkEnd w:id="612"/>
    </w:p>
    <w:p w:rsidR="00461611" w:rsidRDefault="00461611" w:rsidP="00B10C36">
      <w:r>
        <w:t>You can view code coverage on the following levels:</w:t>
      </w:r>
    </w:p>
    <w:p w:rsidR="00461611" w:rsidRDefault="00461611" w:rsidP="00FE43CB">
      <w:pPr>
        <w:pStyle w:val="ListBullet"/>
      </w:pPr>
      <w:r>
        <w:t xml:space="preserve">For a specific method. See </w:t>
      </w:r>
      <w:hyperlink w:anchor="_D2HTopic_320" w:history="1">
        <w:r w:rsidRPr="009F775B">
          <w:rPr>
            <w:rStyle w:val="Hyperlink"/>
          </w:rPr>
          <w:t>Viewing Code Coverage for a Specific Method</w:t>
        </w:r>
      </w:hyperlink>
      <w:r>
        <w:t>.</w:t>
      </w:r>
    </w:p>
    <w:p w:rsidR="00461611" w:rsidRDefault="00461611" w:rsidP="00FE43CB">
      <w:pPr>
        <w:pStyle w:val="ListBullet"/>
      </w:pPr>
      <w:r>
        <w:t xml:space="preserve">For the entire solution. See </w:t>
      </w:r>
      <w:hyperlink w:anchor="_D2HTopic_321" w:history="1">
        <w:r w:rsidRPr="009F775B">
          <w:rPr>
            <w:rStyle w:val="Hyperlink"/>
          </w:rPr>
          <w:t>Viewing Code Coverage for the Entire Solution</w:t>
        </w:r>
      </w:hyperlink>
      <w:r>
        <w:t>.</w:t>
      </w:r>
    </w:p>
    <w:p w:rsidR="00461611" w:rsidRDefault="00461611" w:rsidP="00FE43CB">
      <w:pPr>
        <w:pStyle w:val="ListBullet"/>
      </w:pPr>
      <w:r>
        <w:t xml:space="preserve">For the recently changed classes. See </w:t>
      </w:r>
      <w:hyperlink w:anchor="_D2HTopic_323" w:history="1">
        <w:r w:rsidRPr="009F775B">
          <w:rPr>
            <w:rStyle w:val="Hyperlink"/>
          </w:rPr>
          <w:t>Viewing Code Coverage for Recently Changed Classes</w:t>
        </w:r>
      </w:hyperlink>
      <w:r>
        <w:t>.</w:t>
      </w:r>
    </w:p>
    <w:p w:rsidR="00461611" w:rsidRDefault="00461611" w:rsidP="00FE43CB">
      <w:pPr>
        <w:pStyle w:val="Heading2"/>
      </w:pPr>
      <w:bookmarkStart w:id="613" w:name="_Viewing_Code_Coverage"/>
      <w:bookmarkStart w:id="614" w:name="_d2h_bmk__Viewing_Code_Coverage_10"/>
      <w:bookmarkStart w:id="615" w:name="_Toc408479925"/>
      <w:bookmarkStart w:id="616" w:name="_d2h_bmk__Toc408479925_10"/>
      <w:bookmarkStart w:id="617" w:name="_D2HTopic_320"/>
      <w:bookmarkEnd w:id="613"/>
      <w:bookmarkEnd w:id="614"/>
      <w:r>
        <w:t>Viewing Code Coverage for a Specific Method</w:t>
      </w:r>
      <w:bookmarkEnd w:id="615"/>
      <w:bookmarkEnd w:id="616"/>
      <w:bookmarkEnd w:id="617"/>
    </w:p>
    <w:p w:rsidR="00461611" w:rsidRDefault="00461611" w:rsidP="00FE43CB">
      <w:r>
        <w:t>Code coverage for a method is shown by the coverage indicator that is displayed as a vertical strip on the left from the code. The coverage indicator can be one of the following:</w:t>
      </w:r>
    </w:p>
    <w:p w:rsidR="00461611" w:rsidRDefault="00461611" w:rsidP="00E26D4C">
      <w:pPr>
        <w:pStyle w:val="ListBullet"/>
      </w:pPr>
      <w:r>
        <w:t>Green, which means the code is covered.</w:t>
      </w:r>
    </w:p>
    <w:p w:rsidR="00461611" w:rsidRDefault="00461611" w:rsidP="00E26D4C">
      <w:pPr>
        <w:pStyle w:val="ListBullet"/>
      </w:pPr>
      <w:r>
        <w:t>Gray, which means the code is not covered.</w:t>
      </w:r>
    </w:p>
    <w:p w:rsidR="00461611" w:rsidRDefault="00461611" w:rsidP="00E26D4C">
      <w:pPr>
        <w:pStyle w:val="ListBullet"/>
      </w:pPr>
      <w:r>
        <w:t>Red, which means the code failed.</w:t>
      </w:r>
    </w:p>
    <w:p w:rsidR="00461611" w:rsidRDefault="00461611" w:rsidP="00FE43CB">
      <w:r>
        <w:t>For example, the following figure demonstrates a partially covered method whose test failed.</w:t>
      </w:r>
    </w:p>
    <w:p w:rsidR="00461611" w:rsidRDefault="00461611" w:rsidP="00FE43CB">
      <w:r>
        <w:rPr>
          <w:noProof/>
        </w:rPr>
        <w:drawing>
          <wp:inline distT="0" distB="0" distL="0" distR="0" wp14:anchorId="6F075AA2" wp14:editId="082CF5B0">
            <wp:extent cx="5943600" cy="424370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iewingCodeCoverageForASpecificMethod.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4243705"/>
                    </a:xfrm>
                    <a:prstGeom prst="rect">
                      <a:avLst/>
                    </a:prstGeom>
                  </pic:spPr>
                </pic:pic>
              </a:graphicData>
            </a:graphic>
          </wp:inline>
        </w:drawing>
      </w:r>
    </w:p>
    <w:p w:rsidR="00461611" w:rsidRDefault="00461611" w:rsidP="009F0536">
      <w:pPr>
        <w:pStyle w:val="ToDo"/>
      </w:pPr>
      <w:r>
        <w:t>To view code coverage for a specific method:</w:t>
      </w:r>
    </w:p>
    <w:p w:rsidR="00461611" w:rsidRDefault="00461611" w:rsidP="00461611">
      <w:pPr>
        <w:pStyle w:val="ListNumber"/>
        <w:numPr>
          <w:ilvl w:val="0"/>
          <w:numId w:val="25"/>
        </w:numPr>
      </w:pPr>
      <w:r>
        <w:t>Open the method shield and review the vertical strip on the left from the method.</w:t>
      </w:r>
    </w:p>
    <w:p w:rsidR="00461611" w:rsidRDefault="00461611" w:rsidP="00461611">
      <w:pPr>
        <w:pStyle w:val="ListNumber"/>
        <w:numPr>
          <w:ilvl w:val="0"/>
          <w:numId w:val="25"/>
        </w:numPr>
      </w:pPr>
      <w:r>
        <w:t>To view the tests that cover the method, click the shield icon.</w:t>
      </w:r>
    </w:p>
    <w:p w:rsidR="00461611" w:rsidRDefault="00461611" w:rsidP="007D182C">
      <w:pPr>
        <w:pStyle w:val="ListContinue"/>
      </w:pPr>
      <w:r>
        <w:t>The Method window is displayed with a list of tests.</w:t>
      </w:r>
    </w:p>
    <w:p w:rsidR="00461611" w:rsidRDefault="00461611" w:rsidP="00FE43CB">
      <w:pPr>
        <w:pStyle w:val="Heading2"/>
      </w:pPr>
      <w:bookmarkStart w:id="618" w:name="_Viewing_Code_Coverage_1"/>
      <w:bookmarkStart w:id="619" w:name="_d2h_bmk__Viewing_Code_Coverage_1_10"/>
      <w:bookmarkStart w:id="620" w:name="_Toc408479926"/>
      <w:bookmarkStart w:id="621" w:name="_d2h_bmk__Toc408479926_10"/>
      <w:bookmarkStart w:id="622" w:name="_D2HTopic_321"/>
      <w:bookmarkEnd w:id="618"/>
      <w:bookmarkEnd w:id="619"/>
      <w:r>
        <w:t>Viewing Code Coverage for a Specific Test</w:t>
      </w:r>
      <w:bookmarkEnd w:id="620"/>
      <w:bookmarkEnd w:id="621"/>
      <w:bookmarkEnd w:id="622"/>
    </w:p>
    <w:p w:rsidR="00461611" w:rsidRDefault="00461611" w:rsidP="00BD25DF">
      <w:r>
        <w:t>A part of the method code covered by a specific test is shown by the coverage indicator that is displayed as a vertical strip on the left from the code. The coverage indicator can be one of the following:</w:t>
      </w:r>
    </w:p>
    <w:p w:rsidR="00461611" w:rsidRDefault="00461611" w:rsidP="00BD25DF">
      <w:pPr>
        <w:pStyle w:val="ListBullet"/>
      </w:pPr>
      <w:r>
        <w:t>Green, which means the code is covered.</w:t>
      </w:r>
    </w:p>
    <w:p w:rsidR="00461611" w:rsidRDefault="00461611" w:rsidP="00BD25DF">
      <w:pPr>
        <w:pStyle w:val="ListBullet"/>
      </w:pPr>
      <w:r>
        <w:t>Gray, which means the code is not covered.</w:t>
      </w:r>
    </w:p>
    <w:p w:rsidR="00461611" w:rsidRDefault="00461611" w:rsidP="00A56912">
      <w:pPr>
        <w:pStyle w:val="ToDo"/>
      </w:pPr>
      <w:r>
        <w:t>To view code coverage of a specific test:</w:t>
      </w:r>
    </w:p>
    <w:p w:rsidR="00461611" w:rsidRDefault="00461611" w:rsidP="00461611">
      <w:pPr>
        <w:pStyle w:val="ListNumber"/>
        <w:numPr>
          <w:ilvl w:val="0"/>
          <w:numId w:val="57"/>
        </w:numPr>
      </w:pPr>
      <w:r>
        <w:t xml:space="preserve">In the method, click the shield icon. </w:t>
      </w:r>
    </w:p>
    <w:p w:rsidR="00461611" w:rsidRDefault="00461611" w:rsidP="00BD25DF">
      <w:pPr>
        <w:pStyle w:val="ListContinue"/>
      </w:pPr>
      <w:r>
        <w:t>The Method window is displayed.</w:t>
      </w:r>
    </w:p>
    <w:p w:rsidR="00461611" w:rsidRDefault="00461611" w:rsidP="00461611">
      <w:pPr>
        <w:pStyle w:val="ListNumber"/>
        <w:numPr>
          <w:ilvl w:val="0"/>
          <w:numId w:val="72"/>
        </w:numPr>
      </w:pPr>
      <w:r>
        <w:t>Click the test whose code coverage you want to view.</w:t>
      </w:r>
    </w:p>
    <w:p w:rsidR="00461611" w:rsidRPr="00BD25DF" w:rsidRDefault="00461611" w:rsidP="00BD25DF">
      <w:pPr>
        <w:pStyle w:val="ListContinue"/>
      </w:pPr>
      <w:r w:rsidRPr="00BD25DF">
        <w:t>The vertical strip will show the part of the method code covered by the selected test. In addition, in the Test Preview window, the test itself is displayed.</w:t>
      </w:r>
    </w:p>
    <w:p w:rsidR="00461611" w:rsidRDefault="00461611" w:rsidP="00FE43CB">
      <w:pPr>
        <w:pStyle w:val="Heading2"/>
      </w:pPr>
      <w:bookmarkStart w:id="623" w:name="_Toc408479927"/>
      <w:bookmarkStart w:id="624" w:name="_d2h_bmk__Toc408479927_10"/>
      <w:bookmarkStart w:id="625" w:name="_D2HTopic_322"/>
      <w:r>
        <w:t>Viewing Code Coverage for the Entire Solution</w:t>
      </w:r>
      <w:bookmarkEnd w:id="623"/>
      <w:bookmarkEnd w:id="624"/>
      <w:r>
        <w:t xml:space="preserve"> </w:t>
      </w:r>
      <w:bookmarkEnd w:id="625"/>
    </w:p>
    <w:p w:rsidR="00461611" w:rsidRDefault="00461611" w:rsidP="00EE1752">
      <w:pPr>
        <w:pStyle w:val="ToDo"/>
      </w:pPr>
      <w:r>
        <w:t>To view code coverage for the entire solution:</w:t>
      </w:r>
    </w:p>
    <w:p w:rsidR="00461611" w:rsidRDefault="00461611" w:rsidP="00461611">
      <w:pPr>
        <w:pStyle w:val="ListNumber"/>
        <w:numPr>
          <w:ilvl w:val="0"/>
          <w:numId w:val="37"/>
        </w:numPr>
      </w:pPr>
      <w:r>
        <w:t xml:space="preserve">Select </w:t>
      </w:r>
      <w:r w:rsidRPr="008D618F">
        <w:rPr>
          <w:rStyle w:val="Bold"/>
        </w:rPr>
        <w:t>Typemock &gt; Windows &gt; Solution Wide Code Coverage</w:t>
      </w:r>
      <w:r>
        <w:t>.</w:t>
      </w:r>
    </w:p>
    <w:p w:rsidR="00461611" w:rsidRDefault="00461611" w:rsidP="00EE1752">
      <w:pPr>
        <w:pStyle w:val="ListContinue"/>
      </w:pPr>
      <w:r>
        <w:t>The Solution Coverage window is displayed. If any tests fail or are pending, a warning is displayed.</w:t>
      </w:r>
    </w:p>
    <w:p w:rsidR="00461611" w:rsidRDefault="00461611" w:rsidP="00EE1752">
      <w:pPr>
        <w:pStyle w:val="ListContinue"/>
      </w:pPr>
    </w:p>
    <w:p w:rsidR="00461611" w:rsidRDefault="00461611" w:rsidP="00EE1752">
      <w:pPr>
        <w:pStyle w:val="ListContinue"/>
      </w:pPr>
      <w:r>
        <w:rPr>
          <w:noProof/>
        </w:rPr>
        <w:drawing>
          <wp:inline distT="0" distB="0" distL="0" distR="0" wp14:anchorId="3FDA05BA" wp14:editId="2A1A9187">
            <wp:extent cx="4286250" cy="4286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006.png"/>
                    <pic:cNvPicPr/>
                  </pic:nvPicPr>
                  <pic:blipFill>
                    <a:blip r:embed="rId67">
                      <a:extLst>
                        <a:ext uri="{28A0092B-C50C-407E-A947-70E740481C1C}">
                          <a14:useLocalDpi xmlns:a14="http://schemas.microsoft.com/office/drawing/2010/main" val="0"/>
                        </a:ext>
                      </a:extLst>
                    </a:blip>
                    <a:stretch>
                      <a:fillRect/>
                    </a:stretch>
                  </pic:blipFill>
                  <pic:spPr>
                    <a:xfrm>
                      <a:off x="0" y="0"/>
                      <a:ext cx="4286250" cy="4286250"/>
                    </a:xfrm>
                    <a:prstGeom prst="rect">
                      <a:avLst/>
                    </a:prstGeom>
                  </pic:spPr>
                </pic:pic>
              </a:graphicData>
            </a:graphic>
          </wp:inline>
        </w:drawing>
      </w:r>
    </w:p>
    <w:p w:rsidR="00461611" w:rsidRDefault="00461611" w:rsidP="00461611">
      <w:pPr>
        <w:pStyle w:val="ListNumber"/>
        <w:numPr>
          <w:ilvl w:val="0"/>
          <w:numId w:val="37"/>
        </w:numPr>
      </w:pPr>
      <w:r>
        <w:t xml:space="preserve">To refresh the code coverage, click </w:t>
      </w:r>
      <w:r w:rsidRPr="00EE1752">
        <w:rPr>
          <w:rStyle w:val="Bold"/>
        </w:rPr>
        <w:t>Refresh</w:t>
      </w:r>
      <w:r>
        <w:t>.</w:t>
      </w:r>
    </w:p>
    <w:p w:rsidR="00461611" w:rsidRDefault="00461611" w:rsidP="00FE43CB">
      <w:pPr>
        <w:pStyle w:val="Heading2"/>
      </w:pPr>
      <w:bookmarkStart w:id="626" w:name="_Viewing_Code_Coverage_2"/>
      <w:bookmarkStart w:id="627" w:name="_d2h_bmk__Viewing_Code_Coverage_2_10"/>
      <w:bookmarkStart w:id="628" w:name="_Toc408479928"/>
      <w:bookmarkStart w:id="629" w:name="_d2h_bmk__Toc408479928_10"/>
      <w:bookmarkStart w:id="630" w:name="_D2HTopic_323"/>
      <w:bookmarkEnd w:id="626"/>
      <w:bookmarkEnd w:id="627"/>
      <w:r>
        <w:t>Viewing Code Coverage for Recently Changed Classes</w:t>
      </w:r>
      <w:bookmarkEnd w:id="628"/>
      <w:bookmarkEnd w:id="629"/>
      <w:bookmarkEnd w:id="630"/>
    </w:p>
    <w:p w:rsidR="00461611" w:rsidRDefault="00461611" w:rsidP="00EC289C">
      <w:r>
        <w:t>To let you view in real time how the coverage of your code changes, Typemock Isolator provides the incremental coverage feature. The incremental coverage dynamically shows you coverage for the classes in which you made last 100 changes. Every time you make a change, the incremental coverage is automatically updated. Using the incremental code coverage, you can always see the impact of your latest modifications on the codebase.</w:t>
      </w:r>
    </w:p>
    <w:p w:rsidR="00461611" w:rsidRDefault="00461611" w:rsidP="00EC289C">
      <w:r>
        <w:t>You can always clear the list of the last 100 changes.</w:t>
      </w:r>
    </w:p>
    <w:p w:rsidR="00461611" w:rsidRDefault="00461611" w:rsidP="006B1F10">
      <w:r>
        <w:t>If you are following the test-driven development practices, your incremental coverage will always be 100%. If you are using code-driven development, the incremental coverage helps you verify that you do not forget to write a test.</w:t>
      </w:r>
    </w:p>
    <w:p w:rsidR="00461611" w:rsidRDefault="00461611" w:rsidP="009F0536">
      <w:pPr>
        <w:pStyle w:val="ToDo"/>
      </w:pPr>
      <w:r>
        <w:t>To view incremental code coverage:</w:t>
      </w:r>
    </w:p>
    <w:p w:rsidR="00461611" w:rsidRDefault="00461611" w:rsidP="00BC5164">
      <w:pPr>
        <w:pStyle w:val="ListBullet"/>
      </w:pPr>
      <w:r>
        <w:t xml:space="preserve">Select </w:t>
      </w:r>
      <w:r w:rsidRPr="008D618F">
        <w:rPr>
          <w:rStyle w:val="Bold"/>
        </w:rPr>
        <w:t>Typemock &gt; Windows &gt; Incremental Code Coverage</w:t>
      </w:r>
      <w:r>
        <w:t>.</w:t>
      </w:r>
    </w:p>
    <w:p w:rsidR="00461611" w:rsidRDefault="00461611" w:rsidP="00BC5164">
      <w:pPr>
        <w:pStyle w:val="ListContinue"/>
      </w:pPr>
      <w:r>
        <w:t>The Incremental Code coverage pane is displayed on the right from the code window.</w:t>
      </w:r>
    </w:p>
    <w:p w:rsidR="00461611" w:rsidRDefault="00461611" w:rsidP="00BC5164">
      <w:pPr>
        <w:pStyle w:val="ListContinue"/>
      </w:pPr>
      <w:r>
        <w:rPr>
          <w:noProof/>
        </w:rPr>
        <w:drawing>
          <wp:inline distT="0" distB="0" distL="0" distR="0" wp14:anchorId="584DC387" wp14:editId="3A5309EE">
            <wp:extent cx="5943600" cy="35661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crementalCoverag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461611" w:rsidRDefault="00461611" w:rsidP="00427723">
      <w:pPr>
        <w:pStyle w:val="ToDo"/>
      </w:pPr>
      <w:r>
        <w:t>To clear the list of last 100 changes:</w:t>
      </w:r>
    </w:p>
    <w:p w:rsidR="00461611" w:rsidRDefault="00461611" w:rsidP="00427723">
      <w:pPr>
        <w:pStyle w:val="ListBullet"/>
      </w:pPr>
      <w:r>
        <w:t xml:space="preserve">In the </w:t>
      </w:r>
      <w:r w:rsidRPr="00427723">
        <w:rPr>
          <w:rStyle w:val="Bold"/>
        </w:rPr>
        <w:t>Incremental Code Coverage</w:t>
      </w:r>
      <w:r>
        <w:t xml:space="preserve"> window, click </w:t>
      </w:r>
      <w:r>
        <w:rPr>
          <w:rStyle w:val="Bold"/>
        </w:rPr>
        <w:t>Clear</w:t>
      </w:r>
      <w:r>
        <w:t>.</w:t>
      </w:r>
    </w:p>
    <w:p w:rsidR="00461611" w:rsidRDefault="00461611" w:rsidP="00461611">
      <w:pPr>
        <w:sectPr w:rsidR="00461611" w:rsidSect="00461611">
          <w:type w:val="oddPage"/>
          <w:pgSz w:w="12240" w:h="15840" w:code="1"/>
          <w:pgMar w:top="1440" w:right="1080" w:bottom="1440" w:left="1440" w:header="504" w:footer="720" w:gutter="0"/>
          <w:cols w:space="720"/>
        </w:sectPr>
      </w:pPr>
    </w:p>
    <w:p w:rsidR="00461611" w:rsidRDefault="00461611" w:rsidP="00550537">
      <w:pPr>
        <w:pStyle w:val="Heading1"/>
      </w:pPr>
      <w:bookmarkStart w:id="631" w:name="_Toc408479929"/>
      <w:bookmarkStart w:id="632" w:name="_d2h_bmk__Toc408479929_10"/>
      <w:bookmarkStart w:id="633" w:name="_D2HTopic_324"/>
      <w:r>
        <w:t>Integrating Typemock Isolator</w:t>
      </w:r>
      <w:bookmarkEnd w:id="631"/>
      <w:bookmarkEnd w:id="632"/>
      <w:bookmarkEnd w:id="633"/>
    </w:p>
    <w:p w:rsidR="00461611" w:rsidRDefault="00461611" w:rsidP="00976D70">
      <w:pPr>
        <w:pStyle w:val="Heading2"/>
      </w:pPr>
      <w:bookmarkStart w:id="634" w:name="_Toc408479930"/>
      <w:bookmarkStart w:id="635" w:name="_d2h_bmk__Toc408479930_10"/>
      <w:bookmarkStart w:id="636" w:name="_D2HTopic_325"/>
      <w:r>
        <w:t>Integrating with the Client</w:t>
      </w:r>
      <w:bookmarkEnd w:id="634"/>
      <w:bookmarkEnd w:id="635"/>
      <w:bookmarkEnd w:id="636"/>
    </w:p>
    <w:p w:rsidR="00461611" w:rsidRDefault="00461611" w:rsidP="00AE44A2">
      <w:r>
        <w:t xml:space="preserve">Typemock Isolator integrates with most of the tools, such as code coverage tools and unit testing frameworks out-of-the-box without any need for an additional configuration. However, you might need to manually select the code coverage tools with which you want to link Typemock Isolator. In addition, NCover 4.5 and above requires manual linking. </w:t>
      </w:r>
    </w:p>
    <w:p w:rsidR="00461611" w:rsidRDefault="00461611" w:rsidP="000429EA">
      <w:pPr>
        <w:pStyle w:val="Heading3"/>
      </w:pPr>
      <w:bookmarkStart w:id="637" w:name="_Integrating_with_NCover"/>
      <w:bookmarkStart w:id="638" w:name="_d2h_bmk__Integrating_with_NCover_10"/>
      <w:bookmarkStart w:id="639" w:name="_Toc408479931"/>
      <w:bookmarkStart w:id="640" w:name="_d2h_bmk__Toc408479931_10"/>
      <w:bookmarkStart w:id="641" w:name="_D2HTopic_326"/>
      <w:bookmarkEnd w:id="637"/>
      <w:bookmarkEnd w:id="638"/>
      <w:r>
        <w:t>Controlling Integration with Code Coverage Tools</w:t>
      </w:r>
      <w:bookmarkEnd w:id="639"/>
      <w:bookmarkEnd w:id="640"/>
      <w:bookmarkEnd w:id="641"/>
    </w:p>
    <w:p w:rsidR="00461611" w:rsidRDefault="00461611" w:rsidP="000429EA">
      <w:r>
        <w:t xml:space="preserve">By default, Typemock Isolator integrates with all code coverage tools out-of-the-box without any need for an additional configuration. However, you might need to explicitly define the specific tools to which you want to link Typemock Isolator. </w:t>
      </w:r>
    </w:p>
    <w:p w:rsidR="00461611" w:rsidRDefault="00461611" w:rsidP="000429EA">
      <w:pPr>
        <w:pStyle w:val="ToDo"/>
      </w:pPr>
      <w:r>
        <w:t>To manually select the tools to which you want to link Typemock Isolator:</w:t>
      </w:r>
    </w:p>
    <w:p w:rsidR="00461611" w:rsidRDefault="00461611" w:rsidP="00461611">
      <w:pPr>
        <w:pStyle w:val="ListNumber"/>
        <w:numPr>
          <w:ilvl w:val="0"/>
          <w:numId w:val="43"/>
        </w:numPr>
      </w:pPr>
      <w:r>
        <w:t>Run the Typemock Isolator configuration tool.</w:t>
      </w:r>
    </w:p>
    <w:p w:rsidR="00461611" w:rsidRDefault="00461611" w:rsidP="00461611">
      <w:pPr>
        <w:pStyle w:val="ListNumber"/>
        <w:numPr>
          <w:ilvl w:val="0"/>
          <w:numId w:val="43"/>
        </w:numPr>
      </w:pPr>
      <w:r>
        <w:t xml:space="preserve">Click the </w:t>
      </w:r>
      <w:r w:rsidRPr="00F7675C">
        <w:rPr>
          <w:rStyle w:val="Bold"/>
        </w:rPr>
        <w:t>Mocking Integration</w:t>
      </w:r>
      <w:r>
        <w:t xml:space="preserve"> tab.</w:t>
      </w:r>
    </w:p>
    <w:p w:rsidR="00461611" w:rsidRDefault="00461611" w:rsidP="00461611">
      <w:pPr>
        <w:pStyle w:val="ListNumber"/>
        <w:numPr>
          <w:ilvl w:val="0"/>
          <w:numId w:val="43"/>
        </w:numPr>
      </w:pPr>
      <w:r>
        <w:t xml:space="preserve">Clear the </w:t>
      </w:r>
      <w:r w:rsidRPr="0072121E">
        <w:rPr>
          <w:rStyle w:val="Bold"/>
        </w:rPr>
        <w:t>Enable auto linking</w:t>
      </w:r>
      <w:r>
        <w:t xml:space="preserve"> check box.</w:t>
      </w:r>
    </w:p>
    <w:p w:rsidR="00461611" w:rsidRDefault="00461611" w:rsidP="00461611">
      <w:pPr>
        <w:pStyle w:val="ListNumber"/>
        <w:numPr>
          <w:ilvl w:val="0"/>
          <w:numId w:val="43"/>
        </w:numPr>
      </w:pPr>
      <w:r>
        <w:t>Do one of the following:</w:t>
      </w:r>
    </w:p>
    <w:p w:rsidR="00461611" w:rsidRDefault="00461611" w:rsidP="000429EA">
      <w:pPr>
        <w:pStyle w:val="ListBullet2"/>
      </w:pPr>
      <w:r>
        <w:t xml:space="preserve">If you want to view all code coverage tools to which Typemock Isolator can be linked, clear the </w:t>
      </w:r>
      <w:r w:rsidRPr="00F7675C">
        <w:rPr>
          <w:rStyle w:val="Bold"/>
        </w:rPr>
        <w:t>Show only available profilers</w:t>
      </w:r>
      <w:r>
        <w:t xml:space="preserve"> check box.</w:t>
      </w:r>
    </w:p>
    <w:p w:rsidR="00461611" w:rsidRDefault="00461611" w:rsidP="000429EA">
      <w:pPr>
        <w:pStyle w:val="ListBullet2"/>
      </w:pPr>
      <w:r>
        <w:t xml:space="preserve">If you want to view only those code coverage tools that are installed on your computer, verify that the </w:t>
      </w:r>
      <w:r w:rsidRPr="00F7675C">
        <w:rPr>
          <w:rStyle w:val="Bold"/>
        </w:rPr>
        <w:t>Show only available profilers</w:t>
      </w:r>
      <w:r>
        <w:t xml:space="preserve"> check box is selected.</w:t>
      </w:r>
    </w:p>
    <w:p w:rsidR="00461611" w:rsidRDefault="00461611" w:rsidP="00461611">
      <w:pPr>
        <w:pStyle w:val="ListNumber"/>
        <w:numPr>
          <w:ilvl w:val="0"/>
          <w:numId w:val="43"/>
        </w:numPr>
      </w:pPr>
      <w:r>
        <w:t>In the drop-down list, select the code coverage tools that you want to link to Typemock Isolator.</w:t>
      </w:r>
    </w:p>
    <w:p w:rsidR="00461611" w:rsidRPr="00D021E1" w:rsidRDefault="00461611" w:rsidP="00461611">
      <w:pPr>
        <w:pStyle w:val="ListNumber"/>
        <w:numPr>
          <w:ilvl w:val="0"/>
          <w:numId w:val="43"/>
        </w:numPr>
      </w:pPr>
      <w:r>
        <w:t xml:space="preserve">Click </w:t>
      </w:r>
      <w:r w:rsidRPr="00057880">
        <w:rPr>
          <w:rStyle w:val="Bold"/>
        </w:rPr>
        <w:t>Link with Typemock Isolator</w:t>
      </w:r>
      <w:r>
        <w:t>.</w:t>
      </w:r>
    </w:p>
    <w:p w:rsidR="00461611" w:rsidRDefault="00461611" w:rsidP="00A705B5">
      <w:pPr>
        <w:pStyle w:val="Heading3"/>
      </w:pPr>
      <w:bookmarkStart w:id="642" w:name="_Toc408479932"/>
      <w:bookmarkStart w:id="643" w:name="_d2h_bmk__Toc408479932_10"/>
      <w:bookmarkStart w:id="644" w:name="_D2HTopic_327"/>
      <w:r>
        <w:t>Integrating with NCover Version 4.5 and Above</w:t>
      </w:r>
      <w:bookmarkEnd w:id="642"/>
      <w:bookmarkEnd w:id="643"/>
      <w:bookmarkEnd w:id="644"/>
    </w:p>
    <w:p w:rsidR="00461611" w:rsidRDefault="00461611" w:rsidP="00A705B5">
      <w:r>
        <w:t>If you use NCover version 4.5 and above, you need to link NCover with the following:</w:t>
      </w:r>
    </w:p>
    <w:p w:rsidR="00461611" w:rsidRDefault="00461611" w:rsidP="009E6BB8">
      <w:pPr>
        <w:pStyle w:val="ListBullet"/>
      </w:pPr>
      <w:r>
        <w:t xml:space="preserve">Typemock Isolator. See </w:t>
      </w:r>
      <w:hyperlink w:anchor="_D2HTopic_328" w:history="1">
        <w:r w:rsidRPr="009F775B">
          <w:rPr>
            <w:rStyle w:val="Hyperlink"/>
          </w:rPr>
          <w:t>Linking NCover Version 4.5 and Above with Typemock Isolator</w:t>
        </w:r>
      </w:hyperlink>
      <w:r>
        <w:t>.</w:t>
      </w:r>
    </w:p>
    <w:p w:rsidR="00461611" w:rsidRDefault="00461611" w:rsidP="009E6BB8">
      <w:pPr>
        <w:pStyle w:val="ListBullet"/>
      </w:pPr>
      <w:r>
        <w:t xml:space="preserve">Build server. See </w:t>
      </w:r>
      <w:hyperlink w:anchor="_D2HTopic_329" w:history="1">
        <w:r w:rsidRPr="009F775B">
          <w:rPr>
            <w:rStyle w:val="Hyperlink"/>
          </w:rPr>
          <w:t>Integrating NCover Version 4.5 and Above with Build Servers</w:t>
        </w:r>
      </w:hyperlink>
      <w:r>
        <w:t>.</w:t>
      </w:r>
    </w:p>
    <w:p w:rsidR="00461611" w:rsidRDefault="00461611" w:rsidP="009E6BB8">
      <w:pPr>
        <w:pStyle w:val="Heading4"/>
      </w:pPr>
      <w:bookmarkStart w:id="645" w:name="_Linking_NCover_Version"/>
      <w:bookmarkStart w:id="646" w:name="_d2h_bmk__Linking_NCover_Version_10"/>
      <w:bookmarkStart w:id="647" w:name="_D2HTopic_328"/>
      <w:bookmarkEnd w:id="645"/>
      <w:bookmarkEnd w:id="646"/>
      <w:r>
        <w:t>Linking NCover Version 4.5 and Above with Typemock Isolator</w:t>
      </w:r>
      <w:bookmarkEnd w:id="647"/>
    </w:p>
    <w:p w:rsidR="00461611" w:rsidRDefault="00461611" w:rsidP="00B4301B">
      <w:pPr>
        <w:pStyle w:val="ToDo"/>
      </w:pPr>
      <w:r>
        <w:t>To link NCover version 4.5 and above with Typemock Isolator:</w:t>
      </w:r>
    </w:p>
    <w:p w:rsidR="00461611" w:rsidRDefault="00461611" w:rsidP="00461611">
      <w:pPr>
        <w:pStyle w:val="ListNumber"/>
        <w:numPr>
          <w:ilvl w:val="0"/>
          <w:numId w:val="42"/>
        </w:numPr>
      </w:pPr>
      <w:r>
        <w:t>Run the Typemock Isolator configuration tool.</w:t>
      </w:r>
    </w:p>
    <w:p w:rsidR="00461611" w:rsidRDefault="00461611" w:rsidP="00461611">
      <w:pPr>
        <w:pStyle w:val="ListNumber"/>
        <w:numPr>
          <w:ilvl w:val="0"/>
          <w:numId w:val="42"/>
        </w:numPr>
      </w:pPr>
      <w:r>
        <w:t xml:space="preserve">Click the </w:t>
      </w:r>
      <w:r w:rsidRPr="00F7675C">
        <w:rPr>
          <w:rStyle w:val="Bold"/>
        </w:rPr>
        <w:t>Mocking Integration</w:t>
      </w:r>
      <w:r>
        <w:t xml:space="preserve"> tab.</w:t>
      </w:r>
    </w:p>
    <w:p w:rsidR="00461611" w:rsidRDefault="00461611" w:rsidP="00461611">
      <w:pPr>
        <w:pStyle w:val="ListNumber"/>
        <w:numPr>
          <w:ilvl w:val="0"/>
          <w:numId w:val="42"/>
        </w:numPr>
      </w:pPr>
      <w:r>
        <w:t xml:space="preserve">In the drop-down list, select </w:t>
      </w:r>
      <w:r w:rsidRPr="00F7675C">
        <w:rPr>
          <w:rStyle w:val="Bold"/>
        </w:rPr>
        <w:t>NCover</w:t>
      </w:r>
      <w:r>
        <w:t>.</w:t>
      </w:r>
    </w:p>
    <w:p w:rsidR="00461611" w:rsidRDefault="00461611" w:rsidP="00461611">
      <w:pPr>
        <w:pStyle w:val="ListNumber"/>
        <w:numPr>
          <w:ilvl w:val="0"/>
          <w:numId w:val="42"/>
        </w:numPr>
      </w:pPr>
      <w:r>
        <w:t xml:space="preserve">Click </w:t>
      </w:r>
      <w:r w:rsidRPr="00F7675C">
        <w:rPr>
          <w:rStyle w:val="Bold"/>
        </w:rPr>
        <w:t>Link with Typemock Isolator</w:t>
      </w:r>
      <w:r>
        <w:t>.</w:t>
      </w:r>
    </w:p>
    <w:p w:rsidR="00461611" w:rsidRDefault="00461611" w:rsidP="009E6BB8">
      <w:pPr>
        <w:pStyle w:val="Heading4"/>
      </w:pPr>
      <w:bookmarkStart w:id="648" w:name="_Integrating_NCover_Version"/>
      <w:bookmarkStart w:id="649" w:name="_d2h_bmk__Integrating_NCover_Version_10"/>
      <w:bookmarkStart w:id="650" w:name="_D2HTopic_329"/>
      <w:bookmarkEnd w:id="648"/>
      <w:bookmarkEnd w:id="649"/>
      <w:r>
        <w:t>Integrating NCover Version 4.5 and Above with Build Servers</w:t>
      </w:r>
      <w:bookmarkEnd w:id="650"/>
    </w:p>
    <w:p w:rsidR="00461611" w:rsidRDefault="00461611" w:rsidP="009E6BB8">
      <w:r>
        <w:t>If you use a build server, you need to link NCover with your build server.</w:t>
      </w:r>
    </w:p>
    <w:p w:rsidR="00461611" w:rsidRPr="009E6BB8" w:rsidRDefault="00461611" w:rsidP="009E6BB8">
      <w:pPr>
        <w:pStyle w:val="ToDo"/>
      </w:pPr>
      <w:r>
        <w:t xml:space="preserve">To link NCover with a build server: </w:t>
      </w:r>
    </w:p>
    <w:p w:rsidR="00461611" w:rsidRDefault="00461611" w:rsidP="009E6BB8">
      <w:pPr>
        <w:pStyle w:val="ListBullet"/>
      </w:pPr>
      <w:r>
        <w:t>Do one of the following:</w:t>
      </w:r>
    </w:p>
    <w:p w:rsidR="00461611" w:rsidRDefault="00461611" w:rsidP="00955BEF">
      <w:pPr>
        <w:pStyle w:val="ListBullet2"/>
      </w:pPr>
      <w:r>
        <w:t xml:space="preserve">If you use a custom build server, set the link argument to NCover. See </w:t>
      </w:r>
      <w:hyperlink w:anchor="_D2HTopic_331" w:history="1">
        <w:r w:rsidRPr="009F775B">
          <w:rPr>
            <w:rStyle w:val="Hyperlink"/>
          </w:rPr>
          <w:t>Integrating with Custom Build Servers</w:t>
        </w:r>
      </w:hyperlink>
      <w:r>
        <w:t>.</w:t>
      </w:r>
    </w:p>
    <w:p w:rsidR="00461611" w:rsidRDefault="00461611" w:rsidP="009E6BB8">
      <w:pPr>
        <w:pStyle w:val="ListBullet2"/>
      </w:pPr>
      <w:r>
        <w:t xml:space="preserve">If you use MS Build or NAnt, </w:t>
      </w:r>
      <w:r w:rsidRPr="002F474D">
        <w:t>set the link parameter to NCover.</w:t>
      </w:r>
      <w:r>
        <w:t xml:space="preserve"> See </w:t>
      </w:r>
      <w:hyperlink w:anchor="_D2HTopic_336" w:history="1">
        <w:r w:rsidRPr="009F775B">
          <w:rPr>
            <w:rStyle w:val="Hyperlink"/>
          </w:rPr>
          <w:t>Integrating with MSBuild</w:t>
        </w:r>
      </w:hyperlink>
      <w:r>
        <w:t xml:space="preserve"> or </w:t>
      </w:r>
      <w:hyperlink w:anchor="_D2HTopic_343" w:history="1">
        <w:r w:rsidRPr="009F775B">
          <w:rPr>
            <w:rStyle w:val="Hyperlink"/>
          </w:rPr>
          <w:t>Integrating with NAnt</w:t>
        </w:r>
      </w:hyperlink>
      <w:r>
        <w:t>.</w:t>
      </w:r>
    </w:p>
    <w:p w:rsidR="00461611" w:rsidRDefault="00461611" w:rsidP="00976D70">
      <w:pPr>
        <w:pStyle w:val="Heading2"/>
      </w:pPr>
      <w:bookmarkStart w:id="651" w:name="_Toc408479933"/>
      <w:bookmarkStart w:id="652" w:name="_d2h_bmk__Toc408479933_10"/>
      <w:bookmarkStart w:id="653" w:name="_D2HTopic_330"/>
      <w:r>
        <w:t>Integrating with the Server</w:t>
      </w:r>
      <w:bookmarkEnd w:id="651"/>
      <w:bookmarkEnd w:id="652"/>
      <w:bookmarkEnd w:id="653"/>
    </w:p>
    <w:p w:rsidR="00461611" w:rsidRDefault="00461611" w:rsidP="00976D70">
      <w:pPr>
        <w:pStyle w:val="Heading3"/>
      </w:pPr>
      <w:bookmarkStart w:id="654" w:name="_Integrating_with_Custom"/>
      <w:bookmarkStart w:id="655" w:name="_d2h_bmk__Integrating_with_Custom_10"/>
      <w:bookmarkStart w:id="656" w:name="_Toc408479934"/>
      <w:bookmarkStart w:id="657" w:name="_d2h_bmk__Toc408479934_10"/>
      <w:bookmarkStart w:id="658" w:name="_D2HTopic_331"/>
      <w:bookmarkEnd w:id="654"/>
      <w:bookmarkEnd w:id="655"/>
      <w:r>
        <w:t>Integrating with Custom Build Servers</w:t>
      </w:r>
      <w:bookmarkEnd w:id="656"/>
      <w:bookmarkEnd w:id="657"/>
      <w:bookmarkEnd w:id="658"/>
    </w:p>
    <w:p w:rsidR="00461611" w:rsidRDefault="00461611" w:rsidP="008A3F33">
      <w:r>
        <w:t xml:space="preserve">If you have a custom build server, you can use the </w:t>
      </w:r>
      <w:r w:rsidRPr="00AF785F">
        <w:t>TMockRunner tool</w:t>
      </w:r>
      <w:r>
        <w:t xml:space="preserve"> provided as part of Typemock Isolator. </w:t>
      </w:r>
    </w:p>
    <w:p w:rsidR="00461611" w:rsidRDefault="00461611" w:rsidP="008A3F33">
      <w:r w:rsidRPr="00AF785F">
        <w:t xml:space="preserve">TMockRunner </w:t>
      </w:r>
      <w:r>
        <w:t xml:space="preserve">launches external programs, such as an external code coverage tool, a test runner, a memory or CPU profiler. For example, using </w:t>
      </w:r>
      <w:r w:rsidRPr="00AF785F">
        <w:t>T</w:t>
      </w:r>
      <w:r>
        <w:t>M</w:t>
      </w:r>
      <w:r w:rsidRPr="00AF785F">
        <w:t>ockRunner</w:t>
      </w:r>
      <w:r>
        <w:t xml:space="preserve">, you can run mstest.exe and specify the name of the DLL to be tested.  </w:t>
      </w:r>
    </w:p>
    <w:p w:rsidR="00461611" w:rsidRDefault="00461611" w:rsidP="008A3F33">
      <w:pPr>
        <w:pStyle w:val="ToDo"/>
      </w:pPr>
      <w:r>
        <w:t>To run TMockRunner:</w:t>
      </w:r>
    </w:p>
    <w:p w:rsidR="00461611" w:rsidRPr="00AF785F" w:rsidRDefault="00461611" w:rsidP="008A3F33">
      <w:pPr>
        <w:pStyle w:val="ListBullet"/>
      </w:pPr>
      <w:r>
        <w:t>Run</w:t>
      </w:r>
      <w:r w:rsidRPr="00AF785F">
        <w:t> </w:t>
      </w:r>
      <w:r w:rsidRPr="0098438B">
        <w:rPr>
          <w:rStyle w:val="Bold"/>
        </w:rPr>
        <w:t>TMockRunner.exe</w:t>
      </w:r>
      <w:r w:rsidRPr="00AF785F">
        <w:t xml:space="preserve"> </w:t>
      </w:r>
      <w:r>
        <w:t>as follows</w:t>
      </w:r>
      <w:r w:rsidRPr="00AF785F">
        <w:t>:</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26483">
        <w:tc>
          <w:tcPr>
            <w:tcW w:w="9360" w:type="dxa"/>
            <w:shd w:val="clear" w:color="auto" w:fill="F3F3F3"/>
            <w:tcMar>
              <w:bottom w:w="120" w:type="dxa"/>
            </w:tcMar>
          </w:tcPr>
          <w:p w:rsidR="00461611" w:rsidRPr="00701D8F" w:rsidRDefault="00461611" w:rsidP="00A51A00">
            <w:pPr>
              <w:pStyle w:val="Command"/>
            </w:pPr>
            <w:r w:rsidRPr="00701D8F">
              <w:t xml:space="preserve">TMockRunner.exe [-version] [-thisFolder] [-register &lt;company&gt; &lt;license&gt;] [-target &lt;version&gt;] [-logpath &lt;path&gt;] </w:t>
            </w:r>
            <w:r>
              <w:rPr>
                <w:lang w:val="en-US"/>
              </w:rPr>
              <w:t xml:space="preserve">[–link &lt;profiler&gt;] </w:t>
            </w:r>
            <w:r w:rsidRPr="00701D8F">
              <w:t>program [arguments...]</w:t>
            </w:r>
          </w:p>
        </w:tc>
      </w:tr>
    </w:tbl>
    <w:p w:rsidR="00461611" w:rsidRDefault="00461611" w:rsidP="008A3F33">
      <w:pPr>
        <w:rPr>
          <w:b/>
          <w:bCs/>
        </w:rPr>
      </w:pPr>
    </w:p>
    <w:tbl>
      <w:tblPr>
        <w:tblW w:w="935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ook w:val="01E0" w:firstRow="1" w:lastRow="1" w:firstColumn="1" w:lastColumn="1" w:noHBand="0" w:noVBand="0"/>
      </w:tblPr>
      <w:tblGrid>
        <w:gridCol w:w="2967"/>
        <w:gridCol w:w="6390"/>
      </w:tblGrid>
      <w:tr w:rsidR="00461611" w:rsidTr="00A26483">
        <w:trPr>
          <w:cantSplit/>
          <w:tblHeader/>
        </w:trPr>
        <w:tc>
          <w:tcPr>
            <w:tcW w:w="2967" w:type="dxa"/>
          </w:tcPr>
          <w:p w:rsidR="00461611" w:rsidRDefault="00461611" w:rsidP="00A26483">
            <w:pPr>
              <w:pStyle w:val="TableHeader"/>
            </w:pPr>
            <w:r>
              <w:t>Parameter</w:t>
            </w:r>
          </w:p>
        </w:tc>
        <w:tc>
          <w:tcPr>
            <w:tcW w:w="6390" w:type="dxa"/>
            <w:shd w:val="clear" w:color="auto" w:fill="auto"/>
          </w:tcPr>
          <w:p w:rsidR="00461611" w:rsidRDefault="00461611" w:rsidP="00A26483">
            <w:pPr>
              <w:pStyle w:val="TableHeader"/>
            </w:pPr>
            <w:r>
              <w:t>Description</w:t>
            </w:r>
          </w:p>
        </w:tc>
      </w:tr>
      <w:tr w:rsidR="00461611" w:rsidRPr="00C51C96" w:rsidTr="00A26483">
        <w:trPr>
          <w:cantSplit/>
        </w:trPr>
        <w:tc>
          <w:tcPr>
            <w:tcW w:w="2967" w:type="dxa"/>
          </w:tcPr>
          <w:p w:rsidR="00461611" w:rsidRPr="00AF785F" w:rsidRDefault="00461611" w:rsidP="00A26483">
            <w:pPr>
              <w:pStyle w:val="TableText"/>
            </w:pPr>
            <w:r w:rsidRPr="00AF785F">
              <w:rPr>
                <w:rStyle w:val="Strong"/>
                <w:rFonts w:eastAsiaTheme="majorEastAsia"/>
                <w:b w:val="0"/>
                <w:bCs w:val="0"/>
              </w:rPr>
              <w:t>-version</w:t>
            </w:r>
          </w:p>
        </w:tc>
        <w:tc>
          <w:tcPr>
            <w:tcW w:w="6390" w:type="dxa"/>
            <w:shd w:val="clear" w:color="auto" w:fill="auto"/>
          </w:tcPr>
          <w:p w:rsidR="00461611" w:rsidRPr="00AF785F" w:rsidRDefault="00461611" w:rsidP="00C375F7">
            <w:pPr>
              <w:pStyle w:val="TableText"/>
            </w:pPr>
            <w:r>
              <w:t>Displays</w:t>
            </w:r>
            <w:r w:rsidRPr="00AF785F">
              <w:t xml:space="preserve"> </w:t>
            </w:r>
            <w:r>
              <w:t xml:space="preserve">the version of </w:t>
            </w:r>
            <w:r w:rsidRPr="00AF785F">
              <w:rPr>
                <w:rStyle w:val="Strong"/>
                <w:rFonts w:eastAsiaTheme="majorEastAsia"/>
                <w:b w:val="0"/>
                <w:bCs w:val="0"/>
              </w:rPr>
              <w:t>Typemock Isolator</w:t>
            </w:r>
            <w:r w:rsidRPr="00AF785F">
              <w:t xml:space="preserve"> to </w:t>
            </w:r>
            <w:r>
              <w:t xml:space="preserve">the </w:t>
            </w:r>
            <w:r w:rsidRPr="00AF785F">
              <w:t>console.</w:t>
            </w:r>
            <w:r>
              <w:t xml:space="preserve"> </w:t>
            </w:r>
            <w:r w:rsidRPr="00AF785F">
              <w:t xml:space="preserve">This </w:t>
            </w:r>
            <w:r>
              <w:t>parameter</w:t>
            </w:r>
            <w:r w:rsidRPr="00AF785F">
              <w:t xml:space="preserve"> cannot be used with other arguments.</w:t>
            </w:r>
          </w:p>
        </w:tc>
      </w:tr>
      <w:tr w:rsidR="00461611" w:rsidRPr="00C51C96" w:rsidTr="00A26483">
        <w:trPr>
          <w:cantSplit/>
        </w:trPr>
        <w:tc>
          <w:tcPr>
            <w:tcW w:w="2967" w:type="dxa"/>
          </w:tcPr>
          <w:p w:rsidR="00461611" w:rsidRPr="00AF785F" w:rsidRDefault="00461611" w:rsidP="00A26483">
            <w:pPr>
              <w:pStyle w:val="TableText"/>
              <w:rPr>
                <w:rStyle w:val="Strong"/>
                <w:rFonts w:eastAsiaTheme="majorEastAsia"/>
                <w:b w:val="0"/>
                <w:bCs w:val="0"/>
              </w:rPr>
            </w:pPr>
            <w:r w:rsidRPr="00AF785F">
              <w:rPr>
                <w:rStyle w:val="Strong"/>
                <w:rFonts w:eastAsiaTheme="majorEastAsia"/>
                <w:b w:val="0"/>
                <w:bCs w:val="0"/>
              </w:rPr>
              <w:t>-thisFolder</w:t>
            </w:r>
          </w:p>
        </w:tc>
        <w:tc>
          <w:tcPr>
            <w:tcW w:w="6390" w:type="dxa"/>
            <w:shd w:val="clear" w:color="auto" w:fill="auto"/>
          </w:tcPr>
          <w:p w:rsidR="00461611" w:rsidRDefault="00461611" w:rsidP="00C375F7">
            <w:pPr>
              <w:pStyle w:val="TableText"/>
            </w:pPr>
            <w:r w:rsidRPr="00AF785F">
              <w:t>Run</w:t>
            </w:r>
            <w:r>
              <w:t>s</w:t>
            </w:r>
            <w:r w:rsidRPr="00AF785F">
              <w:t xml:space="preserve"> with the version of Typemock binaries from the current folder. This is the normal operation on server deployment</w:t>
            </w:r>
            <w:r>
              <w:t>.</w:t>
            </w:r>
          </w:p>
          <w:p w:rsidR="00461611" w:rsidRPr="00AF785F" w:rsidRDefault="00461611" w:rsidP="00C375F7">
            <w:pPr>
              <w:pStyle w:val="TableText"/>
            </w:pPr>
            <w:r>
              <w:br/>
            </w:r>
            <w:r w:rsidRPr="00AF785F">
              <w:t xml:space="preserve">Use </w:t>
            </w:r>
            <w:r>
              <w:t xml:space="preserve">this parameter </w:t>
            </w:r>
            <w:r w:rsidRPr="00AF785F">
              <w:t xml:space="preserve">only in conjunction with </w:t>
            </w:r>
            <w:r>
              <w:t xml:space="preserve">the </w:t>
            </w:r>
            <w:r w:rsidRPr="00C375F7">
              <w:rPr>
                <w:rStyle w:val="Bold"/>
              </w:rPr>
              <w:t>program</w:t>
            </w:r>
            <w:r w:rsidRPr="00AF785F">
              <w:t xml:space="preserve"> parameter.</w:t>
            </w:r>
          </w:p>
        </w:tc>
      </w:tr>
      <w:tr w:rsidR="00461611" w:rsidRPr="00C51C96" w:rsidTr="00A26483">
        <w:trPr>
          <w:cantSplit/>
        </w:trPr>
        <w:tc>
          <w:tcPr>
            <w:tcW w:w="2967" w:type="dxa"/>
          </w:tcPr>
          <w:p w:rsidR="00461611" w:rsidRPr="00AF785F" w:rsidRDefault="00461611" w:rsidP="00A26483">
            <w:pPr>
              <w:pStyle w:val="TableText"/>
              <w:rPr>
                <w:rStyle w:val="Strong"/>
                <w:rFonts w:eastAsiaTheme="majorEastAsia"/>
                <w:b w:val="0"/>
                <w:bCs w:val="0"/>
              </w:rPr>
            </w:pPr>
            <w:r w:rsidRPr="00AF785F">
              <w:rPr>
                <w:rStyle w:val="Strong"/>
                <w:rFonts w:eastAsiaTheme="majorEastAsia"/>
                <w:b w:val="0"/>
                <w:bCs w:val="0"/>
              </w:rPr>
              <w:t>-register</w:t>
            </w:r>
          </w:p>
        </w:tc>
        <w:tc>
          <w:tcPr>
            <w:tcW w:w="6390" w:type="dxa"/>
            <w:shd w:val="clear" w:color="auto" w:fill="auto"/>
          </w:tcPr>
          <w:p w:rsidR="00461611" w:rsidRPr="00AF785F" w:rsidRDefault="00461611" w:rsidP="00C375F7">
            <w:pPr>
              <w:pStyle w:val="TableText"/>
            </w:pPr>
            <w:r>
              <w:t>Registers Typemock Isolator with your license.</w:t>
            </w:r>
          </w:p>
        </w:tc>
      </w:tr>
      <w:tr w:rsidR="00461611" w:rsidRPr="00C51C96" w:rsidTr="00A26483">
        <w:trPr>
          <w:cantSplit/>
        </w:trPr>
        <w:tc>
          <w:tcPr>
            <w:tcW w:w="2967" w:type="dxa"/>
          </w:tcPr>
          <w:p w:rsidR="00461611" w:rsidRPr="00AF785F" w:rsidRDefault="00461611" w:rsidP="00A26483">
            <w:pPr>
              <w:pStyle w:val="TableText"/>
              <w:rPr>
                <w:rStyle w:val="Strong"/>
                <w:rFonts w:eastAsiaTheme="majorEastAsia"/>
                <w:b w:val="0"/>
                <w:bCs w:val="0"/>
              </w:rPr>
            </w:pPr>
            <w:r w:rsidRPr="00AF785F">
              <w:rPr>
                <w:rStyle w:val="Strong"/>
                <w:rFonts w:eastAsiaTheme="majorEastAsia"/>
                <w:b w:val="0"/>
                <w:bCs w:val="0"/>
              </w:rPr>
              <w:t>-target</w:t>
            </w:r>
          </w:p>
        </w:tc>
        <w:tc>
          <w:tcPr>
            <w:tcW w:w="6390" w:type="dxa"/>
            <w:shd w:val="clear" w:color="auto" w:fill="auto"/>
          </w:tcPr>
          <w:p w:rsidR="00461611" w:rsidRPr="00AF785F" w:rsidRDefault="00461611" w:rsidP="00A26483">
            <w:pPr>
              <w:pStyle w:val="TableText"/>
            </w:pPr>
            <w:r>
              <w:t>C</w:t>
            </w:r>
            <w:r w:rsidRPr="00AF785F">
              <w:t>hange</w:t>
            </w:r>
            <w:r>
              <w:t>s the version of</w:t>
            </w:r>
            <w:r w:rsidRPr="00AF785F">
              <w:t xml:space="preserve">.NET. </w:t>
            </w:r>
            <w:r>
              <w:br/>
            </w:r>
            <w:r>
              <w:br/>
            </w:r>
            <w:r w:rsidRPr="00AF785F">
              <w:t>Possible values:</w:t>
            </w:r>
          </w:p>
          <w:p w:rsidR="00461611" w:rsidRPr="00AF785F" w:rsidRDefault="00461611" w:rsidP="00A26483">
            <w:pPr>
              <w:pStyle w:val="TableBullet1"/>
            </w:pPr>
            <w:r w:rsidRPr="00AF785F">
              <w:t>2.0</w:t>
            </w:r>
          </w:p>
          <w:p w:rsidR="00461611" w:rsidRPr="00AF785F" w:rsidRDefault="00461611" w:rsidP="00A26483">
            <w:pPr>
              <w:pStyle w:val="TableBullet1"/>
            </w:pPr>
            <w:r w:rsidRPr="00AF785F">
              <w:t xml:space="preserve">3.0 </w:t>
            </w:r>
          </w:p>
          <w:p w:rsidR="00461611" w:rsidRPr="00AF785F" w:rsidRDefault="00461611" w:rsidP="00A26483">
            <w:pPr>
              <w:pStyle w:val="TableBullet1"/>
            </w:pPr>
            <w:r w:rsidRPr="00AF785F">
              <w:t>3.5</w:t>
            </w:r>
          </w:p>
          <w:p w:rsidR="00461611" w:rsidRPr="00AF785F" w:rsidRDefault="00461611" w:rsidP="00A26483">
            <w:pPr>
              <w:pStyle w:val="TableBullet1"/>
            </w:pPr>
            <w:r w:rsidRPr="00AF785F">
              <w:t>4.0</w:t>
            </w:r>
          </w:p>
          <w:p w:rsidR="00461611" w:rsidRPr="00AF785F" w:rsidRDefault="00461611" w:rsidP="00A26483">
            <w:pPr>
              <w:pStyle w:val="TableBullet1"/>
            </w:pPr>
            <w:r w:rsidRPr="00AF785F">
              <w:t>4.5</w:t>
            </w:r>
          </w:p>
        </w:tc>
      </w:tr>
      <w:tr w:rsidR="00461611" w:rsidRPr="00C51C96" w:rsidTr="00A26483">
        <w:trPr>
          <w:cantSplit/>
        </w:trPr>
        <w:tc>
          <w:tcPr>
            <w:tcW w:w="2967" w:type="dxa"/>
          </w:tcPr>
          <w:p w:rsidR="00461611" w:rsidRPr="00AF785F" w:rsidRDefault="00461611" w:rsidP="00A26483">
            <w:pPr>
              <w:pStyle w:val="TableText"/>
              <w:rPr>
                <w:rStyle w:val="Strong"/>
                <w:rFonts w:eastAsiaTheme="majorEastAsia"/>
                <w:b w:val="0"/>
                <w:bCs w:val="0"/>
              </w:rPr>
            </w:pPr>
            <w:r w:rsidRPr="00AF785F">
              <w:rPr>
                <w:rStyle w:val="Strong"/>
                <w:rFonts w:eastAsiaTheme="majorEastAsia"/>
                <w:b w:val="0"/>
                <w:bCs w:val="0"/>
              </w:rPr>
              <w:t>-logpath</w:t>
            </w:r>
          </w:p>
        </w:tc>
        <w:tc>
          <w:tcPr>
            <w:tcW w:w="6390" w:type="dxa"/>
            <w:shd w:val="clear" w:color="auto" w:fill="auto"/>
          </w:tcPr>
          <w:p w:rsidR="00461611" w:rsidRPr="00AF785F" w:rsidRDefault="00461611" w:rsidP="00106FFF">
            <w:pPr>
              <w:pStyle w:val="TableText"/>
            </w:pPr>
            <w:r>
              <w:t>Specifies the p</w:t>
            </w:r>
            <w:r w:rsidRPr="00AF785F">
              <w:t xml:space="preserve">ath </w:t>
            </w:r>
            <w:r>
              <w:t xml:space="preserve">where </w:t>
            </w:r>
            <w:r w:rsidRPr="00AF785F">
              <w:t xml:space="preserve">log files </w:t>
            </w:r>
            <w:r>
              <w:t xml:space="preserve">are stored. By default, logs are stored in the </w:t>
            </w:r>
            <w:r w:rsidRPr="00AF785F">
              <w:t xml:space="preserve">Typemock Isolator installation </w:t>
            </w:r>
            <w:r>
              <w:t>folder</w:t>
            </w:r>
            <w:r w:rsidRPr="00AF785F">
              <w:t>.</w:t>
            </w:r>
          </w:p>
        </w:tc>
      </w:tr>
      <w:tr w:rsidR="00461611" w:rsidRPr="00C51C96" w:rsidTr="00A26483">
        <w:trPr>
          <w:cantSplit/>
        </w:trPr>
        <w:tc>
          <w:tcPr>
            <w:tcW w:w="2967" w:type="dxa"/>
          </w:tcPr>
          <w:p w:rsidR="00461611" w:rsidRPr="00AF785F" w:rsidRDefault="00461611" w:rsidP="00A51A00">
            <w:pPr>
              <w:pStyle w:val="TableText"/>
              <w:rPr>
                <w:rStyle w:val="Strong"/>
                <w:rFonts w:eastAsiaTheme="majorEastAsia"/>
                <w:b w:val="0"/>
                <w:bCs w:val="0"/>
              </w:rPr>
            </w:pPr>
            <w:r>
              <w:rPr>
                <w:rStyle w:val="Strong"/>
                <w:rFonts w:eastAsiaTheme="majorEastAsia"/>
                <w:b w:val="0"/>
                <w:bCs w:val="0"/>
              </w:rPr>
              <w:t>-link &lt;profiler&gt;</w:t>
            </w:r>
          </w:p>
        </w:tc>
        <w:tc>
          <w:tcPr>
            <w:tcW w:w="6390" w:type="dxa"/>
            <w:shd w:val="clear" w:color="auto" w:fill="auto"/>
          </w:tcPr>
          <w:p w:rsidR="00461611" w:rsidRPr="00AF785F" w:rsidRDefault="00461611" w:rsidP="00252C3D">
            <w:pPr>
              <w:pStyle w:val="TableText"/>
            </w:pPr>
            <w:r>
              <w:t xml:space="preserve">Integrates Typemock Isolator with a specified profiler. </w:t>
            </w:r>
          </w:p>
        </w:tc>
      </w:tr>
      <w:tr w:rsidR="00461611" w:rsidRPr="00C51C96" w:rsidTr="00A26483">
        <w:trPr>
          <w:cantSplit/>
        </w:trPr>
        <w:tc>
          <w:tcPr>
            <w:tcW w:w="2967" w:type="dxa"/>
          </w:tcPr>
          <w:p w:rsidR="00461611" w:rsidRPr="00AF785F" w:rsidRDefault="00461611" w:rsidP="00A26483">
            <w:pPr>
              <w:pStyle w:val="TableText"/>
              <w:rPr>
                <w:rStyle w:val="Strong"/>
                <w:rFonts w:eastAsiaTheme="majorEastAsia"/>
                <w:b w:val="0"/>
                <w:bCs w:val="0"/>
              </w:rPr>
            </w:pPr>
            <w:r w:rsidRPr="00AF785F">
              <w:rPr>
                <w:rStyle w:val="Strong"/>
                <w:b w:val="0"/>
                <w:bCs w:val="0"/>
              </w:rPr>
              <w:t>program</w:t>
            </w:r>
          </w:p>
        </w:tc>
        <w:tc>
          <w:tcPr>
            <w:tcW w:w="6390" w:type="dxa"/>
            <w:shd w:val="clear" w:color="auto" w:fill="auto"/>
          </w:tcPr>
          <w:p w:rsidR="00461611" w:rsidRPr="00AF785F" w:rsidRDefault="00461611" w:rsidP="00106FFF">
            <w:pPr>
              <w:pStyle w:val="TableText"/>
            </w:pPr>
            <w:r>
              <w:t>Specifies the p</w:t>
            </w:r>
            <w:r w:rsidRPr="00AF785F">
              <w:t xml:space="preserve">rogram to </w:t>
            </w:r>
            <w:r>
              <w:t xml:space="preserve">be </w:t>
            </w:r>
            <w:r w:rsidRPr="00AF785F">
              <w:t>run with mocking</w:t>
            </w:r>
            <w:r>
              <w:t>.</w:t>
            </w:r>
          </w:p>
        </w:tc>
      </w:tr>
      <w:tr w:rsidR="00461611" w:rsidRPr="00C51C96" w:rsidTr="00A26483">
        <w:trPr>
          <w:cantSplit/>
        </w:trPr>
        <w:tc>
          <w:tcPr>
            <w:tcW w:w="2967" w:type="dxa"/>
          </w:tcPr>
          <w:p w:rsidR="00461611" w:rsidRPr="00AF785F" w:rsidRDefault="00461611" w:rsidP="00A26483">
            <w:pPr>
              <w:pStyle w:val="TableText"/>
              <w:rPr>
                <w:rStyle w:val="Strong"/>
                <w:rFonts w:eastAsiaTheme="majorEastAsia"/>
                <w:b w:val="0"/>
                <w:bCs w:val="0"/>
              </w:rPr>
            </w:pPr>
            <w:r w:rsidRPr="00AF785F">
              <w:rPr>
                <w:rStyle w:val="Emphasis"/>
              </w:rPr>
              <w:t>arguments</w:t>
            </w:r>
          </w:p>
        </w:tc>
        <w:tc>
          <w:tcPr>
            <w:tcW w:w="6390" w:type="dxa"/>
            <w:shd w:val="clear" w:color="auto" w:fill="auto"/>
          </w:tcPr>
          <w:p w:rsidR="00461611" w:rsidRPr="00AF785F" w:rsidRDefault="00461611" w:rsidP="00106FFF">
            <w:pPr>
              <w:pStyle w:val="TableText"/>
            </w:pPr>
            <w:r>
              <w:t>Specifies a l</w:t>
            </w:r>
            <w:r w:rsidRPr="00AF785F">
              <w:t>ist of arguments to pass to the program</w:t>
            </w:r>
            <w:r>
              <w:t>.</w:t>
            </w:r>
          </w:p>
        </w:tc>
      </w:tr>
      <w:tr w:rsidR="00461611" w:rsidRPr="00C51C96" w:rsidTr="00A26483">
        <w:trPr>
          <w:cantSplit/>
        </w:trPr>
        <w:tc>
          <w:tcPr>
            <w:tcW w:w="2967" w:type="dxa"/>
          </w:tcPr>
          <w:p w:rsidR="00461611" w:rsidRPr="00A705B5" w:rsidRDefault="00461611" w:rsidP="00A705B5">
            <w:pPr>
              <w:pStyle w:val="TableText"/>
              <w:rPr>
                <w:rStyle w:val="Emphasis"/>
                <w:i w:val="0"/>
                <w:iCs w:val="0"/>
                <w:highlight w:val="yellow"/>
              </w:rPr>
            </w:pPr>
            <w:r w:rsidRPr="00A705B5">
              <w:rPr>
                <w:highlight w:val="white"/>
              </w:rPr>
              <w:t>supportPreV8Settings</w:t>
            </w:r>
          </w:p>
        </w:tc>
        <w:tc>
          <w:tcPr>
            <w:tcW w:w="6390" w:type="dxa"/>
            <w:shd w:val="clear" w:color="auto" w:fill="auto"/>
          </w:tcPr>
          <w:p w:rsidR="00461611" w:rsidRPr="00A705B5" w:rsidRDefault="00461611" w:rsidP="00A705B5">
            <w:pPr>
              <w:pStyle w:val="TableText"/>
            </w:pPr>
            <w:r w:rsidRPr="00A705B5">
              <w:t>Use</w:t>
            </w:r>
            <w:r>
              <w:t>s</w:t>
            </w:r>
            <w:r w:rsidRPr="00A705B5">
              <w:t xml:space="preserve"> legacy registry (Machine Level)</w:t>
            </w:r>
          </w:p>
          <w:p w:rsidR="00461611" w:rsidRPr="00A705B5" w:rsidRDefault="00461611" w:rsidP="00A705B5">
            <w:pPr>
              <w:pStyle w:val="TableText"/>
            </w:pPr>
          </w:p>
        </w:tc>
      </w:tr>
      <w:tr w:rsidR="00461611" w:rsidRPr="00C51C96" w:rsidTr="00A26483">
        <w:trPr>
          <w:cantSplit/>
        </w:trPr>
        <w:tc>
          <w:tcPr>
            <w:tcW w:w="2967" w:type="dxa"/>
          </w:tcPr>
          <w:p w:rsidR="00461611" w:rsidRPr="00A705B5" w:rsidRDefault="00461611" w:rsidP="00A705B5">
            <w:pPr>
              <w:pStyle w:val="TableText"/>
              <w:rPr>
                <w:highlight w:val="white"/>
              </w:rPr>
            </w:pPr>
            <w:r w:rsidRPr="00A705B5">
              <w:rPr>
                <w:highlight w:val="white"/>
              </w:rPr>
              <w:t>upgradePreV8Settings</w:t>
            </w:r>
          </w:p>
        </w:tc>
        <w:tc>
          <w:tcPr>
            <w:tcW w:w="6390" w:type="dxa"/>
            <w:shd w:val="clear" w:color="auto" w:fill="auto"/>
          </w:tcPr>
          <w:p w:rsidR="00461611" w:rsidRPr="00A705B5" w:rsidRDefault="00461611" w:rsidP="00A705B5">
            <w:pPr>
              <w:pStyle w:val="TableText"/>
            </w:pPr>
            <w:r w:rsidRPr="00A705B5">
              <w:t>Change</w:t>
            </w:r>
            <w:r>
              <w:t>s the</w:t>
            </w:r>
            <w:r w:rsidRPr="00A705B5">
              <w:t xml:space="preserve"> registry to </w:t>
            </w:r>
            <w:r>
              <w:t xml:space="preserve">the </w:t>
            </w:r>
            <w:r w:rsidRPr="00A705B5">
              <w:t>user space</w:t>
            </w:r>
            <w:r>
              <w:t>.</w:t>
            </w:r>
          </w:p>
        </w:tc>
      </w:tr>
    </w:tbl>
    <w:p w:rsidR="00461611" w:rsidRDefault="00461611" w:rsidP="00976D70">
      <w:pPr>
        <w:pStyle w:val="Heading4"/>
      </w:pPr>
      <w:bookmarkStart w:id="659" w:name="_D2HTopic_332"/>
      <w:r>
        <w:t>Samples</w:t>
      </w:r>
      <w:bookmarkEnd w:id="659"/>
    </w:p>
    <w:p w:rsidR="00461611" w:rsidRPr="00CB36B2" w:rsidRDefault="00461611" w:rsidP="00976D70">
      <w:pPr>
        <w:pStyle w:val="Heading5"/>
      </w:pPr>
      <w:bookmarkStart w:id="660" w:name="_D2HTopic_333"/>
      <w:r>
        <w:t>Sample 1: Running MSTest</w:t>
      </w:r>
      <w:bookmarkEnd w:id="660"/>
    </w:p>
    <w:p w:rsidR="00461611" w:rsidRDefault="00461611" w:rsidP="008A3F33">
      <w:r>
        <w:t>The following example shows how to run MS-Test for test.dll with Typemock Isolator using the binaries from the installed version.</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26483">
        <w:tc>
          <w:tcPr>
            <w:tcW w:w="9360" w:type="dxa"/>
            <w:shd w:val="clear" w:color="auto" w:fill="F3F3F3"/>
            <w:tcMar>
              <w:bottom w:w="120" w:type="dxa"/>
            </w:tcMar>
          </w:tcPr>
          <w:p w:rsidR="00461611" w:rsidRPr="00563C1F" w:rsidRDefault="00461611" w:rsidP="00A26483">
            <w:pPr>
              <w:pStyle w:val="Command"/>
            </w:pPr>
            <w:r w:rsidRPr="00563C1F">
              <w:rPr>
                <w:rStyle w:val="Strong"/>
                <w:b w:val="0"/>
                <w:bCs w:val="0"/>
              </w:rPr>
              <w:t>TM</w:t>
            </w:r>
            <w:r w:rsidRPr="00563C1F">
              <w:t>ockRunner mstest.exe test.dll</w:t>
            </w:r>
          </w:p>
        </w:tc>
      </w:tr>
    </w:tbl>
    <w:p w:rsidR="00461611" w:rsidRDefault="00461611" w:rsidP="008A3F33">
      <w:pPr>
        <w:rPr>
          <w:b/>
          <w:bCs/>
        </w:rPr>
      </w:pPr>
    </w:p>
    <w:p w:rsidR="00461611" w:rsidRDefault="00461611" w:rsidP="00976D70">
      <w:pPr>
        <w:pStyle w:val="Heading5"/>
      </w:pPr>
      <w:bookmarkStart w:id="661" w:name="_D2HTopic_334"/>
      <w:r>
        <w:t>Sample 2: Running Nunit Using .NET 4.0</w:t>
      </w:r>
      <w:bookmarkEnd w:id="661"/>
    </w:p>
    <w:p w:rsidR="00461611" w:rsidRDefault="00461611" w:rsidP="008A3F33">
      <w:r>
        <w:t xml:space="preserve">The following example shows how to run NUnit using .NET 4.0 for test.dll with Typemock Isolator enabled from the copied </w:t>
      </w:r>
      <w:r w:rsidRPr="007A6AF9">
        <w:rPr>
          <w:rStyle w:val="Bold"/>
        </w:rPr>
        <w:t>AutoDeploy</w:t>
      </w:r>
      <w:r>
        <w:t xml:space="preserve"> folder.</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26483">
        <w:tc>
          <w:tcPr>
            <w:tcW w:w="9360" w:type="dxa"/>
            <w:shd w:val="clear" w:color="auto" w:fill="F3F3F3"/>
            <w:tcMar>
              <w:bottom w:w="120" w:type="dxa"/>
            </w:tcMar>
          </w:tcPr>
          <w:p w:rsidR="00461611" w:rsidRPr="00563C1F" w:rsidRDefault="00461611" w:rsidP="00A26483">
            <w:pPr>
              <w:pStyle w:val="Command"/>
            </w:pPr>
            <w:r w:rsidRPr="00563C1F">
              <w:rPr>
                <w:rStyle w:val="Strong"/>
                <w:b w:val="0"/>
                <w:bCs w:val="0"/>
              </w:rPr>
              <w:t>TM</w:t>
            </w:r>
            <w:r w:rsidRPr="00563C1F">
              <w:t>ockRunner</w:t>
            </w:r>
            <w:r w:rsidRPr="00563C1F">
              <w:rPr>
                <w:rStyle w:val="Strong"/>
                <w:b w:val="0"/>
                <w:bCs w:val="0"/>
              </w:rPr>
              <w:t xml:space="preserve"> -thisFolder -target </w:t>
            </w:r>
            <w:r>
              <w:rPr>
                <w:rStyle w:val="Strong"/>
                <w:b w:val="0"/>
                <w:bCs w:val="0"/>
                <w:lang w:val="en-US"/>
              </w:rPr>
              <w:t>4</w:t>
            </w:r>
            <w:r w:rsidRPr="00563C1F">
              <w:rPr>
                <w:rStyle w:val="Strong"/>
                <w:b w:val="0"/>
                <w:bCs w:val="0"/>
              </w:rPr>
              <w:t>.0</w:t>
            </w:r>
            <w:r w:rsidRPr="00563C1F">
              <w:t xml:space="preserve"> nunit-console.exe test.dll</w:t>
            </w:r>
          </w:p>
        </w:tc>
      </w:tr>
    </w:tbl>
    <w:p w:rsidR="00461611" w:rsidRDefault="00461611" w:rsidP="008A3F33">
      <w:pPr>
        <w:rPr>
          <w:b/>
          <w:bCs/>
        </w:rPr>
      </w:pPr>
    </w:p>
    <w:p w:rsidR="00461611" w:rsidRDefault="00461611" w:rsidP="00976D70">
      <w:pPr>
        <w:pStyle w:val="Heading5"/>
      </w:pPr>
      <w:bookmarkStart w:id="662" w:name="_D2HTopic_335"/>
      <w:r>
        <w:t>Sample 3: Running Code Coverage Tool with Visual Studio 2013 and 2015</w:t>
      </w:r>
      <w:bookmarkEnd w:id="662"/>
    </w:p>
    <w:p w:rsidR="00461611" w:rsidRDefault="00461611" w:rsidP="008A3F33">
      <w:r>
        <w:t xml:space="preserve">The following example shows how to run coverage with MS Visual Studio 2012 test runner for test.dll with Typemock Isolator enabled from the copied </w:t>
      </w:r>
      <w:r w:rsidRPr="00A46369">
        <w:rPr>
          <w:rStyle w:val="Bold"/>
        </w:rPr>
        <w:t>AutoDeploy</w:t>
      </w:r>
      <w:r>
        <w:t xml:space="preserve"> folder.</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26483">
        <w:tc>
          <w:tcPr>
            <w:tcW w:w="9360" w:type="dxa"/>
            <w:shd w:val="clear" w:color="auto" w:fill="F3F3F3"/>
            <w:tcMar>
              <w:bottom w:w="120" w:type="dxa"/>
            </w:tcMar>
          </w:tcPr>
          <w:p w:rsidR="00461611" w:rsidRPr="00563C1F" w:rsidRDefault="00461611" w:rsidP="00A26483">
            <w:pPr>
              <w:pStyle w:val="Command"/>
            </w:pPr>
            <w:r w:rsidRPr="00563C1F">
              <w:rPr>
                <w:rStyle w:val="Strong"/>
                <w:b w:val="0"/>
                <w:bCs w:val="0"/>
              </w:rPr>
              <w:t>TM</w:t>
            </w:r>
            <w:r w:rsidRPr="00563C1F">
              <w:t>ockRunner -thisFolder vstest.console.exe test.dll /EnableCodeCoverage /settings:CodeCoverage.runsettings</w:t>
            </w:r>
          </w:p>
        </w:tc>
      </w:tr>
    </w:tbl>
    <w:p w:rsidR="00461611" w:rsidRDefault="00461611" w:rsidP="00976D70">
      <w:pPr>
        <w:pStyle w:val="Heading3"/>
      </w:pPr>
      <w:bookmarkStart w:id="663" w:name="_Integrating_with_MSBuild"/>
      <w:bookmarkStart w:id="664" w:name="_d2h_bmk__Integrating_with_MSBuild_10"/>
      <w:bookmarkStart w:id="665" w:name="_Toc408479935"/>
      <w:bookmarkStart w:id="666" w:name="_d2h_bmk__Toc408479935_10"/>
      <w:bookmarkStart w:id="667" w:name="_D2HTopic_336"/>
      <w:bookmarkEnd w:id="663"/>
      <w:bookmarkEnd w:id="664"/>
      <w:r>
        <w:t>Integrating with MSBuild</w:t>
      </w:r>
      <w:bookmarkEnd w:id="665"/>
      <w:bookmarkEnd w:id="666"/>
      <w:bookmarkEnd w:id="667"/>
    </w:p>
    <w:p w:rsidR="00461611" w:rsidRDefault="00461611" w:rsidP="008A3F33">
      <w:r>
        <w:t xml:space="preserve">To integrate Typemock Isolator with MSBuild, you need to add Typemock Isolator’s tasks to the MSBuild project file and define parameters of these tasks, if necessary. </w:t>
      </w:r>
    </w:p>
    <w:p w:rsidR="00461611" w:rsidRDefault="00461611" w:rsidP="008A3F33">
      <w:r>
        <w:t>Typemock Isolator provides the following tasks:</w:t>
      </w:r>
    </w:p>
    <w:p w:rsidR="00461611" w:rsidRDefault="003D2AAC" w:rsidP="008A3F33">
      <w:pPr>
        <w:pStyle w:val="ListBullet"/>
      </w:pPr>
      <w:hyperlink r:id="rId69" w:anchor="register" w:history="1">
        <w:r w:rsidR="00461611" w:rsidRPr="00B222EC">
          <w:rPr>
            <w:rStyle w:val="Bold"/>
          </w:rPr>
          <w:t>TypeMockRegister</w:t>
        </w:r>
      </w:hyperlink>
      <w:r w:rsidR="00461611" w:rsidRPr="00D860AB">
        <w:rPr>
          <w:rStyle w:val="Hyperlink"/>
        </w:rPr>
        <w:t>:</w:t>
      </w:r>
      <w:r w:rsidR="00461611" w:rsidRPr="00635E8A">
        <w:t xml:space="preserve"> register</w:t>
      </w:r>
      <w:r w:rsidR="00461611">
        <w:t>s</w:t>
      </w:r>
      <w:r w:rsidR="00461611" w:rsidRPr="00635E8A">
        <w:t xml:space="preserve"> </w:t>
      </w:r>
      <w:r w:rsidR="00461611">
        <w:t xml:space="preserve">the </w:t>
      </w:r>
      <w:r w:rsidR="00461611" w:rsidRPr="00635E8A">
        <w:t>Typemock Isolator license</w:t>
      </w:r>
    </w:p>
    <w:p w:rsidR="00461611" w:rsidRPr="00635E8A" w:rsidRDefault="003D2AAC" w:rsidP="008A3F33">
      <w:pPr>
        <w:pStyle w:val="ListBullet"/>
      </w:pPr>
      <w:hyperlink r:id="rId70" w:anchor="start" w:history="1">
        <w:r w:rsidR="00461611" w:rsidRPr="00B222EC">
          <w:rPr>
            <w:rStyle w:val="Bold"/>
          </w:rPr>
          <w:t>TypeMockStart</w:t>
        </w:r>
      </w:hyperlink>
      <w:r w:rsidR="00461611">
        <w:rPr>
          <w:rStyle w:val="Hyperlink"/>
        </w:rPr>
        <w:t>:</w:t>
      </w:r>
      <w:r w:rsidR="00461611" w:rsidRPr="00635E8A">
        <w:t xml:space="preserve"> start</w:t>
      </w:r>
      <w:r w:rsidR="00461611">
        <w:t>s</w:t>
      </w:r>
      <w:r w:rsidR="00461611" w:rsidRPr="00635E8A">
        <w:t xml:space="preserve"> using Typemock Isolator </w:t>
      </w:r>
    </w:p>
    <w:p w:rsidR="00461611" w:rsidRPr="00635E8A" w:rsidRDefault="003D2AAC" w:rsidP="008F1470">
      <w:pPr>
        <w:pStyle w:val="ListBullet"/>
      </w:pPr>
      <w:hyperlink r:id="rId71" w:anchor="stop" w:history="1">
        <w:r w:rsidR="00461611" w:rsidRPr="00B222EC">
          <w:rPr>
            <w:rStyle w:val="Bold"/>
          </w:rPr>
          <w:t>TypeMockStop</w:t>
        </w:r>
      </w:hyperlink>
      <w:r w:rsidR="00461611" w:rsidRPr="00A55363">
        <w:rPr>
          <w:rStyle w:val="Hyperlink"/>
        </w:rPr>
        <w:t>:</w:t>
      </w:r>
      <w:r w:rsidR="00461611" w:rsidRPr="00635E8A">
        <w:t xml:space="preserve"> stop</w:t>
      </w:r>
      <w:r w:rsidR="00461611">
        <w:t>s</w:t>
      </w:r>
      <w:r w:rsidR="00461611" w:rsidRPr="00635E8A">
        <w:t xml:space="preserve"> using Typemock Isolator</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A26483">
        <w:trPr>
          <w:cantSplit/>
        </w:trPr>
        <w:tc>
          <w:tcPr>
            <w:tcW w:w="828" w:type="dxa"/>
            <w:shd w:val="clear" w:color="auto" w:fill="auto"/>
          </w:tcPr>
          <w:p w:rsidR="00461611" w:rsidRDefault="00461611" w:rsidP="00A26483">
            <w:pPr>
              <w:pStyle w:val="NoteRegularMark"/>
            </w:pPr>
            <w:r>
              <w:t>!</w:t>
            </w:r>
          </w:p>
        </w:tc>
        <w:tc>
          <w:tcPr>
            <w:tcW w:w="8532" w:type="dxa"/>
            <w:shd w:val="clear" w:color="auto" w:fill="auto"/>
          </w:tcPr>
          <w:p w:rsidR="00461611" w:rsidRPr="00312A07" w:rsidRDefault="00461611" w:rsidP="00A26483">
            <w:pPr>
              <w:pStyle w:val="Note"/>
            </w:pPr>
            <w:r w:rsidRPr="00312A07">
              <w:t>Note</w:t>
            </w:r>
          </w:p>
          <w:p w:rsidR="00461611" w:rsidRPr="00C92C35" w:rsidRDefault="00461611" w:rsidP="00A26483">
            <w:pPr>
              <w:pStyle w:val="TableText"/>
            </w:pPr>
            <w:r>
              <w:t xml:space="preserve">To run nUnit with Typemock Isolator, nUnit must be run in a new executable with the </w:t>
            </w:r>
            <w:r>
              <w:rPr>
                <w:rStyle w:val="code"/>
              </w:rPr>
              <w:t>&lt;Exec&gt;</w:t>
            </w:r>
            <w:r>
              <w:t xml:space="preserve"> task (the </w:t>
            </w:r>
            <w:r>
              <w:rPr>
                <w:rStyle w:val="code"/>
              </w:rPr>
              <w:t>&lt;Nunit&gt;</w:t>
            </w:r>
            <w:r>
              <w:t xml:space="preserve"> task will not work).</w:t>
            </w:r>
          </w:p>
        </w:tc>
      </w:tr>
    </w:tbl>
    <w:p w:rsidR="00461611" w:rsidRDefault="00461611" w:rsidP="008A3F33"/>
    <w:p w:rsidR="00461611" w:rsidRDefault="00461611" w:rsidP="008A3F33">
      <w:r>
        <w:t xml:space="preserve">It is recommended to run the executable to support different NUnit versions than those versions that are distributed with MSBuild. </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1"/>
        <w:gridCol w:w="8401"/>
      </w:tblGrid>
      <w:tr w:rsidR="00461611" w:rsidTr="00A55363">
        <w:trPr>
          <w:cantSplit/>
        </w:trPr>
        <w:tc>
          <w:tcPr>
            <w:tcW w:w="821" w:type="dxa"/>
            <w:shd w:val="clear" w:color="auto" w:fill="auto"/>
          </w:tcPr>
          <w:p w:rsidR="00461611" w:rsidRDefault="00461611" w:rsidP="00A26483">
            <w:pPr>
              <w:pStyle w:val="NoteRegularMark"/>
            </w:pPr>
            <w:r>
              <w:t>!</w:t>
            </w:r>
          </w:p>
        </w:tc>
        <w:tc>
          <w:tcPr>
            <w:tcW w:w="8401" w:type="dxa"/>
            <w:shd w:val="clear" w:color="auto" w:fill="auto"/>
          </w:tcPr>
          <w:p w:rsidR="00461611" w:rsidRPr="00312A07" w:rsidRDefault="00461611" w:rsidP="00A26483">
            <w:pPr>
              <w:pStyle w:val="Note"/>
            </w:pPr>
            <w:r w:rsidRPr="00312A07">
              <w:t>Note</w:t>
            </w:r>
          </w:p>
          <w:p w:rsidR="00461611" w:rsidRPr="00C92C35" w:rsidRDefault="00461611" w:rsidP="000E03B1">
            <w:pPr>
              <w:pStyle w:val="TableText"/>
            </w:pPr>
            <w:r>
              <w:t>Plug-and-Play Profiling works with MSBuild tasks too. Run the coverage or profiling tool in the contained task.</w:t>
            </w:r>
          </w:p>
        </w:tc>
      </w:tr>
    </w:tbl>
    <w:p w:rsidR="00461611" w:rsidRDefault="00461611" w:rsidP="00A55363">
      <w:pPr>
        <w:pStyle w:val="Heading4"/>
      </w:pPr>
      <w:bookmarkStart w:id="668" w:name="start"/>
      <w:bookmarkStart w:id="669" w:name="_d2h_bmk_start_10"/>
      <w:bookmarkStart w:id="670" w:name="_D2HTopic_337"/>
      <w:bookmarkEnd w:id="668"/>
      <w:bookmarkEnd w:id="669"/>
      <w:r>
        <w:t>Registering the Typemock Isolator License</w:t>
      </w:r>
      <w:bookmarkEnd w:id="670"/>
    </w:p>
    <w:p w:rsidR="00461611" w:rsidRDefault="00461611" w:rsidP="00A55363">
      <w:r>
        <w:t xml:space="preserve">The </w:t>
      </w:r>
      <w:r w:rsidRPr="00CC441E">
        <w:rPr>
          <w:rStyle w:val="Bold"/>
        </w:rPr>
        <w:t>TypeMockRegister</w:t>
      </w:r>
      <w:r>
        <w:t xml:space="preserve"> task registers the Typemock Isolator license. </w:t>
      </w:r>
    </w:p>
    <w:p w:rsidR="00461611" w:rsidRDefault="00461611" w:rsidP="00A55363">
      <w:pPr>
        <w:pStyle w:val="ToDo"/>
      </w:pPr>
      <w:r>
        <w:t>To register the Typemock Isolator license:</w:t>
      </w:r>
    </w:p>
    <w:p w:rsidR="00461611" w:rsidRDefault="00461611" w:rsidP="00A55363">
      <w:pPr>
        <w:pStyle w:val="ListBullet"/>
      </w:pPr>
      <w:r>
        <w:t xml:space="preserve">Add the </w:t>
      </w:r>
      <w:r w:rsidRPr="00CC441E">
        <w:rPr>
          <w:rStyle w:val="Bold"/>
        </w:rPr>
        <w:t>TypeMockRegister</w:t>
      </w:r>
      <w:r>
        <w:t xml:space="preserve"> task to the project file with the following optional parameters:</w:t>
      </w:r>
    </w:p>
    <w:p w:rsidR="00461611" w:rsidRDefault="00461611" w:rsidP="00A55363">
      <w:pPr>
        <w:pStyle w:val="ListBullet"/>
        <w:numPr>
          <w:ilvl w:val="0"/>
          <w:numId w:val="0"/>
        </w:numPr>
        <w:ind w:left="360" w:hanging="360"/>
      </w:pPr>
    </w:p>
    <w:tbl>
      <w:tblPr>
        <w:tblW w:w="9262"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ook w:val="01E0" w:firstRow="1" w:lastRow="1" w:firstColumn="1" w:lastColumn="1" w:noHBand="0" w:noVBand="0"/>
      </w:tblPr>
      <w:tblGrid>
        <w:gridCol w:w="1893"/>
        <w:gridCol w:w="3651"/>
        <w:gridCol w:w="1762"/>
        <w:gridCol w:w="1956"/>
      </w:tblGrid>
      <w:tr w:rsidR="00461611" w:rsidTr="001721EA">
        <w:trPr>
          <w:cantSplit/>
          <w:tblHeader/>
        </w:trPr>
        <w:tc>
          <w:tcPr>
            <w:tcW w:w="1920" w:type="dxa"/>
          </w:tcPr>
          <w:p w:rsidR="00461611" w:rsidRDefault="00461611" w:rsidP="001721EA">
            <w:pPr>
              <w:pStyle w:val="TableHeader"/>
            </w:pPr>
            <w:r>
              <w:t>Parameter</w:t>
            </w:r>
          </w:p>
        </w:tc>
        <w:tc>
          <w:tcPr>
            <w:tcW w:w="3752" w:type="dxa"/>
            <w:shd w:val="clear" w:color="auto" w:fill="auto"/>
          </w:tcPr>
          <w:p w:rsidR="00461611" w:rsidRDefault="00461611" w:rsidP="001721EA">
            <w:pPr>
              <w:pStyle w:val="TableHeader"/>
            </w:pPr>
            <w:r>
              <w:t>Description</w:t>
            </w:r>
          </w:p>
        </w:tc>
        <w:tc>
          <w:tcPr>
            <w:tcW w:w="1795" w:type="dxa"/>
          </w:tcPr>
          <w:p w:rsidR="00461611" w:rsidRDefault="00461611" w:rsidP="001721EA">
            <w:pPr>
              <w:pStyle w:val="TableHeader"/>
            </w:pPr>
            <w:r>
              <w:t>Type</w:t>
            </w:r>
          </w:p>
        </w:tc>
        <w:tc>
          <w:tcPr>
            <w:tcW w:w="1795" w:type="dxa"/>
          </w:tcPr>
          <w:p w:rsidR="00461611" w:rsidRDefault="00461611" w:rsidP="001721EA">
            <w:pPr>
              <w:pStyle w:val="TableHeader"/>
            </w:pPr>
            <w:r>
              <w:t>Mandatory/Optional</w:t>
            </w:r>
          </w:p>
        </w:tc>
      </w:tr>
      <w:tr w:rsidR="00461611" w:rsidRPr="00AF785F" w:rsidTr="001721EA">
        <w:trPr>
          <w:cantSplit/>
        </w:trPr>
        <w:tc>
          <w:tcPr>
            <w:tcW w:w="1920" w:type="dxa"/>
          </w:tcPr>
          <w:p w:rsidR="00461611" w:rsidRPr="000922B3" w:rsidRDefault="00461611" w:rsidP="001721EA">
            <w:pPr>
              <w:pStyle w:val="TableText"/>
            </w:pPr>
            <w:r w:rsidRPr="000922B3">
              <w:rPr>
                <w:rStyle w:val="Strong"/>
                <w:b w:val="0"/>
                <w:bCs w:val="0"/>
              </w:rPr>
              <w:t>Company</w:t>
            </w:r>
          </w:p>
        </w:tc>
        <w:tc>
          <w:tcPr>
            <w:tcW w:w="3752" w:type="dxa"/>
            <w:shd w:val="clear" w:color="auto" w:fill="auto"/>
          </w:tcPr>
          <w:p w:rsidR="00461611" w:rsidRDefault="00461611" w:rsidP="001721EA">
            <w:pPr>
              <w:pStyle w:val="TableText"/>
            </w:pPr>
            <w:r>
              <w:t xml:space="preserve">The company name as defined in your license </w:t>
            </w:r>
          </w:p>
        </w:tc>
        <w:tc>
          <w:tcPr>
            <w:tcW w:w="1795" w:type="dxa"/>
          </w:tcPr>
          <w:p w:rsidR="00461611" w:rsidRDefault="00461611" w:rsidP="001721EA">
            <w:pPr>
              <w:pStyle w:val="TableText"/>
            </w:pPr>
            <w:r>
              <w:t>String</w:t>
            </w:r>
          </w:p>
        </w:tc>
        <w:tc>
          <w:tcPr>
            <w:tcW w:w="1795" w:type="dxa"/>
          </w:tcPr>
          <w:p w:rsidR="00461611" w:rsidRDefault="00461611" w:rsidP="001721EA">
            <w:pPr>
              <w:pStyle w:val="TableText"/>
            </w:pPr>
            <w:r>
              <w:t>Mandatory</w:t>
            </w:r>
          </w:p>
        </w:tc>
      </w:tr>
      <w:tr w:rsidR="00461611" w:rsidRPr="00AF785F" w:rsidTr="001721EA">
        <w:trPr>
          <w:cantSplit/>
        </w:trPr>
        <w:tc>
          <w:tcPr>
            <w:tcW w:w="1920" w:type="dxa"/>
          </w:tcPr>
          <w:p w:rsidR="00461611" w:rsidRPr="000922B3" w:rsidRDefault="00461611" w:rsidP="001721EA">
            <w:pPr>
              <w:pStyle w:val="TableText"/>
            </w:pPr>
            <w:r w:rsidRPr="000922B3">
              <w:rPr>
                <w:rStyle w:val="Strong"/>
                <w:b w:val="0"/>
                <w:bCs w:val="0"/>
              </w:rPr>
              <w:t>License</w:t>
            </w:r>
          </w:p>
        </w:tc>
        <w:tc>
          <w:tcPr>
            <w:tcW w:w="3752" w:type="dxa"/>
            <w:shd w:val="clear" w:color="auto" w:fill="auto"/>
          </w:tcPr>
          <w:p w:rsidR="00461611" w:rsidRDefault="00461611" w:rsidP="001721EA">
            <w:pPr>
              <w:pStyle w:val="TableText"/>
            </w:pPr>
            <w:r>
              <w:t>The activation key as defined in your license</w:t>
            </w:r>
          </w:p>
        </w:tc>
        <w:tc>
          <w:tcPr>
            <w:tcW w:w="1795" w:type="dxa"/>
          </w:tcPr>
          <w:p w:rsidR="00461611" w:rsidRDefault="00461611" w:rsidP="001721EA">
            <w:pPr>
              <w:pStyle w:val="TableText"/>
            </w:pPr>
            <w:r>
              <w:t>String</w:t>
            </w:r>
          </w:p>
        </w:tc>
        <w:tc>
          <w:tcPr>
            <w:tcW w:w="1795" w:type="dxa"/>
          </w:tcPr>
          <w:p w:rsidR="00461611" w:rsidRDefault="00461611" w:rsidP="001721EA">
            <w:pPr>
              <w:pStyle w:val="TableText"/>
            </w:pPr>
            <w:r>
              <w:t>Mandatory</w:t>
            </w:r>
          </w:p>
        </w:tc>
      </w:tr>
      <w:tr w:rsidR="00461611" w:rsidRPr="00AF785F" w:rsidTr="001721EA">
        <w:trPr>
          <w:cantSplit/>
        </w:trPr>
        <w:tc>
          <w:tcPr>
            <w:tcW w:w="1920" w:type="dxa"/>
          </w:tcPr>
          <w:p w:rsidR="00461611" w:rsidRPr="000922B3" w:rsidRDefault="00461611" w:rsidP="001721EA">
            <w:pPr>
              <w:pStyle w:val="TableText"/>
            </w:pPr>
            <w:r w:rsidRPr="000922B3">
              <w:rPr>
                <w:rStyle w:val="Strong"/>
                <w:b w:val="0"/>
                <w:bCs w:val="0"/>
              </w:rPr>
              <w:t>AutoDeploy</w:t>
            </w:r>
          </w:p>
        </w:tc>
        <w:tc>
          <w:tcPr>
            <w:tcW w:w="3752" w:type="dxa"/>
            <w:shd w:val="clear" w:color="auto" w:fill="auto"/>
          </w:tcPr>
          <w:p w:rsidR="00461611" w:rsidRDefault="00461611" w:rsidP="001721EA">
            <w:pPr>
              <w:pStyle w:val="TableText"/>
            </w:pPr>
            <w:r>
              <w:t>Specifies whether to run Typemock Isolator tests without installation on the server</w:t>
            </w:r>
          </w:p>
        </w:tc>
        <w:tc>
          <w:tcPr>
            <w:tcW w:w="1795" w:type="dxa"/>
          </w:tcPr>
          <w:p w:rsidR="00461611" w:rsidRPr="000922B3" w:rsidRDefault="00461611" w:rsidP="001721EA">
            <w:pPr>
              <w:pStyle w:val="TableText"/>
              <w:rPr>
                <w:rStyle w:val="Strong"/>
                <w:b w:val="0"/>
                <w:bCs w:val="0"/>
              </w:rPr>
            </w:pPr>
            <w:r w:rsidRPr="000922B3">
              <w:rPr>
                <w:rStyle w:val="Strong"/>
                <w:b w:val="0"/>
                <w:bCs w:val="0"/>
              </w:rPr>
              <w:t>Boolean</w:t>
            </w:r>
          </w:p>
        </w:tc>
        <w:tc>
          <w:tcPr>
            <w:tcW w:w="1795" w:type="dxa"/>
          </w:tcPr>
          <w:p w:rsidR="00461611" w:rsidRPr="000922B3" w:rsidRDefault="00461611" w:rsidP="001721EA">
            <w:pPr>
              <w:pStyle w:val="TableText"/>
              <w:rPr>
                <w:rStyle w:val="Strong"/>
                <w:b w:val="0"/>
                <w:bCs w:val="0"/>
              </w:rPr>
            </w:pPr>
            <w:r w:rsidRPr="000922B3">
              <w:rPr>
                <w:rStyle w:val="Strong"/>
                <w:b w:val="0"/>
                <w:bCs w:val="0"/>
              </w:rPr>
              <w:t>Optional</w:t>
            </w:r>
          </w:p>
        </w:tc>
      </w:tr>
    </w:tbl>
    <w:p w:rsidR="00461611" w:rsidRDefault="00461611" w:rsidP="00A55363">
      <w:pPr>
        <w:pStyle w:val="Heading5"/>
      </w:pPr>
      <w:bookmarkStart w:id="671" w:name="_D2HTopic_338"/>
      <w:r>
        <w:t>Samples</w:t>
      </w:r>
      <w:bookmarkEnd w:id="671"/>
    </w:p>
    <w:p w:rsidR="00461611" w:rsidRDefault="00461611" w:rsidP="00A55363"/>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1721EA">
        <w:tc>
          <w:tcPr>
            <w:tcW w:w="9360" w:type="dxa"/>
            <w:shd w:val="clear" w:color="auto" w:fill="F3F3F3"/>
            <w:tcMar>
              <w:bottom w:w="120" w:type="dxa"/>
            </w:tcMar>
          </w:tcPr>
          <w:p w:rsidR="00461611" w:rsidRDefault="00461611" w:rsidP="001721EA">
            <w:pPr>
              <w:pStyle w:val="Command"/>
            </w:pPr>
            <w:r>
              <w:t>&lt;Project xmlns="http://schemas.microsoft.com/developer/msbuild/2003"&gt;</w:t>
            </w:r>
            <w:r>
              <w:br/>
              <w:t xml:space="preserve">    &lt;PropertyGroup&gt; </w:t>
            </w:r>
            <w:r>
              <w:br/>
              <w:t xml:space="preserve">       &lt;TypeMockLocation&gt;C:\</w:t>
            </w:r>
            <w:r>
              <w:rPr>
                <w:lang w:val="en-US"/>
              </w:rPr>
              <w:t>Sources</w:t>
            </w:r>
            <w:r>
              <w:t>\TypeMock&lt;/TypeMockLocation&gt;</w:t>
            </w:r>
            <w:r>
              <w:br/>
              <w:t xml:space="preserve">    &lt;/PropertyGroup&gt; </w:t>
            </w:r>
            <w:r>
              <w:br/>
              <w:t xml:space="preserve">    &lt;Import Project ="$(TypeMockLocation)\</w:t>
            </w:r>
            <w:r>
              <w:rPr>
                <w:rStyle w:val="Strong"/>
              </w:rPr>
              <w:t>TypeMock.MSBuild.Tasks</w:t>
            </w:r>
            <w:r>
              <w:t>"/&gt;</w:t>
            </w:r>
            <w:r>
              <w:br/>
            </w:r>
          </w:p>
          <w:p w:rsidR="00461611" w:rsidRDefault="00461611" w:rsidP="001721EA">
            <w:pPr>
              <w:pStyle w:val="Command"/>
            </w:pPr>
            <w:r>
              <w:t xml:space="preserve">    &lt;Target Name="RegisterTypeMock"&gt; </w:t>
            </w:r>
          </w:p>
          <w:p w:rsidR="00461611" w:rsidRDefault="00461611" w:rsidP="001721EA">
            <w:pPr>
              <w:pStyle w:val="Command"/>
            </w:pPr>
            <w:r>
              <w:t xml:space="preserve">       </w:t>
            </w:r>
            <w:r w:rsidRPr="000625D1">
              <w:rPr>
                <w:b/>
              </w:rPr>
              <w:t>&lt;TypeMockRegister Company ="TypeMock" License="</w:t>
            </w:r>
            <w:r>
              <w:rPr>
                <w:b/>
                <w:lang w:val="en-US"/>
              </w:rPr>
              <w:t>Your</w:t>
            </w:r>
            <w:r w:rsidRPr="000625D1">
              <w:rPr>
                <w:b/>
              </w:rPr>
              <w:t>License"</w:t>
            </w:r>
            <w:r>
              <w:rPr>
                <w:b/>
                <w:lang w:val="en-US"/>
              </w:rPr>
              <w:t xml:space="preserve"> </w:t>
            </w:r>
            <w:r w:rsidRPr="00A55363">
              <w:rPr>
                <w:rStyle w:val="Strong"/>
                <w:bCs w:val="0"/>
              </w:rPr>
              <w:t>AutoDeploy</w:t>
            </w:r>
            <w:r w:rsidRPr="00A55363">
              <w:rPr>
                <w:lang w:val="en-US"/>
              </w:rPr>
              <w:t>=</w:t>
            </w:r>
            <w:r>
              <w:rPr>
                <w:b/>
                <w:lang w:val="en-US"/>
              </w:rPr>
              <w:t>”True”</w:t>
            </w:r>
            <w:r w:rsidRPr="000625D1">
              <w:rPr>
                <w:b/>
              </w:rPr>
              <w:t>/&gt;</w:t>
            </w:r>
            <w:r>
              <w:br/>
              <w:t xml:space="preserve">    &lt;/Target&gt;</w:t>
            </w:r>
            <w:r>
              <w:br/>
            </w:r>
          </w:p>
          <w:p w:rsidR="00461611" w:rsidRPr="00792B8C" w:rsidRDefault="00461611" w:rsidP="001721EA">
            <w:pPr>
              <w:pStyle w:val="Command"/>
              <w:rPr>
                <w:lang w:val="en-US"/>
              </w:rPr>
            </w:pPr>
            <w:r>
              <w:t>&lt;/Project&gt;</w:t>
            </w:r>
          </w:p>
        </w:tc>
      </w:tr>
    </w:tbl>
    <w:p w:rsidR="00461611" w:rsidRDefault="00461611" w:rsidP="00976D70">
      <w:pPr>
        <w:pStyle w:val="Heading4"/>
      </w:pPr>
      <w:bookmarkStart w:id="672" w:name="_D2HTopic_339"/>
      <w:r>
        <w:t>Starting Typemock Isolator </w:t>
      </w:r>
      <w:bookmarkEnd w:id="672"/>
    </w:p>
    <w:p w:rsidR="00461611" w:rsidRDefault="00461611" w:rsidP="008A3F33">
      <w:r>
        <w:t xml:space="preserve">The </w:t>
      </w:r>
      <w:r w:rsidRPr="00B222EC">
        <w:rPr>
          <w:rStyle w:val="Bold"/>
        </w:rPr>
        <w:t>TypeMockStart</w:t>
      </w:r>
      <w:r>
        <w:t xml:space="preserve"> task runs Typemock Isolator on the server.</w:t>
      </w:r>
    </w:p>
    <w:p w:rsidR="00461611" w:rsidRDefault="00461611" w:rsidP="008A3F33">
      <w:pPr>
        <w:pStyle w:val="ToDo"/>
      </w:pPr>
      <w:r>
        <w:t>To run TypeMockStart:</w:t>
      </w:r>
    </w:p>
    <w:p w:rsidR="00461611" w:rsidRDefault="00461611" w:rsidP="008A3F33">
      <w:pPr>
        <w:pStyle w:val="ListBullet"/>
      </w:pPr>
      <w:r>
        <w:t xml:space="preserve">Add the </w:t>
      </w:r>
      <w:r>
        <w:rPr>
          <w:rStyle w:val="Bold"/>
        </w:rPr>
        <w:t>TypeM</w:t>
      </w:r>
      <w:r w:rsidRPr="00B222EC">
        <w:rPr>
          <w:rStyle w:val="Bold"/>
        </w:rPr>
        <w:t>ockStart</w:t>
      </w:r>
      <w:r>
        <w:t xml:space="preserve"> task to the project file with the following optional parameters:</w:t>
      </w:r>
    </w:p>
    <w:tbl>
      <w:tblPr>
        <w:tblW w:w="9354"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ook w:val="01E0" w:firstRow="1" w:lastRow="1" w:firstColumn="1" w:lastColumn="1" w:noHBand="0" w:noVBand="0"/>
      </w:tblPr>
      <w:tblGrid>
        <w:gridCol w:w="1751"/>
        <w:gridCol w:w="3478"/>
        <w:gridCol w:w="2169"/>
        <w:gridCol w:w="1956"/>
      </w:tblGrid>
      <w:tr w:rsidR="00461611" w:rsidTr="00A010BA">
        <w:trPr>
          <w:cantSplit/>
          <w:tblHeader/>
        </w:trPr>
        <w:tc>
          <w:tcPr>
            <w:tcW w:w="1751" w:type="dxa"/>
          </w:tcPr>
          <w:p w:rsidR="00461611" w:rsidRDefault="00461611" w:rsidP="00A26483">
            <w:pPr>
              <w:pStyle w:val="TableHeader"/>
            </w:pPr>
            <w:r>
              <w:t>Parameter</w:t>
            </w:r>
          </w:p>
        </w:tc>
        <w:tc>
          <w:tcPr>
            <w:tcW w:w="3478" w:type="dxa"/>
            <w:shd w:val="clear" w:color="auto" w:fill="auto"/>
          </w:tcPr>
          <w:p w:rsidR="00461611" w:rsidRDefault="00461611" w:rsidP="00A26483">
            <w:pPr>
              <w:pStyle w:val="TableHeader"/>
            </w:pPr>
            <w:r>
              <w:t>Description</w:t>
            </w:r>
          </w:p>
        </w:tc>
        <w:tc>
          <w:tcPr>
            <w:tcW w:w="2169" w:type="dxa"/>
          </w:tcPr>
          <w:p w:rsidR="00461611" w:rsidRDefault="00461611" w:rsidP="00A26483">
            <w:pPr>
              <w:pStyle w:val="TableHeader"/>
            </w:pPr>
            <w:r>
              <w:t>Type</w:t>
            </w:r>
          </w:p>
        </w:tc>
        <w:tc>
          <w:tcPr>
            <w:tcW w:w="1956" w:type="dxa"/>
          </w:tcPr>
          <w:p w:rsidR="00461611" w:rsidRDefault="00461611" w:rsidP="00A26483">
            <w:pPr>
              <w:pStyle w:val="TableHeader"/>
            </w:pPr>
            <w:r>
              <w:t>Mandatory/Optional</w:t>
            </w:r>
          </w:p>
        </w:tc>
      </w:tr>
      <w:tr w:rsidR="00461611" w:rsidRPr="00AF785F" w:rsidTr="00A010BA">
        <w:trPr>
          <w:cantSplit/>
        </w:trPr>
        <w:tc>
          <w:tcPr>
            <w:tcW w:w="1751" w:type="dxa"/>
          </w:tcPr>
          <w:p w:rsidR="00461611" w:rsidRPr="00D3696A" w:rsidRDefault="00461611" w:rsidP="00A26483">
            <w:pPr>
              <w:pStyle w:val="TableText"/>
            </w:pPr>
            <w:r w:rsidRPr="00D3696A">
              <w:rPr>
                <w:rStyle w:val="Strong"/>
                <w:b w:val="0"/>
                <w:bCs w:val="0"/>
              </w:rPr>
              <w:t>Target</w:t>
            </w:r>
          </w:p>
        </w:tc>
        <w:tc>
          <w:tcPr>
            <w:tcW w:w="3478" w:type="dxa"/>
            <w:shd w:val="clear" w:color="auto" w:fill="auto"/>
          </w:tcPr>
          <w:p w:rsidR="00461611" w:rsidRDefault="00461611" w:rsidP="00A26483">
            <w:pPr>
              <w:pStyle w:val="TableText"/>
            </w:pPr>
            <w:r>
              <w:t xml:space="preserve">.NET version. </w:t>
            </w:r>
          </w:p>
          <w:p w:rsidR="00461611" w:rsidRDefault="00461611" w:rsidP="00A26483">
            <w:pPr>
              <w:pStyle w:val="TableText"/>
            </w:pPr>
            <w:r>
              <w:t>Possible values:</w:t>
            </w:r>
          </w:p>
          <w:p w:rsidR="00461611" w:rsidRDefault="00461611" w:rsidP="00A26483">
            <w:pPr>
              <w:pStyle w:val="TableBullet1"/>
            </w:pPr>
            <w:r>
              <w:t>2.0</w:t>
            </w:r>
          </w:p>
          <w:p w:rsidR="00461611" w:rsidRDefault="00461611" w:rsidP="00A26483">
            <w:pPr>
              <w:pStyle w:val="TableBullet1"/>
            </w:pPr>
            <w:r>
              <w:t xml:space="preserve">3.0 </w:t>
            </w:r>
          </w:p>
          <w:p w:rsidR="00461611" w:rsidRDefault="00461611" w:rsidP="00A26483">
            <w:pPr>
              <w:pStyle w:val="TableBullet1"/>
            </w:pPr>
            <w:r>
              <w:t>3.5</w:t>
            </w:r>
          </w:p>
          <w:p w:rsidR="00461611" w:rsidRPr="00427723" w:rsidRDefault="00461611" w:rsidP="00A26483">
            <w:pPr>
              <w:pStyle w:val="TableBullet1"/>
            </w:pPr>
            <w:r>
              <w:t>3.0</w:t>
            </w:r>
          </w:p>
          <w:p w:rsidR="00461611" w:rsidRDefault="00461611" w:rsidP="00B90624">
            <w:pPr>
              <w:pStyle w:val="TableBullet1"/>
            </w:pPr>
            <w:r>
              <w:t>4</w:t>
            </w:r>
            <w:r>
              <w:rPr>
                <w:lang w:val="en-US"/>
              </w:rPr>
              <w:t>.</w:t>
            </w:r>
            <w:r>
              <w:t>0</w:t>
            </w:r>
          </w:p>
          <w:p w:rsidR="00461611" w:rsidRDefault="00461611" w:rsidP="00A26483">
            <w:pPr>
              <w:pStyle w:val="TableBullet1"/>
            </w:pPr>
            <w:r>
              <w:t>4.5</w:t>
            </w:r>
          </w:p>
        </w:tc>
        <w:tc>
          <w:tcPr>
            <w:tcW w:w="2169" w:type="dxa"/>
          </w:tcPr>
          <w:p w:rsidR="00461611" w:rsidRDefault="00461611" w:rsidP="00A26483">
            <w:pPr>
              <w:pStyle w:val="TableText"/>
            </w:pPr>
            <w:r>
              <w:t>String</w:t>
            </w:r>
          </w:p>
        </w:tc>
        <w:tc>
          <w:tcPr>
            <w:tcW w:w="1956" w:type="dxa"/>
          </w:tcPr>
          <w:p w:rsidR="00461611" w:rsidRDefault="00461611" w:rsidP="00A26483">
            <w:pPr>
              <w:pStyle w:val="TableText"/>
            </w:pPr>
            <w:r>
              <w:t>Optional</w:t>
            </w:r>
          </w:p>
        </w:tc>
      </w:tr>
      <w:tr w:rsidR="00461611" w:rsidRPr="00AF785F" w:rsidTr="00A010BA">
        <w:trPr>
          <w:cantSplit/>
        </w:trPr>
        <w:tc>
          <w:tcPr>
            <w:tcW w:w="1751" w:type="dxa"/>
          </w:tcPr>
          <w:p w:rsidR="00461611" w:rsidRPr="00D3696A" w:rsidRDefault="00461611" w:rsidP="00A26483">
            <w:pPr>
              <w:pStyle w:val="TableText"/>
            </w:pPr>
            <w:r w:rsidRPr="00D3696A">
              <w:rPr>
                <w:rStyle w:val="Strong"/>
                <w:b w:val="0"/>
                <w:bCs w:val="0"/>
              </w:rPr>
              <w:t>LogPath</w:t>
            </w:r>
          </w:p>
        </w:tc>
        <w:tc>
          <w:tcPr>
            <w:tcW w:w="3478" w:type="dxa"/>
            <w:shd w:val="clear" w:color="auto" w:fill="auto"/>
          </w:tcPr>
          <w:p w:rsidR="00461611" w:rsidRDefault="00461611" w:rsidP="00B222EC">
            <w:pPr>
              <w:pStyle w:val="TableText"/>
            </w:pPr>
            <w:r>
              <w:t xml:space="preserve">Path to log files (by default, it is the current user temporary directory) </w:t>
            </w:r>
          </w:p>
        </w:tc>
        <w:tc>
          <w:tcPr>
            <w:tcW w:w="2169" w:type="dxa"/>
          </w:tcPr>
          <w:p w:rsidR="00461611" w:rsidRDefault="00461611" w:rsidP="00A26483">
            <w:pPr>
              <w:pStyle w:val="TableText"/>
            </w:pPr>
            <w:r>
              <w:t>String</w:t>
            </w:r>
          </w:p>
        </w:tc>
        <w:tc>
          <w:tcPr>
            <w:tcW w:w="1956" w:type="dxa"/>
          </w:tcPr>
          <w:p w:rsidR="00461611" w:rsidRDefault="00461611" w:rsidP="00A26483">
            <w:pPr>
              <w:pStyle w:val="TableText"/>
            </w:pPr>
            <w:r>
              <w:t>Optional</w:t>
            </w:r>
          </w:p>
        </w:tc>
      </w:tr>
      <w:tr w:rsidR="00461611" w:rsidRPr="00AF785F" w:rsidTr="00A010BA">
        <w:trPr>
          <w:cantSplit/>
        </w:trPr>
        <w:tc>
          <w:tcPr>
            <w:tcW w:w="1751" w:type="dxa"/>
          </w:tcPr>
          <w:p w:rsidR="00461611" w:rsidRPr="00D3696A" w:rsidRDefault="00461611" w:rsidP="00252C3D">
            <w:pPr>
              <w:pStyle w:val="TableText"/>
              <w:tabs>
                <w:tab w:val="left" w:pos="1262"/>
              </w:tabs>
              <w:rPr>
                <w:rStyle w:val="Strong"/>
                <w:b w:val="0"/>
                <w:bCs w:val="0"/>
              </w:rPr>
            </w:pPr>
            <w:r>
              <w:rPr>
                <w:rStyle w:val="Strong"/>
                <w:rFonts w:eastAsiaTheme="majorEastAsia"/>
                <w:b w:val="0"/>
                <w:bCs w:val="0"/>
              </w:rPr>
              <w:t xml:space="preserve">Link </w:t>
            </w:r>
          </w:p>
        </w:tc>
        <w:tc>
          <w:tcPr>
            <w:tcW w:w="3478" w:type="dxa"/>
            <w:shd w:val="clear" w:color="auto" w:fill="auto"/>
          </w:tcPr>
          <w:p w:rsidR="00461611" w:rsidRDefault="00461611" w:rsidP="00252C3D">
            <w:pPr>
              <w:pStyle w:val="TableText"/>
            </w:pPr>
            <w:r>
              <w:t>Integrates Typemock Isolator with a specified profiler</w:t>
            </w:r>
          </w:p>
        </w:tc>
        <w:tc>
          <w:tcPr>
            <w:tcW w:w="2169" w:type="dxa"/>
          </w:tcPr>
          <w:p w:rsidR="00461611" w:rsidRDefault="00461611" w:rsidP="00A26483">
            <w:pPr>
              <w:pStyle w:val="TableText"/>
            </w:pPr>
            <w:r>
              <w:t>String</w:t>
            </w:r>
          </w:p>
        </w:tc>
        <w:tc>
          <w:tcPr>
            <w:tcW w:w="1956" w:type="dxa"/>
          </w:tcPr>
          <w:p w:rsidR="00461611" w:rsidRDefault="00461611" w:rsidP="00A26483">
            <w:pPr>
              <w:pStyle w:val="TableText"/>
            </w:pPr>
            <w:r>
              <w:t>Optional</w:t>
            </w:r>
          </w:p>
        </w:tc>
      </w:tr>
      <w:tr w:rsidR="00461611" w:rsidRPr="00AF785F" w:rsidTr="00A010BA">
        <w:trPr>
          <w:cantSplit/>
        </w:trPr>
        <w:tc>
          <w:tcPr>
            <w:tcW w:w="1751" w:type="dxa"/>
          </w:tcPr>
          <w:p w:rsidR="00461611" w:rsidRDefault="00461611" w:rsidP="00D07F67">
            <w:pPr>
              <w:pStyle w:val="TableText"/>
              <w:tabs>
                <w:tab w:val="left" w:pos="1262"/>
              </w:tabs>
              <w:rPr>
                <w:rStyle w:val="Strong"/>
                <w:rFonts w:eastAsiaTheme="majorEastAsia"/>
                <w:b w:val="0"/>
                <w:bCs w:val="0"/>
              </w:rPr>
            </w:pPr>
            <w:r>
              <w:rPr>
                <w:rStyle w:val="Strong"/>
                <w:rFonts w:eastAsiaTheme="majorEastAsia"/>
                <w:b w:val="0"/>
                <w:bCs w:val="0"/>
              </w:rPr>
              <w:t>DisableAutoLink</w:t>
            </w:r>
          </w:p>
        </w:tc>
        <w:tc>
          <w:tcPr>
            <w:tcW w:w="3478" w:type="dxa"/>
            <w:shd w:val="clear" w:color="auto" w:fill="auto"/>
          </w:tcPr>
          <w:p w:rsidR="00461611" w:rsidRDefault="00461611" w:rsidP="008E4320">
            <w:pPr>
              <w:pStyle w:val="TableText"/>
            </w:pPr>
            <w:r>
              <w:t>Disables automatic integration with profilers</w:t>
            </w:r>
          </w:p>
        </w:tc>
        <w:tc>
          <w:tcPr>
            <w:tcW w:w="2169" w:type="dxa"/>
          </w:tcPr>
          <w:p w:rsidR="00461611" w:rsidRDefault="00461611" w:rsidP="00A26483">
            <w:pPr>
              <w:pStyle w:val="TableText"/>
            </w:pPr>
            <w:r>
              <w:t>Boolean</w:t>
            </w:r>
          </w:p>
        </w:tc>
        <w:tc>
          <w:tcPr>
            <w:tcW w:w="1956" w:type="dxa"/>
          </w:tcPr>
          <w:p w:rsidR="00461611" w:rsidRDefault="00461611" w:rsidP="00A26483">
            <w:pPr>
              <w:pStyle w:val="TableText"/>
            </w:pPr>
            <w:r>
              <w:t>Optional</w:t>
            </w:r>
          </w:p>
        </w:tc>
      </w:tr>
    </w:tbl>
    <w:p w:rsidR="00461611" w:rsidRDefault="00461611" w:rsidP="00976D70">
      <w:pPr>
        <w:pStyle w:val="Heading5"/>
      </w:pPr>
      <w:bookmarkStart w:id="673" w:name="_D2HTopic_340"/>
      <w:r>
        <w:t>Samples</w:t>
      </w:r>
      <w:bookmarkEnd w:id="673"/>
    </w:p>
    <w:p w:rsidR="00461611" w:rsidRDefault="00461611" w:rsidP="00976D70">
      <w:pPr>
        <w:pStyle w:val="Heading6"/>
      </w:pPr>
      <w:r>
        <w:t>Sample 1: Running NUnit Tests with Typemock Isolator</w:t>
      </w:r>
    </w:p>
    <w:p w:rsidR="00461611" w:rsidRDefault="00461611" w:rsidP="008A3F33">
      <w:r>
        <w:t xml:space="preserve">Because the best practice recommends to copy the Typemock Isolator DLLs to the source control repository, the following example assumes that the DLLs are stored there (see the </w:t>
      </w:r>
      <w:r w:rsidRPr="00CC441E">
        <w:rPr>
          <w:rStyle w:val="Bold"/>
        </w:rPr>
        <w:t>TypemockLocation</w:t>
      </w:r>
      <w:r w:rsidRPr="00D860AB">
        <w:t xml:space="preserve"> </w:t>
      </w:r>
      <w:r>
        <w:t xml:space="preserve">parameter). Your build can retrieve the files from the source control repository. </w:t>
      </w:r>
    </w:p>
    <w:p w:rsidR="00461611" w:rsidRPr="00E16AEB" w:rsidRDefault="00461611" w:rsidP="008A3F33">
      <w:r w:rsidRPr="00D860AB">
        <w:t xml:space="preserve">The original location </w:t>
      </w:r>
      <w:r>
        <w:t xml:space="preserve">of the DLLs </w:t>
      </w:r>
      <w:r w:rsidRPr="00D860AB">
        <w:t xml:space="preserve">is </w:t>
      </w:r>
      <w:r w:rsidRPr="00D860AB">
        <w:rPr>
          <w:rStyle w:val="Bold"/>
        </w:rPr>
        <w:t>C:\Program Files (x86)\TypeMock\Isolator\&lt;version&gt;\TypeMock.MSBuild.dll</w:t>
      </w:r>
      <w:r w:rsidRPr="00D860AB">
        <w:rPr>
          <w:rStyle w:val="Bold"/>
          <w:b w:val="0"/>
        </w:rPr>
        <w:t>.</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26483">
        <w:tc>
          <w:tcPr>
            <w:tcW w:w="9360" w:type="dxa"/>
            <w:shd w:val="clear" w:color="auto" w:fill="F3F3F3"/>
            <w:tcMar>
              <w:bottom w:w="120" w:type="dxa"/>
            </w:tcMar>
          </w:tcPr>
          <w:p w:rsidR="00461611" w:rsidRDefault="00461611" w:rsidP="00A26483">
            <w:pPr>
              <w:pStyle w:val="Command"/>
            </w:pPr>
            <w:r>
              <w:t>&lt;Project xmlns="http://schemas.microsoft.com/developer/msbuild/2003"&gt;</w:t>
            </w:r>
            <w:r>
              <w:br/>
              <w:t xml:space="preserve">    &lt;PropertyGroup&gt;</w:t>
            </w:r>
            <w:r>
              <w:br/>
              <w:t xml:space="preserve">        &lt;TypeMockLocation&gt;C:\</w:t>
            </w:r>
            <w:r>
              <w:rPr>
                <w:lang w:val="en-US"/>
              </w:rPr>
              <w:t>Sources</w:t>
            </w:r>
            <w:r>
              <w:t>\TypeMock\</w:t>
            </w:r>
            <w:r w:rsidDel="007155D1">
              <w:t xml:space="preserve"> </w:t>
            </w:r>
            <w:r>
              <w:t>&lt;/TypeMockLocation&gt;</w:t>
            </w:r>
            <w:r>
              <w:br/>
              <w:t xml:space="preserve">        &lt;NUnit&gt;"C:\Program Files\NUnit\bin\nunit-console.exe"&lt;/NUnit&gt;</w:t>
            </w:r>
            <w:r>
              <w:br/>
              <w:t xml:space="preserve">    &lt;/PropertyGroup&gt;</w:t>
            </w:r>
            <w:r>
              <w:br/>
              <w:t xml:space="preserve"> </w:t>
            </w:r>
            <w:r>
              <w:br/>
              <w:t xml:space="preserve">    &lt;Import Project ="$(TypeMockLocation)\</w:t>
            </w:r>
            <w:r>
              <w:rPr>
                <w:rStyle w:val="Strong"/>
              </w:rPr>
              <w:t>TypeMock.MSBuild.Tasks</w:t>
            </w:r>
            <w:r>
              <w:t>"/&gt;</w:t>
            </w:r>
            <w:r>
              <w:br/>
            </w:r>
          </w:p>
          <w:p w:rsidR="00461611" w:rsidRDefault="00461611" w:rsidP="00A26483">
            <w:pPr>
              <w:pStyle w:val="Command"/>
            </w:pPr>
            <w:r>
              <w:t xml:space="preserve">    &lt;Target Name="TestWithTypeMock"&gt;</w:t>
            </w:r>
          </w:p>
          <w:p w:rsidR="00461611" w:rsidRPr="00563C1F" w:rsidRDefault="00461611" w:rsidP="00A26483">
            <w:pPr>
              <w:pStyle w:val="Command"/>
            </w:pPr>
            <w:r>
              <w:t xml:space="preserve">        &lt;</w:t>
            </w:r>
            <w:r>
              <w:rPr>
                <w:rStyle w:val="Strong"/>
              </w:rPr>
              <w:t>TypeMockStart</w:t>
            </w:r>
            <w:r>
              <w:t>/&gt;</w:t>
            </w:r>
            <w:r>
              <w:br/>
              <w:t xml:space="preserve">        &lt;Exec ContinueOnError="true" Command="$(NUnit) Test.dll"/&gt;</w:t>
            </w:r>
            <w:r>
              <w:br/>
              <w:t xml:space="preserve">        &lt;</w:t>
            </w:r>
            <w:r>
              <w:rPr>
                <w:rStyle w:val="Strong"/>
              </w:rPr>
              <w:t>TypeMockStop</w:t>
            </w:r>
            <w:r>
              <w:t>/&gt;</w:t>
            </w:r>
            <w:r>
              <w:br/>
              <w:t xml:space="preserve">    &lt;/Target&gt;</w:t>
            </w:r>
            <w:r>
              <w:br/>
            </w:r>
            <w:r>
              <w:br/>
              <w:t>&lt;/Project&gt;</w:t>
            </w:r>
          </w:p>
        </w:tc>
      </w:tr>
    </w:tbl>
    <w:p w:rsidR="00461611" w:rsidRDefault="00461611" w:rsidP="008A3F33"/>
    <w:p w:rsidR="00461611" w:rsidRDefault="00461611" w:rsidP="00976D70">
      <w:pPr>
        <w:pStyle w:val="Heading6"/>
      </w:pPr>
      <w:r>
        <w:t>Sample 2: Running NUnit Tests with Typemock Isolator and NCoverage in .NET 4.0</w:t>
      </w:r>
    </w:p>
    <w:p w:rsidR="00461611" w:rsidRDefault="00461611" w:rsidP="008A3F33"/>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26483">
        <w:tc>
          <w:tcPr>
            <w:tcW w:w="9360" w:type="dxa"/>
            <w:shd w:val="clear" w:color="auto" w:fill="F3F3F3"/>
            <w:tcMar>
              <w:bottom w:w="120" w:type="dxa"/>
            </w:tcMar>
          </w:tcPr>
          <w:p w:rsidR="00461611" w:rsidRDefault="00461611" w:rsidP="00A26483">
            <w:pPr>
              <w:pStyle w:val="Command"/>
            </w:pPr>
            <w:r>
              <w:t>&lt;Project xmlns="http://schemas.microsoft.com/developer/msbuild/2003"&gt;</w:t>
            </w:r>
            <w:r>
              <w:br/>
              <w:t xml:space="preserve">    &lt;PropertyGroup&gt;TypeMockLocation</w:t>
            </w:r>
            <w:r>
              <w:br/>
              <w:t xml:space="preserve">        &lt;TypeMockLocation&gt;C:\</w:t>
            </w:r>
            <w:r>
              <w:rPr>
                <w:lang w:val="en-US"/>
              </w:rPr>
              <w:t xml:space="preserve"> Sources</w:t>
            </w:r>
            <w:r>
              <w:t>\TypeMock</w:t>
            </w:r>
            <w:r w:rsidDel="007155D1">
              <w:t xml:space="preserve"> </w:t>
            </w:r>
            <w:r>
              <w:t>&lt;/TypeMockLocation&gt;</w:t>
            </w:r>
            <w:r>
              <w:br/>
              <w:t xml:space="preserve">        &lt;NUnit&gt;"C:\Program Files\NUnit\bin\nunit-console.exe"&lt;/NUnit&gt;</w:t>
            </w:r>
            <w:r>
              <w:br/>
              <w:t xml:space="preserve">        &lt;NCover&gt;"C:\Program Files\NCover\NCover.Console"&lt;/NCover&gt;</w:t>
            </w:r>
            <w:r>
              <w:br/>
              <w:t xml:space="preserve">    &lt;/PropertyGroup&gt;</w:t>
            </w:r>
            <w:r>
              <w:br/>
            </w:r>
            <w:r>
              <w:br/>
              <w:t xml:space="preserve">    &lt;Import Project ="$(TypeMockLocation)\</w:t>
            </w:r>
            <w:r>
              <w:rPr>
                <w:rStyle w:val="Strong"/>
              </w:rPr>
              <w:t>TypeMock.MSBuild.Tasks</w:t>
            </w:r>
            <w:r>
              <w:t>"/&gt;</w:t>
            </w:r>
            <w:r>
              <w:br/>
            </w:r>
          </w:p>
          <w:p w:rsidR="00461611" w:rsidRDefault="00461611" w:rsidP="00A26483">
            <w:pPr>
              <w:pStyle w:val="Command"/>
            </w:pPr>
            <w:r>
              <w:t xml:space="preserve">    &lt;Target Name="TestWithTypeMock"&gt;</w:t>
            </w:r>
          </w:p>
          <w:p w:rsidR="00461611" w:rsidRPr="00563C1F" w:rsidRDefault="00461611" w:rsidP="00A26483">
            <w:pPr>
              <w:pStyle w:val="Command"/>
            </w:pPr>
            <w:r>
              <w:t xml:space="preserve">        &lt;</w:t>
            </w:r>
            <w:r>
              <w:rPr>
                <w:rStyle w:val="Strong"/>
              </w:rPr>
              <w:t>TypeMockStart</w:t>
            </w:r>
            <w:r>
              <w:t xml:space="preserve"> </w:t>
            </w:r>
            <w:r>
              <w:rPr>
                <w:rStyle w:val="Strong"/>
              </w:rPr>
              <w:t>Target</w:t>
            </w:r>
            <w:r>
              <w:t>="</w:t>
            </w:r>
            <w:r>
              <w:rPr>
                <w:lang w:val="en-US"/>
              </w:rPr>
              <w:t>4</w:t>
            </w:r>
            <w:r>
              <w:t>.0"/&gt;</w:t>
            </w:r>
            <w:r>
              <w:br/>
              <w:t xml:space="preserve">        &lt;Exec ContinueOnError="true" Command=" $(NCover) //a Tested $(NUnit) Test.dll"/&gt;</w:t>
            </w:r>
            <w:r>
              <w:br/>
              <w:t xml:space="preserve">        &lt;</w:t>
            </w:r>
            <w:r>
              <w:rPr>
                <w:rStyle w:val="Strong"/>
              </w:rPr>
              <w:t>TypeMockStop</w:t>
            </w:r>
            <w:r>
              <w:t>/&gt;</w:t>
            </w:r>
            <w:r>
              <w:br/>
              <w:t xml:space="preserve">    &lt;/Target&gt;</w:t>
            </w:r>
            <w:r>
              <w:br/>
            </w:r>
            <w:r>
              <w:br/>
              <w:t>&lt;/Project&gt;</w:t>
            </w:r>
          </w:p>
        </w:tc>
      </w:tr>
    </w:tbl>
    <w:p w:rsidR="00461611" w:rsidRDefault="00461611" w:rsidP="00976D70">
      <w:pPr>
        <w:pStyle w:val="Heading4"/>
      </w:pPr>
      <w:bookmarkStart w:id="674" w:name="stop"/>
      <w:bookmarkStart w:id="675" w:name="_d2h_bmk_stop_10"/>
      <w:bookmarkStart w:id="676" w:name="_D2HTopic_341"/>
      <w:bookmarkEnd w:id="674"/>
      <w:bookmarkEnd w:id="675"/>
      <w:r>
        <w:t xml:space="preserve">Stopping Typemock Isolator </w:t>
      </w:r>
      <w:bookmarkEnd w:id="676"/>
    </w:p>
    <w:p w:rsidR="00461611" w:rsidRDefault="00461611" w:rsidP="008A3F33">
      <w:r>
        <w:t xml:space="preserve">The </w:t>
      </w:r>
      <w:r w:rsidRPr="00CC441E">
        <w:rPr>
          <w:rStyle w:val="Bold"/>
        </w:rPr>
        <w:t>TypeMockStop</w:t>
      </w:r>
      <w:r>
        <w:t xml:space="preserve"> task stops Typemock Isolator on the server. </w:t>
      </w:r>
    </w:p>
    <w:p w:rsidR="00461611" w:rsidRDefault="00461611" w:rsidP="008A3F33">
      <w:r>
        <w:t xml:space="preserve">You must call </w:t>
      </w:r>
      <w:r w:rsidRPr="00CC441E">
        <w:rPr>
          <w:rStyle w:val="Bold"/>
        </w:rPr>
        <w:t>TypeMockStop</w:t>
      </w:r>
      <w:r>
        <w:t xml:space="preserve"> after </w:t>
      </w:r>
      <w:r w:rsidRPr="00CC441E">
        <w:rPr>
          <w:rStyle w:val="Bold"/>
        </w:rPr>
        <w:t>TypeMock</w:t>
      </w:r>
      <w:r>
        <w:rPr>
          <w:rStyle w:val="Bold"/>
        </w:rPr>
        <w:t>Start</w:t>
      </w:r>
      <w:r>
        <w:t xml:space="preserve"> even if the test failed and set the ContinueOnError parameter to "true".</w:t>
      </w:r>
    </w:p>
    <w:p w:rsidR="00461611" w:rsidRDefault="00461611" w:rsidP="008A3F33">
      <w:pPr>
        <w:pStyle w:val="ToDo"/>
      </w:pPr>
      <w:r>
        <w:t>To run TypeMockStop:</w:t>
      </w:r>
    </w:p>
    <w:p w:rsidR="00461611" w:rsidRDefault="00461611" w:rsidP="008A3F33">
      <w:pPr>
        <w:pStyle w:val="ListBullet"/>
      </w:pPr>
      <w:r>
        <w:t xml:space="preserve">Add the </w:t>
      </w:r>
      <w:r w:rsidRPr="00CC441E">
        <w:rPr>
          <w:rStyle w:val="Bold"/>
        </w:rPr>
        <w:t>TypeMockStop</w:t>
      </w:r>
      <w:r>
        <w:t xml:space="preserve"> task to the project file after </w:t>
      </w:r>
      <w:r w:rsidRPr="00CC441E">
        <w:rPr>
          <w:rStyle w:val="Bold"/>
        </w:rPr>
        <w:t>TypeMockStart</w:t>
      </w:r>
      <w:r>
        <w:rPr>
          <w:rStyle w:val="Strong"/>
        </w:rPr>
        <w:t>.</w:t>
      </w:r>
      <w:r>
        <w:t xml:space="preserve"> </w:t>
      </w:r>
    </w:p>
    <w:p w:rsidR="00461611" w:rsidRDefault="00461611" w:rsidP="00823F15">
      <w:pPr>
        <w:pStyle w:val="Heading5"/>
      </w:pPr>
      <w:bookmarkStart w:id="677" w:name="_D2HTopic_342"/>
      <w:r>
        <w:t>Samples</w:t>
      </w:r>
      <w:bookmarkEnd w:id="677"/>
    </w:p>
    <w:p w:rsidR="00461611" w:rsidRDefault="00461611" w:rsidP="008A3F33">
      <w:r>
        <w:t>The following example shows you how to stop Typemock Isolator.</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26483">
        <w:tc>
          <w:tcPr>
            <w:tcW w:w="9360" w:type="dxa"/>
            <w:shd w:val="clear" w:color="auto" w:fill="F3F3F3"/>
            <w:tcMar>
              <w:bottom w:w="120" w:type="dxa"/>
            </w:tcMar>
          </w:tcPr>
          <w:p w:rsidR="00461611" w:rsidRPr="008D1B01" w:rsidRDefault="00461611" w:rsidP="008D1B01">
            <w:pPr>
              <w:pStyle w:val="Command"/>
              <w:rPr>
                <w:lang w:val="en-US"/>
              </w:rPr>
            </w:pPr>
            <w:r w:rsidRPr="008D1B01">
              <w:rPr>
                <w:lang w:val="en-US"/>
              </w:rPr>
              <w:t>&lt;Target Name="TestWithTypeMock"&gt;</w:t>
            </w:r>
          </w:p>
          <w:p w:rsidR="00461611" w:rsidRPr="008D1B01" w:rsidRDefault="00461611" w:rsidP="008D1B01">
            <w:pPr>
              <w:pStyle w:val="Command"/>
              <w:rPr>
                <w:lang w:val="en-US"/>
              </w:rPr>
            </w:pPr>
            <w:r w:rsidRPr="008D1B01">
              <w:rPr>
                <w:lang w:val="en-US"/>
              </w:rPr>
              <w:t xml:space="preserve">     &lt;TypeMockStart/&gt;</w:t>
            </w:r>
          </w:p>
          <w:p w:rsidR="00461611" w:rsidRPr="008D1B01" w:rsidRDefault="00461611" w:rsidP="008D1B01">
            <w:pPr>
              <w:pStyle w:val="Command"/>
              <w:rPr>
                <w:lang w:val="en-US"/>
              </w:rPr>
            </w:pPr>
            <w:r w:rsidRPr="008D1B01">
              <w:rPr>
                <w:lang w:val="en-US"/>
              </w:rPr>
              <w:t xml:space="preserve">        &lt;Exec ContinueOnError="true" Command="$(NUnit) Test.dll"/&gt;</w:t>
            </w:r>
          </w:p>
          <w:p w:rsidR="00461611" w:rsidRPr="008D1B01" w:rsidRDefault="00461611" w:rsidP="008D1B01">
            <w:pPr>
              <w:pStyle w:val="Command"/>
              <w:rPr>
                <w:lang w:val="en-US"/>
              </w:rPr>
            </w:pPr>
            <w:r w:rsidRPr="008D1B01">
              <w:rPr>
                <w:lang w:val="en-US"/>
              </w:rPr>
              <w:t xml:space="preserve">     &lt;TypeMockStop/&gt;</w:t>
            </w:r>
          </w:p>
          <w:p w:rsidR="00461611" w:rsidRPr="00792B8C" w:rsidRDefault="00461611" w:rsidP="008D1B01">
            <w:pPr>
              <w:pStyle w:val="Command"/>
              <w:rPr>
                <w:lang w:val="en-US"/>
              </w:rPr>
            </w:pPr>
            <w:r w:rsidRPr="008D1B01">
              <w:rPr>
                <w:lang w:val="en-US"/>
              </w:rPr>
              <w:t>&lt;/Target&gt;</w:t>
            </w:r>
          </w:p>
        </w:tc>
      </w:tr>
    </w:tbl>
    <w:p w:rsidR="00461611" w:rsidRDefault="00461611" w:rsidP="00976D70">
      <w:pPr>
        <w:pStyle w:val="Heading3"/>
      </w:pPr>
      <w:bookmarkStart w:id="678" w:name="register"/>
      <w:bookmarkStart w:id="679" w:name="_Integrating_with_NAnt"/>
      <w:bookmarkStart w:id="680" w:name="_d2h_bmk_register_10"/>
      <w:bookmarkStart w:id="681" w:name="_d2h_bmk__Integrating_with_NAnt_10"/>
      <w:bookmarkStart w:id="682" w:name="_Toc408479936"/>
      <w:bookmarkStart w:id="683" w:name="_d2h_bmk__Toc408479936_10"/>
      <w:bookmarkStart w:id="684" w:name="_D2HTopic_343"/>
      <w:bookmarkEnd w:id="678"/>
      <w:bookmarkEnd w:id="679"/>
      <w:bookmarkEnd w:id="680"/>
      <w:bookmarkEnd w:id="681"/>
      <w:r>
        <w:t>Integrating with NAnt</w:t>
      </w:r>
      <w:bookmarkEnd w:id="682"/>
      <w:bookmarkEnd w:id="683"/>
      <w:bookmarkEnd w:id="684"/>
    </w:p>
    <w:p w:rsidR="00461611" w:rsidRDefault="00461611" w:rsidP="008A3F33">
      <w:r>
        <w:t xml:space="preserve">To integrate Typemock Isolator with NAnt, you need to add Typemock Isolator’s tasks to the NAnt project file and define parameters of these tasks, if necessary. </w:t>
      </w:r>
    </w:p>
    <w:p w:rsidR="00461611" w:rsidRDefault="00461611" w:rsidP="008A3F33">
      <w:r>
        <w:t>Typemock Isolator provides the following tasks:</w:t>
      </w:r>
    </w:p>
    <w:p w:rsidR="00461611" w:rsidRDefault="003D2AAC" w:rsidP="008A3F33">
      <w:pPr>
        <w:pStyle w:val="ListBullet"/>
      </w:pPr>
      <w:hyperlink r:id="rId72" w:anchor="register" w:history="1">
        <w:r w:rsidR="00461611" w:rsidRPr="000F5867">
          <w:rPr>
            <w:rStyle w:val="Bold"/>
          </w:rPr>
          <w:t>typemockregister</w:t>
        </w:r>
      </w:hyperlink>
      <w:r w:rsidR="00461611">
        <w:rPr>
          <w:rStyle w:val="Hyperlink"/>
        </w:rPr>
        <w:t>:</w:t>
      </w:r>
      <w:r w:rsidR="00461611" w:rsidRPr="00DF4E7A">
        <w:t xml:space="preserve"> register</w:t>
      </w:r>
      <w:r w:rsidR="00461611">
        <w:t>s</w:t>
      </w:r>
      <w:r w:rsidR="00461611" w:rsidRPr="00DF4E7A">
        <w:t xml:space="preserve"> </w:t>
      </w:r>
      <w:r w:rsidR="00461611">
        <w:t xml:space="preserve">the </w:t>
      </w:r>
      <w:r w:rsidR="00461611" w:rsidRPr="00DF4E7A">
        <w:t>Typemock Isolator license</w:t>
      </w:r>
    </w:p>
    <w:p w:rsidR="00461611" w:rsidRPr="00DF4E7A" w:rsidRDefault="003D2AAC" w:rsidP="008A3F33">
      <w:pPr>
        <w:pStyle w:val="ListBullet"/>
      </w:pPr>
      <w:hyperlink r:id="rId73" w:anchor="start" w:history="1">
        <w:r w:rsidR="00461611" w:rsidRPr="000F5867">
          <w:rPr>
            <w:rStyle w:val="Bold"/>
          </w:rPr>
          <w:t>typemockstart</w:t>
        </w:r>
      </w:hyperlink>
      <w:r w:rsidR="00461611">
        <w:rPr>
          <w:rStyle w:val="Hyperlink"/>
        </w:rPr>
        <w:t>:</w:t>
      </w:r>
      <w:r w:rsidR="00461611" w:rsidRPr="00DF4E7A">
        <w:t xml:space="preserve"> start</w:t>
      </w:r>
      <w:r w:rsidR="00461611">
        <w:t>s</w:t>
      </w:r>
      <w:r w:rsidR="00461611" w:rsidRPr="00DF4E7A">
        <w:t xml:space="preserve"> using Typemock Isolator </w:t>
      </w:r>
    </w:p>
    <w:p w:rsidR="00461611" w:rsidRDefault="003D2AAC" w:rsidP="00755D60">
      <w:pPr>
        <w:pStyle w:val="ListBullet"/>
      </w:pPr>
      <w:hyperlink r:id="rId74" w:anchor="stop" w:history="1">
        <w:r w:rsidR="00461611" w:rsidRPr="000F5867">
          <w:rPr>
            <w:rStyle w:val="Bold"/>
          </w:rPr>
          <w:t>typemockstop</w:t>
        </w:r>
      </w:hyperlink>
      <w:r w:rsidR="00461611" w:rsidRPr="00A55363">
        <w:rPr>
          <w:rStyle w:val="Hyperlink"/>
        </w:rPr>
        <w:t>:</w:t>
      </w:r>
      <w:r w:rsidR="00461611" w:rsidRPr="00DF4E7A">
        <w:t xml:space="preserve"> stop</w:t>
      </w:r>
      <w:r w:rsidR="00461611">
        <w:t>s</w:t>
      </w:r>
      <w:r w:rsidR="00461611" w:rsidRPr="00DF4E7A">
        <w:t xml:space="preserve"> using Typemock Isolator</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0"/>
        <w:gridCol w:w="8402"/>
      </w:tblGrid>
      <w:tr w:rsidR="00461611" w:rsidTr="00A26483">
        <w:trPr>
          <w:cantSplit/>
        </w:trPr>
        <w:tc>
          <w:tcPr>
            <w:tcW w:w="820" w:type="dxa"/>
            <w:shd w:val="clear" w:color="auto" w:fill="auto"/>
          </w:tcPr>
          <w:p w:rsidR="00461611" w:rsidRDefault="00461611" w:rsidP="00A26483">
            <w:pPr>
              <w:pStyle w:val="NoteRegularMark"/>
            </w:pPr>
            <w:r>
              <w:t>!</w:t>
            </w:r>
          </w:p>
        </w:tc>
        <w:tc>
          <w:tcPr>
            <w:tcW w:w="8402" w:type="dxa"/>
            <w:shd w:val="clear" w:color="auto" w:fill="auto"/>
          </w:tcPr>
          <w:p w:rsidR="00461611" w:rsidRPr="00312A07" w:rsidRDefault="00461611" w:rsidP="00A26483">
            <w:pPr>
              <w:pStyle w:val="Note"/>
            </w:pPr>
            <w:r w:rsidRPr="00312A07">
              <w:t>Note</w:t>
            </w:r>
          </w:p>
          <w:p w:rsidR="00461611" w:rsidRPr="00C92C35" w:rsidRDefault="00461611" w:rsidP="00A26483">
            <w:pPr>
              <w:pStyle w:val="TableText"/>
            </w:pPr>
            <w:r>
              <w:t xml:space="preserve">To run nUnit with Typemock Isolator, nUnit must be run in a new executable with the </w:t>
            </w:r>
            <w:r>
              <w:rPr>
                <w:rStyle w:val="code"/>
              </w:rPr>
              <w:t>&lt;Exec&gt;</w:t>
            </w:r>
            <w:r>
              <w:t xml:space="preserve"> task (the </w:t>
            </w:r>
            <w:r>
              <w:rPr>
                <w:rStyle w:val="code"/>
              </w:rPr>
              <w:t>&lt;Nunit2&gt;</w:t>
            </w:r>
            <w:r>
              <w:t xml:space="preserve"> task will not work).</w:t>
            </w:r>
          </w:p>
        </w:tc>
      </w:tr>
    </w:tbl>
    <w:p w:rsidR="00461611" w:rsidRDefault="00461611" w:rsidP="008A3F33"/>
    <w:p w:rsidR="00461611" w:rsidRDefault="00461611" w:rsidP="008A3F33">
      <w:r>
        <w:t>It is recommended to run the executable to support different NUnit versions than those distributed with NAnt.</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0"/>
        <w:gridCol w:w="8402"/>
      </w:tblGrid>
      <w:tr w:rsidR="00461611" w:rsidTr="00A26483">
        <w:trPr>
          <w:cantSplit/>
        </w:trPr>
        <w:tc>
          <w:tcPr>
            <w:tcW w:w="820" w:type="dxa"/>
            <w:shd w:val="clear" w:color="auto" w:fill="auto"/>
          </w:tcPr>
          <w:p w:rsidR="00461611" w:rsidRDefault="00461611" w:rsidP="00A26483">
            <w:pPr>
              <w:pStyle w:val="NoteRegularMark"/>
            </w:pPr>
            <w:r>
              <w:t>!</w:t>
            </w:r>
          </w:p>
        </w:tc>
        <w:tc>
          <w:tcPr>
            <w:tcW w:w="8402" w:type="dxa"/>
            <w:shd w:val="clear" w:color="auto" w:fill="auto"/>
          </w:tcPr>
          <w:p w:rsidR="00461611" w:rsidRPr="00312A07" w:rsidRDefault="00461611" w:rsidP="00A26483">
            <w:pPr>
              <w:pStyle w:val="Note"/>
            </w:pPr>
            <w:r w:rsidRPr="00312A07">
              <w:t>Note</w:t>
            </w:r>
          </w:p>
          <w:p w:rsidR="00461611" w:rsidRPr="00C92C35" w:rsidRDefault="00461611" w:rsidP="00751CFB">
            <w:pPr>
              <w:pStyle w:val="TableText"/>
            </w:pPr>
            <w:r>
              <w:t>Plug-and-Play Profiling works with NAnt tasks too. Run the tool as part of the contained task parameters.</w:t>
            </w:r>
          </w:p>
        </w:tc>
      </w:tr>
    </w:tbl>
    <w:p w:rsidR="00461611" w:rsidRDefault="00461611" w:rsidP="00A55363">
      <w:pPr>
        <w:pStyle w:val="Heading4"/>
      </w:pPr>
      <w:bookmarkStart w:id="685" w:name="_D2HTopic_344"/>
      <w:r>
        <w:t xml:space="preserve">Registering Typemock Isolator License </w:t>
      </w:r>
      <w:bookmarkEnd w:id="685"/>
    </w:p>
    <w:p w:rsidR="00461611" w:rsidRDefault="00461611" w:rsidP="00A55363">
      <w:r>
        <w:t xml:space="preserve">The typemockregister task registers the Typemock Isolator license. </w:t>
      </w:r>
    </w:p>
    <w:p w:rsidR="00461611" w:rsidRDefault="00461611" w:rsidP="00A55363">
      <w:pPr>
        <w:pStyle w:val="ToDo"/>
      </w:pPr>
      <w:r>
        <w:t>To register the Typemock Isolator license:</w:t>
      </w:r>
    </w:p>
    <w:p w:rsidR="00461611" w:rsidRDefault="00461611" w:rsidP="00A55363">
      <w:pPr>
        <w:pStyle w:val="ListBullet"/>
      </w:pPr>
      <w:r>
        <w:t xml:space="preserve">Add the </w:t>
      </w:r>
      <w:r w:rsidRPr="00C801BA">
        <w:rPr>
          <w:rStyle w:val="Bold"/>
        </w:rPr>
        <w:t>typemockregister</w:t>
      </w:r>
      <w:r>
        <w:t xml:space="preserve"> task to the project file with the following optional parameters:</w:t>
      </w:r>
    </w:p>
    <w:p w:rsidR="00461611" w:rsidRDefault="00461611" w:rsidP="00A55363">
      <w:pPr>
        <w:pStyle w:val="ListBullet"/>
        <w:numPr>
          <w:ilvl w:val="0"/>
          <w:numId w:val="0"/>
        </w:numPr>
        <w:ind w:left="360" w:hanging="360"/>
      </w:pPr>
    </w:p>
    <w:tbl>
      <w:tblPr>
        <w:tblW w:w="9262"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ook w:val="01E0" w:firstRow="1" w:lastRow="1" w:firstColumn="1" w:lastColumn="1" w:noHBand="0" w:noVBand="0"/>
      </w:tblPr>
      <w:tblGrid>
        <w:gridCol w:w="1893"/>
        <w:gridCol w:w="3651"/>
        <w:gridCol w:w="1762"/>
        <w:gridCol w:w="1956"/>
      </w:tblGrid>
      <w:tr w:rsidR="00461611" w:rsidTr="001721EA">
        <w:trPr>
          <w:cantSplit/>
          <w:tblHeader/>
        </w:trPr>
        <w:tc>
          <w:tcPr>
            <w:tcW w:w="1920" w:type="dxa"/>
          </w:tcPr>
          <w:p w:rsidR="00461611" w:rsidRDefault="00461611" w:rsidP="001721EA">
            <w:pPr>
              <w:pStyle w:val="TableHeader"/>
            </w:pPr>
            <w:r>
              <w:t>Parameter</w:t>
            </w:r>
          </w:p>
        </w:tc>
        <w:tc>
          <w:tcPr>
            <w:tcW w:w="3752" w:type="dxa"/>
            <w:shd w:val="clear" w:color="auto" w:fill="auto"/>
          </w:tcPr>
          <w:p w:rsidR="00461611" w:rsidRDefault="00461611" w:rsidP="001721EA">
            <w:pPr>
              <w:pStyle w:val="TableHeader"/>
            </w:pPr>
            <w:r>
              <w:t>Description</w:t>
            </w:r>
          </w:p>
        </w:tc>
        <w:tc>
          <w:tcPr>
            <w:tcW w:w="1795" w:type="dxa"/>
          </w:tcPr>
          <w:p w:rsidR="00461611" w:rsidRDefault="00461611" w:rsidP="001721EA">
            <w:pPr>
              <w:pStyle w:val="TableHeader"/>
            </w:pPr>
            <w:r>
              <w:t>Type</w:t>
            </w:r>
          </w:p>
        </w:tc>
        <w:tc>
          <w:tcPr>
            <w:tcW w:w="1795" w:type="dxa"/>
          </w:tcPr>
          <w:p w:rsidR="00461611" w:rsidRDefault="00461611" w:rsidP="001721EA">
            <w:pPr>
              <w:pStyle w:val="TableHeader"/>
            </w:pPr>
            <w:r>
              <w:t>Mandatory/Optional</w:t>
            </w:r>
          </w:p>
        </w:tc>
      </w:tr>
      <w:tr w:rsidR="00461611" w:rsidRPr="00AF785F" w:rsidTr="001721EA">
        <w:trPr>
          <w:cantSplit/>
        </w:trPr>
        <w:tc>
          <w:tcPr>
            <w:tcW w:w="1920" w:type="dxa"/>
          </w:tcPr>
          <w:p w:rsidR="00461611" w:rsidRPr="000922B3" w:rsidRDefault="00461611" w:rsidP="001721EA">
            <w:pPr>
              <w:pStyle w:val="TableText"/>
            </w:pPr>
            <w:r w:rsidRPr="000922B3">
              <w:rPr>
                <w:rStyle w:val="Strong"/>
                <w:b w:val="0"/>
                <w:bCs w:val="0"/>
              </w:rPr>
              <w:t>Company</w:t>
            </w:r>
          </w:p>
        </w:tc>
        <w:tc>
          <w:tcPr>
            <w:tcW w:w="3752" w:type="dxa"/>
            <w:shd w:val="clear" w:color="auto" w:fill="auto"/>
          </w:tcPr>
          <w:p w:rsidR="00461611" w:rsidRDefault="00461611" w:rsidP="001721EA">
            <w:pPr>
              <w:pStyle w:val="TableText"/>
            </w:pPr>
            <w:r>
              <w:t xml:space="preserve">The Company Name received in your license </w:t>
            </w:r>
          </w:p>
        </w:tc>
        <w:tc>
          <w:tcPr>
            <w:tcW w:w="1795" w:type="dxa"/>
          </w:tcPr>
          <w:p w:rsidR="00461611" w:rsidRDefault="00461611" w:rsidP="001721EA">
            <w:pPr>
              <w:pStyle w:val="TableText"/>
            </w:pPr>
            <w:r>
              <w:t>String</w:t>
            </w:r>
          </w:p>
        </w:tc>
        <w:tc>
          <w:tcPr>
            <w:tcW w:w="1795" w:type="dxa"/>
          </w:tcPr>
          <w:p w:rsidR="00461611" w:rsidRDefault="00461611" w:rsidP="001721EA">
            <w:pPr>
              <w:pStyle w:val="TableText"/>
            </w:pPr>
            <w:r>
              <w:t>Mandatory</w:t>
            </w:r>
          </w:p>
        </w:tc>
      </w:tr>
      <w:tr w:rsidR="00461611" w:rsidRPr="00AF785F" w:rsidTr="001721EA">
        <w:trPr>
          <w:cantSplit/>
        </w:trPr>
        <w:tc>
          <w:tcPr>
            <w:tcW w:w="1920" w:type="dxa"/>
          </w:tcPr>
          <w:p w:rsidR="00461611" w:rsidRPr="000922B3" w:rsidRDefault="00461611" w:rsidP="001721EA">
            <w:pPr>
              <w:pStyle w:val="TableText"/>
            </w:pPr>
            <w:r w:rsidRPr="000922B3">
              <w:rPr>
                <w:rStyle w:val="Strong"/>
                <w:b w:val="0"/>
                <w:bCs w:val="0"/>
              </w:rPr>
              <w:t>License</w:t>
            </w:r>
          </w:p>
        </w:tc>
        <w:tc>
          <w:tcPr>
            <w:tcW w:w="3752" w:type="dxa"/>
            <w:shd w:val="clear" w:color="auto" w:fill="auto"/>
          </w:tcPr>
          <w:p w:rsidR="00461611" w:rsidRDefault="00461611" w:rsidP="001721EA">
            <w:pPr>
              <w:pStyle w:val="TableText"/>
            </w:pPr>
            <w:r>
              <w:t>The activation key received in your license</w:t>
            </w:r>
          </w:p>
        </w:tc>
        <w:tc>
          <w:tcPr>
            <w:tcW w:w="1795" w:type="dxa"/>
          </w:tcPr>
          <w:p w:rsidR="00461611" w:rsidRDefault="00461611" w:rsidP="001721EA">
            <w:pPr>
              <w:pStyle w:val="TableText"/>
            </w:pPr>
            <w:r>
              <w:t>String</w:t>
            </w:r>
          </w:p>
        </w:tc>
        <w:tc>
          <w:tcPr>
            <w:tcW w:w="1795" w:type="dxa"/>
          </w:tcPr>
          <w:p w:rsidR="00461611" w:rsidRDefault="00461611" w:rsidP="001721EA">
            <w:pPr>
              <w:pStyle w:val="TableText"/>
            </w:pPr>
            <w:r>
              <w:t>Mandatory</w:t>
            </w:r>
          </w:p>
        </w:tc>
      </w:tr>
      <w:tr w:rsidR="00461611" w:rsidRPr="00AF785F" w:rsidTr="001721EA">
        <w:trPr>
          <w:cantSplit/>
        </w:trPr>
        <w:tc>
          <w:tcPr>
            <w:tcW w:w="1920" w:type="dxa"/>
          </w:tcPr>
          <w:p w:rsidR="00461611" w:rsidRPr="000922B3" w:rsidRDefault="00461611" w:rsidP="001721EA">
            <w:pPr>
              <w:pStyle w:val="TableText"/>
            </w:pPr>
            <w:r w:rsidRPr="000922B3">
              <w:rPr>
                <w:rStyle w:val="Strong"/>
                <w:b w:val="0"/>
                <w:bCs w:val="0"/>
              </w:rPr>
              <w:t>AutoDeploy</w:t>
            </w:r>
          </w:p>
        </w:tc>
        <w:tc>
          <w:tcPr>
            <w:tcW w:w="3752" w:type="dxa"/>
            <w:shd w:val="clear" w:color="auto" w:fill="auto"/>
          </w:tcPr>
          <w:p w:rsidR="00461611" w:rsidRDefault="00461611" w:rsidP="001721EA">
            <w:pPr>
              <w:pStyle w:val="TableText"/>
            </w:pPr>
            <w:r>
              <w:t>Specifies whether to run Typemock Isolator tests without an installation on the server</w:t>
            </w:r>
          </w:p>
        </w:tc>
        <w:tc>
          <w:tcPr>
            <w:tcW w:w="1795" w:type="dxa"/>
          </w:tcPr>
          <w:p w:rsidR="00461611" w:rsidRPr="000922B3" w:rsidRDefault="00461611" w:rsidP="001721EA">
            <w:pPr>
              <w:pStyle w:val="TableText"/>
              <w:rPr>
                <w:rStyle w:val="Strong"/>
                <w:b w:val="0"/>
                <w:bCs w:val="0"/>
              </w:rPr>
            </w:pPr>
            <w:r w:rsidRPr="000922B3">
              <w:rPr>
                <w:rStyle w:val="Strong"/>
                <w:b w:val="0"/>
                <w:bCs w:val="0"/>
              </w:rPr>
              <w:t>Boolean</w:t>
            </w:r>
          </w:p>
        </w:tc>
        <w:tc>
          <w:tcPr>
            <w:tcW w:w="1795" w:type="dxa"/>
          </w:tcPr>
          <w:p w:rsidR="00461611" w:rsidRPr="000922B3" w:rsidRDefault="00461611" w:rsidP="001721EA">
            <w:pPr>
              <w:pStyle w:val="TableText"/>
              <w:rPr>
                <w:rStyle w:val="Strong"/>
                <w:b w:val="0"/>
                <w:bCs w:val="0"/>
              </w:rPr>
            </w:pPr>
            <w:r w:rsidRPr="000922B3">
              <w:rPr>
                <w:rStyle w:val="Strong"/>
                <w:b w:val="0"/>
                <w:bCs w:val="0"/>
              </w:rPr>
              <w:t>Optional</w:t>
            </w:r>
          </w:p>
        </w:tc>
      </w:tr>
    </w:tbl>
    <w:p w:rsidR="00461611" w:rsidRDefault="00461611" w:rsidP="00A55363">
      <w:pPr>
        <w:pStyle w:val="ListBullet"/>
        <w:numPr>
          <w:ilvl w:val="0"/>
          <w:numId w:val="0"/>
        </w:numPr>
        <w:ind w:left="360" w:hanging="360"/>
      </w:pPr>
    </w:p>
    <w:p w:rsidR="00461611" w:rsidRDefault="00461611" w:rsidP="00A55363">
      <w:pPr>
        <w:pStyle w:val="Heading5"/>
      </w:pPr>
      <w:bookmarkStart w:id="686" w:name="_D2HTopic_345"/>
      <w:r>
        <w:t>Samples</w:t>
      </w:r>
      <w:bookmarkEnd w:id="686"/>
    </w:p>
    <w:p w:rsidR="00461611" w:rsidRDefault="00461611" w:rsidP="00A55363">
      <w:r>
        <w:t>The following example shows how to register a Typemock Isolator license.</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1721EA">
        <w:tc>
          <w:tcPr>
            <w:tcW w:w="9360" w:type="dxa"/>
            <w:shd w:val="clear" w:color="auto" w:fill="F3F3F3"/>
            <w:tcMar>
              <w:bottom w:w="120" w:type="dxa"/>
            </w:tcMar>
          </w:tcPr>
          <w:p w:rsidR="00461611" w:rsidRPr="00972FF9" w:rsidRDefault="00461611" w:rsidP="001721EA">
            <w:pPr>
              <w:pStyle w:val="Command"/>
            </w:pPr>
            <w:r w:rsidRPr="00972FF9">
              <w:t>&lt;project name="Typemock Isolator Examples" default="test" basedir="."&gt;</w:t>
            </w:r>
            <w:r w:rsidRPr="00972FF9">
              <w:br/>
            </w:r>
            <w:r w:rsidRPr="00972FF9">
              <w:tab/>
              <w:t>&lt;property name="typemock.dir" value="C:\Program Files\TypeMock\TypeMock" /&gt;</w:t>
            </w:r>
            <w:r w:rsidRPr="00972FF9">
              <w:br/>
              <w:t xml:space="preserve">  </w:t>
            </w:r>
            <w:r w:rsidRPr="00972FF9">
              <w:br/>
              <w:t xml:space="preserve">  &lt;target name="register"&gt;</w:t>
            </w:r>
            <w:r w:rsidRPr="00972FF9">
              <w:br/>
              <w:t xml:space="preserve">     &lt;!-- Dynamically load TypeMock task. --&gt;</w:t>
            </w:r>
            <w:r w:rsidRPr="00972FF9">
              <w:br/>
              <w:t xml:space="preserve">     &lt;loadtasks assembly="${typemock.dir}\</w:t>
            </w:r>
            <w:r w:rsidRPr="00972FF9">
              <w:rPr>
                <w:rStyle w:val="Strong"/>
                <w:b w:val="0"/>
                <w:bCs w:val="0"/>
              </w:rPr>
              <w:t>TypeMock.NAntBuild.dll</w:t>
            </w:r>
            <w:r w:rsidRPr="00972FF9">
              <w:t>" /&gt;</w:t>
            </w:r>
            <w:r w:rsidRPr="00972FF9">
              <w:br/>
            </w:r>
          </w:p>
          <w:p w:rsidR="00461611" w:rsidRPr="00792B8C" w:rsidRDefault="00461611" w:rsidP="001721EA">
            <w:pPr>
              <w:pStyle w:val="Command"/>
              <w:rPr>
                <w:lang w:val="en-US"/>
              </w:rPr>
            </w:pPr>
            <w:r w:rsidRPr="00972FF9">
              <w:t xml:space="preserve">     &lt;</w:t>
            </w:r>
            <w:r w:rsidRPr="00972FF9">
              <w:rPr>
                <w:rStyle w:val="Strong"/>
                <w:bCs w:val="0"/>
              </w:rPr>
              <w:t>typemockregister company ="TypeMock" license="TypeMockLicense"</w:t>
            </w:r>
            <w:r>
              <w:rPr>
                <w:rStyle w:val="Strong"/>
                <w:bCs w:val="0"/>
                <w:lang w:val="en-US"/>
              </w:rPr>
              <w:t xml:space="preserve"> </w:t>
            </w:r>
            <w:r w:rsidRPr="00A55363">
              <w:rPr>
                <w:rStyle w:val="Strong"/>
                <w:bCs w:val="0"/>
              </w:rPr>
              <w:t>AutoDeploy</w:t>
            </w:r>
            <w:r w:rsidRPr="00A55363">
              <w:rPr>
                <w:lang w:val="en-US"/>
              </w:rPr>
              <w:t>=</w:t>
            </w:r>
            <w:r>
              <w:rPr>
                <w:b/>
                <w:lang w:val="en-US"/>
              </w:rPr>
              <w:t>”True”</w:t>
            </w:r>
            <w:r w:rsidRPr="00972FF9">
              <w:t>/&gt;</w:t>
            </w:r>
            <w:r w:rsidRPr="00972FF9">
              <w:br/>
              <w:t xml:space="preserve">  &lt;/target&gt;</w:t>
            </w:r>
            <w:r w:rsidRPr="00972FF9">
              <w:br/>
            </w:r>
            <w:r w:rsidRPr="00972FF9">
              <w:br/>
              <w:t>&lt;/project&gt;</w:t>
            </w:r>
          </w:p>
        </w:tc>
      </w:tr>
    </w:tbl>
    <w:p w:rsidR="00461611" w:rsidRDefault="00461611" w:rsidP="00976D70">
      <w:pPr>
        <w:pStyle w:val="Heading4"/>
      </w:pPr>
      <w:bookmarkStart w:id="687" w:name="_D2HTopic_346"/>
      <w:r>
        <w:t xml:space="preserve">Starting Typemock Isolator </w:t>
      </w:r>
      <w:bookmarkEnd w:id="687"/>
    </w:p>
    <w:p w:rsidR="00461611" w:rsidRDefault="00461611" w:rsidP="008A3F33">
      <w:r>
        <w:t xml:space="preserve">The </w:t>
      </w:r>
      <w:r w:rsidRPr="000F5867">
        <w:rPr>
          <w:rStyle w:val="Bold"/>
        </w:rPr>
        <w:t>typemockstart</w:t>
      </w:r>
      <w:r>
        <w:t xml:space="preserve"> task runs Typemock Isolator on the server.</w:t>
      </w:r>
    </w:p>
    <w:p w:rsidR="00461611" w:rsidRDefault="00461611" w:rsidP="008A3F33">
      <w:pPr>
        <w:pStyle w:val="ToDo"/>
      </w:pPr>
      <w:r>
        <w:t>To run typemockstart:</w:t>
      </w:r>
    </w:p>
    <w:p w:rsidR="00461611" w:rsidRDefault="00461611" w:rsidP="008A3F33">
      <w:pPr>
        <w:pStyle w:val="ListBullet"/>
      </w:pPr>
      <w:r>
        <w:t xml:space="preserve">Add the </w:t>
      </w:r>
      <w:r w:rsidRPr="000F5867">
        <w:rPr>
          <w:rStyle w:val="Bold"/>
        </w:rPr>
        <w:t>typemockstart</w:t>
      </w:r>
      <w:r>
        <w:t xml:space="preserve"> task to the project file with the following optional parameters:</w:t>
      </w:r>
    </w:p>
    <w:tbl>
      <w:tblPr>
        <w:tblW w:w="9354"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ook w:val="01E0" w:firstRow="1" w:lastRow="1" w:firstColumn="1" w:lastColumn="1" w:noHBand="0" w:noVBand="0"/>
      </w:tblPr>
      <w:tblGrid>
        <w:gridCol w:w="1751"/>
        <w:gridCol w:w="3478"/>
        <w:gridCol w:w="2169"/>
        <w:gridCol w:w="1956"/>
      </w:tblGrid>
      <w:tr w:rsidR="00461611" w:rsidTr="008E4320">
        <w:trPr>
          <w:cantSplit/>
          <w:tblHeader/>
        </w:trPr>
        <w:tc>
          <w:tcPr>
            <w:tcW w:w="1751" w:type="dxa"/>
          </w:tcPr>
          <w:p w:rsidR="00461611" w:rsidRDefault="00461611" w:rsidP="00A26483">
            <w:pPr>
              <w:pStyle w:val="TableHeader"/>
            </w:pPr>
            <w:r>
              <w:t>Parameter</w:t>
            </w:r>
          </w:p>
        </w:tc>
        <w:tc>
          <w:tcPr>
            <w:tcW w:w="3478" w:type="dxa"/>
            <w:shd w:val="clear" w:color="auto" w:fill="auto"/>
          </w:tcPr>
          <w:p w:rsidR="00461611" w:rsidRDefault="00461611" w:rsidP="00A26483">
            <w:pPr>
              <w:pStyle w:val="TableHeader"/>
            </w:pPr>
            <w:r>
              <w:t>Description</w:t>
            </w:r>
          </w:p>
        </w:tc>
        <w:tc>
          <w:tcPr>
            <w:tcW w:w="2169" w:type="dxa"/>
          </w:tcPr>
          <w:p w:rsidR="00461611" w:rsidRDefault="00461611" w:rsidP="00A26483">
            <w:pPr>
              <w:pStyle w:val="TableHeader"/>
            </w:pPr>
            <w:r>
              <w:t>Type</w:t>
            </w:r>
          </w:p>
        </w:tc>
        <w:tc>
          <w:tcPr>
            <w:tcW w:w="1956" w:type="dxa"/>
          </w:tcPr>
          <w:p w:rsidR="00461611" w:rsidRDefault="00461611" w:rsidP="00A26483">
            <w:pPr>
              <w:pStyle w:val="TableHeader"/>
            </w:pPr>
            <w:r>
              <w:t>Mandatory/Optional</w:t>
            </w:r>
          </w:p>
        </w:tc>
      </w:tr>
      <w:tr w:rsidR="00461611" w:rsidRPr="00AF785F" w:rsidTr="008E4320">
        <w:trPr>
          <w:cantSplit/>
        </w:trPr>
        <w:tc>
          <w:tcPr>
            <w:tcW w:w="1751" w:type="dxa"/>
          </w:tcPr>
          <w:p w:rsidR="00461611" w:rsidRPr="00D3696A" w:rsidRDefault="00461611" w:rsidP="00A26483">
            <w:pPr>
              <w:pStyle w:val="TableText"/>
            </w:pPr>
            <w:r>
              <w:rPr>
                <w:rStyle w:val="Strong"/>
                <w:b w:val="0"/>
                <w:bCs w:val="0"/>
              </w:rPr>
              <w:t>v</w:t>
            </w:r>
            <w:r w:rsidRPr="00D3696A">
              <w:rPr>
                <w:rStyle w:val="Strong"/>
                <w:b w:val="0"/>
                <w:bCs w:val="0"/>
              </w:rPr>
              <w:t>ersion</w:t>
            </w:r>
          </w:p>
        </w:tc>
        <w:tc>
          <w:tcPr>
            <w:tcW w:w="3478" w:type="dxa"/>
            <w:shd w:val="clear" w:color="auto" w:fill="auto"/>
          </w:tcPr>
          <w:p w:rsidR="00461611" w:rsidRDefault="00461611" w:rsidP="00A26483">
            <w:pPr>
              <w:pStyle w:val="TableText"/>
            </w:pPr>
            <w:r w:rsidRPr="000922B3">
              <w:t>Typemock Isolator</w:t>
            </w:r>
            <w:r>
              <w:t xml:space="preserve"> version </w:t>
            </w:r>
          </w:p>
        </w:tc>
        <w:tc>
          <w:tcPr>
            <w:tcW w:w="2169" w:type="dxa"/>
          </w:tcPr>
          <w:p w:rsidR="00461611" w:rsidRDefault="00461611" w:rsidP="00A26483">
            <w:pPr>
              <w:pStyle w:val="TableText"/>
            </w:pPr>
            <w:r>
              <w:t>String</w:t>
            </w:r>
          </w:p>
        </w:tc>
        <w:tc>
          <w:tcPr>
            <w:tcW w:w="1956" w:type="dxa"/>
          </w:tcPr>
          <w:p w:rsidR="00461611" w:rsidRDefault="00461611" w:rsidP="00A26483">
            <w:pPr>
              <w:pStyle w:val="TableText"/>
            </w:pPr>
            <w:r>
              <w:t>Optional</w:t>
            </w:r>
          </w:p>
        </w:tc>
      </w:tr>
      <w:tr w:rsidR="00461611" w:rsidRPr="00AF785F" w:rsidTr="008E4320">
        <w:trPr>
          <w:cantSplit/>
        </w:trPr>
        <w:tc>
          <w:tcPr>
            <w:tcW w:w="1751" w:type="dxa"/>
          </w:tcPr>
          <w:p w:rsidR="00461611" w:rsidRPr="00D3696A" w:rsidRDefault="00461611" w:rsidP="00A26483">
            <w:pPr>
              <w:pStyle w:val="TableText"/>
            </w:pPr>
            <w:r>
              <w:rPr>
                <w:rStyle w:val="Strong"/>
                <w:b w:val="0"/>
                <w:bCs w:val="0"/>
              </w:rPr>
              <w:t>t</w:t>
            </w:r>
            <w:r w:rsidRPr="00D3696A">
              <w:rPr>
                <w:rStyle w:val="Strong"/>
                <w:b w:val="0"/>
                <w:bCs w:val="0"/>
              </w:rPr>
              <w:t>arget</w:t>
            </w:r>
          </w:p>
        </w:tc>
        <w:tc>
          <w:tcPr>
            <w:tcW w:w="3478" w:type="dxa"/>
            <w:shd w:val="clear" w:color="auto" w:fill="auto"/>
          </w:tcPr>
          <w:p w:rsidR="00461611" w:rsidRDefault="00461611" w:rsidP="00A26483">
            <w:pPr>
              <w:pStyle w:val="TableText"/>
            </w:pPr>
            <w:r>
              <w:t xml:space="preserve">.NET version. </w:t>
            </w:r>
          </w:p>
          <w:p w:rsidR="00461611" w:rsidRDefault="00461611" w:rsidP="00A26483">
            <w:pPr>
              <w:pStyle w:val="TableText"/>
            </w:pPr>
            <w:r>
              <w:t>Possible values:</w:t>
            </w:r>
          </w:p>
          <w:p w:rsidR="00461611" w:rsidRDefault="00461611" w:rsidP="00A26483">
            <w:pPr>
              <w:pStyle w:val="TableBullet1"/>
            </w:pPr>
            <w:r>
              <w:t>2.0</w:t>
            </w:r>
          </w:p>
          <w:p w:rsidR="00461611" w:rsidRDefault="00461611" w:rsidP="00A26483">
            <w:pPr>
              <w:pStyle w:val="TableBullet1"/>
            </w:pPr>
            <w:r>
              <w:t xml:space="preserve">3.0 </w:t>
            </w:r>
          </w:p>
          <w:p w:rsidR="00461611" w:rsidRDefault="00461611" w:rsidP="00A26483">
            <w:pPr>
              <w:pStyle w:val="TableBullet1"/>
            </w:pPr>
            <w:r>
              <w:t>3.5</w:t>
            </w:r>
          </w:p>
          <w:p w:rsidR="00461611" w:rsidRPr="00427723" w:rsidRDefault="00461611" w:rsidP="00A26483">
            <w:pPr>
              <w:pStyle w:val="TableBullet1"/>
            </w:pPr>
            <w:r>
              <w:t>3.0</w:t>
            </w:r>
          </w:p>
          <w:p w:rsidR="00461611" w:rsidRDefault="00461611" w:rsidP="00A26483">
            <w:pPr>
              <w:pStyle w:val="TableBullet1"/>
            </w:pPr>
            <w:r>
              <w:t>4.0</w:t>
            </w:r>
          </w:p>
          <w:p w:rsidR="00461611" w:rsidRDefault="00461611" w:rsidP="00A26483">
            <w:pPr>
              <w:pStyle w:val="TableBullet1"/>
            </w:pPr>
            <w:r>
              <w:t>4.5</w:t>
            </w:r>
          </w:p>
        </w:tc>
        <w:tc>
          <w:tcPr>
            <w:tcW w:w="2169" w:type="dxa"/>
          </w:tcPr>
          <w:p w:rsidR="00461611" w:rsidRDefault="00461611" w:rsidP="00A26483">
            <w:pPr>
              <w:pStyle w:val="TableText"/>
            </w:pPr>
            <w:r>
              <w:t>String</w:t>
            </w:r>
          </w:p>
        </w:tc>
        <w:tc>
          <w:tcPr>
            <w:tcW w:w="1956" w:type="dxa"/>
          </w:tcPr>
          <w:p w:rsidR="00461611" w:rsidRDefault="00461611" w:rsidP="00A26483">
            <w:pPr>
              <w:pStyle w:val="TableText"/>
            </w:pPr>
            <w:r>
              <w:t>Optional</w:t>
            </w:r>
          </w:p>
        </w:tc>
      </w:tr>
      <w:tr w:rsidR="00461611" w:rsidRPr="00AF785F" w:rsidTr="008E4320">
        <w:trPr>
          <w:cantSplit/>
        </w:trPr>
        <w:tc>
          <w:tcPr>
            <w:tcW w:w="1751" w:type="dxa"/>
          </w:tcPr>
          <w:p w:rsidR="00461611" w:rsidRPr="00D3696A" w:rsidRDefault="00461611" w:rsidP="00A26483">
            <w:pPr>
              <w:pStyle w:val="TableText"/>
            </w:pPr>
            <w:r>
              <w:rPr>
                <w:rStyle w:val="Strong"/>
                <w:b w:val="0"/>
                <w:bCs w:val="0"/>
              </w:rPr>
              <w:t>l</w:t>
            </w:r>
            <w:r w:rsidRPr="00D3696A">
              <w:rPr>
                <w:rStyle w:val="Strong"/>
                <w:b w:val="0"/>
                <w:bCs w:val="0"/>
              </w:rPr>
              <w:t>ogPath</w:t>
            </w:r>
          </w:p>
        </w:tc>
        <w:tc>
          <w:tcPr>
            <w:tcW w:w="3478" w:type="dxa"/>
            <w:shd w:val="clear" w:color="auto" w:fill="auto"/>
          </w:tcPr>
          <w:p w:rsidR="00461611" w:rsidRDefault="00461611" w:rsidP="000F5867">
            <w:pPr>
              <w:pStyle w:val="TableText"/>
            </w:pPr>
            <w:r>
              <w:t xml:space="preserve">Path to log files (by default, it is the Typemock Isolator installation directory) </w:t>
            </w:r>
          </w:p>
        </w:tc>
        <w:tc>
          <w:tcPr>
            <w:tcW w:w="2169" w:type="dxa"/>
          </w:tcPr>
          <w:p w:rsidR="00461611" w:rsidRDefault="00461611" w:rsidP="00A26483">
            <w:pPr>
              <w:pStyle w:val="TableText"/>
            </w:pPr>
            <w:r>
              <w:t>String</w:t>
            </w:r>
          </w:p>
        </w:tc>
        <w:tc>
          <w:tcPr>
            <w:tcW w:w="1956" w:type="dxa"/>
          </w:tcPr>
          <w:p w:rsidR="00461611" w:rsidRDefault="00461611" w:rsidP="00A26483">
            <w:pPr>
              <w:pStyle w:val="TableText"/>
            </w:pPr>
            <w:r>
              <w:t>Optional</w:t>
            </w:r>
          </w:p>
        </w:tc>
      </w:tr>
      <w:tr w:rsidR="00461611" w:rsidRPr="00AF785F" w:rsidTr="008E4320">
        <w:trPr>
          <w:cantSplit/>
        </w:trPr>
        <w:tc>
          <w:tcPr>
            <w:tcW w:w="1751" w:type="dxa"/>
          </w:tcPr>
          <w:p w:rsidR="00461611" w:rsidRDefault="00461611" w:rsidP="00D07F67">
            <w:pPr>
              <w:pStyle w:val="TableText"/>
              <w:rPr>
                <w:rStyle w:val="Strong"/>
                <w:b w:val="0"/>
                <w:bCs w:val="0"/>
              </w:rPr>
            </w:pPr>
            <w:r>
              <w:rPr>
                <w:rStyle w:val="Strong"/>
                <w:rFonts w:eastAsiaTheme="majorEastAsia"/>
                <w:b w:val="0"/>
                <w:bCs w:val="0"/>
              </w:rPr>
              <w:t>Link</w:t>
            </w:r>
          </w:p>
        </w:tc>
        <w:tc>
          <w:tcPr>
            <w:tcW w:w="3478" w:type="dxa"/>
            <w:shd w:val="clear" w:color="auto" w:fill="auto"/>
          </w:tcPr>
          <w:p w:rsidR="00461611" w:rsidRDefault="00461611" w:rsidP="00252C3D">
            <w:pPr>
              <w:pStyle w:val="TableText"/>
            </w:pPr>
            <w:r>
              <w:t>Integrates Typemock Isolator with a specified profiler</w:t>
            </w:r>
          </w:p>
        </w:tc>
        <w:tc>
          <w:tcPr>
            <w:tcW w:w="2169" w:type="dxa"/>
          </w:tcPr>
          <w:p w:rsidR="00461611" w:rsidRDefault="00461611" w:rsidP="00A26483">
            <w:pPr>
              <w:pStyle w:val="TableText"/>
            </w:pPr>
            <w:r>
              <w:t>String</w:t>
            </w:r>
          </w:p>
        </w:tc>
        <w:tc>
          <w:tcPr>
            <w:tcW w:w="1956" w:type="dxa"/>
          </w:tcPr>
          <w:p w:rsidR="00461611" w:rsidRDefault="00461611" w:rsidP="00A26483">
            <w:pPr>
              <w:pStyle w:val="TableText"/>
            </w:pPr>
            <w:r>
              <w:t>Optional</w:t>
            </w:r>
          </w:p>
        </w:tc>
      </w:tr>
      <w:tr w:rsidR="00461611" w:rsidRPr="00AF785F" w:rsidTr="008E4320">
        <w:trPr>
          <w:cantSplit/>
        </w:trPr>
        <w:tc>
          <w:tcPr>
            <w:tcW w:w="1751" w:type="dxa"/>
          </w:tcPr>
          <w:p w:rsidR="00461611" w:rsidRDefault="00461611" w:rsidP="00D07F67">
            <w:pPr>
              <w:pStyle w:val="TableText"/>
              <w:rPr>
                <w:rStyle w:val="Strong"/>
                <w:rFonts w:eastAsiaTheme="majorEastAsia"/>
                <w:b w:val="0"/>
                <w:bCs w:val="0"/>
              </w:rPr>
            </w:pPr>
            <w:r>
              <w:rPr>
                <w:rStyle w:val="Strong"/>
                <w:rFonts w:eastAsiaTheme="majorEastAsia"/>
                <w:b w:val="0"/>
                <w:bCs w:val="0"/>
              </w:rPr>
              <w:t>DisableAutoLink</w:t>
            </w:r>
          </w:p>
        </w:tc>
        <w:tc>
          <w:tcPr>
            <w:tcW w:w="3478" w:type="dxa"/>
            <w:shd w:val="clear" w:color="auto" w:fill="auto"/>
          </w:tcPr>
          <w:p w:rsidR="00461611" w:rsidRDefault="00461611" w:rsidP="00A26483">
            <w:pPr>
              <w:pStyle w:val="TableText"/>
            </w:pPr>
            <w:r>
              <w:t>Disables automatic integration with profilers</w:t>
            </w:r>
          </w:p>
        </w:tc>
        <w:tc>
          <w:tcPr>
            <w:tcW w:w="2169" w:type="dxa"/>
          </w:tcPr>
          <w:p w:rsidR="00461611" w:rsidRDefault="00461611" w:rsidP="00A26483">
            <w:pPr>
              <w:pStyle w:val="TableText"/>
            </w:pPr>
            <w:r>
              <w:t>Boolean</w:t>
            </w:r>
          </w:p>
        </w:tc>
        <w:tc>
          <w:tcPr>
            <w:tcW w:w="1956" w:type="dxa"/>
          </w:tcPr>
          <w:p w:rsidR="00461611" w:rsidRDefault="00461611" w:rsidP="00A26483">
            <w:pPr>
              <w:pStyle w:val="TableText"/>
            </w:pPr>
            <w:r>
              <w:t>Optional</w:t>
            </w:r>
          </w:p>
        </w:tc>
      </w:tr>
    </w:tbl>
    <w:p w:rsidR="00461611" w:rsidRDefault="00461611" w:rsidP="008A3F33">
      <w:r>
        <w:t xml:space="preserve"> </w:t>
      </w:r>
    </w:p>
    <w:p w:rsidR="00461611" w:rsidRDefault="00461611" w:rsidP="00976D70">
      <w:pPr>
        <w:pStyle w:val="Heading5"/>
      </w:pPr>
      <w:bookmarkStart w:id="688" w:name="_D2HTopic_347"/>
      <w:r>
        <w:t>Samples</w:t>
      </w:r>
      <w:bookmarkEnd w:id="688"/>
    </w:p>
    <w:p w:rsidR="00461611" w:rsidRPr="009F7864" w:rsidRDefault="00461611" w:rsidP="00976D70">
      <w:pPr>
        <w:pStyle w:val="Heading6"/>
      </w:pPr>
      <w:r>
        <w:t xml:space="preserve">Sample 1: Running NUnit Tests and Typemock Isolator </w:t>
      </w:r>
    </w:p>
    <w:p w:rsidR="00461611" w:rsidRDefault="00461611" w:rsidP="00FF4400">
      <w:r>
        <w:t xml:space="preserve">Because the best practice recommends to copy the Typemock Isolator DLLs to the source control repository, the following example assumes that the DLLs are stored there (see the </w:t>
      </w:r>
      <w:r w:rsidRPr="00BB5940">
        <w:rPr>
          <w:rStyle w:val="Bold"/>
        </w:rPr>
        <w:t>TypemockLocation</w:t>
      </w:r>
      <w:r w:rsidRPr="00D860AB">
        <w:t xml:space="preserve"> </w:t>
      </w:r>
      <w:r>
        <w:t xml:space="preserve">parameter). Your build can retrieve the files from the source control repository. </w:t>
      </w:r>
    </w:p>
    <w:p w:rsidR="00461611" w:rsidRDefault="00461611" w:rsidP="00FF4400">
      <w:r w:rsidRPr="00D860AB">
        <w:t xml:space="preserve">The original location </w:t>
      </w:r>
      <w:r>
        <w:t xml:space="preserve">of the DLLs </w:t>
      </w:r>
      <w:r w:rsidRPr="00D860AB">
        <w:t xml:space="preserve">is </w:t>
      </w:r>
      <w:r w:rsidRPr="00D860AB">
        <w:rPr>
          <w:rStyle w:val="Bold"/>
        </w:rPr>
        <w:t>C:\Program Files (x86)\TypeMock\Isolator\&lt;version&gt;\TypeMock.</w:t>
      </w:r>
      <w:r>
        <w:rPr>
          <w:rStyle w:val="Bold"/>
        </w:rPr>
        <w:t>NAnt</w:t>
      </w:r>
      <w:r w:rsidRPr="00D860AB">
        <w:rPr>
          <w:rStyle w:val="Bold"/>
        </w:rPr>
        <w:t>.dll</w:t>
      </w:r>
      <w:r w:rsidRPr="00D860AB">
        <w:rPr>
          <w:rStyle w:val="Bold"/>
          <w:b w:val="0"/>
        </w:rPr>
        <w:t>.</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26483">
        <w:tc>
          <w:tcPr>
            <w:tcW w:w="9360" w:type="dxa"/>
            <w:shd w:val="clear" w:color="auto" w:fill="F3F3F3"/>
            <w:tcMar>
              <w:bottom w:w="120" w:type="dxa"/>
            </w:tcMar>
          </w:tcPr>
          <w:p w:rsidR="00461611" w:rsidRPr="009B1A65" w:rsidRDefault="00461611" w:rsidP="00A26483">
            <w:pPr>
              <w:pStyle w:val="Command"/>
            </w:pPr>
            <w:r w:rsidRPr="009B1A65">
              <w:t>&lt;project name="Typemock Isolator Examples" default="test" basedir="."&gt;</w:t>
            </w:r>
            <w:r w:rsidRPr="009B1A65">
              <w:br/>
            </w:r>
            <w:r w:rsidRPr="009B1A65">
              <w:tab/>
              <w:t>&lt;property name="nunit" value="C:\Program Files\NUnit\bin\nunit-console.exe" /&gt;</w:t>
            </w:r>
            <w:r w:rsidRPr="009B1A65">
              <w:br/>
            </w:r>
            <w:r w:rsidRPr="009B1A65">
              <w:tab/>
              <w:t>&lt;property name="typemock.dir" value="C:\</w:t>
            </w:r>
            <w:r>
              <w:rPr>
                <w:lang w:val="en-US"/>
              </w:rPr>
              <w:t>Sources</w:t>
            </w:r>
            <w:r w:rsidRPr="009B1A65">
              <w:t>\TypeMock" /&gt;</w:t>
            </w:r>
            <w:r w:rsidRPr="009B1A65">
              <w:br/>
              <w:t xml:space="preserve">  </w:t>
            </w:r>
            <w:r w:rsidRPr="009B1A65">
              <w:br/>
              <w:t xml:space="preserve">  &lt;!--Example: running NUnit tests with Typemock Isolator--&gt;</w:t>
            </w:r>
            <w:r w:rsidRPr="009B1A65">
              <w:br/>
              <w:t xml:space="preserve">  &lt;target name="test"&gt;</w:t>
            </w:r>
            <w:r w:rsidRPr="009B1A65">
              <w:br/>
              <w:t xml:space="preserve">     &lt;!-- Dynamically load Typemock NAnat tasks --&gt;</w:t>
            </w:r>
            <w:r w:rsidRPr="009B1A65">
              <w:br/>
              <w:t xml:space="preserve">     &lt;loadtasks assembly="${typemock.dir}\</w:t>
            </w:r>
            <w:r w:rsidRPr="009B1A65">
              <w:rPr>
                <w:rStyle w:val="Strong"/>
                <w:b w:val="0"/>
                <w:bCs w:val="0"/>
              </w:rPr>
              <w:t>TypeMock.NAntBuild.dll</w:t>
            </w:r>
            <w:r w:rsidRPr="009B1A65">
              <w:t>" /&gt;</w:t>
            </w:r>
            <w:r w:rsidRPr="009B1A65">
              <w:br/>
            </w:r>
          </w:p>
          <w:p w:rsidR="00461611" w:rsidRDefault="00461611" w:rsidP="00A26483">
            <w:pPr>
              <w:pStyle w:val="Command"/>
              <w:rPr>
                <w:rFonts w:asciiTheme="minorHAnsi" w:hAnsiTheme="minorHAnsi"/>
                <w:b/>
              </w:rPr>
            </w:pPr>
            <w:r w:rsidRPr="009B1A65">
              <w:t xml:space="preserve">     &lt;!-- Start Typemock Isolator --&gt;</w:t>
            </w:r>
            <w:r w:rsidRPr="009B1A65">
              <w:br/>
              <w:t xml:space="preserve"> </w:t>
            </w:r>
            <w:r w:rsidRPr="009B1A65">
              <w:rPr>
                <w:b/>
              </w:rPr>
              <w:t xml:space="preserve">    &lt;typemockstart/&gt;</w:t>
            </w:r>
          </w:p>
          <w:p w:rsidR="00461611" w:rsidRPr="00563C1F" w:rsidRDefault="00461611" w:rsidP="00A26483">
            <w:pPr>
              <w:pStyle w:val="Command"/>
            </w:pPr>
            <w:r w:rsidRPr="009B1A65">
              <w:t xml:space="preserve">     &lt;!-- </w:t>
            </w:r>
            <w:r>
              <w:rPr>
                <w:lang w:val="en-US"/>
              </w:rPr>
              <w:t>Stop</w:t>
            </w:r>
            <w:r w:rsidRPr="009B1A65">
              <w:t xml:space="preserve"> Typemock Isolator --&gt;</w:t>
            </w:r>
            <w:r w:rsidRPr="009B1A65">
              <w:br/>
              <w:t xml:space="preserve"> </w:t>
            </w:r>
            <w:r w:rsidRPr="009B1A65">
              <w:rPr>
                <w:b/>
              </w:rPr>
              <w:t xml:space="preserve">    &lt;typemockst</w:t>
            </w:r>
            <w:r>
              <w:rPr>
                <w:b/>
                <w:lang w:val="en-US"/>
              </w:rPr>
              <w:t>op</w:t>
            </w:r>
            <w:r w:rsidRPr="009B1A65">
              <w:rPr>
                <w:b/>
              </w:rPr>
              <w:t>/&gt;</w:t>
            </w:r>
            <w:r w:rsidRPr="009B1A65">
              <w:br/>
              <w:t xml:space="preserve">     </w:t>
            </w:r>
            <w:r w:rsidRPr="009B1A65">
              <w:br/>
              <w:t xml:space="preserve">  &lt;/target&gt;</w:t>
            </w:r>
            <w:r w:rsidRPr="009B1A65">
              <w:br/>
              <w:t>&lt;/project&gt;</w:t>
            </w:r>
          </w:p>
        </w:tc>
      </w:tr>
    </w:tbl>
    <w:p w:rsidR="00461611" w:rsidRDefault="00461611" w:rsidP="008A3F33">
      <w:pPr>
        <w:pStyle w:val="HTMLPreformatted"/>
      </w:pPr>
    </w:p>
    <w:p w:rsidR="00461611" w:rsidRDefault="00461611" w:rsidP="00976D70">
      <w:pPr>
        <w:pStyle w:val="Heading6"/>
      </w:pPr>
      <w:r>
        <w:t>Sample 2: Running NUnit Tests with Typemock Isolator and NCover 2.x Coverage in .NET 4.0</w:t>
      </w:r>
    </w:p>
    <w:p w:rsidR="00461611" w:rsidRDefault="00461611" w:rsidP="008A3F33">
      <w:r>
        <w:t xml:space="preserve">This is done using the &lt;ncover&gt; NAnt task provided with NCoverExplorer, which comes with the NCover 4.x installation. </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A26483">
        <w:trPr>
          <w:cantSplit/>
        </w:trPr>
        <w:tc>
          <w:tcPr>
            <w:tcW w:w="828" w:type="dxa"/>
            <w:shd w:val="clear" w:color="auto" w:fill="auto"/>
          </w:tcPr>
          <w:p w:rsidR="00461611" w:rsidRDefault="00461611" w:rsidP="00A26483">
            <w:pPr>
              <w:pStyle w:val="NoteRegularMark"/>
            </w:pPr>
            <w:r>
              <w:t>!</w:t>
            </w:r>
          </w:p>
        </w:tc>
        <w:tc>
          <w:tcPr>
            <w:tcW w:w="8532" w:type="dxa"/>
            <w:shd w:val="clear" w:color="auto" w:fill="auto"/>
          </w:tcPr>
          <w:p w:rsidR="00461611" w:rsidRPr="00312A07" w:rsidRDefault="00461611" w:rsidP="00A26483">
            <w:pPr>
              <w:pStyle w:val="Note"/>
            </w:pPr>
            <w:r w:rsidRPr="00312A07">
              <w:t>Note</w:t>
            </w:r>
          </w:p>
          <w:p w:rsidR="00461611" w:rsidRPr="00C92C35" w:rsidRDefault="00461611" w:rsidP="00A26483">
            <w:pPr>
              <w:pStyle w:val="TableText"/>
            </w:pPr>
            <w:r>
              <w:t xml:space="preserve">Pre .NCover 4. Typemock Isolator requires registering its own profiler when linking with the NCover profiler. If you do not set </w:t>
            </w:r>
            <w:r>
              <w:rPr>
                <w:b/>
                <w:bCs/>
              </w:rPr>
              <w:t>registerProfiler="false"</w:t>
            </w:r>
            <w:r>
              <w:t>, NCover will try to register its profiler when run and unregister Typemock Isolator, causing unexpected test failure.</w:t>
            </w:r>
          </w:p>
        </w:tc>
      </w:tr>
    </w:tbl>
    <w:p w:rsidR="00461611" w:rsidRDefault="00461611" w:rsidP="008A3F33"/>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26483">
        <w:tc>
          <w:tcPr>
            <w:tcW w:w="9360" w:type="dxa"/>
            <w:shd w:val="clear" w:color="auto" w:fill="F3F3F3"/>
            <w:tcMar>
              <w:bottom w:w="120" w:type="dxa"/>
            </w:tcMar>
          </w:tcPr>
          <w:p w:rsidR="00461611" w:rsidRDefault="00461611" w:rsidP="00B50FA9">
            <w:pPr>
              <w:pStyle w:val="Command"/>
              <w:rPr>
                <w:rFonts w:asciiTheme="minorHAnsi" w:hAnsiTheme="minorHAnsi"/>
              </w:rPr>
            </w:pPr>
            <w:r w:rsidRPr="00267181">
              <w:t>&lt;project name="Typemock Isolator Examples" default="test" basedir="."&gt;</w:t>
            </w:r>
            <w:r w:rsidRPr="00267181">
              <w:br/>
            </w:r>
            <w:r w:rsidRPr="00267181">
              <w:tab/>
              <w:t>&lt;property name="nunit" value="C:\Program Files\NUnit\bin\nunit-console.exe" /&gt;</w:t>
            </w:r>
            <w:r w:rsidRPr="00267181">
              <w:br/>
            </w:r>
            <w:r w:rsidRPr="00267181">
              <w:tab/>
              <w:t>&lt;property name="ncover.dir" value="C:\Program Files\NCover\NCover.Console.exe" /&gt;</w:t>
            </w:r>
            <w:r w:rsidRPr="00267181">
              <w:br/>
            </w:r>
            <w:r w:rsidRPr="00267181">
              <w:tab/>
              <w:t>&lt;property name="typemock.dir" value="</w:t>
            </w:r>
            <w:r w:rsidRPr="009B1A65">
              <w:t>C:\</w:t>
            </w:r>
            <w:r>
              <w:rPr>
                <w:lang w:val="en-US"/>
              </w:rPr>
              <w:t>Sources</w:t>
            </w:r>
            <w:r w:rsidRPr="009B1A65">
              <w:t>\TypeMock</w:t>
            </w:r>
            <w:r w:rsidRPr="00267181">
              <w:t>" /&gt;</w:t>
            </w:r>
            <w:r w:rsidRPr="00267181">
              <w:br/>
              <w:t xml:space="preserve">  </w:t>
            </w:r>
            <w:r w:rsidRPr="00267181">
              <w:br/>
              <w:t xml:space="preserve">  &lt;!-- Example: running NUnit tests with Typemock Isolator and NCover 2.x coverage --&gt;</w:t>
            </w:r>
            <w:r w:rsidRPr="00267181">
              <w:br/>
              <w:t xml:space="preserve">    &lt;target name="test" description="Execute NUnit tests with Typemock Isolator, and generate coverage information with NCover 2.x"&gt;</w:t>
            </w:r>
            <w:r w:rsidRPr="00267181">
              <w:br/>
              <w:t xml:space="preserve">    &lt;!-- Dynamically load TypeMock Isolator NAnt tasks --&gt;</w:t>
            </w:r>
            <w:r w:rsidRPr="00267181">
              <w:br/>
              <w:t xml:space="preserve">    &lt;loadtasks assembly="${typemock.dir}\TypeMock.NAntBuild.dll" /&gt;</w:t>
            </w:r>
            <w:r w:rsidRPr="00267181">
              <w:br/>
              <w:t xml:space="preserve">    </w:t>
            </w:r>
            <w:r w:rsidRPr="00267181">
              <w:br/>
              <w:t xml:space="preserve">    &lt;!-- Load NCover NAnt tasks --&gt;</w:t>
            </w:r>
            <w:r w:rsidRPr="00267181">
              <w:br/>
              <w:t xml:space="preserve">    &lt;loadtasks assembly="${ncover.dir}\Build Task Plugins\NCoverExplorer.NAntTasks.dll" /&gt;</w:t>
            </w:r>
            <w:r w:rsidRPr="00267181">
              <w:br/>
              <w:t xml:space="preserve">    </w:t>
            </w:r>
            <w:r w:rsidRPr="00267181">
              <w:br/>
              <w:t xml:space="preserve">    &lt;!-- Start TypeMock Isolator; --&gt;</w:t>
            </w:r>
            <w:r w:rsidRPr="00267181">
              <w:br/>
            </w:r>
            <w:r w:rsidRPr="00267181">
              <w:rPr>
                <w:b/>
              </w:rPr>
              <w:t xml:space="preserve">    &lt;typemockstart target="2.0"/&gt;</w:t>
            </w:r>
            <w:r w:rsidRPr="00267181">
              <w:rPr>
                <w:b/>
              </w:rPr>
              <w:br/>
              <w:t xml:space="preserve">    </w:t>
            </w:r>
            <w:r w:rsidRPr="00267181">
              <w:rPr>
                <w:b/>
              </w:rPr>
              <w:br/>
              <w:t xml:space="preserve">    &lt;!-- Run NCover with NUnit; Do NOT register the NCover profiler - this conflicts with the Typemock/NCover link --&gt;</w:t>
            </w:r>
            <w:r w:rsidRPr="00267181">
              <w:rPr>
                <w:b/>
              </w:rPr>
              <w:br/>
              <w:t xml:space="preserve">    &lt;ncover program="${ncover.dir}\NCover.Console.exe"</w:t>
            </w:r>
            <w:r w:rsidRPr="00267181">
              <w:rPr>
                <w:b/>
              </w:rPr>
              <w:br/>
              <w:t xml:space="preserve">            commandLineExe="${nunit}"</w:t>
            </w:r>
            <w:r w:rsidRPr="00267181">
              <w:rPr>
                <w:b/>
              </w:rPr>
              <w:br/>
              <w:t xml:space="preserve">            commandLineArgs="Tests.dll"</w:t>
            </w:r>
            <w:r w:rsidRPr="00267181">
              <w:rPr>
                <w:b/>
              </w:rPr>
              <w:br/>
              <w:t xml:space="preserve">            registerProfiler="false"</w:t>
            </w:r>
            <w:r w:rsidRPr="00267181">
              <w:rPr>
                <w:b/>
              </w:rPr>
              <w:br/>
              <w:t xml:space="preserve">    /&gt;</w:t>
            </w:r>
            <w:r w:rsidRPr="00267181">
              <w:br/>
            </w:r>
          </w:p>
          <w:p w:rsidR="00461611" w:rsidRPr="00267181" w:rsidRDefault="00461611" w:rsidP="00B50FA9">
            <w:pPr>
              <w:pStyle w:val="Command"/>
            </w:pPr>
            <w:r w:rsidRPr="009B1A65">
              <w:t xml:space="preserve">     &lt;!-- </w:t>
            </w:r>
            <w:r>
              <w:rPr>
                <w:lang w:val="en-US"/>
              </w:rPr>
              <w:t>Stop</w:t>
            </w:r>
            <w:r w:rsidRPr="009B1A65">
              <w:t xml:space="preserve"> Typemock Isolator --&gt;</w:t>
            </w:r>
            <w:r w:rsidRPr="009B1A65">
              <w:br/>
              <w:t xml:space="preserve"> </w:t>
            </w:r>
            <w:r w:rsidRPr="009B1A65">
              <w:rPr>
                <w:b/>
              </w:rPr>
              <w:t xml:space="preserve">    &lt;typemockst</w:t>
            </w:r>
            <w:r>
              <w:rPr>
                <w:b/>
                <w:lang w:val="en-US"/>
              </w:rPr>
              <w:t>op</w:t>
            </w:r>
            <w:r w:rsidRPr="009B1A65">
              <w:rPr>
                <w:b/>
              </w:rPr>
              <w:t>/&gt;</w:t>
            </w:r>
            <w:r w:rsidRPr="00267181">
              <w:br/>
              <w:t xml:space="preserve">  &lt;/target&gt;</w:t>
            </w:r>
            <w:r w:rsidRPr="00267181">
              <w:br/>
              <w:t>&lt;/project&gt;</w:t>
            </w:r>
          </w:p>
        </w:tc>
      </w:tr>
    </w:tbl>
    <w:p w:rsidR="00461611" w:rsidRDefault="00461611" w:rsidP="008A3F33">
      <w:pPr>
        <w:pStyle w:val="HTMLPreformatted"/>
      </w:pPr>
    </w:p>
    <w:p w:rsidR="00461611" w:rsidRDefault="00461611" w:rsidP="008A3F33">
      <w:r w:rsidRPr="00DB09FD">
        <w:t xml:space="preserve">You can use the same syntax for usage with NCover 1.5.8 by downloading the </w:t>
      </w:r>
      <w:hyperlink r:id="rId75" w:history="1">
        <w:r w:rsidRPr="00DB09FD">
          <w:t>NCoverExplorer Extras package</w:t>
        </w:r>
      </w:hyperlink>
      <w:r w:rsidRPr="00DB09FD">
        <w:t xml:space="preserve">. </w:t>
      </w:r>
    </w:p>
    <w:p w:rsidR="00461611" w:rsidRDefault="00461611" w:rsidP="00976D70">
      <w:pPr>
        <w:pStyle w:val="Heading6"/>
      </w:pPr>
      <w:r>
        <w:t>Sample 3: Running Ncover 4 Tests with Typemock Isolator and NCover 1.5.8 Coverage</w:t>
      </w:r>
    </w:p>
    <w:p w:rsidR="00461611" w:rsidRDefault="00461611" w:rsidP="008A3F33">
      <w:r>
        <w:t xml:space="preserve">The following example shows how to run NUnit tests with </w:t>
      </w:r>
      <w:r w:rsidRPr="003B0F6B">
        <w:rPr>
          <w:bCs/>
        </w:rPr>
        <w:t>Typemock Isolator</w:t>
      </w:r>
      <w:r>
        <w:t xml:space="preserve"> and NCover 1.5.8 coverage by using the generic NAnt &lt;exec&gt; task.</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26483">
        <w:tc>
          <w:tcPr>
            <w:tcW w:w="9360" w:type="dxa"/>
            <w:shd w:val="clear" w:color="auto" w:fill="F3F3F3"/>
            <w:tcMar>
              <w:bottom w:w="120" w:type="dxa"/>
            </w:tcMar>
          </w:tcPr>
          <w:p w:rsidR="00461611" w:rsidRDefault="00461611" w:rsidP="00A26483">
            <w:pPr>
              <w:pStyle w:val="Command"/>
              <w:rPr>
                <w:rFonts w:asciiTheme="minorHAnsi" w:hAnsiTheme="minorHAnsi"/>
              </w:rPr>
            </w:pPr>
            <w:r w:rsidRPr="003B0F6B">
              <w:t>&lt;project name="Typemock Isolator Examples" default="test" basedir="."&gt;</w:t>
            </w:r>
            <w:r w:rsidRPr="003B0F6B">
              <w:br/>
            </w:r>
            <w:r w:rsidRPr="003B0F6B">
              <w:tab/>
              <w:t>&lt;property name="nunit" value="C:\Program Files\NUnit\bin\nunit-console.exe" /&gt;</w:t>
            </w:r>
            <w:r w:rsidRPr="003B0F6B">
              <w:br/>
            </w:r>
            <w:r w:rsidRPr="003B0F6B">
              <w:tab/>
              <w:t>&lt;property name="ncover.dir" value="C:\Program Files\NCover\NCover.Console.exe" /&gt;</w:t>
            </w:r>
            <w:r w:rsidRPr="003B0F6B">
              <w:br/>
            </w:r>
            <w:r w:rsidRPr="003B0F6B">
              <w:tab/>
              <w:t>&lt;property name="typemock.dir" value="</w:t>
            </w:r>
            <w:r w:rsidRPr="009B1A65">
              <w:t>C:\</w:t>
            </w:r>
            <w:r>
              <w:rPr>
                <w:lang w:val="en-US"/>
              </w:rPr>
              <w:t>Sources</w:t>
            </w:r>
            <w:r w:rsidRPr="009B1A65">
              <w:t>\TypeMock</w:t>
            </w:r>
            <w:r w:rsidRPr="003B0F6B">
              <w:t>" /&gt;</w:t>
            </w:r>
            <w:r w:rsidRPr="003B0F6B">
              <w:br/>
              <w:t xml:space="preserve">  </w:t>
            </w:r>
            <w:r w:rsidRPr="003B0F6B">
              <w:br/>
              <w:t xml:space="preserve">  &lt;!-- Example: running NUnit tests with Typemock Isolator and NCover 1.5.8 coverage --&gt;</w:t>
            </w:r>
            <w:r w:rsidRPr="003B0F6B">
              <w:br/>
              <w:t xml:space="preserve">  &lt;target name="test" description="Executes NUnit tests with Typemock Isolator, and generates coverage information using NCover 1.5.8" &gt;</w:t>
            </w:r>
            <w:r w:rsidRPr="003B0F6B">
              <w:br/>
              <w:t xml:space="preserve">    &lt;!-- Dynamically load TypeMock Isolator NAnt tasks --&gt;</w:t>
            </w:r>
            <w:r w:rsidRPr="003B0F6B">
              <w:br/>
              <w:t xml:space="preserve">    &lt;loadtasks assembly="${typemock.dir}\TypeMock.NAntBuild.dll" /&gt;</w:t>
            </w:r>
            <w:r w:rsidRPr="003B0F6B">
              <w:br/>
              <w:t xml:space="preserve">            </w:t>
            </w:r>
            <w:r w:rsidRPr="003B0F6B">
              <w:br/>
              <w:t xml:space="preserve">    &lt;!-- Start TypeMock Isolator; --&gt;</w:t>
            </w:r>
            <w:r w:rsidRPr="003B0F6B">
              <w:br/>
            </w:r>
            <w:r w:rsidRPr="000C3892">
              <w:rPr>
                <w:b/>
              </w:rPr>
              <w:t xml:space="preserve">    &lt;typemockstart target="2.0" /&gt;</w:t>
            </w:r>
            <w:r w:rsidRPr="000C3892">
              <w:rPr>
                <w:b/>
              </w:rPr>
              <w:br/>
              <w:t xml:space="preserve">    </w:t>
            </w:r>
            <w:r w:rsidRPr="000C3892">
              <w:rPr>
                <w:b/>
              </w:rPr>
              <w:br/>
              <w:t xml:space="preserve">    &lt;!-- Run NCover with NUnit using the NAnt exec task --&gt;</w:t>
            </w:r>
            <w:r w:rsidRPr="000C3892">
              <w:rPr>
                <w:b/>
              </w:rPr>
              <w:br/>
              <w:t xml:space="preserve">    &lt;exec failonerror="false" program="${ncover.dir}\NCover.Console.exe"&gt;</w:t>
            </w:r>
            <w:r w:rsidRPr="000C3892">
              <w:rPr>
                <w:b/>
              </w:rPr>
              <w:br/>
              <w:t xml:space="preserve">      &lt;arg value="${nunit}" /&gt;</w:t>
            </w:r>
            <w:r w:rsidRPr="000C3892">
              <w:rPr>
                <w:b/>
              </w:rPr>
              <w:br/>
              <w:t xml:space="preserve">      &lt;arg value="Tests.dll" /&gt;</w:t>
            </w:r>
            <w:r w:rsidRPr="000C3892">
              <w:rPr>
                <w:b/>
              </w:rPr>
              <w:br/>
              <w:t xml:space="preserve">    &lt;/exec&gt;</w:t>
            </w:r>
            <w:r w:rsidRPr="003B0F6B">
              <w:br/>
            </w:r>
          </w:p>
          <w:p w:rsidR="00461611" w:rsidRPr="003B0F6B" w:rsidRDefault="00461611" w:rsidP="00A26483">
            <w:pPr>
              <w:pStyle w:val="Command"/>
            </w:pPr>
            <w:r w:rsidRPr="009B1A65">
              <w:t xml:space="preserve">     &lt;!-- </w:t>
            </w:r>
            <w:r>
              <w:rPr>
                <w:lang w:val="en-US"/>
              </w:rPr>
              <w:t>Stop</w:t>
            </w:r>
            <w:r w:rsidRPr="009B1A65">
              <w:t xml:space="preserve"> Typemock Isolator --&gt;</w:t>
            </w:r>
            <w:r w:rsidRPr="009B1A65">
              <w:br/>
              <w:t xml:space="preserve"> </w:t>
            </w:r>
            <w:r w:rsidRPr="009B1A65">
              <w:rPr>
                <w:b/>
              </w:rPr>
              <w:t xml:space="preserve">    &lt;typemockst</w:t>
            </w:r>
            <w:r>
              <w:rPr>
                <w:b/>
                <w:lang w:val="en-US"/>
              </w:rPr>
              <w:t>op</w:t>
            </w:r>
            <w:r w:rsidRPr="009B1A65">
              <w:rPr>
                <w:b/>
              </w:rPr>
              <w:t>/&gt;</w:t>
            </w:r>
            <w:r w:rsidRPr="003B0F6B">
              <w:br/>
              <w:t xml:space="preserve">  &lt;/target&gt;</w:t>
            </w:r>
            <w:r w:rsidRPr="003B0F6B">
              <w:br/>
              <w:t>&lt;/project&gt;</w:t>
            </w:r>
          </w:p>
        </w:tc>
      </w:tr>
    </w:tbl>
    <w:p w:rsidR="00461611" w:rsidRDefault="00461611" w:rsidP="00976D70">
      <w:pPr>
        <w:pStyle w:val="Heading4"/>
      </w:pPr>
      <w:bookmarkStart w:id="689" w:name="_D2HTopic_348"/>
      <w:r>
        <w:t xml:space="preserve">Stopping Typemock Isolator </w:t>
      </w:r>
      <w:bookmarkEnd w:id="689"/>
    </w:p>
    <w:p w:rsidR="00461611" w:rsidRDefault="00461611" w:rsidP="00800843">
      <w:r>
        <w:t xml:space="preserve">The </w:t>
      </w:r>
      <w:r w:rsidRPr="000F5867">
        <w:rPr>
          <w:rStyle w:val="Bold"/>
        </w:rPr>
        <w:t>typemockstop</w:t>
      </w:r>
      <w:r>
        <w:t xml:space="preserve"> task stops Typemock Isolator on the server. You must call </w:t>
      </w:r>
      <w:r w:rsidRPr="000F5867">
        <w:rPr>
          <w:rStyle w:val="Bold"/>
        </w:rPr>
        <w:t>typemockstop</w:t>
      </w:r>
      <w:r>
        <w:t xml:space="preserve"> after </w:t>
      </w:r>
      <w:r w:rsidRPr="000F5867">
        <w:rPr>
          <w:rStyle w:val="Bold"/>
        </w:rPr>
        <w:t>typemock</w:t>
      </w:r>
      <w:r>
        <w:rPr>
          <w:rStyle w:val="Bold"/>
        </w:rPr>
        <w:t>start</w:t>
      </w:r>
      <w:r>
        <w:t xml:space="preserve"> even if the test failed.</w:t>
      </w:r>
    </w:p>
    <w:p w:rsidR="00461611" w:rsidRDefault="00461611" w:rsidP="008A3F33">
      <w:pPr>
        <w:pStyle w:val="ToDo"/>
      </w:pPr>
      <w:r>
        <w:t>To run typemockstop:</w:t>
      </w:r>
    </w:p>
    <w:p w:rsidR="00461611" w:rsidRDefault="00461611" w:rsidP="008A3F33">
      <w:pPr>
        <w:pStyle w:val="ListBullet"/>
      </w:pPr>
      <w:r>
        <w:t xml:space="preserve">Add the </w:t>
      </w:r>
      <w:r w:rsidRPr="000F5867">
        <w:rPr>
          <w:rStyle w:val="Bold"/>
        </w:rPr>
        <w:t>typemockstop</w:t>
      </w:r>
      <w:r>
        <w:t xml:space="preserve"> task to the project file after </w:t>
      </w:r>
      <w:r w:rsidRPr="000F5867">
        <w:rPr>
          <w:rStyle w:val="Bold"/>
        </w:rPr>
        <w:t>typemockstart</w:t>
      </w:r>
      <w:r>
        <w:rPr>
          <w:rStyle w:val="Strong"/>
        </w:rPr>
        <w:t>.</w:t>
      </w:r>
      <w:r>
        <w:t xml:space="preserve"> </w:t>
      </w:r>
    </w:p>
    <w:p w:rsidR="00461611" w:rsidRDefault="00461611" w:rsidP="004B6852">
      <w:pPr>
        <w:pStyle w:val="Heading5"/>
      </w:pPr>
      <w:bookmarkStart w:id="690" w:name="_D2HTopic_349"/>
      <w:r>
        <w:t>Samples</w:t>
      </w:r>
      <w:bookmarkEnd w:id="690"/>
    </w:p>
    <w:p w:rsidR="00461611" w:rsidRDefault="00461611" w:rsidP="008A3F33">
      <w:r>
        <w:t>The following example shows how to stop Typemock Isolator.</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26483">
        <w:tc>
          <w:tcPr>
            <w:tcW w:w="9360" w:type="dxa"/>
            <w:shd w:val="clear" w:color="auto" w:fill="F3F3F3"/>
            <w:tcMar>
              <w:bottom w:w="120" w:type="dxa"/>
            </w:tcMar>
          </w:tcPr>
          <w:p w:rsidR="00461611" w:rsidRPr="007730E7" w:rsidRDefault="00461611" w:rsidP="007730E7">
            <w:pPr>
              <w:pStyle w:val="Command"/>
            </w:pPr>
            <w:r w:rsidRPr="007730E7">
              <w:t>&lt;typemockstop/&gt;</w:t>
            </w:r>
          </w:p>
        </w:tc>
      </w:tr>
    </w:tbl>
    <w:p w:rsidR="00461611" w:rsidRDefault="00461611" w:rsidP="00646CEE">
      <w:pPr>
        <w:pStyle w:val="Heading3"/>
      </w:pPr>
      <w:bookmarkStart w:id="691" w:name="_Integrating_with_TeamCity"/>
      <w:bookmarkStart w:id="692" w:name="_d2h_bmk__Integrating_with_TeamCity_10"/>
      <w:bookmarkStart w:id="693" w:name="_Toc408479937"/>
      <w:bookmarkStart w:id="694" w:name="_d2h_bmk__Toc408479937_10"/>
      <w:bookmarkStart w:id="695" w:name="_D2HTopic_350"/>
      <w:bookmarkEnd w:id="691"/>
      <w:bookmarkEnd w:id="692"/>
      <w:r>
        <w:t xml:space="preserve">Integrating with </w:t>
      </w:r>
      <w:r w:rsidRPr="00646CEE">
        <w:t>CruiseControl.NET</w:t>
      </w:r>
      <w:bookmarkEnd w:id="693"/>
      <w:bookmarkEnd w:id="694"/>
      <w:bookmarkEnd w:id="695"/>
    </w:p>
    <w:p w:rsidR="00461611" w:rsidRDefault="00461611" w:rsidP="00646CEE">
      <w:r>
        <w:t xml:space="preserve">To integrate Typemock Isolator with CruiseControl .NET, you need to configure CruiseControl .NET to run with TMockRunner. </w:t>
      </w:r>
    </w:p>
    <w:p w:rsidR="00461611" w:rsidRDefault="00461611" w:rsidP="00BB5940">
      <w:r>
        <w:t xml:space="preserve">Because the best practice recommends to copy the Typemock Isolator DLLs to the source control repository, the following example assumes that the DLLs are stored there (see the </w:t>
      </w:r>
      <w:r>
        <w:rPr>
          <w:rStyle w:val="Bold"/>
        </w:rPr>
        <w:t>executable</w:t>
      </w:r>
      <w:r w:rsidRPr="00D860AB">
        <w:t xml:space="preserve"> </w:t>
      </w:r>
      <w:r>
        <w:t xml:space="preserve">parameter). Your build can retrieve the files from the source control repository. </w:t>
      </w:r>
    </w:p>
    <w:p w:rsidR="00461611" w:rsidRDefault="00461611" w:rsidP="00ED0C8A">
      <w:r w:rsidRPr="00D860AB">
        <w:t xml:space="preserve">The original location </w:t>
      </w:r>
      <w:r>
        <w:t xml:space="preserve">of the DLLs </w:t>
      </w:r>
      <w:r w:rsidRPr="00D860AB">
        <w:t xml:space="preserve">is </w:t>
      </w:r>
      <w:r w:rsidRPr="00D860AB">
        <w:rPr>
          <w:rStyle w:val="Bold"/>
        </w:rPr>
        <w:t>C:\Program Files (x86)\TypeMock\Isolator\&lt;version&gt;\</w:t>
      </w:r>
      <w:r>
        <w:rPr>
          <w:rStyle w:val="Bold"/>
        </w:rPr>
        <w:t>TMockRunner</w:t>
      </w:r>
      <w:r w:rsidRPr="00D860AB">
        <w:rPr>
          <w:rStyle w:val="Bold"/>
        </w:rPr>
        <w:t>.dll</w:t>
      </w:r>
      <w:r w:rsidRPr="00D860AB">
        <w:rPr>
          <w:rStyle w:val="Bold"/>
          <w:b w:val="0"/>
        </w:rPr>
        <w:t>.</w:t>
      </w:r>
    </w:p>
    <w:p w:rsidR="00461611" w:rsidRDefault="00461611" w:rsidP="00646CEE">
      <w:pPr>
        <w:pStyle w:val="ToDo"/>
      </w:pPr>
      <w:r>
        <w:t>To configure CruiseControl .NET:</w:t>
      </w:r>
    </w:p>
    <w:p w:rsidR="00461611" w:rsidRPr="00646CEE" w:rsidRDefault="00461611" w:rsidP="008E57C1">
      <w:pPr>
        <w:pStyle w:val="ListBullet"/>
      </w:pPr>
      <w:r>
        <w:t xml:space="preserve">In </w:t>
      </w:r>
      <w:r w:rsidRPr="00242A73">
        <w:rPr>
          <w:rStyle w:val="Bold"/>
        </w:rPr>
        <w:t>ccnet.config</w:t>
      </w:r>
      <w:r>
        <w:t xml:space="preserve"> stored in the CruiseControl.NET root folder, add the following code to run the tests: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222203">
        <w:tc>
          <w:tcPr>
            <w:tcW w:w="9360" w:type="dxa"/>
            <w:shd w:val="clear" w:color="auto" w:fill="F3F3F3"/>
            <w:tcMar>
              <w:bottom w:w="120" w:type="dxa"/>
            </w:tcMar>
          </w:tcPr>
          <w:p w:rsidR="00461611" w:rsidRDefault="00461611" w:rsidP="00646CEE">
            <w:pPr>
              <w:pStyle w:val="Command"/>
            </w:pPr>
            <w:r>
              <w:t>&lt;exec&gt;</w:t>
            </w:r>
          </w:p>
          <w:p w:rsidR="00461611" w:rsidRDefault="00461611" w:rsidP="00646CEE">
            <w:pPr>
              <w:pStyle w:val="Command"/>
            </w:pPr>
            <w:r>
              <w:rPr>
                <w:lang w:val="en-US"/>
              </w:rPr>
              <w:t xml:space="preserve">   </w:t>
            </w:r>
            <w:r>
              <w:t>&lt;executable</w:t>
            </w:r>
            <w:r>
              <w:rPr>
                <w:lang w:val="en-US"/>
              </w:rPr>
              <w:t>&gt;</w:t>
            </w:r>
            <w:r>
              <w:t>C:\Sources\TypeMock\TMockRunner.exe&lt;/executable&gt;</w:t>
            </w:r>
          </w:p>
          <w:p w:rsidR="00461611" w:rsidRDefault="00461611" w:rsidP="00646CEE">
            <w:pPr>
              <w:pStyle w:val="Command"/>
            </w:pPr>
            <w:r>
              <w:rPr>
                <w:lang w:val="en-US"/>
              </w:rPr>
              <w:t xml:space="preserve">   </w:t>
            </w:r>
            <w:r>
              <w:t>&lt;baseDirectory&gt;&lt;your directoty&gt;&lt;/baseDirectory&gt;</w:t>
            </w:r>
          </w:p>
          <w:p w:rsidR="00461611" w:rsidRDefault="00461611" w:rsidP="00646CEE">
            <w:pPr>
              <w:pStyle w:val="Command"/>
            </w:pPr>
            <w:r>
              <w:rPr>
                <w:lang w:val="en-US"/>
              </w:rPr>
              <w:t xml:space="preserve">   </w:t>
            </w:r>
            <w:r>
              <w:t xml:space="preserve">&lt;buildArgs&gt;"C:\Program Files (x86)\Microsoft Visual Studio </w:t>
            </w:r>
            <w:r>
              <w:rPr>
                <w:lang w:val="en-US"/>
              </w:rPr>
              <w:t xml:space="preserve"> </w:t>
            </w:r>
            <w:r>
              <w:t>10.0\Common7\IDE\MSTest.exe" /testcontainer:Tests.dll&lt;/buildArgs&gt;</w:t>
            </w:r>
          </w:p>
          <w:p w:rsidR="00461611" w:rsidRPr="00646CEE" w:rsidRDefault="00461611" w:rsidP="00646CEE">
            <w:pPr>
              <w:pStyle w:val="Command"/>
            </w:pPr>
            <w:r>
              <w:t>&lt;/exec&gt;</w:t>
            </w:r>
          </w:p>
        </w:tc>
      </w:tr>
    </w:tbl>
    <w:p w:rsidR="00461611" w:rsidRDefault="00461611" w:rsidP="00976D70">
      <w:pPr>
        <w:pStyle w:val="Heading3"/>
      </w:pPr>
      <w:bookmarkStart w:id="696" w:name="_Toc408479938"/>
      <w:bookmarkStart w:id="697" w:name="_d2h_bmk__Toc408479938_10"/>
      <w:bookmarkStart w:id="698" w:name="_D2HTopic_351"/>
      <w:r>
        <w:t>Integrating with Jenkins CI</w:t>
      </w:r>
      <w:bookmarkEnd w:id="696"/>
      <w:bookmarkEnd w:id="697"/>
      <w:bookmarkEnd w:id="698"/>
    </w:p>
    <w:p w:rsidR="00461611" w:rsidRDefault="00461611" w:rsidP="00ED3B4A">
      <w:r>
        <w:t xml:space="preserve">You can integrate Typemock Isolator with Jenkins CI using MSBuild tasks or a </w:t>
      </w:r>
      <w:r w:rsidRPr="008919AB">
        <w:t xml:space="preserve">Windows </w:t>
      </w:r>
      <w:r>
        <w:t>b</w:t>
      </w:r>
      <w:r w:rsidRPr="008919AB">
        <w:t xml:space="preserve">atch </w:t>
      </w:r>
      <w:r>
        <w:t>c</w:t>
      </w:r>
      <w:r w:rsidRPr="008919AB">
        <w:t>ommand</w:t>
      </w:r>
      <w:r>
        <w:t xml:space="preserve">. </w:t>
      </w:r>
    </w:p>
    <w:p w:rsidR="00461611" w:rsidRDefault="00461611" w:rsidP="00706F72">
      <w:pPr>
        <w:pStyle w:val="ToDo"/>
      </w:pPr>
      <w:r>
        <w:t>To integrate Typemock Isolator with Jenkins CI using MSBuild tasks:</w:t>
      </w:r>
    </w:p>
    <w:p w:rsidR="00461611" w:rsidRPr="005506D8" w:rsidRDefault="00461611" w:rsidP="00461611">
      <w:pPr>
        <w:pStyle w:val="ListNumber"/>
        <w:numPr>
          <w:ilvl w:val="0"/>
          <w:numId w:val="44"/>
        </w:numPr>
      </w:pPr>
      <w:r w:rsidRPr="005506D8">
        <w:t xml:space="preserve">In Jenkins CI, under </w:t>
      </w:r>
      <w:r w:rsidRPr="00740EF6">
        <w:rPr>
          <w:rStyle w:val="Bold"/>
        </w:rPr>
        <w:t>Build</w:t>
      </w:r>
      <w:r w:rsidRPr="005506D8">
        <w:t xml:space="preserve">, </w:t>
      </w:r>
      <w:r w:rsidRPr="00740EF6">
        <w:rPr>
          <w:rStyle w:val="Bold"/>
        </w:rPr>
        <w:t>Add Build Step</w:t>
      </w:r>
      <w:r w:rsidRPr="005506D8">
        <w:t>.</w:t>
      </w:r>
    </w:p>
    <w:p w:rsidR="00461611" w:rsidRPr="005506D8" w:rsidRDefault="00461611" w:rsidP="00461611">
      <w:pPr>
        <w:pStyle w:val="ListNumber"/>
        <w:numPr>
          <w:ilvl w:val="0"/>
          <w:numId w:val="44"/>
        </w:numPr>
      </w:pPr>
      <w:r w:rsidRPr="005506D8">
        <w:t xml:space="preserve">Select </w:t>
      </w:r>
      <w:r w:rsidRPr="00740EF6">
        <w:rPr>
          <w:rStyle w:val="Bold"/>
        </w:rPr>
        <w:t>Choose Build a Visual Studio project or solution using MSBuild</w:t>
      </w:r>
      <w:r w:rsidRPr="005506D8">
        <w:t>.</w:t>
      </w:r>
    </w:p>
    <w:p w:rsidR="00461611" w:rsidRPr="005506D8" w:rsidRDefault="00461611" w:rsidP="00461611">
      <w:pPr>
        <w:pStyle w:val="ListNumber"/>
        <w:numPr>
          <w:ilvl w:val="0"/>
          <w:numId w:val="44"/>
        </w:numPr>
      </w:pPr>
      <w:r w:rsidRPr="005506D8">
        <w:t xml:space="preserve">In the </w:t>
      </w:r>
      <w:r w:rsidRPr="00740EF6">
        <w:rPr>
          <w:rStyle w:val="Bold"/>
        </w:rPr>
        <w:t>MSBuild Build File</w:t>
      </w:r>
      <w:r>
        <w:t xml:space="preserve"> field</w:t>
      </w:r>
      <w:r w:rsidRPr="005506D8">
        <w:t>,  specify the MSBuild build file that contains Typemock Isolator tasks.</w:t>
      </w:r>
    </w:p>
    <w:p w:rsidR="00461611" w:rsidRPr="005506D8" w:rsidRDefault="00461611" w:rsidP="00461611">
      <w:pPr>
        <w:pStyle w:val="ListNumber"/>
        <w:numPr>
          <w:ilvl w:val="0"/>
          <w:numId w:val="44"/>
        </w:numPr>
      </w:pPr>
      <w:r w:rsidRPr="005506D8">
        <w:t xml:space="preserve">Click </w:t>
      </w:r>
      <w:r w:rsidRPr="00740EF6">
        <w:rPr>
          <w:rStyle w:val="Bold"/>
        </w:rPr>
        <w:t>Save</w:t>
      </w:r>
      <w:r w:rsidRPr="005506D8">
        <w:t>.</w:t>
      </w:r>
    </w:p>
    <w:p w:rsidR="00461611" w:rsidRPr="005506D8" w:rsidRDefault="00461611" w:rsidP="005506D8">
      <w:pPr>
        <w:pStyle w:val="ToDo"/>
      </w:pPr>
      <w:r w:rsidRPr="005506D8">
        <w:t>To integrate Typemock Isolator with Jenkins CI using Windows batch command:</w:t>
      </w:r>
    </w:p>
    <w:p w:rsidR="00461611" w:rsidRPr="005506D8" w:rsidRDefault="00461611" w:rsidP="00461611">
      <w:pPr>
        <w:pStyle w:val="ListNumber"/>
        <w:numPr>
          <w:ilvl w:val="0"/>
          <w:numId w:val="63"/>
        </w:numPr>
      </w:pPr>
      <w:r w:rsidRPr="005506D8">
        <w:t xml:space="preserve">In Jenkins CI, under </w:t>
      </w:r>
      <w:r w:rsidRPr="00740EF6">
        <w:rPr>
          <w:rStyle w:val="Bold"/>
        </w:rPr>
        <w:t>Build</w:t>
      </w:r>
      <w:r w:rsidRPr="005506D8">
        <w:t xml:space="preserve">, </w:t>
      </w:r>
      <w:r w:rsidRPr="00740EF6">
        <w:rPr>
          <w:rStyle w:val="Bold"/>
        </w:rPr>
        <w:t>Add Build Step</w:t>
      </w:r>
      <w:r w:rsidRPr="005506D8">
        <w:t>.</w:t>
      </w:r>
    </w:p>
    <w:p w:rsidR="00461611" w:rsidRPr="005506D8" w:rsidRDefault="00461611" w:rsidP="00461611">
      <w:pPr>
        <w:pStyle w:val="ListNumber"/>
        <w:numPr>
          <w:ilvl w:val="0"/>
          <w:numId w:val="63"/>
        </w:numPr>
      </w:pPr>
      <w:r w:rsidRPr="005506D8">
        <w:t xml:space="preserve">Select </w:t>
      </w:r>
      <w:r w:rsidRPr="00740EF6">
        <w:rPr>
          <w:rStyle w:val="Bold"/>
        </w:rPr>
        <w:t>Execute windows Batch command</w:t>
      </w:r>
      <w:r w:rsidRPr="005506D8">
        <w:t>.</w:t>
      </w:r>
    </w:p>
    <w:p w:rsidR="00461611" w:rsidRDefault="00461611" w:rsidP="00461611">
      <w:pPr>
        <w:pStyle w:val="ListNumber"/>
        <w:numPr>
          <w:ilvl w:val="0"/>
          <w:numId w:val="63"/>
        </w:numPr>
      </w:pPr>
      <w:r w:rsidRPr="005506D8">
        <w:t xml:space="preserve">In the </w:t>
      </w:r>
      <w:r w:rsidRPr="00740EF6">
        <w:rPr>
          <w:rStyle w:val="Bold"/>
        </w:rPr>
        <w:t>Command</w:t>
      </w:r>
      <w:r w:rsidRPr="005506D8">
        <w:t xml:space="preserve"> field, add the following command to run TMOCKRUNNER:</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906AA">
        <w:tc>
          <w:tcPr>
            <w:tcW w:w="9360" w:type="dxa"/>
            <w:shd w:val="clear" w:color="auto" w:fill="F3F3F3"/>
            <w:tcMar>
              <w:bottom w:w="120" w:type="dxa"/>
            </w:tcMar>
          </w:tcPr>
          <w:p w:rsidR="00461611" w:rsidRPr="00646CEE" w:rsidRDefault="00461611" w:rsidP="005506D8">
            <w:pPr>
              <w:pStyle w:val="Command"/>
            </w:pPr>
            <w:r w:rsidRPr="005506D8">
              <w:t xml:space="preserve">&lt;location&gt;TMockRunner &lt;location&gt;mstest.exe </w:t>
            </w:r>
            <w:r>
              <w:rPr>
                <w:lang w:val="en-US"/>
              </w:rPr>
              <w:t xml:space="preserve"> </w:t>
            </w:r>
            <w:r w:rsidRPr="005506D8">
              <w:t>/testcontainer:"&lt;location&gt;test.dll"</w:t>
            </w:r>
          </w:p>
        </w:tc>
      </w:tr>
    </w:tbl>
    <w:p w:rsidR="00461611" w:rsidRPr="00740EF6" w:rsidRDefault="00461611" w:rsidP="00740EF6"/>
    <w:p w:rsidR="00461611" w:rsidRPr="005506D8" w:rsidRDefault="00461611" w:rsidP="00461611">
      <w:pPr>
        <w:pStyle w:val="ListNumber"/>
        <w:numPr>
          <w:ilvl w:val="0"/>
          <w:numId w:val="72"/>
        </w:numPr>
      </w:pPr>
      <w:r>
        <w:t xml:space="preserve">Click </w:t>
      </w:r>
      <w:r w:rsidRPr="00740EF6">
        <w:rPr>
          <w:rStyle w:val="Bold"/>
        </w:rPr>
        <w:t>Save</w:t>
      </w:r>
      <w:r>
        <w:t>.</w:t>
      </w:r>
    </w:p>
    <w:p w:rsidR="00461611" w:rsidRDefault="00461611" w:rsidP="00976D70">
      <w:pPr>
        <w:pStyle w:val="Heading3"/>
      </w:pPr>
      <w:bookmarkStart w:id="699" w:name="_Toc408479939"/>
      <w:bookmarkStart w:id="700" w:name="_d2h_bmk__Toc408479939_10"/>
      <w:bookmarkStart w:id="701" w:name="_D2HTopic_352"/>
      <w:r>
        <w:t>Integrating with TeamCity</w:t>
      </w:r>
      <w:bookmarkEnd w:id="699"/>
      <w:bookmarkEnd w:id="700"/>
      <w:bookmarkEnd w:id="701"/>
    </w:p>
    <w:p w:rsidR="00461611" w:rsidRDefault="00461611" w:rsidP="00DC1F36">
      <w:r>
        <w:t xml:space="preserve">You can integrate Typemock Isolator with TeamCity using MSBuild tasks or a </w:t>
      </w:r>
      <w:r w:rsidRPr="008919AB">
        <w:t xml:space="preserve">Windows </w:t>
      </w:r>
      <w:r>
        <w:t>b</w:t>
      </w:r>
      <w:r w:rsidRPr="008919AB">
        <w:t xml:space="preserve">atch </w:t>
      </w:r>
      <w:r>
        <w:t>c</w:t>
      </w:r>
      <w:r w:rsidRPr="008919AB">
        <w:t>ommand</w:t>
      </w:r>
      <w:r>
        <w:t>.</w:t>
      </w:r>
    </w:p>
    <w:p w:rsidR="00461611" w:rsidRDefault="00461611" w:rsidP="00B712F4">
      <w:pPr>
        <w:pStyle w:val="ToDo"/>
      </w:pPr>
      <w:r>
        <w:t>To integrate Typemock Isolator using MSBuild tasks:</w:t>
      </w:r>
    </w:p>
    <w:p w:rsidR="00461611" w:rsidRDefault="00461611" w:rsidP="00461611">
      <w:pPr>
        <w:pStyle w:val="ListNumber"/>
        <w:numPr>
          <w:ilvl w:val="0"/>
          <w:numId w:val="64"/>
        </w:numPr>
      </w:pPr>
      <w:r>
        <w:t xml:space="preserve">In TeamCity, click </w:t>
      </w:r>
      <w:r w:rsidRPr="00F54E63">
        <w:rPr>
          <w:rStyle w:val="Bold"/>
        </w:rPr>
        <w:t>Add New Build Step</w:t>
      </w:r>
      <w:r>
        <w:t>.</w:t>
      </w:r>
    </w:p>
    <w:p w:rsidR="00461611" w:rsidRDefault="00461611" w:rsidP="00461611">
      <w:pPr>
        <w:pStyle w:val="ListNumber"/>
        <w:numPr>
          <w:ilvl w:val="0"/>
          <w:numId w:val="64"/>
        </w:numPr>
      </w:pPr>
      <w:r>
        <w:t xml:space="preserve">In the </w:t>
      </w:r>
      <w:r w:rsidRPr="00F54E63">
        <w:rPr>
          <w:rStyle w:val="Bold"/>
        </w:rPr>
        <w:t>Runner type</w:t>
      </w:r>
      <w:r>
        <w:t xml:space="preserve"> drop-down list, select </w:t>
      </w:r>
      <w:r w:rsidRPr="00F54E63">
        <w:rPr>
          <w:rStyle w:val="Bold"/>
        </w:rPr>
        <w:t>MSBuild</w:t>
      </w:r>
      <w:r>
        <w:t>.</w:t>
      </w:r>
    </w:p>
    <w:p w:rsidR="00461611" w:rsidRDefault="00461611" w:rsidP="00461611">
      <w:pPr>
        <w:pStyle w:val="ListNumber"/>
        <w:numPr>
          <w:ilvl w:val="0"/>
          <w:numId w:val="64"/>
        </w:numPr>
      </w:pPr>
      <w:r>
        <w:t>Specify the MSBuild file that contains Typemock Isolator tasks.</w:t>
      </w:r>
    </w:p>
    <w:p w:rsidR="00461611" w:rsidRDefault="00461611" w:rsidP="00461611">
      <w:pPr>
        <w:pStyle w:val="ListNumber"/>
        <w:numPr>
          <w:ilvl w:val="0"/>
          <w:numId w:val="64"/>
        </w:numPr>
      </w:pPr>
      <w:r>
        <w:t>Fill in the rest of the fields as required.</w:t>
      </w:r>
    </w:p>
    <w:p w:rsidR="00461611" w:rsidRDefault="00461611" w:rsidP="00461611">
      <w:pPr>
        <w:pStyle w:val="ListNumber"/>
        <w:numPr>
          <w:ilvl w:val="0"/>
          <w:numId w:val="64"/>
        </w:numPr>
      </w:pPr>
      <w:r>
        <w:t xml:space="preserve">Click </w:t>
      </w:r>
      <w:r w:rsidRPr="00CA558F">
        <w:rPr>
          <w:rStyle w:val="Bold"/>
        </w:rPr>
        <w:t>Save</w:t>
      </w:r>
      <w:r>
        <w:t>.</w:t>
      </w:r>
    </w:p>
    <w:p w:rsidR="00461611" w:rsidRDefault="00461611" w:rsidP="00F54E63">
      <w:pPr>
        <w:pStyle w:val="ToDo"/>
      </w:pPr>
      <w:r>
        <w:t>To integrate Typemock Isolator using a Windows batch command:</w:t>
      </w:r>
    </w:p>
    <w:p w:rsidR="00461611" w:rsidRDefault="00461611" w:rsidP="00461611">
      <w:pPr>
        <w:pStyle w:val="ListNumber"/>
        <w:numPr>
          <w:ilvl w:val="0"/>
          <w:numId w:val="65"/>
        </w:numPr>
      </w:pPr>
      <w:r>
        <w:t xml:space="preserve">In TeamCity, click </w:t>
      </w:r>
      <w:r w:rsidRPr="00F54E63">
        <w:rPr>
          <w:rStyle w:val="Bold"/>
        </w:rPr>
        <w:t>Add New Build Step</w:t>
      </w:r>
      <w:r>
        <w:t>.</w:t>
      </w:r>
    </w:p>
    <w:p w:rsidR="00461611" w:rsidRDefault="00461611" w:rsidP="00461611">
      <w:pPr>
        <w:pStyle w:val="ListNumber"/>
        <w:numPr>
          <w:ilvl w:val="0"/>
          <w:numId w:val="72"/>
        </w:numPr>
      </w:pPr>
      <w:r>
        <w:t xml:space="preserve">In the </w:t>
      </w:r>
      <w:r w:rsidRPr="00F54E63">
        <w:rPr>
          <w:rStyle w:val="Bold"/>
        </w:rPr>
        <w:t>Runner type</w:t>
      </w:r>
      <w:r>
        <w:t xml:space="preserve"> drop-down list, select </w:t>
      </w:r>
      <w:r w:rsidRPr="00F54E63">
        <w:rPr>
          <w:rStyle w:val="Bold"/>
        </w:rPr>
        <w:t>Command Line</w:t>
      </w:r>
      <w:r>
        <w:t>.</w:t>
      </w:r>
    </w:p>
    <w:p w:rsidR="00461611" w:rsidRDefault="00461611" w:rsidP="00461611">
      <w:pPr>
        <w:pStyle w:val="ListNumber"/>
        <w:numPr>
          <w:ilvl w:val="0"/>
          <w:numId w:val="72"/>
        </w:numPr>
      </w:pPr>
      <w:r>
        <w:t xml:space="preserve">In the </w:t>
      </w:r>
      <w:r w:rsidRPr="00B30682">
        <w:rPr>
          <w:rStyle w:val="Bold"/>
        </w:rPr>
        <w:t>Custom script</w:t>
      </w:r>
      <w:r>
        <w:t xml:space="preserve"> field, </w:t>
      </w:r>
      <w:r w:rsidRPr="00F54E63">
        <w:t>add the following command to run TMOCKRUNNER</w:t>
      </w:r>
      <w:r>
        <w:t>:</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4906AA">
        <w:tc>
          <w:tcPr>
            <w:tcW w:w="9360" w:type="dxa"/>
            <w:shd w:val="clear" w:color="auto" w:fill="F3F3F3"/>
            <w:tcMar>
              <w:bottom w:w="120" w:type="dxa"/>
            </w:tcMar>
          </w:tcPr>
          <w:p w:rsidR="00461611" w:rsidRPr="00F54E63" w:rsidRDefault="00461611" w:rsidP="00F54E63">
            <w:pPr>
              <w:pStyle w:val="Command"/>
            </w:pPr>
            <w:r w:rsidRPr="00F54E63">
              <w:rPr>
                <w:rStyle w:val="Strong"/>
                <w:b w:val="0"/>
                <w:bCs w:val="0"/>
              </w:rPr>
              <w:t>&lt;location&gt;TM</w:t>
            </w:r>
            <w:r w:rsidRPr="00F54E63">
              <w:t>ockRunner &lt;location&gt;mstest.exe /testcontainer:"&lt;location&gt;test.dll"</w:t>
            </w:r>
          </w:p>
        </w:tc>
      </w:tr>
    </w:tbl>
    <w:p w:rsidR="00461611" w:rsidRPr="00740EF6" w:rsidRDefault="00461611" w:rsidP="00F54E63"/>
    <w:p w:rsidR="00461611" w:rsidRDefault="00461611" w:rsidP="00461611">
      <w:pPr>
        <w:pStyle w:val="ListNumber"/>
        <w:numPr>
          <w:ilvl w:val="0"/>
          <w:numId w:val="72"/>
        </w:numPr>
      </w:pPr>
      <w:r>
        <w:t>Fill in the rest of the fields as required.</w:t>
      </w:r>
    </w:p>
    <w:p w:rsidR="00461611" w:rsidRPr="005506D8" w:rsidRDefault="00461611" w:rsidP="00461611">
      <w:pPr>
        <w:pStyle w:val="ListNumber"/>
        <w:numPr>
          <w:ilvl w:val="0"/>
          <w:numId w:val="72"/>
        </w:numPr>
      </w:pPr>
      <w:r>
        <w:t xml:space="preserve">Click </w:t>
      </w:r>
      <w:r w:rsidRPr="00740EF6">
        <w:rPr>
          <w:rStyle w:val="Bold"/>
        </w:rPr>
        <w:t>Save</w:t>
      </w:r>
      <w:r>
        <w:t>.</w:t>
      </w:r>
    </w:p>
    <w:p w:rsidR="00461611" w:rsidRDefault="00461611" w:rsidP="00976D70">
      <w:pPr>
        <w:pStyle w:val="Heading3"/>
      </w:pPr>
      <w:bookmarkStart w:id="702" w:name="_Integrating_with_MS"/>
      <w:bookmarkStart w:id="703" w:name="_d2h_bmk__Integrating_with_MS_10"/>
      <w:bookmarkStart w:id="704" w:name="_Toc408479940"/>
      <w:bookmarkStart w:id="705" w:name="_d2h_bmk__Toc408479940_10"/>
      <w:bookmarkStart w:id="706" w:name="_D2HTopic_353"/>
      <w:bookmarkEnd w:id="702"/>
      <w:bookmarkEnd w:id="703"/>
      <w:r>
        <w:t>Integrating with MS Team Foundation Server</w:t>
      </w:r>
      <w:bookmarkEnd w:id="704"/>
      <w:bookmarkEnd w:id="705"/>
      <w:bookmarkEnd w:id="706"/>
    </w:p>
    <w:p w:rsidR="00461611" w:rsidRDefault="00461611" w:rsidP="008A3F33">
      <w:r>
        <w:t>Typemock Isolator integrates with the following versions of MS Foundation Server:</w:t>
      </w:r>
    </w:p>
    <w:p w:rsidR="00461611" w:rsidRDefault="00461611" w:rsidP="00C12BDB">
      <w:pPr>
        <w:pStyle w:val="ListBullet"/>
      </w:pPr>
      <w:r>
        <w:t xml:space="preserve">MS Team Foundation Server 2010. See </w:t>
      </w:r>
      <w:hyperlink w:anchor="_D2HTopic_354" w:history="1">
        <w:r w:rsidRPr="009F775B">
          <w:rPr>
            <w:rStyle w:val="Hyperlink"/>
          </w:rPr>
          <w:t>Integrating with MS Team Foundation Server 2010</w:t>
        </w:r>
      </w:hyperlink>
      <w:r>
        <w:t>.</w:t>
      </w:r>
    </w:p>
    <w:p w:rsidR="00461611" w:rsidRDefault="00461611" w:rsidP="00C12BDB">
      <w:pPr>
        <w:pStyle w:val="ListBullet"/>
      </w:pPr>
      <w:r>
        <w:t xml:space="preserve">MS Team Foundation Server 2012. See </w:t>
      </w:r>
      <w:hyperlink w:anchor="_D2HTopic_357" w:history="1">
        <w:r w:rsidRPr="009F775B">
          <w:rPr>
            <w:rStyle w:val="Hyperlink"/>
          </w:rPr>
          <w:t>Integrating with MS Team Foundation Server 2012</w:t>
        </w:r>
      </w:hyperlink>
      <w:r>
        <w:t>.</w:t>
      </w:r>
    </w:p>
    <w:p w:rsidR="00461611" w:rsidRDefault="00461611" w:rsidP="00C12BDB">
      <w:pPr>
        <w:pStyle w:val="ListBullet"/>
      </w:pPr>
      <w:r>
        <w:t xml:space="preserve">MS Team Foundation Server 2013. See </w:t>
      </w:r>
      <w:hyperlink w:anchor="_D2HTopic_360" w:history="1">
        <w:r w:rsidRPr="009F775B">
          <w:rPr>
            <w:rStyle w:val="Hyperlink"/>
          </w:rPr>
          <w:t>Integrating with MS Team Foundation Server 2013</w:t>
        </w:r>
      </w:hyperlink>
      <w:r>
        <w:t>.</w:t>
      </w:r>
    </w:p>
    <w:p w:rsidR="00461611" w:rsidRDefault="00461611" w:rsidP="0049775E">
      <w:pPr>
        <w:pStyle w:val="Heading4"/>
      </w:pPr>
      <w:bookmarkStart w:id="707" w:name="_Integrating_with_MS_1"/>
      <w:bookmarkStart w:id="708" w:name="_d2h_bmk__Integrating_with_MS_1_10"/>
      <w:bookmarkStart w:id="709" w:name="_D2HTopic_354"/>
      <w:bookmarkEnd w:id="707"/>
      <w:bookmarkEnd w:id="708"/>
      <w:r>
        <w:t>Integrating with MS Team Foundation Server 2010</w:t>
      </w:r>
      <w:bookmarkEnd w:id="709"/>
    </w:p>
    <w:p w:rsidR="00461611" w:rsidRPr="008E57C1" w:rsidRDefault="00461611" w:rsidP="002F78B5">
      <w:r w:rsidRPr="008E57C1">
        <w:t xml:space="preserve">The following steps show how to use the custom </w:t>
      </w:r>
      <w:r>
        <w:t>MS Team Foundation Server</w:t>
      </w:r>
      <w:r w:rsidRPr="008E57C1">
        <w:t xml:space="preserve"> activity </w:t>
      </w:r>
      <w:r w:rsidRPr="00CA558F">
        <w:t>and the template pro</w:t>
      </w:r>
      <w:r>
        <w:t xml:space="preserve">vided with Typemock Isolator </w:t>
      </w:r>
      <w:r w:rsidRPr="008E57C1">
        <w:t xml:space="preserve">for use of different scenarios. </w:t>
      </w:r>
    </w:p>
    <w:p w:rsidR="00461611" w:rsidRPr="008E57C1" w:rsidRDefault="00461611" w:rsidP="008E57C1">
      <w:r w:rsidRPr="008E57C1">
        <w:t>The initial setup describe</w:t>
      </w:r>
      <w:r>
        <w:t>d in the following sections</w:t>
      </w:r>
      <w:r w:rsidRPr="008E57C1">
        <w:t xml:space="preserve"> is forward compatible. With future versions, only the </w:t>
      </w:r>
      <w:r w:rsidRPr="006D723D">
        <w:rPr>
          <w:rStyle w:val="Bold"/>
        </w:rPr>
        <w:t>AutoDeploy</w:t>
      </w:r>
      <w:r w:rsidRPr="008E57C1">
        <w:t xml:space="preserve"> folder should be updated in the source control. Deploying the activity and the template is not required with </w:t>
      </w:r>
      <w:r>
        <w:t xml:space="preserve">newer </w:t>
      </w:r>
      <w:r w:rsidRPr="008E57C1">
        <w:t>versions of Typemock Isolator.</w:t>
      </w:r>
    </w:p>
    <w:p w:rsidR="00461611" w:rsidRDefault="00461611" w:rsidP="008C4821">
      <w:r w:rsidRPr="008E57C1">
        <w:t xml:space="preserve">The </w:t>
      </w:r>
      <w:r>
        <w:t xml:space="preserve">following sections explain </w:t>
      </w:r>
      <w:r w:rsidRPr="008E57C1">
        <w:t xml:space="preserve">the recommended way of working with </w:t>
      </w:r>
      <w:r>
        <w:t xml:space="preserve">Typemock </w:t>
      </w:r>
      <w:r w:rsidRPr="008E57C1">
        <w:t xml:space="preserve">Isolator in </w:t>
      </w:r>
      <w:r>
        <w:t>MS Team Foundation Server</w:t>
      </w:r>
      <w:r w:rsidRPr="008E57C1">
        <w:t xml:space="preserve">. It requires checking the </w:t>
      </w:r>
      <w:r w:rsidRPr="006D723D">
        <w:rPr>
          <w:rStyle w:val="Bold"/>
        </w:rPr>
        <w:t>AutoDeploy</w:t>
      </w:r>
      <w:r w:rsidRPr="008E57C1">
        <w:t xml:space="preserve"> folder to source control. It allows for side-by-side use of different versions of </w:t>
      </w:r>
      <w:r>
        <w:t xml:space="preserve">Typemock </w:t>
      </w:r>
      <w:r w:rsidRPr="008E57C1">
        <w:t>Isolator in the same server.</w:t>
      </w:r>
    </w:p>
    <w:p w:rsidR="00461611" w:rsidRDefault="00461611" w:rsidP="008A61D5">
      <w:pPr>
        <w:pStyle w:val="Heading5"/>
      </w:pPr>
      <w:bookmarkStart w:id="710" w:name="_D2HTopic_355"/>
      <w:r>
        <w:t>Using the Auto-Deploy Mode</w:t>
      </w:r>
      <w:bookmarkEnd w:id="710"/>
    </w:p>
    <w:p w:rsidR="00461611" w:rsidRPr="006559DB" w:rsidRDefault="00461611" w:rsidP="008A61D5">
      <w:r>
        <w:t xml:space="preserve">The </w:t>
      </w:r>
      <w:r w:rsidRPr="006559DB">
        <w:t>Auto</w:t>
      </w:r>
      <w:r>
        <w:t>-</w:t>
      </w:r>
      <w:r w:rsidRPr="006559DB">
        <w:t xml:space="preserve">Deploy </w:t>
      </w:r>
      <w:r>
        <w:t>mode enables</w:t>
      </w:r>
      <w:r w:rsidRPr="006559DB">
        <w:t xml:space="preserve"> you to run tests with Isolator in environments where </w:t>
      </w:r>
      <w:r>
        <w:t xml:space="preserve">Typemock </w:t>
      </w:r>
      <w:r w:rsidRPr="006559DB">
        <w:t>Isolat</w:t>
      </w:r>
      <w:r>
        <w:t>o</w:t>
      </w:r>
      <w:r w:rsidRPr="006559DB">
        <w:t>r is not installed.</w:t>
      </w:r>
      <w:r>
        <w:t xml:space="preserve"> The </w:t>
      </w:r>
      <w:r w:rsidRPr="006559DB">
        <w:t>Auto</w:t>
      </w:r>
      <w:r>
        <w:t>-</w:t>
      </w:r>
      <w:r w:rsidRPr="006559DB">
        <w:t xml:space="preserve">Deploy </w:t>
      </w:r>
      <w:r>
        <w:t xml:space="preserve">mode </w:t>
      </w:r>
      <w:r w:rsidRPr="006559DB">
        <w:t xml:space="preserve">creates a temporary local framework on the agent which enables it to run the tests. Afterwards it restores the environment. </w:t>
      </w:r>
    </w:p>
    <w:p w:rsidR="00461611" w:rsidRPr="006559DB" w:rsidRDefault="00461611" w:rsidP="008A61D5">
      <w:r w:rsidRPr="006559DB">
        <w:t xml:space="preserve">It is </w:t>
      </w:r>
      <w:r>
        <w:t xml:space="preserve">recommended to </w:t>
      </w:r>
      <w:r w:rsidRPr="006559DB">
        <w:t>use the Auto</w:t>
      </w:r>
      <w:r>
        <w:t>-</w:t>
      </w:r>
      <w:r w:rsidRPr="006559DB">
        <w:t xml:space="preserve">Deploy </w:t>
      </w:r>
      <w:r>
        <w:t>mode</w:t>
      </w:r>
      <w:r w:rsidRPr="006559DB">
        <w:t xml:space="preserve"> because: </w:t>
      </w:r>
    </w:p>
    <w:p w:rsidR="00461611" w:rsidRPr="006559DB" w:rsidRDefault="00461611" w:rsidP="008A61D5">
      <w:pPr>
        <w:pStyle w:val="ListBullet"/>
      </w:pPr>
      <w:r w:rsidRPr="006559DB">
        <w:t>There is no need to update agents when you upgrade Isolator's version.</w:t>
      </w:r>
    </w:p>
    <w:p w:rsidR="00461611" w:rsidRPr="006559DB" w:rsidRDefault="00461611" w:rsidP="008A61D5">
      <w:pPr>
        <w:pStyle w:val="ListBullet"/>
      </w:pPr>
      <w:r w:rsidRPr="006559DB">
        <w:t>The agents can work side</w:t>
      </w:r>
      <w:r>
        <w:t>-</w:t>
      </w:r>
      <w:r w:rsidRPr="006559DB">
        <w:t>by</w:t>
      </w:r>
      <w:r>
        <w:t>-</w:t>
      </w:r>
      <w:r w:rsidRPr="006559DB">
        <w:t xml:space="preserve">side on a multiple solutions using different versions of </w:t>
      </w:r>
      <w:r>
        <w:t xml:space="preserve">Typemock </w:t>
      </w:r>
      <w:r w:rsidRPr="006559DB">
        <w:t>Isolator.</w:t>
      </w:r>
    </w:p>
    <w:p w:rsidR="00461611" w:rsidRPr="008A61D5" w:rsidRDefault="00461611" w:rsidP="000549D8">
      <w:pPr>
        <w:rPr>
          <w:highlight w:val="yellow"/>
        </w:rPr>
      </w:pPr>
      <w:r w:rsidRPr="006559DB">
        <w:t>However, if for some reason you decide not to use the Auto</w:t>
      </w:r>
      <w:r>
        <w:t>-</w:t>
      </w:r>
      <w:r w:rsidRPr="006559DB">
        <w:t xml:space="preserve">Deploy </w:t>
      </w:r>
      <w:r>
        <w:t>mode, t</w:t>
      </w:r>
      <w:r w:rsidRPr="006559DB">
        <w:t xml:space="preserve">he </w:t>
      </w:r>
      <w:r>
        <w:t>DLLs</w:t>
      </w:r>
      <w:r w:rsidRPr="006559DB">
        <w:t xml:space="preserve"> form the </w:t>
      </w:r>
      <w:r w:rsidRPr="00A75A46">
        <w:rPr>
          <w:rStyle w:val="Bold"/>
        </w:rPr>
        <w:t>AAA</w:t>
      </w:r>
      <w:r w:rsidRPr="006559DB">
        <w:t xml:space="preserve"> folder should be placed in your source control repository.</w:t>
      </w:r>
    </w:p>
    <w:p w:rsidR="00461611" w:rsidRPr="008E57C1" w:rsidRDefault="00461611" w:rsidP="008A61D5">
      <w:pPr>
        <w:pStyle w:val="Heading5"/>
      </w:pPr>
      <w:bookmarkStart w:id="711" w:name="_D2HTopic_356"/>
      <w:r>
        <w:t>Integrating with MS Team Foundation Server 2010</w:t>
      </w:r>
      <w:bookmarkEnd w:id="711"/>
    </w:p>
    <w:p w:rsidR="00461611" w:rsidRDefault="00461611" w:rsidP="000D4BF9">
      <w:pPr>
        <w:pStyle w:val="ToDo"/>
      </w:pPr>
      <w:r>
        <w:t>To integrate with MS Team Foundation Server 2010:</w:t>
      </w:r>
    </w:p>
    <w:p w:rsidR="00461611" w:rsidRDefault="00461611" w:rsidP="00461611">
      <w:pPr>
        <w:pStyle w:val="ListNumber"/>
        <w:numPr>
          <w:ilvl w:val="0"/>
          <w:numId w:val="45"/>
        </w:numPr>
      </w:pPr>
      <w:r>
        <w:t xml:space="preserve">From the Typemock Isolator installation folder, copy the </w:t>
      </w:r>
      <w:r w:rsidRPr="00092597">
        <w:rPr>
          <w:rStyle w:val="Bold"/>
        </w:rPr>
        <w:t>AutoDeploy</w:t>
      </w:r>
      <w:r>
        <w:t xml:space="preserve"> folder to the projects root directory in your source control tree. </w:t>
      </w:r>
    </w:p>
    <w:p w:rsidR="00461611" w:rsidRDefault="00461611" w:rsidP="008957E2">
      <w:pPr>
        <w:pStyle w:val="ListContinue"/>
      </w:pPr>
    </w:p>
    <w:p w:rsidR="00461611" w:rsidRPr="003F6251" w:rsidRDefault="00461611" w:rsidP="00461611">
      <w:pPr>
        <w:pStyle w:val="ListNumber"/>
        <w:numPr>
          <w:ilvl w:val="0"/>
          <w:numId w:val="72"/>
        </w:numPr>
      </w:pPr>
      <w:r w:rsidRPr="003F6251">
        <w:t xml:space="preserve">In </w:t>
      </w:r>
      <w:r w:rsidRPr="00035B53">
        <w:rPr>
          <w:rStyle w:val="Bold"/>
        </w:rPr>
        <w:t>MS Team Foundation Server</w:t>
      </w:r>
      <w:r w:rsidRPr="003F6251">
        <w:t xml:space="preserve">, click the </w:t>
      </w:r>
      <w:r w:rsidRPr="00092597">
        <w:rPr>
          <w:rStyle w:val="Bold"/>
        </w:rPr>
        <w:t>Excluded</w:t>
      </w:r>
      <w:r w:rsidRPr="003F6251">
        <w:t xml:space="preserve"> tab.</w:t>
      </w:r>
    </w:p>
    <w:p w:rsidR="00461611" w:rsidRPr="003F6251" w:rsidRDefault="00461611" w:rsidP="00461611">
      <w:pPr>
        <w:pStyle w:val="ListNumber"/>
        <w:numPr>
          <w:ilvl w:val="0"/>
          <w:numId w:val="72"/>
        </w:numPr>
      </w:pPr>
      <w:r w:rsidRPr="003F6251">
        <w:t>Select all the items</w:t>
      </w:r>
      <w:r>
        <w:t>.</w:t>
      </w:r>
    </w:p>
    <w:p w:rsidR="00461611" w:rsidRPr="003F6251" w:rsidRDefault="00461611" w:rsidP="00461611">
      <w:pPr>
        <w:pStyle w:val="ListNumber"/>
        <w:numPr>
          <w:ilvl w:val="0"/>
          <w:numId w:val="72"/>
        </w:numPr>
      </w:pPr>
      <w:r w:rsidRPr="003F6251">
        <w:t xml:space="preserve">Click </w:t>
      </w:r>
      <w:r w:rsidRPr="00092597">
        <w:rPr>
          <w:rStyle w:val="Bold"/>
        </w:rPr>
        <w:t>Include</w:t>
      </w:r>
      <w:r w:rsidRPr="003F6251">
        <w:t>.</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1"/>
        <w:gridCol w:w="8401"/>
      </w:tblGrid>
      <w:tr w:rsidR="00461611" w:rsidTr="00092597">
        <w:trPr>
          <w:cantSplit/>
        </w:trPr>
        <w:tc>
          <w:tcPr>
            <w:tcW w:w="821" w:type="dxa"/>
            <w:shd w:val="clear" w:color="auto" w:fill="auto"/>
          </w:tcPr>
          <w:p w:rsidR="00461611" w:rsidRDefault="00461611" w:rsidP="004906AA">
            <w:pPr>
              <w:pStyle w:val="NoteRegularMark"/>
            </w:pPr>
            <w:r>
              <w:t>!</w:t>
            </w:r>
          </w:p>
        </w:tc>
        <w:tc>
          <w:tcPr>
            <w:tcW w:w="8401" w:type="dxa"/>
            <w:shd w:val="clear" w:color="auto" w:fill="auto"/>
          </w:tcPr>
          <w:p w:rsidR="00461611" w:rsidRPr="00312A07" w:rsidRDefault="00461611" w:rsidP="004906AA">
            <w:pPr>
              <w:pStyle w:val="Note"/>
            </w:pPr>
            <w:r w:rsidRPr="00312A07">
              <w:t>Note</w:t>
            </w:r>
          </w:p>
          <w:p w:rsidR="00461611" w:rsidRPr="00C92C35" w:rsidRDefault="00461611" w:rsidP="004906AA">
            <w:pPr>
              <w:pStyle w:val="TableText"/>
            </w:pPr>
            <w:r w:rsidRPr="003F6251">
              <w:t>MS Team Foundation Server</w:t>
            </w:r>
            <w:r>
              <w:t xml:space="preserve"> might prompt you to map your workspace. Map your server folder to your local project directory.</w:t>
            </w:r>
          </w:p>
        </w:tc>
      </w:tr>
    </w:tbl>
    <w:p w:rsidR="00461611" w:rsidRDefault="00461611" w:rsidP="003F6251"/>
    <w:p w:rsidR="00461611" w:rsidRDefault="00461611" w:rsidP="00461611">
      <w:pPr>
        <w:pStyle w:val="ListNumber"/>
        <w:numPr>
          <w:ilvl w:val="0"/>
          <w:numId w:val="72"/>
        </w:numPr>
      </w:pPr>
      <w:r>
        <w:t>Check-in the</w:t>
      </w:r>
      <w:r w:rsidRPr="00092597">
        <w:rPr>
          <w:rStyle w:val="Bold"/>
        </w:rPr>
        <w:t xml:space="preserve"> AutoDeploy </w:t>
      </w:r>
      <w:r>
        <w:t xml:space="preserve">folder into the </w:t>
      </w:r>
      <w:r w:rsidRPr="003F6251">
        <w:t>MS Team Foundation Server</w:t>
      </w:r>
      <w:r>
        <w:t>.</w:t>
      </w:r>
    </w:p>
    <w:p w:rsidR="00461611" w:rsidRDefault="00461611" w:rsidP="00461611">
      <w:pPr>
        <w:pStyle w:val="ListNumber"/>
        <w:numPr>
          <w:ilvl w:val="0"/>
          <w:numId w:val="72"/>
        </w:numPr>
      </w:pPr>
      <w:r>
        <w:t xml:space="preserve">In </w:t>
      </w:r>
      <w:r w:rsidRPr="00092597">
        <w:rPr>
          <w:rStyle w:val="Bold"/>
        </w:rPr>
        <w:t>Source Control Explorer</w:t>
      </w:r>
      <w:r>
        <w:t xml:space="preserve">, create a new folder in the repository under your team's project, and name it </w:t>
      </w:r>
      <w:r w:rsidRPr="00092597">
        <w:rPr>
          <w:rStyle w:val="Bold"/>
        </w:rPr>
        <w:t>CustomActivities</w:t>
      </w:r>
      <w:r>
        <w:t>.</w:t>
      </w:r>
    </w:p>
    <w:p w:rsidR="00461611" w:rsidRDefault="00461611" w:rsidP="00461611">
      <w:pPr>
        <w:pStyle w:val="ListNumber"/>
        <w:numPr>
          <w:ilvl w:val="0"/>
          <w:numId w:val="72"/>
        </w:numPr>
      </w:pPr>
      <w:r>
        <w:t xml:space="preserve">Copy </w:t>
      </w:r>
      <w:r w:rsidRPr="00092597">
        <w:rPr>
          <w:rStyle w:val="Bold"/>
        </w:rPr>
        <w:t>TypemockTFS2010.dll</w:t>
      </w:r>
      <w:r>
        <w:t xml:space="preserve"> from the </w:t>
      </w:r>
      <w:r w:rsidRPr="00092597">
        <w:rPr>
          <w:rStyle w:val="Bold"/>
        </w:rPr>
        <w:t>AutoDeploy</w:t>
      </w:r>
      <w:r>
        <w:t xml:space="preserve"> folder to the </w:t>
      </w:r>
      <w:r w:rsidRPr="00092597">
        <w:rPr>
          <w:rStyle w:val="Bold"/>
        </w:rPr>
        <w:t>CustomActivities</w:t>
      </w:r>
      <w:r>
        <w:t xml:space="preserve"> folder.</w:t>
      </w:r>
    </w:p>
    <w:p w:rsidR="00461611" w:rsidRDefault="00461611" w:rsidP="00461611">
      <w:pPr>
        <w:pStyle w:val="ListNumber"/>
        <w:numPr>
          <w:ilvl w:val="0"/>
          <w:numId w:val="72"/>
        </w:numPr>
      </w:pPr>
      <w:r>
        <w:t xml:space="preserve">Copy </w:t>
      </w:r>
      <w:r w:rsidRPr="00092597">
        <w:rPr>
          <w:rStyle w:val="Bold"/>
        </w:rPr>
        <w:t>DefaultTemplateWithTypemock.xaml</w:t>
      </w:r>
      <w:r>
        <w:t xml:space="preserve"> from </w:t>
      </w:r>
      <w:r w:rsidRPr="00092597">
        <w:rPr>
          <w:rStyle w:val="Bold"/>
        </w:rPr>
        <w:t>AutoDeploy</w:t>
      </w:r>
      <w:r>
        <w:t xml:space="preserve"> folder to the </w:t>
      </w:r>
      <w:r w:rsidRPr="00092597">
        <w:rPr>
          <w:rStyle w:val="Bold"/>
        </w:rPr>
        <w:t>BuildProcessTemplates</w:t>
      </w:r>
      <w:r>
        <w:t xml:space="preserve"> folder.</w:t>
      </w:r>
    </w:p>
    <w:p w:rsidR="00461611" w:rsidRDefault="00461611" w:rsidP="00461611">
      <w:pPr>
        <w:pStyle w:val="ListNumber"/>
        <w:numPr>
          <w:ilvl w:val="0"/>
          <w:numId w:val="72"/>
        </w:numPr>
      </w:pPr>
      <w:r>
        <w:t>Check-in the changes.</w:t>
      </w:r>
    </w:p>
    <w:p w:rsidR="00461611" w:rsidRDefault="00461611" w:rsidP="00461611">
      <w:pPr>
        <w:pStyle w:val="ListNumber"/>
        <w:numPr>
          <w:ilvl w:val="0"/>
          <w:numId w:val="72"/>
        </w:numPr>
      </w:pPr>
      <w:r>
        <w:t xml:space="preserve">In </w:t>
      </w:r>
      <w:r w:rsidRPr="00092597">
        <w:rPr>
          <w:rStyle w:val="Bold"/>
        </w:rPr>
        <w:t>Team Explorer</w:t>
      </w:r>
      <w:r>
        <w:t xml:space="preserve">, right-click on </w:t>
      </w:r>
      <w:r w:rsidRPr="00092597">
        <w:rPr>
          <w:rStyle w:val="Bold"/>
        </w:rPr>
        <w:t>Builds</w:t>
      </w:r>
      <w:r>
        <w:t>.</w:t>
      </w:r>
    </w:p>
    <w:p w:rsidR="00461611" w:rsidRDefault="00461611" w:rsidP="00461611">
      <w:pPr>
        <w:pStyle w:val="ListNumber"/>
        <w:numPr>
          <w:ilvl w:val="0"/>
          <w:numId w:val="72"/>
        </w:numPr>
      </w:pPr>
      <w:r>
        <w:t xml:space="preserve">Select </w:t>
      </w:r>
      <w:r w:rsidRPr="00092597">
        <w:rPr>
          <w:rStyle w:val="Bold"/>
        </w:rPr>
        <w:t>Manage Build Controllers</w:t>
      </w:r>
      <w:r>
        <w:t>.</w:t>
      </w:r>
    </w:p>
    <w:p w:rsidR="00461611" w:rsidRDefault="00461611" w:rsidP="00C306D5">
      <w:pPr>
        <w:pStyle w:val="ListContinue"/>
      </w:pPr>
      <w:r>
        <w:t>The Manage Build Controllers window is displayed.</w:t>
      </w:r>
    </w:p>
    <w:p w:rsidR="00461611" w:rsidRDefault="00461611" w:rsidP="00461611">
      <w:pPr>
        <w:pStyle w:val="ListNumber"/>
        <w:numPr>
          <w:ilvl w:val="0"/>
          <w:numId w:val="72"/>
        </w:numPr>
      </w:pPr>
      <w:r>
        <w:t xml:space="preserve">Click </w:t>
      </w:r>
      <w:r w:rsidRPr="00092597">
        <w:rPr>
          <w:rStyle w:val="Bold"/>
        </w:rPr>
        <w:t>Properties</w:t>
      </w:r>
      <w:r>
        <w:t>.</w:t>
      </w:r>
    </w:p>
    <w:p w:rsidR="00461611" w:rsidRDefault="00461611" w:rsidP="00C306D5">
      <w:pPr>
        <w:pStyle w:val="ListContinue"/>
      </w:pPr>
      <w:r>
        <w:t>The Manage Build Controllers Properties window is displayed.</w:t>
      </w:r>
    </w:p>
    <w:p w:rsidR="00461611" w:rsidRDefault="00461611" w:rsidP="00461611">
      <w:pPr>
        <w:pStyle w:val="ListNumber"/>
        <w:numPr>
          <w:ilvl w:val="0"/>
          <w:numId w:val="72"/>
        </w:numPr>
      </w:pPr>
      <w:r>
        <w:t xml:space="preserve">On the right from the </w:t>
      </w:r>
      <w:r w:rsidRPr="00092597">
        <w:rPr>
          <w:rStyle w:val="Bold"/>
        </w:rPr>
        <w:t>Version control path to custom assemblies</w:t>
      </w:r>
      <w:r>
        <w:t xml:space="preserve"> field, click </w:t>
      </w:r>
      <w:r w:rsidRPr="00092597">
        <w:rPr>
          <w:rStyle w:val="Bold"/>
        </w:rPr>
        <w:t>....</w:t>
      </w:r>
    </w:p>
    <w:p w:rsidR="00461611" w:rsidRDefault="00461611" w:rsidP="00523191">
      <w:pPr>
        <w:pStyle w:val="ListContinue"/>
      </w:pPr>
      <w:r>
        <w:t>The Browse window is displayed.</w:t>
      </w:r>
    </w:p>
    <w:p w:rsidR="00461611" w:rsidRDefault="00461611" w:rsidP="00461611">
      <w:pPr>
        <w:pStyle w:val="ListNumber"/>
        <w:numPr>
          <w:ilvl w:val="0"/>
          <w:numId w:val="72"/>
        </w:numPr>
      </w:pPr>
      <w:r>
        <w:t xml:space="preserve">Navigate to the </w:t>
      </w:r>
      <w:r w:rsidRPr="00092597">
        <w:rPr>
          <w:rStyle w:val="Bold"/>
        </w:rPr>
        <w:t>CustomActivities</w:t>
      </w:r>
      <w:r>
        <w:t xml:space="preserve"> folder in your repository.</w:t>
      </w:r>
    </w:p>
    <w:p w:rsidR="00461611" w:rsidRDefault="00461611" w:rsidP="00461611">
      <w:pPr>
        <w:pStyle w:val="ListNumber"/>
        <w:numPr>
          <w:ilvl w:val="0"/>
          <w:numId w:val="72"/>
        </w:numPr>
      </w:pPr>
      <w:r>
        <w:t xml:space="preserve">Click </w:t>
      </w:r>
      <w:r w:rsidRPr="00092597">
        <w:rPr>
          <w:rStyle w:val="Bold"/>
        </w:rPr>
        <w:t>OK</w:t>
      </w:r>
      <w:r>
        <w:t>.</w:t>
      </w:r>
    </w:p>
    <w:p w:rsidR="00461611" w:rsidRDefault="00461611" w:rsidP="00461611">
      <w:pPr>
        <w:pStyle w:val="ListNumber"/>
        <w:numPr>
          <w:ilvl w:val="0"/>
          <w:numId w:val="72"/>
        </w:numPr>
      </w:pPr>
      <w:r>
        <w:t>Restart MS Visual Studio.</w:t>
      </w:r>
    </w:p>
    <w:p w:rsidR="00461611" w:rsidRDefault="00461611" w:rsidP="00461611">
      <w:pPr>
        <w:pStyle w:val="ListNumber"/>
        <w:numPr>
          <w:ilvl w:val="0"/>
          <w:numId w:val="72"/>
        </w:numPr>
      </w:pPr>
      <w:r>
        <w:t xml:space="preserve">In </w:t>
      </w:r>
      <w:r w:rsidRPr="00092597">
        <w:rPr>
          <w:rStyle w:val="Bold"/>
        </w:rPr>
        <w:t>Team Explorer</w:t>
      </w:r>
      <w:r>
        <w:t>, right click on your build definition.</w:t>
      </w:r>
    </w:p>
    <w:p w:rsidR="00461611" w:rsidRDefault="00461611" w:rsidP="00461611">
      <w:pPr>
        <w:pStyle w:val="ListNumber"/>
        <w:numPr>
          <w:ilvl w:val="0"/>
          <w:numId w:val="72"/>
        </w:numPr>
      </w:pPr>
      <w:r>
        <w:t xml:space="preserve">Select </w:t>
      </w:r>
      <w:r w:rsidRPr="00092597">
        <w:rPr>
          <w:rStyle w:val="Bold"/>
        </w:rPr>
        <w:t>Edit Build Definition</w:t>
      </w:r>
      <w:r>
        <w:t>.</w:t>
      </w:r>
    </w:p>
    <w:p w:rsidR="00461611" w:rsidRDefault="00461611" w:rsidP="00F756E3">
      <w:pPr>
        <w:pStyle w:val="ListContinue"/>
      </w:pPr>
      <w:r>
        <w:t>The Build Definition window is displayed.</w:t>
      </w:r>
    </w:p>
    <w:p w:rsidR="00461611" w:rsidRDefault="00461611" w:rsidP="00461611">
      <w:pPr>
        <w:pStyle w:val="ListNumber"/>
        <w:numPr>
          <w:ilvl w:val="0"/>
          <w:numId w:val="72"/>
        </w:numPr>
      </w:pPr>
      <w:r>
        <w:t xml:space="preserve">Select </w:t>
      </w:r>
      <w:r w:rsidRPr="00092597">
        <w:rPr>
          <w:rStyle w:val="Bold"/>
        </w:rPr>
        <w:t>Process</w:t>
      </w:r>
      <w:r>
        <w:t>.</w:t>
      </w:r>
    </w:p>
    <w:p w:rsidR="00461611" w:rsidRDefault="00461611" w:rsidP="00461611">
      <w:pPr>
        <w:pStyle w:val="ListNumber"/>
        <w:numPr>
          <w:ilvl w:val="0"/>
          <w:numId w:val="72"/>
        </w:numPr>
      </w:pPr>
      <w:r>
        <w:t xml:space="preserve">In the </w:t>
      </w:r>
      <w:r w:rsidRPr="00092597">
        <w:rPr>
          <w:rStyle w:val="Bold"/>
        </w:rPr>
        <w:t>Build Process Template</w:t>
      </w:r>
      <w:r>
        <w:t xml:space="preserve"> area, click </w:t>
      </w:r>
      <w:r w:rsidRPr="00092597">
        <w:rPr>
          <w:rStyle w:val="Bold"/>
        </w:rPr>
        <w:t>Show</w:t>
      </w:r>
      <w:r>
        <w:t>.</w:t>
      </w:r>
    </w:p>
    <w:p w:rsidR="00461611" w:rsidRDefault="00461611" w:rsidP="00F756E3">
      <w:pPr>
        <w:pStyle w:val="ListContinue"/>
      </w:pPr>
      <w:r>
        <w:t>The New Build Process Template window is displayed.</w:t>
      </w:r>
    </w:p>
    <w:p w:rsidR="00461611" w:rsidRDefault="00461611" w:rsidP="00461611">
      <w:pPr>
        <w:pStyle w:val="ListNumber"/>
        <w:numPr>
          <w:ilvl w:val="0"/>
          <w:numId w:val="72"/>
        </w:numPr>
      </w:pPr>
      <w:r>
        <w:t xml:space="preserve">Select the </w:t>
      </w:r>
      <w:r w:rsidRPr="00092597">
        <w:rPr>
          <w:rStyle w:val="Bold"/>
        </w:rPr>
        <w:t>Select an existing XAML file</w:t>
      </w:r>
      <w:r>
        <w:t xml:space="preserve"> option.</w:t>
      </w:r>
    </w:p>
    <w:p w:rsidR="00461611" w:rsidRDefault="00461611" w:rsidP="00461611">
      <w:pPr>
        <w:pStyle w:val="ListNumber"/>
        <w:numPr>
          <w:ilvl w:val="0"/>
          <w:numId w:val="72"/>
        </w:numPr>
      </w:pPr>
      <w:r>
        <w:t xml:space="preserve">Click </w:t>
      </w:r>
      <w:r w:rsidRPr="00092597">
        <w:rPr>
          <w:rStyle w:val="Bold"/>
        </w:rPr>
        <w:t>Browse</w:t>
      </w:r>
      <w:r>
        <w:t>.</w:t>
      </w:r>
    </w:p>
    <w:p w:rsidR="00461611" w:rsidRDefault="00461611" w:rsidP="00F756E3">
      <w:pPr>
        <w:pStyle w:val="ListContinue"/>
      </w:pPr>
      <w:r>
        <w:t>The Browse window id displayed.</w:t>
      </w:r>
    </w:p>
    <w:p w:rsidR="00461611" w:rsidRDefault="00461611" w:rsidP="00461611">
      <w:pPr>
        <w:pStyle w:val="ListNumber"/>
        <w:numPr>
          <w:ilvl w:val="0"/>
          <w:numId w:val="72"/>
        </w:numPr>
      </w:pPr>
      <w:r>
        <w:t xml:space="preserve">Select </w:t>
      </w:r>
      <w:r w:rsidRPr="00092597">
        <w:rPr>
          <w:rStyle w:val="Bold"/>
        </w:rPr>
        <w:t>DefaultTemplateWithTypemock.xaml</w:t>
      </w:r>
      <w:r>
        <w:t>.</w:t>
      </w:r>
    </w:p>
    <w:p w:rsidR="00461611" w:rsidRDefault="00461611" w:rsidP="00461611">
      <w:pPr>
        <w:pStyle w:val="ListNumber"/>
        <w:numPr>
          <w:ilvl w:val="0"/>
          <w:numId w:val="72"/>
        </w:numPr>
      </w:pPr>
      <w:r>
        <w:t xml:space="preserve">Click </w:t>
      </w:r>
      <w:r w:rsidRPr="00092597">
        <w:rPr>
          <w:rStyle w:val="Bold"/>
        </w:rPr>
        <w:t>OK</w:t>
      </w:r>
      <w:r>
        <w:t>.</w:t>
      </w:r>
    </w:p>
    <w:p w:rsidR="00461611" w:rsidRDefault="00461611" w:rsidP="00461611">
      <w:pPr>
        <w:pStyle w:val="ListNumber"/>
        <w:numPr>
          <w:ilvl w:val="0"/>
          <w:numId w:val="72"/>
        </w:numPr>
      </w:pPr>
      <w:r>
        <w:t xml:space="preserve">In the </w:t>
      </w:r>
      <w:r w:rsidRPr="00092597">
        <w:rPr>
          <w:rStyle w:val="Bold"/>
        </w:rPr>
        <w:t>Build Definition</w:t>
      </w:r>
      <w:r>
        <w:t xml:space="preserve"> window, select </w:t>
      </w:r>
      <w:r w:rsidRPr="00092597">
        <w:rPr>
          <w:rStyle w:val="Bold"/>
        </w:rPr>
        <w:t>Workspace</w:t>
      </w:r>
      <w:r>
        <w:t>.</w:t>
      </w:r>
    </w:p>
    <w:p w:rsidR="00461611" w:rsidRDefault="00461611" w:rsidP="00461611">
      <w:pPr>
        <w:pStyle w:val="ListNumber"/>
        <w:numPr>
          <w:ilvl w:val="0"/>
          <w:numId w:val="72"/>
        </w:numPr>
      </w:pPr>
      <w:r>
        <w:t xml:space="preserve">Copy the path displayed in the </w:t>
      </w:r>
      <w:r w:rsidRPr="00092597">
        <w:rPr>
          <w:rStyle w:val="Bold"/>
        </w:rPr>
        <w:t>Source Control Folder</w:t>
      </w:r>
      <w:r>
        <w:t xml:space="preserve"> column.</w:t>
      </w:r>
    </w:p>
    <w:p w:rsidR="00461611" w:rsidRDefault="00461611" w:rsidP="00461611">
      <w:pPr>
        <w:pStyle w:val="ListNumber"/>
        <w:numPr>
          <w:ilvl w:val="0"/>
          <w:numId w:val="72"/>
        </w:numPr>
      </w:pPr>
      <w:r>
        <w:t xml:space="preserve">Click </w:t>
      </w:r>
      <w:r w:rsidRPr="00092597">
        <w:rPr>
          <w:rStyle w:val="Bold"/>
        </w:rPr>
        <w:t>Process</w:t>
      </w:r>
      <w:r>
        <w:t>.</w:t>
      </w:r>
    </w:p>
    <w:p w:rsidR="00461611" w:rsidRDefault="00461611" w:rsidP="00461611">
      <w:pPr>
        <w:pStyle w:val="ListNumber"/>
        <w:numPr>
          <w:ilvl w:val="0"/>
          <w:numId w:val="72"/>
        </w:numPr>
      </w:pPr>
      <w:r>
        <w:t xml:space="preserve">Scroll down to the bottom of the </w:t>
      </w:r>
      <w:r w:rsidRPr="00092597">
        <w:rPr>
          <w:rStyle w:val="Bold"/>
        </w:rPr>
        <w:t>Build process parameters</w:t>
      </w:r>
      <w:r>
        <w:t xml:space="preserve"> list to the Typemock properties </w:t>
      </w:r>
    </w:p>
    <w:p w:rsidR="00461611" w:rsidRDefault="00461611" w:rsidP="00461611">
      <w:pPr>
        <w:pStyle w:val="ListNumber"/>
        <w:numPr>
          <w:ilvl w:val="0"/>
          <w:numId w:val="72"/>
        </w:numPr>
      </w:pPr>
      <w:r>
        <w:t xml:space="preserve">In the Build </w:t>
      </w:r>
      <w:r w:rsidRPr="00092597">
        <w:rPr>
          <w:rStyle w:val="Bold"/>
        </w:rPr>
        <w:t>process parameters</w:t>
      </w:r>
      <w:r>
        <w:t xml:space="preserve"> list, paste the source control folder path next to AutoDeploy server directory and add the AutoDeploy directory. </w:t>
      </w:r>
    </w:p>
    <w:p w:rsidR="00461611" w:rsidRDefault="00461611" w:rsidP="00461611">
      <w:pPr>
        <w:pStyle w:val="ListNumber"/>
        <w:numPr>
          <w:ilvl w:val="0"/>
          <w:numId w:val="72"/>
        </w:numPr>
      </w:pPr>
      <w:r>
        <w:t>Fill in the license details.</w:t>
      </w:r>
    </w:p>
    <w:p w:rsidR="00461611" w:rsidRDefault="00461611" w:rsidP="0049775E">
      <w:pPr>
        <w:pStyle w:val="Heading4"/>
      </w:pPr>
      <w:bookmarkStart w:id="712" w:name="_Integrating_with_MS_2"/>
      <w:bookmarkStart w:id="713" w:name="_d2h_bmk__Integrating_with_MS_2_10"/>
      <w:bookmarkStart w:id="714" w:name="_D2HTopic_357"/>
      <w:bookmarkEnd w:id="712"/>
      <w:bookmarkEnd w:id="713"/>
      <w:r>
        <w:t>Integrating with MS Team Foundation Server 2012</w:t>
      </w:r>
      <w:bookmarkEnd w:id="714"/>
    </w:p>
    <w:p w:rsidR="00461611" w:rsidRPr="00DD3B85" w:rsidRDefault="00461611" w:rsidP="00DD3B85">
      <w:pPr>
        <w:rPr>
          <w:sz w:val="24"/>
          <w:szCs w:val="24"/>
        </w:rPr>
      </w:pPr>
      <w:r w:rsidRPr="00DD3B85">
        <w:t xml:space="preserve">The </w:t>
      </w:r>
      <w:r>
        <w:t xml:space="preserve">following </w:t>
      </w:r>
      <w:r w:rsidRPr="00DD3B85">
        <w:t xml:space="preserve">steps </w:t>
      </w:r>
      <w:r>
        <w:t xml:space="preserve">represent </w:t>
      </w:r>
      <w:r w:rsidRPr="00DD3B85">
        <w:t xml:space="preserve">the recommended way of working with </w:t>
      </w:r>
      <w:r>
        <w:t xml:space="preserve">Typemock </w:t>
      </w:r>
      <w:r w:rsidRPr="00DD3B85">
        <w:t xml:space="preserve">Isolator in </w:t>
      </w:r>
      <w:r>
        <w:t>MS Team Foundation Server</w:t>
      </w:r>
      <w:r w:rsidRPr="00DD3B85">
        <w:t xml:space="preserve">. It requires checking the </w:t>
      </w:r>
      <w:r w:rsidRPr="003E5301">
        <w:rPr>
          <w:rStyle w:val="Bold"/>
        </w:rPr>
        <w:t>AutoDeploy</w:t>
      </w:r>
      <w:r w:rsidRPr="00DD3B85">
        <w:t xml:space="preserve"> folder to </w:t>
      </w:r>
      <w:r>
        <w:t xml:space="preserve">your </w:t>
      </w:r>
      <w:r w:rsidRPr="00DD3B85">
        <w:t xml:space="preserve">source control </w:t>
      </w:r>
      <w:r>
        <w:t xml:space="preserve">repository </w:t>
      </w:r>
      <w:r w:rsidRPr="00DD3B85">
        <w:t xml:space="preserve">and referencing the </w:t>
      </w:r>
      <w:r>
        <w:t xml:space="preserve">Typemock Isolator </w:t>
      </w:r>
      <w:r w:rsidRPr="00DD3B85">
        <w:t>DLLs from there. It allows for side-by-side use of different versions of Isolator in the same server.</w:t>
      </w:r>
    </w:p>
    <w:p w:rsidR="00461611" w:rsidRPr="00DD3B85" w:rsidRDefault="00461611" w:rsidP="00DD3B85">
      <w:r w:rsidRPr="00DD3B85">
        <w:t xml:space="preserve">Typemock Isolator requires that the service running the build will have admin privileges on the build machines and </w:t>
      </w:r>
      <w:r>
        <w:t xml:space="preserve">be </w:t>
      </w:r>
      <w:r w:rsidRPr="00DD3B85">
        <w:t xml:space="preserve">defined in the Project Collection Build Service Accounts. Set the service to run under Build Service Properties, in the </w:t>
      </w:r>
      <w:r w:rsidRPr="004A7EF6">
        <w:rPr>
          <w:rStyle w:val="Bold"/>
        </w:rPr>
        <w:t>Run the Service As</w:t>
      </w:r>
      <w:r w:rsidRPr="00DD3B85">
        <w:t xml:space="preserve"> </w:t>
      </w:r>
      <w:r>
        <w:t>window</w:t>
      </w:r>
      <w:r w:rsidRPr="00DD3B85">
        <w:t xml:space="preserve">. </w:t>
      </w:r>
    </w:p>
    <w:p w:rsidR="00461611" w:rsidRPr="00DD3B85" w:rsidRDefault="00461611" w:rsidP="00DD3B85">
      <w:r w:rsidRPr="00DD3B85">
        <w:t xml:space="preserve">Plug-and-Play Profiling works with </w:t>
      </w:r>
      <w:r>
        <w:t>MS Team Foundation Server</w:t>
      </w:r>
      <w:r w:rsidRPr="00DD3B85">
        <w:t xml:space="preserve"> activities too. </w:t>
      </w:r>
      <w:r>
        <w:t xml:space="preserve">You need to enable code </w:t>
      </w:r>
      <w:r w:rsidRPr="00DD3B85">
        <w:t xml:space="preserve">coverage in </w:t>
      </w:r>
      <w:r>
        <w:t>MS Team Foundation Server</w:t>
      </w:r>
      <w:r w:rsidRPr="00DD3B85">
        <w:t>.</w:t>
      </w:r>
    </w:p>
    <w:p w:rsidR="00461611" w:rsidRDefault="00461611" w:rsidP="00FA4077">
      <w:r>
        <w:t xml:space="preserve">When installing Typemock Isolator, the </w:t>
      </w:r>
      <w:r w:rsidRPr="00EF6061">
        <w:rPr>
          <w:rStyle w:val="Bold"/>
        </w:rPr>
        <w:t>AutoDeploy</w:t>
      </w:r>
      <w:r>
        <w:t xml:space="preserve"> folder is copied to the installation folder. The AutoDeploy folder contains all the files required for running tests without installing Typemock Isolator on the build machine.</w:t>
      </w:r>
    </w:p>
    <w:p w:rsidR="00461611" w:rsidRDefault="00461611" w:rsidP="00FA4077">
      <w:r>
        <w:t>The integration with MS Team Foundation Server involves the following:</w:t>
      </w:r>
    </w:p>
    <w:p w:rsidR="00461611" w:rsidRDefault="00461611" w:rsidP="00461611">
      <w:pPr>
        <w:pStyle w:val="ListNumber"/>
        <w:numPr>
          <w:ilvl w:val="0"/>
          <w:numId w:val="66"/>
        </w:numPr>
      </w:pPr>
      <w:r>
        <w:t xml:space="preserve">Setting up the integration in MS Team Foundation Server. </w:t>
      </w:r>
    </w:p>
    <w:p w:rsidR="00461611" w:rsidRDefault="00461611" w:rsidP="00461611">
      <w:pPr>
        <w:pStyle w:val="ListNumber"/>
        <w:numPr>
          <w:ilvl w:val="0"/>
          <w:numId w:val="66"/>
        </w:numPr>
      </w:pPr>
      <w:r>
        <w:t xml:space="preserve">Specifying the default Typemock Isolator build template or customizing the existing template. </w:t>
      </w:r>
    </w:p>
    <w:p w:rsidR="00461611" w:rsidRDefault="00461611" w:rsidP="00F63B9C">
      <w:pPr>
        <w:pStyle w:val="Heading5"/>
      </w:pPr>
      <w:bookmarkStart w:id="715" w:name="_Setting_Up_the"/>
      <w:bookmarkStart w:id="716" w:name="_d2h_bmk__Setting_Up_the_10"/>
      <w:bookmarkStart w:id="717" w:name="_D2HTopic_358"/>
      <w:bookmarkEnd w:id="715"/>
      <w:bookmarkEnd w:id="716"/>
      <w:r>
        <w:t>Setting Up the Integration with MS Team Foundation Server</w:t>
      </w:r>
      <w:bookmarkEnd w:id="717"/>
    </w:p>
    <w:p w:rsidR="00461611" w:rsidRDefault="00461611" w:rsidP="00FA4077">
      <w:pPr>
        <w:pStyle w:val="ToDo"/>
      </w:pPr>
      <w:r>
        <w:t>To integrate with MS Team Foundation Server 2012:</w:t>
      </w:r>
    </w:p>
    <w:p w:rsidR="00461611" w:rsidRDefault="00461611" w:rsidP="00461611">
      <w:pPr>
        <w:pStyle w:val="ListNumber"/>
        <w:numPr>
          <w:ilvl w:val="0"/>
          <w:numId w:val="46"/>
        </w:numPr>
      </w:pPr>
      <w:r>
        <w:t xml:space="preserve">In MS Visual Studio, in </w:t>
      </w:r>
      <w:r w:rsidRPr="00AA63E9">
        <w:rPr>
          <w:rStyle w:val="Bold"/>
        </w:rPr>
        <w:t>Source Control Explorer</w:t>
      </w:r>
      <w:r>
        <w:t xml:space="preserve">, browse to the </w:t>
      </w:r>
      <w:r w:rsidRPr="00F63B9C">
        <w:rPr>
          <w:rStyle w:val="Bold"/>
        </w:rPr>
        <w:t>BuildProcessTemplates</w:t>
      </w:r>
      <w:r>
        <w:t xml:space="preserve"> folder.</w:t>
      </w:r>
    </w:p>
    <w:p w:rsidR="00461611" w:rsidRDefault="00461611" w:rsidP="00461611">
      <w:pPr>
        <w:pStyle w:val="ListNumber"/>
        <w:numPr>
          <w:ilvl w:val="0"/>
          <w:numId w:val="46"/>
        </w:numPr>
      </w:pPr>
      <w:r>
        <w:t xml:space="preserve">From the </w:t>
      </w:r>
      <w:r w:rsidRPr="00F63B9C">
        <w:rPr>
          <w:rStyle w:val="Bold"/>
        </w:rPr>
        <w:t>AutoDeploy</w:t>
      </w:r>
      <w:r>
        <w:t xml:space="preserve"> folder in the Typemock installation folder, copy </w:t>
      </w:r>
      <w:r w:rsidRPr="00F63B9C">
        <w:rPr>
          <w:rStyle w:val="Bold"/>
        </w:rPr>
        <w:t>DefaultTemplate.11.1.WithTypemock.xaml</w:t>
      </w:r>
      <w:r>
        <w:t xml:space="preserve"> into the </w:t>
      </w:r>
      <w:r w:rsidRPr="00F63B9C">
        <w:rPr>
          <w:rStyle w:val="Bold"/>
        </w:rPr>
        <w:t>BuildProcessTemplates</w:t>
      </w:r>
      <w:r>
        <w:t xml:space="preserve"> folder.</w:t>
      </w:r>
    </w:p>
    <w:p w:rsidR="00461611" w:rsidRDefault="00461611" w:rsidP="00461611">
      <w:pPr>
        <w:pStyle w:val="ListNumber"/>
        <w:numPr>
          <w:ilvl w:val="0"/>
          <w:numId w:val="46"/>
        </w:numPr>
      </w:pPr>
      <w:r>
        <w:t xml:space="preserve">In the </w:t>
      </w:r>
      <w:r w:rsidRPr="00F63B9C">
        <w:rPr>
          <w:rStyle w:val="Bold"/>
        </w:rPr>
        <w:t>BuildProcessTemplates</w:t>
      </w:r>
      <w:r>
        <w:t xml:space="preserve"> folder, create a new folder called </w:t>
      </w:r>
      <w:r w:rsidRPr="00F63B9C">
        <w:rPr>
          <w:rStyle w:val="Bold"/>
        </w:rPr>
        <w:t>TypemockActivities</w:t>
      </w:r>
      <w:r>
        <w:t>.</w:t>
      </w:r>
    </w:p>
    <w:p w:rsidR="00461611" w:rsidRPr="0075070C" w:rsidRDefault="00461611" w:rsidP="00461611">
      <w:pPr>
        <w:pStyle w:val="ListNumber"/>
        <w:numPr>
          <w:ilvl w:val="0"/>
          <w:numId w:val="72"/>
        </w:numPr>
      </w:pPr>
      <w:r w:rsidRPr="0075070C">
        <w:t xml:space="preserve">From the </w:t>
      </w:r>
      <w:r w:rsidRPr="00F63B9C">
        <w:rPr>
          <w:rStyle w:val="Bold"/>
        </w:rPr>
        <w:t>AutoDeploy</w:t>
      </w:r>
      <w:r w:rsidRPr="0075070C">
        <w:t xml:space="preserve"> folder, </w:t>
      </w:r>
      <w:r>
        <w:t>copy the following files to</w:t>
      </w:r>
      <w:r w:rsidRPr="0075070C">
        <w:t xml:space="preserve"> </w:t>
      </w:r>
      <w:r>
        <w:t xml:space="preserve">the </w:t>
      </w:r>
      <w:r w:rsidRPr="00F63B9C">
        <w:rPr>
          <w:rStyle w:val="Bold"/>
        </w:rPr>
        <w:t>TypemockActivities</w:t>
      </w:r>
      <w:r>
        <w:rPr>
          <w:b/>
          <w:bCs/>
        </w:rPr>
        <w:t xml:space="preserve"> </w:t>
      </w:r>
      <w:r w:rsidRPr="0075070C">
        <w:rPr>
          <w:bCs/>
        </w:rPr>
        <w:t>folde</w:t>
      </w:r>
      <w:r>
        <w:rPr>
          <w:bCs/>
        </w:rPr>
        <w:t>r</w:t>
      </w:r>
      <w:r w:rsidRPr="0075070C">
        <w:t xml:space="preserve">: </w:t>
      </w:r>
    </w:p>
    <w:p w:rsidR="00461611" w:rsidRPr="0075070C" w:rsidRDefault="00461611" w:rsidP="0075070C">
      <w:pPr>
        <w:pStyle w:val="ListBullet2"/>
      </w:pPr>
      <w:r w:rsidRPr="0075070C">
        <w:t>Configuration.dll</w:t>
      </w:r>
    </w:p>
    <w:p w:rsidR="00461611" w:rsidRPr="0075070C" w:rsidRDefault="00461611" w:rsidP="0075070C">
      <w:pPr>
        <w:pStyle w:val="ListBullet2"/>
      </w:pPr>
      <w:r w:rsidRPr="0075070C">
        <w:t>TypeMock.CLI.Common.dll</w:t>
      </w:r>
    </w:p>
    <w:p w:rsidR="00461611" w:rsidRPr="0075070C" w:rsidRDefault="00461611" w:rsidP="0075070C">
      <w:pPr>
        <w:pStyle w:val="ListBullet2"/>
      </w:pPr>
      <w:r w:rsidRPr="0075070C">
        <w:t>TypeMock.Integration.dll</w:t>
      </w:r>
    </w:p>
    <w:p w:rsidR="00461611" w:rsidRPr="0075070C" w:rsidRDefault="00461611" w:rsidP="0075070C">
      <w:pPr>
        <w:pStyle w:val="ListBullet2"/>
      </w:pPr>
      <w:r w:rsidRPr="0075070C">
        <w:t>Typemock.Interceptors.dll</w:t>
      </w:r>
    </w:p>
    <w:p w:rsidR="00461611" w:rsidRDefault="00461611" w:rsidP="0075070C">
      <w:pPr>
        <w:pStyle w:val="ListBullet2"/>
      </w:pPr>
      <w:r w:rsidRPr="0075070C">
        <w:t>TypeMock.TFS2012.dll</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1"/>
        <w:gridCol w:w="8401"/>
      </w:tblGrid>
      <w:tr w:rsidR="00461611" w:rsidTr="004906AA">
        <w:trPr>
          <w:cantSplit/>
        </w:trPr>
        <w:tc>
          <w:tcPr>
            <w:tcW w:w="821" w:type="dxa"/>
            <w:shd w:val="clear" w:color="auto" w:fill="auto"/>
          </w:tcPr>
          <w:p w:rsidR="00461611" w:rsidRDefault="00461611" w:rsidP="004906AA">
            <w:pPr>
              <w:pStyle w:val="NoteRegularMark"/>
            </w:pPr>
            <w:r>
              <w:t>!</w:t>
            </w:r>
          </w:p>
        </w:tc>
        <w:tc>
          <w:tcPr>
            <w:tcW w:w="8401" w:type="dxa"/>
            <w:shd w:val="clear" w:color="auto" w:fill="auto"/>
          </w:tcPr>
          <w:p w:rsidR="00461611" w:rsidRPr="00312A07" w:rsidRDefault="00461611" w:rsidP="004906AA">
            <w:pPr>
              <w:pStyle w:val="Note"/>
            </w:pPr>
            <w:r w:rsidRPr="00312A07">
              <w:t>Note</w:t>
            </w:r>
          </w:p>
          <w:p w:rsidR="00461611" w:rsidRPr="00C92C35" w:rsidRDefault="00461611" w:rsidP="004906AA">
            <w:pPr>
              <w:pStyle w:val="TableText"/>
            </w:pPr>
            <w:r w:rsidRPr="003F6251">
              <w:t>MS Team Foundation Server</w:t>
            </w:r>
            <w:r>
              <w:t xml:space="preserve"> might prompt you to map your workspace. Map your server folder to your local project directory.</w:t>
            </w:r>
          </w:p>
        </w:tc>
      </w:tr>
    </w:tbl>
    <w:p w:rsidR="00461611" w:rsidRPr="00006AFA" w:rsidRDefault="00461611" w:rsidP="00006AFA"/>
    <w:p w:rsidR="00461611" w:rsidRDefault="00461611" w:rsidP="00461611">
      <w:pPr>
        <w:pStyle w:val="ListNumber"/>
        <w:numPr>
          <w:ilvl w:val="0"/>
          <w:numId w:val="46"/>
        </w:numPr>
      </w:pPr>
      <w:r>
        <w:t>Check-in the changes.</w:t>
      </w:r>
    </w:p>
    <w:p w:rsidR="00461611" w:rsidRDefault="00461611" w:rsidP="00461611">
      <w:pPr>
        <w:pStyle w:val="ListNumber"/>
        <w:numPr>
          <w:ilvl w:val="0"/>
          <w:numId w:val="46"/>
        </w:numPr>
      </w:pPr>
      <w:r>
        <w:t xml:space="preserve">In </w:t>
      </w:r>
      <w:r w:rsidRPr="00F63B9C">
        <w:rPr>
          <w:rStyle w:val="Bold"/>
        </w:rPr>
        <w:t>Team Explorer</w:t>
      </w:r>
      <w:r>
        <w:t xml:space="preserve">, click </w:t>
      </w:r>
      <w:r w:rsidRPr="00F63B9C">
        <w:rPr>
          <w:rStyle w:val="Bold"/>
        </w:rPr>
        <w:t>Builds</w:t>
      </w:r>
      <w:r>
        <w:t>.</w:t>
      </w:r>
    </w:p>
    <w:p w:rsidR="00461611" w:rsidRDefault="00461611" w:rsidP="00461611">
      <w:pPr>
        <w:pStyle w:val="ListNumber"/>
        <w:numPr>
          <w:ilvl w:val="0"/>
          <w:numId w:val="46"/>
        </w:numPr>
      </w:pPr>
      <w:r>
        <w:t xml:space="preserve">Under </w:t>
      </w:r>
      <w:r w:rsidRPr="00F63B9C">
        <w:rPr>
          <w:rStyle w:val="Bold"/>
        </w:rPr>
        <w:t>Actions</w:t>
      </w:r>
      <w:r>
        <w:t xml:space="preserve">, select </w:t>
      </w:r>
      <w:r w:rsidRPr="00F63B9C">
        <w:rPr>
          <w:rStyle w:val="Bold"/>
        </w:rPr>
        <w:t>Manage Build Controllers</w:t>
      </w:r>
      <w:r>
        <w:t>.</w:t>
      </w:r>
    </w:p>
    <w:p w:rsidR="00461611" w:rsidRDefault="00461611" w:rsidP="00B31052">
      <w:pPr>
        <w:pStyle w:val="ListContinue"/>
      </w:pPr>
      <w:r>
        <w:t>The Manage Build Controllers window is displayed.</w:t>
      </w:r>
    </w:p>
    <w:p w:rsidR="00461611" w:rsidRDefault="00461611" w:rsidP="00461611">
      <w:pPr>
        <w:pStyle w:val="ListNumber"/>
        <w:numPr>
          <w:ilvl w:val="0"/>
          <w:numId w:val="46"/>
        </w:numPr>
      </w:pPr>
      <w:r>
        <w:t xml:space="preserve">Click </w:t>
      </w:r>
      <w:r w:rsidRPr="00F63B9C">
        <w:rPr>
          <w:rStyle w:val="Bold"/>
        </w:rPr>
        <w:t>Properties</w:t>
      </w:r>
      <w:r>
        <w:t>.</w:t>
      </w:r>
    </w:p>
    <w:p w:rsidR="00461611" w:rsidRDefault="00461611" w:rsidP="00B31052">
      <w:pPr>
        <w:pStyle w:val="ListContinue"/>
      </w:pPr>
      <w:r>
        <w:t>The Build Controller Properties window is displayed.</w:t>
      </w:r>
    </w:p>
    <w:p w:rsidR="00461611" w:rsidRDefault="00461611" w:rsidP="00461611">
      <w:pPr>
        <w:pStyle w:val="ListNumber"/>
        <w:numPr>
          <w:ilvl w:val="0"/>
          <w:numId w:val="46"/>
        </w:numPr>
      </w:pPr>
      <w:r>
        <w:rPr>
          <w:rFonts w:hAnsi="Symbol"/>
        </w:rPr>
        <w:t xml:space="preserve">Next to the </w:t>
      </w:r>
      <w:r w:rsidRPr="00F63B9C">
        <w:rPr>
          <w:rStyle w:val="Bold"/>
        </w:rPr>
        <w:t>Version control path to custom assemblies</w:t>
      </w:r>
      <w:r>
        <w:t xml:space="preserve"> field, click </w:t>
      </w:r>
      <w:r w:rsidRPr="00F63B9C">
        <w:rPr>
          <w:rStyle w:val="Bold"/>
        </w:rPr>
        <w:t>....</w:t>
      </w:r>
    </w:p>
    <w:p w:rsidR="00461611" w:rsidRDefault="00461611" w:rsidP="000422AE">
      <w:pPr>
        <w:pStyle w:val="ListContinue"/>
      </w:pPr>
      <w:r>
        <w:t>The Browse window is displayed.</w:t>
      </w:r>
    </w:p>
    <w:p w:rsidR="00461611" w:rsidRDefault="00461611" w:rsidP="00461611">
      <w:pPr>
        <w:pStyle w:val="ListNumber"/>
        <w:numPr>
          <w:ilvl w:val="0"/>
          <w:numId w:val="46"/>
        </w:numPr>
      </w:pPr>
      <w:r>
        <w:t xml:space="preserve">Navigate to the </w:t>
      </w:r>
      <w:r w:rsidRPr="00F63B9C">
        <w:rPr>
          <w:rStyle w:val="Bold"/>
        </w:rPr>
        <w:t>TypemockActivities</w:t>
      </w:r>
      <w:r>
        <w:t xml:space="preserve"> folder in your repository. </w:t>
      </w:r>
    </w:p>
    <w:p w:rsidR="00461611" w:rsidRDefault="00461611" w:rsidP="00461611">
      <w:pPr>
        <w:pStyle w:val="ListNumber"/>
        <w:numPr>
          <w:ilvl w:val="0"/>
          <w:numId w:val="46"/>
        </w:numPr>
      </w:pPr>
      <w:r>
        <w:t xml:space="preserve">Click </w:t>
      </w:r>
      <w:r w:rsidRPr="00F63B9C">
        <w:rPr>
          <w:rStyle w:val="Bold"/>
        </w:rPr>
        <w:t>OK</w:t>
      </w:r>
      <w:r>
        <w:t>.</w:t>
      </w:r>
    </w:p>
    <w:p w:rsidR="00461611" w:rsidRDefault="00461611" w:rsidP="00461611">
      <w:pPr>
        <w:pStyle w:val="ListNumber"/>
        <w:numPr>
          <w:ilvl w:val="0"/>
          <w:numId w:val="46"/>
        </w:numPr>
      </w:pPr>
      <w:r>
        <w:t xml:space="preserve">From the </w:t>
      </w:r>
      <w:r w:rsidRPr="00F63B9C">
        <w:rPr>
          <w:rStyle w:val="Bold"/>
        </w:rPr>
        <w:t>Version control path to custom assemblies</w:t>
      </w:r>
      <w:r>
        <w:t xml:space="preserve"> field, copy the path.</w:t>
      </w:r>
    </w:p>
    <w:p w:rsidR="00461611" w:rsidRDefault="00461611" w:rsidP="00461611">
      <w:pPr>
        <w:pStyle w:val="ListNumber"/>
        <w:numPr>
          <w:ilvl w:val="0"/>
          <w:numId w:val="72"/>
        </w:numPr>
      </w:pPr>
      <w:r>
        <w:t xml:space="preserve">In </w:t>
      </w:r>
      <w:r w:rsidRPr="00F63B9C">
        <w:rPr>
          <w:rStyle w:val="Bold"/>
        </w:rPr>
        <w:t>Team Explorer</w:t>
      </w:r>
      <w:r>
        <w:t>, right click  your build definition.</w:t>
      </w:r>
    </w:p>
    <w:p w:rsidR="00461611" w:rsidRDefault="00461611" w:rsidP="00461611">
      <w:pPr>
        <w:pStyle w:val="ListNumber"/>
        <w:numPr>
          <w:ilvl w:val="0"/>
          <w:numId w:val="72"/>
        </w:numPr>
      </w:pPr>
      <w:r>
        <w:t xml:space="preserve">Select </w:t>
      </w:r>
      <w:r w:rsidRPr="00122E94">
        <w:rPr>
          <w:rStyle w:val="Bold"/>
        </w:rPr>
        <w:t>Edit Build Definition</w:t>
      </w:r>
      <w:r>
        <w:t>.</w:t>
      </w:r>
    </w:p>
    <w:p w:rsidR="00461611" w:rsidRDefault="00461611" w:rsidP="00901200">
      <w:pPr>
        <w:pStyle w:val="ListContinue"/>
      </w:pPr>
      <w:r>
        <w:t>The Build Definition window is displayed.</w:t>
      </w:r>
    </w:p>
    <w:p w:rsidR="00461611" w:rsidRDefault="00461611" w:rsidP="00461611">
      <w:pPr>
        <w:pStyle w:val="ListNumber"/>
        <w:numPr>
          <w:ilvl w:val="0"/>
          <w:numId w:val="72"/>
        </w:numPr>
      </w:pPr>
      <w:r>
        <w:t xml:space="preserve">Select </w:t>
      </w:r>
      <w:r w:rsidRPr="00122E94">
        <w:rPr>
          <w:rStyle w:val="Bold"/>
        </w:rPr>
        <w:t>Process</w:t>
      </w:r>
      <w:r>
        <w:t>.</w:t>
      </w:r>
    </w:p>
    <w:p w:rsidR="00461611" w:rsidRDefault="00461611" w:rsidP="00461611">
      <w:pPr>
        <w:pStyle w:val="ListNumber"/>
        <w:numPr>
          <w:ilvl w:val="0"/>
          <w:numId w:val="72"/>
        </w:numPr>
      </w:pPr>
      <w:r>
        <w:t xml:space="preserve">In the </w:t>
      </w:r>
      <w:r w:rsidRPr="00122E94">
        <w:rPr>
          <w:rStyle w:val="Bold"/>
        </w:rPr>
        <w:t>Build Process Template</w:t>
      </w:r>
      <w:r>
        <w:t xml:space="preserve"> area, click </w:t>
      </w:r>
      <w:r w:rsidRPr="00122E94">
        <w:rPr>
          <w:rStyle w:val="Bold"/>
        </w:rPr>
        <w:t>Show Details</w:t>
      </w:r>
      <w:r>
        <w:t>.</w:t>
      </w:r>
    </w:p>
    <w:p w:rsidR="00461611" w:rsidRDefault="00461611" w:rsidP="00461611">
      <w:pPr>
        <w:pStyle w:val="ListNumber"/>
        <w:numPr>
          <w:ilvl w:val="0"/>
          <w:numId w:val="72"/>
        </w:numPr>
      </w:pPr>
      <w:r>
        <w:t xml:space="preserve">In the </w:t>
      </w:r>
      <w:r w:rsidRPr="00122E94">
        <w:rPr>
          <w:rStyle w:val="Bold"/>
        </w:rPr>
        <w:t>Build Process File</w:t>
      </w:r>
      <w:r>
        <w:t xml:space="preserve"> field, click </w:t>
      </w:r>
      <w:r w:rsidRPr="00122E94">
        <w:rPr>
          <w:rStyle w:val="Bold"/>
        </w:rPr>
        <w:t>New</w:t>
      </w:r>
      <w:r>
        <w:t>.</w:t>
      </w:r>
    </w:p>
    <w:p w:rsidR="00461611" w:rsidRDefault="00461611" w:rsidP="00901200">
      <w:pPr>
        <w:pStyle w:val="ListContinue"/>
      </w:pPr>
      <w:r>
        <w:t>The New Build Process Template window is displayed.</w:t>
      </w:r>
    </w:p>
    <w:p w:rsidR="00461611" w:rsidRDefault="00461611" w:rsidP="00461611">
      <w:pPr>
        <w:pStyle w:val="ListNumber"/>
        <w:numPr>
          <w:ilvl w:val="0"/>
          <w:numId w:val="72"/>
        </w:numPr>
      </w:pPr>
      <w:r>
        <w:t xml:space="preserve">Select the </w:t>
      </w:r>
      <w:r w:rsidRPr="00122E94">
        <w:rPr>
          <w:rStyle w:val="Bold"/>
        </w:rPr>
        <w:t>Select an existing XAML file</w:t>
      </w:r>
      <w:r>
        <w:t xml:space="preserve"> option.</w:t>
      </w:r>
    </w:p>
    <w:p w:rsidR="00461611" w:rsidRDefault="00461611" w:rsidP="00461611">
      <w:pPr>
        <w:pStyle w:val="ListNumber"/>
        <w:numPr>
          <w:ilvl w:val="0"/>
          <w:numId w:val="72"/>
        </w:numPr>
      </w:pPr>
      <w:r>
        <w:t xml:space="preserve">Click </w:t>
      </w:r>
      <w:r w:rsidRPr="00122E94">
        <w:rPr>
          <w:rStyle w:val="Bold"/>
        </w:rPr>
        <w:t>Browse</w:t>
      </w:r>
      <w:r>
        <w:t>.</w:t>
      </w:r>
    </w:p>
    <w:p w:rsidR="00461611" w:rsidRDefault="00461611" w:rsidP="00122E94">
      <w:pPr>
        <w:pStyle w:val="ListContinue"/>
      </w:pPr>
      <w:r>
        <w:t>The Browse window is displayed.</w:t>
      </w:r>
    </w:p>
    <w:p w:rsidR="00461611" w:rsidRDefault="00461611" w:rsidP="00461611">
      <w:pPr>
        <w:pStyle w:val="ListNumber"/>
        <w:numPr>
          <w:ilvl w:val="0"/>
          <w:numId w:val="72"/>
        </w:numPr>
      </w:pPr>
      <w:r>
        <w:t xml:space="preserve">Select </w:t>
      </w:r>
      <w:r w:rsidRPr="00122E94">
        <w:rPr>
          <w:rStyle w:val="Bold"/>
        </w:rPr>
        <w:t>DefaultTemplate.11.1.WithTypemock.xaml</w:t>
      </w:r>
      <w:r>
        <w:t>.</w:t>
      </w:r>
    </w:p>
    <w:p w:rsidR="00461611" w:rsidRDefault="00461611" w:rsidP="00461611">
      <w:pPr>
        <w:pStyle w:val="ListNumber"/>
        <w:numPr>
          <w:ilvl w:val="0"/>
          <w:numId w:val="72"/>
        </w:numPr>
      </w:pPr>
      <w:r>
        <w:t xml:space="preserve">Click </w:t>
      </w:r>
      <w:r w:rsidRPr="00122E94">
        <w:rPr>
          <w:rStyle w:val="Bold"/>
        </w:rPr>
        <w:t>OK</w:t>
      </w:r>
      <w:r>
        <w:t>.</w:t>
      </w:r>
    </w:p>
    <w:p w:rsidR="00461611" w:rsidRDefault="00461611" w:rsidP="00122E94">
      <w:pPr>
        <w:pStyle w:val="Heading5"/>
      </w:pPr>
      <w:bookmarkStart w:id="718" w:name="_Selecting_the_Default"/>
      <w:bookmarkStart w:id="719" w:name="_d2h_bmk__Selecting_the_Default_10"/>
      <w:bookmarkStart w:id="720" w:name="_D2HTopic_359"/>
      <w:bookmarkEnd w:id="718"/>
      <w:bookmarkEnd w:id="719"/>
      <w:r>
        <w:t>Selecting the Default Typemock Isolator Template</w:t>
      </w:r>
      <w:bookmarkEnd w:id="720"/>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1"/>
        <w:gridCol w:w="8401"/>
      </w:tblGrid>
      <w:tr w:rsidR="00461611" w:rsidTr="000A6BA8">
        <w:trPr>
          <w:cantSplit/>
        </w:trPr>
        <w:tc>
          <w:tcPr>
            <w:tcW w:w="821" w:type="dxa"/>
            <w:shd w:val="clear" w:color="auto" w:fill="auto"/>
          </w:tcPr>
          <w:p w:rsidR="00461611" w:rsidRDefault="00461611" w:rsidP="000A6BA8">
            <w:pPr>
              <w:pStyle w:val="NoteRegularMark"/>
            </w:pPr>
            <w:r>
              <w:t>!</w:t>
            </w:r>
          </w:p>
        </w:tc>
        <w:tc>
          <w:tcPr>
            <w:tcW w:w="8401" w:type="dxa"/>
            <w:shd w:val="clear" w:color="auto" w:fill="auto"/>
          </w:tcPr>
          <w:p w:rsidR="00461611" w:rsidRPr="00312A07" w:rsidRDefault="00461611" w:rsidP="000A6BA8">
            <w:pPr>
              <w:pStyle w:val="Note"/>
            </w:pPr>
            <w:r w:rsidRPr="00312A07">
              <w:t>Note</w:t>
            </w:r>
          </w:p>
          <w:p w:rsidR="00461611" w:rsidRPr="00C92C35" w:rsidRDefault="00461611" w:rsidP="00111840">
            <w:pPr>
              <w:pStyle w:val="TableText"/>
            </w:pPr>
            <w:r>
              <w:t xml:space="preserve">Follow this procedure only if you want to use the default Typemock Isolator template. If you want to customize an existing template, follow the steps described in </w:t>
            </w:r>
            <w:hyperlink w:anchor="_D2HTopic_359" w:history="1">
              <w:r w:rsidRPr="009F775B">
                <w:rPr>
                  <w:rStyle w:val="Hyperlink"/>
                </w:rPr>
                <w:t>Selecting the Default Typemock Isolator Template</w:t>
              </w:r>
            </w:hyperlink>
            <w:r>
              <w:t>.</w:t>
            </w:r>
          </w:p>
        </w:tc>
      </w:tr>
    </w:tbl>
    <w:p w:rsidR="00461611" w:rsidRDefault="00461611" w:rsidP="00AD5688"/>
    <w:p w:rsidR="00461611" w:rsidRDefault="00461611" w:rsidP="00AD5688">
      <w:r w:rsidRPr="00CA0AC2">
        <w:t>Typemock Isolator integrates with the build process</w:t>
      </w:r>
      <w:r>
        <w:t xml:space="preserve"> using one of the following ways: </w:t>
      </w:r>
    </w:p>
    <w:p w:rsidR="00461611" w:rsidRDefault="00461611" w:rsidP="00AD5688">
      <w:pPr>
        <w:pStyle w:val="ListBullet"/>
      </w:pPr>
      <w:r>
        <w:t>P</w:t>
      </w:r>
      <w:r w:rsidRPr="00074506">
        <w:t xml:space="preserve">er </w:t>
      </w:r>
      <w:r>
        <w:t>t</w:t>
      </w:r>
      <w:r w:rsidRPr="00074506">
        <w:t xml:space="preserve">eam </w:t>
      </w:r>
      <w:r>
        <w:t>p</w:t>
      </w:r>
      <w:r w:rsidRPr="00074506">
        <w:t xml:space="preserve">roject </w:t>
      </w:r>
      <w:r>
        <w:t>c</w:t>
      </w:r>
      <w:r w:rsidRPr="00074506">
        <w:t>ollection</w:t>
      </w:r>
      <w:r>
        <w:t>, or</w:t>
      </w:r>
      <w:r w:rsidRPr="00CA0AC2">
        <w:t xml:space="preserve"> </w:t>
      </w:r>
    </w:p>
    <w:p w:rsidR="00461611" w:rsidRDefault="00461611" w:rsidP="00AD5688">
      <w:pPr>
        <w:pStyle w:val="ListBullet"/>
      </w:pPr>
      <w:r>
        <w:t>Per team project or branch</w:t>
      </w:r>
      <w:r w:rsidRPr="00CA0AC2">
        <w:t xml:space="preserve"> </w:t>
      </w:r>
    </w:p>
    <w:p w:rsidR="00461611" w:rsidRDefault="00461611" w:rsidP="00AD5688">
      <w:pPr>
        <w:pStyle w:val="Heading6"/>
      </w:pPr>
      <w:r>
        <w:t>Integrating Typemock Isolator per Team Project Collection</w:t>
      </w:r>
    </w:p>
    <w:p w:rsidR="00461611" w:rsidRDefault="00461611" w:rsidP="00AD5688">
      <w:r>
        <w:t>This strategy integrates Typemock Isolator for all builds in a team project collection. Use this strategy when all projects in that collection will use the same version of Typemock Isolator.</w:t>
      </w:r>
    </w:p>
    <w:p w:rsidR="00461611" w:rsidRDefault="00461611" w:rsidP="00AD5688">
      <w:r>
        <w:t>With this strategy, all of the Typemock Isolator files are loaded and deployed on the build controller level.</w:t>
      </w:r>
    </w:p>
    <w:p w:rsidR="00461611" w:rsidRDefault="00461611" w:rsidP="00AD5688">
      <w:pPr>
        <w:pStyle w:val="ToDo"/>
      </w:pPr>
      <w:r>
        <w:t>To integrate Typemock Isolator per team project collection:</w:t>
      </w:r>
    </w:p>
    <w:p w:rsidR="00461611" w:rsidRDefault="00461611" w:rsidP="00461611">
      <w:pPr>
        <w:pStyle w:val="ListNumber"/>
        <w:numPr>
          <w:ilvl w:val="0"/>
          <w:numId w:val="48"/>
        </w:numPr>
      </w:pPr>
      <w:r>
        <w:t xml:space="preserve">In </w:t>
      </w:r>
      <w:r w:rsidRPr="00122E94">
        <w:rPr>
          <w:rStyle w:val="Bold"/>
        </w:rPr>
        <w:t>Team Explorer</w:t>
      </w:r>
      <w:r>
        <w:t>, right click on your build definition.</w:t>
      </w:r>
    </w:p>
    <w:p w:rsidR="00461611" w:rsidRDefault="00461611" w:rsidP="00461611">
      <w:pPr>
        <w:pStyle w:val="ListNumber"/>
        <w:numPr>
          <w:ilvl w:val="0"/>
          <w:numId w:val="48"/>
        </w:numPr>
      </w:pPr>
      <w:r>
        <w:t xml:space="preserve">Select </w:t>
      </w:r>
      <w:r w:rsidRPr="00122E94">
        <w:rPr>
          <w:rStyle w:val="Bold"/>
        </w:rPr>
        <w:t>Edit Build Definition</w:t>
      </w:r>
      <w:r>
        <w:t>.</w:t>
      </w:r>
    </w:p>
    <w:p w:rsidR="00461611" w:rsidRDefault="00461611" w:rsidP="00AD5688">
      <w:pPr>
        <w:pStyle w:val="ListContinue"/>
      </w:pPr>
      <w:r>
        <w:t>The Edit Build definition window is displayed.</w:t>
      </w:r>
    </w:p>
    <w:p w:rsidR="00461611" w:rsidRDefault="00461611" w:rsidP="00461611">
      <w:pPr>
        <w:pStyle w:val="ListNumber"/>
        <w:numPr>
          <w:ilvl w:val="0"/>
          <w:numId w:val="48"/>
        </w:numPr>
      </w:pPr>
      <w:r>
        <w:t xml:space="preserve">Select </w:t>
      </w:r>
      <w:r w:rsidRPr="00122E94">
        <w:rPr>
          <w:rStyle w:val="Bold"/>
        </w:rPr>
        <w:t>Process</w:t>
      </w:r>
      <w:r>
        <w:t>.</w:t>
      </w:r>
    </w:p>
    <w:p w:rsidR="00461611" w:rsidRDefault="00461611" w:rsidP="00461611">
      <w:pPr>
        <w:pStyle w:val="ListNumber"/>
        <w:numPr>
          <w:ilvl w:val="0"/>
          <w:numId w:val="48"/>
        </w:numPr>
      </w:pPr>
      <w:r>
        <w:t xml:space="preserve">In the </w:t>
      </w:r>
      <w:r w:rsidRPr="00122E94">
        <w:rPr>
          <w:rStyle w:val="Bold"/>
        </w:rPr>
        <w:t>Build process template</w:t>
      </w:r>
      <w:r>
        <w:t xml:space="preserve"> area, s</w:t>
      </w:r>
      <w:r w:rsidRPr="004D0759">
        <w:t xml:space="preserve">elect </w:t>
      </w:r>
      <w:r w:rsidRPr="00122E94">
        <w:rPr>
          <w:rStyle w:val="Bold"/>
        </w:rPr>
        <w:t>DefaultTemplate.11.1.WithTypemock.xaml</w:t>
      </w:r>
      <w:r>
        <w:rPr>
          <w:rStyle w:val="Bold"/>
        </w:rPr>
        <w:t>.</w:t>
      </w:r>
      <w:r w:rsidRPr="004D0759">
        <w:t xml:space="preserve"> </w:t>
      </w:r>
    </w:p>
    <w:p w:rsidR="00461611" w:rsidRDefault="00461611" w:rsidP="00461611">
      <w:pPr>
        <w:pStyle w:val="ListNumber"/>
        <w:numPr>
          <w:ilvl w:val="0"/>
          <w:numId w:val="72"/>
        </w:numPr>
      </w:pPr>
      <w:r w:rsidRPr="004D0759">
        <w:t xml:space="preserve">Scroll down to the bottom of the </w:t>
      </w:r>
      <w:r w:rsidRPr="00122E94">
        <w:rPr>
          <w:rStyle w:val="Bold"/>
        </w:rPr>
        <w:t>Build process parameters</w:t>
      </w:r>
      <w:r w:rsidRPr="004D0759">
        <w:t xml:space="preserve"> list to the </w:t>
      </w:r>
      <w:r w:rsidRPr="00122E94">
        <w:rPr>
          <w:rStyle w:val="Bold"/>
        </w:rPr>
        <w:t>Typemock properties</w:t>
      </w:r>
      <w:r w:rsidRPr="004D0759">
        <w:t>.</w:t>
      </w:r>
    </w:p>
    <w:p w:rsidR="00461611" w:rsidRPr="00722775" w:rsidRDefault="00461611" w:rsidP="00461611">
      <w:pPr>
        <w:pStyle w:val="ListNumber"/>
        <w:numPr>
          <w:ilvl w:val="0"/>
          <w:numId w:val="72"/>
        </w:numPr>
      </w:pPr>
      <w:r w:rsidRPr="00722775">
        <w:t xml:space="preserve">Verify that the </w:t>
      </w:r>
      <w:r w:rsidRPr="00122E94">
        <w:rPr>
          <w:rStyle w:val="Bold"/>
        </w:rPr>
        <w:t>Binaries Directory</w:t>
      </w:r>
      <w:r w:rsidRPr="00722775">
        <w:t xml:space="preserve"> field</w:t>
      </w:r>
      <w:r w:rsidRPr="004D0759">
        <w:t xml:space="preserve"> does not contain a</w:t>
      </w:r>
      <w:r w:rsidRPr="00722775">
        <w:t>ny</w:t>
      </w:r>
      <w:r w:rsidRPr="004D0759">
        <w:t xml:space="preserve"> value. </w:t>
      </w:r>
    </w:p>
    <w:p w:rsidR="00461611" w:rsidRDefault="00461611" w:rsidP="00461611">
      <w:pPr>
        <w:pStyle w:val="ListNumber"/>
        <w:numPr>
          <w:ilvl w:val="0"/>
          <w:numId w:val="72"/>
        </w:numPr>
      </w:pPr>
      <w:r>
        <w:t>Provide</w:t>
      </w:r>
      <w:r w:rsidRPr="004D0759">
        <w:t xml:space="preserve"> the license details.</w:t>
      </w:r>
    </w:p>
    <w:p w:rsidR="00461611" w:rsidRPr="004D0759" w:rsidRDefault="00461611" w:rsidP="00461611">
      <w:pPr>
        <w:pStyle w:val="ListNumber"/>
        <w:numPr>
          <w:ilvl w:val="0"/>
          <w:numId w:val="72"/>
        </w:numPr>
      </w:pPr>
      <w:r w:rsidRPr="004D0759">
        <w:t xml:space="preserve">From the </w:t>
      </w:r>
      <w:r w:rsidRPr="00122E94">
        <w:rPr>
          <w:rStyle w:val="Bold"/>
        </w:rPr>
        <w:t>AutoDeploy</w:t>
      </w:r>
      <w:r w:rsidRPr="004D0759">
        <w:t xml:space="preserve"> folder, </w:t>
      </w:r>
      <w:r>
        <w:t xml:space="preserve">copy </w:t>
      </w:r>
      <w:r w:rsidRPr="004D0759">
        <w:t>all the files to</w:t>
      </w:r>
      <w:r>
        <w:t xml:space="preserve"> the</w:t>
      </w:r>
      <w:r w:rsidRPr="004D0759">
        <w:t xml:space="preserve"> </w:t>
      </w:r>
      <w:r w:rsidRPr="00122E94">
        <w:rPr>
          <w:rStyle w:val="Bold"/>
        </w:rPr>
        <w:t>TypemockActivities</w:t>
      </w:r>
      <w:r w:rsidRPr="004D0759">
        <w:t xml:space="preserve"> </w:t>
      </w:r>
      <w:r>
        <w:t>folder.</w:t>
      </w:r>
    </w:p>
    <w:p w:rsidR="00461611" w:rsidRDefault="00461611" w:rsidP="00AD5688">
      <w:pPr>
        <w:pStyle w:val="Heading6"/>
      </w:pPr>
      <w:r>
        <w:t>Integrating Typemock Isolator per Team Project or Branch</w:t>
      </w:r>
    </w:p>
    <w:p w:rsidR="00461611" w:rsidRDefault="00461611" w:rsidP="00AD5688">
      <w:r>
        <w:t>This strategy integrates Typemock with a MS Team Foundation Server team project or a branch. Use this strategy when more than one Typemock Isolator version exists in the collection.</w:t>
      </w:r>
    </w:p>
    <w:p w:rsidR="00461611" w:rsidRDefault="00461611" w:rsidP="00AD5688">
      <w:r>
        <w:t>With this strategy, only the base activity files are loaded on the build controller level, and the version-specific Typemock Isolator files loaded from Binaries Directory during the build.</w:t>
      </w:r>
    </w:p>
    <w:p w:rsidR="00461611" w:rsidRDefault="00461611" w:rsidP="00AD5688">
      <w:pPr>
        <w:pStyle w:val="ToDo"/>
      </w:pPr>
      <w:r>
        <w:t>To integrate Typemock Isolator per team project or branch:</w:t>
      </w:r>
    </w:p>
    <w:p w:rsidR="00461611" w:rsidRDefault="00461611" w:rsidP="00461611">
      <w:pPr>
        <w:pStyle w:val="ListNumber"/>
        <w:numPr>
          <w:ilvl w:val="0"/>
          <w:numId w:val="49"/>
        </w:numPr>
      </w:pPr>
      <w:r>
        <w:t xml:space="preserve">In </w:t>
      </w:r>
      <w:r w:rsidRPr="0058339E">
        <w:rPr>
          <w:rStyle w:val="Bold"/>
        </w:rPr>
        <w:t>Team Explorer</w:t>
      </w:r>
      <w:r>
        <w:t>, right click on your build definition.</w:t>
      </w:r>
    </w:p>
    <w:p w:rsidR="00461611" w:rsidRDefault="00461611" w:rsidP="00461611">
      <w:pPr>
        <w:pStyle w:val="ListNumber"/>
        <w:numPr>
          <w:ilvl w:val="0"/>
          <w:numId w:val="48"/>
        </w:numPr>
      </w:pPr>
      <w:r>
        <w:t xml:space="preserve">Select </w:t>
      </w:r>
      <w:r w:rsidRPr="0058339E">
        <w:rPr>
          <w:rStyle w:val="Bold"/>
        </w:rPr>
        <w:t>Edit Build Definition</w:t>
      </w:r>
      <w:r>
        <w:t>.</w:t>
      </w:r>
    </w:p>
    <w:p w:rsidR="00461611" w:rsidRDefault="00461611" w:rsidP="00AD5688">
      <w:pPr>
        <w:pStyle w:val="ListContinue"/>
      </w:pPr>
      <w:r>
        <w:t>The Edit Build definition window is displayed.</w:t>
      </w:r>
    </w:p>
    <w:p w:rsidR="00461611" w:rsidRDefault="00461611" w:rsidP="00461611">
      <w:pPr>
        <w:pStyle w:val="ListNumber"/>
        <w:numPr>
          <w:ilvl w:val="0"/>
          <w:numId w:val="48"/>
        </w:numPr>
      </w:pPr>
      <w:r>
        <w:t xml:space="preserve">Select </w:t>
      </w:r>
      <w:r w:rsidRPr="0058339E">
        <w:rPr>
          <w:rStyle w:val="Bold"/>
        </w:rPr>
        <w:t>Process</w:t>
      </w:r>
      <w:r>
        <w:t>.</w:t>
      </w:r>
    </w:p>
    <w:p w:rsidR="00461611" w:rsidRDefault="00461611" w:rsidP="00461611">
      <w:pPr>
        <w:pStyle w:val="ListNumber"/>
        <w:numPr>
          <w:ilvl w:val="0"/>
          <w:numId w:val="48"/>
        </w:numPr>
      </w:pPr>
      <w:r>
        <w:t xml:space="preserve">In the </w:t>
      </w:r>
      <w:r w:rsidRPr="0058339E">
        <w:rPr>
          <w:rStyle w:val="Bold"/>
        </w:rPr>
        <w:t>Build process template</w:t>
      </w:r>
      <w:r>
        <w:t xml:space="preserve"> area, select </w:t>
      </w:r>
      <w:r w:rsidRPr="0058339E">
        <w:rPr>
          <w:rStyle w:val="Bold"/>
        </w:rPr>
        <w:t>DefaultTemplate.11.1.WithTypemock.xaml</w:t>
      </w:r>
      <w:r>
        <w:rPr>
          <w:rStyle w:val="Bold"/>
        </w:rPr>
        <w:t>.</w:t>
      </w:r>
      <w:r w:rsidRPr="004D0759">
        <w:t xml:space="preserve"> </w:t>
      </w:r>
    </w:p>
    <w:p w:rsidR="00461611" w:rsidRDefault="00461611" w:rsidP="00461611">
      <w:pPr>
        <w:pStyle w:val="ListNumber"/>
        <w:numPr>
          <w:ilvl w:val="0"/>
          <w:numId w:val="72"/>
        </w:numPr>
      </w:pPr>
      <w:r>
        <w:t xml:space="preserve">In </w:t>
      </w:r>
      <w:r w:rsidRPr="0058339E">
        <w:rPr>
          <w:rStyle w:val="Bold"/>
        </w:rPr>
        <w:t>Source Control Explorer</w:t>
      </w:r>
      <w:r>
        <w:t xml:space="preserve">, navigate to the location of the build definition. </w:t>
      </w:r>
    </w:p>
    <w:p w:rsidR="00461611" w:rsidRDefault="00461611" w:rsidP="00461611">
      <w:pPr>
        <w:pStyle w:val="ListNumber"/>
        <w:numPr>
          <w:ilvl w:val="0"/>
          <w:numId w:val="72"/>
        </w:numPr>
      </w:pPr>
      <w:r>
        <w:t xml:space="preserve">From the </w:t>
      </w:r>
      <w:r w:rsidRPr="0058339E">
        <w:rPr>
          <w:rStyle w:val="Bold"/>
        </w:rPr>
        <w:t>Source location</w:t>
      </w:r>
      <w:r>
        <w:t xml:space="preserve"> field, c</w:t>
      </w:r>
      <w:r w:rsidRPr="00E2329D">
        <w:t>opy the location.</w:t>
      </w:r>
    </w:p>
    <w:p w:rsidR="00461611" w:rsidRDefault="00461611" w:rsidP="00461611">
      <w:pPr>
        <w:pStyle w:val="ListNumber"/>
        <w:numPr>
          <w:ilvl w:val="0"/>
          <w:numId w:val="72"/>
        </w:numPr>
      </w:pPr>
      <w:r>
        <w:t xml:space="preserve">In the </w:t>
      </w:r>
      <w:r w:rsidRPr="0058339E">
        <w:rPr>
          <w:rStyle w:val="Bold"/>
        </w:rPr>
        <w:t>Edit Build Definition</w:t>
      </w:r>
      <w:r>
        <w:t xml:space="preserve"> window, in </w:t>
      </w:r>
      <w:r w:rsidRPr="0058339E">
        <w:rPr>
          <w:rStyle w:val="Bold"/>
        </w:rPr>
        <w:t>Process</w:t>
      </w:r>
      <w:r>
        <w:t xml:space="preserve">, scroll down to the bottom of the </w:t>
      </w:r>
      <w:r w:rsidRPr="0058339E">
        <w:rPr>
          <w:rStyle w:val="Bold"/>
        </w:rPr>
        <w:t>Build process parameters</w:t>
      </w:r>
      <w:r>
        <w:t xml:space="preserve"> list to the </w:t>
      </w:r>
      <w:r w:rsidRPr="0058339E">
        <w:rPr>
          <w:rStyle w:val="Bold"/>
        </w:rPr>
        <w:t>Typemock properties</w:t>
      </w:r>
      <w:r>
        <w:t>.</w:t>
      </w:r>
    </w:p>
    <w:p w:rsidR="00461611" w:rsidRDefault="00461611" w:rsidP="00461611">
      <w:pPr>
        <w:pStyle w:val="ListNumber"/>
        <w:numPr>
          <w:ilvl w:val="0"/>
          <w:numId w:val="72"/>
        </w:numPr>
      </w:pPr>
      <w:r w:rsidRPr="00722775">
        <w:t>Verify that the Binaries Directory field</w:t>
      </w:r>
      <w:r w:rsidRPr="004D0759">
        <w:t xml:space="preserve"> does not contain a</w:t>
      </w:r>
      <w:r w:rsidRPr="00722775">
        <w:t>ny</w:t>
      </w:r>
      <w:r w:rsidRPr="004D0759">
        <w:t xml:space="preserve"> value. </w:t>
      </w:r>
    </w:p>
    <w:p w:rsidR="00461611" w:rsidRPr="00722775" w:rsidRDefault="00461611" w:rsidP="00461611">
      <w:pPr>
        <w:pStyle w:val="ListNumber"/>
        <w:numPr>
          <w:ilvl w:val="0"/>
          <w:numId w:val="72"/>
        </w:numPr>
      </w:pPr>
      <w:r>
        <w:t>Paste the location of the build.</w:t>
      </w:r>
    </w:p>
    <w:p w:rsidR="00461611" w:rsidRDefault="00461611" w:rsidP="00461611">
      <w:pPr>
        <w:pStyle w:val="ListNumber"/>
        <w:numPr>
          <w:ilvl w:val="0"/>
          <w:numId w:val="72"/>
        </w:numPr>
      </w:pPr>
      <w:r>
        <w:t>Provide</w:t>
      </w:r>
      <w:r w:rsidRPr="004D0759">
        <w:t xml:space="preserve"> in the license details.</w:t>
      </w:r>
    </w:p>
    <w:p w:rsidR="00461611" w:rsidRDefault="00461611" w:rsidP="0049775E">
      <w:pPr>
        <w:pStyle w:val="Heading4"/>
      </w:pPr>
      <w:bookmarkStart w:id="721" w:name="_Integrating_with_MS_3"/>
      <w:bookmarkStart w:id="722" w:name="_d2h_bmk__Integrating_with_MS_3_10"/>
      <w:bookmarkStart w:id="723" w:name="_D2HTopic_360"/>
      <w:bookmarkEnd w:id="721"/>
      <w:bookmarkEnd w:id="722"/>
      <w:r>
        <w:t>Integrating with MS Team Foundation Server 2013</w:t>
      </w:r>
      <w:bookmarkEnd w:id="723"/>
    </w:p>
    <w:p w:rsidR="00461611" w:rsidRPr="00DD3B85" w:rsidRDefault="00461611" w:rsidP="004A7EF6">
      <w:pPr>
        <w:rPr>
          <w:sz w:val="24"/>
          <w:szCs w:val="24"/>
        </w:rPr>
      </w:pPr>
      <w:r w:rsidRPr="00DD3B85">
        <w:t xml:space="preserve">The </w:t>
      </w:r>
      <w:r>
        <w:t xml:space="preserve">following </w:t>
      </w:r>
      <w:r w:rsidRPr="00DD3B85">
        <w:t xml:space="preserve">steps </w:t>
      </w:r>
      <w:r>
        <w:t xml:space="preserve">represent </w:t>
      </w:r>
      <w:r w:rsidRPr="00DD3B85">
        <w:t xml:space="preserve">the recommended way of working with </w:t>
      </w:r>
      <w:r>
        <w:t xml:space="preserve">Typemock </w:t>
      </w:r>
      <w:r w:rsidRPr="00DD3B85">
        <w:t xml:space="preserve">Isolator in </w:t>
      </w:r>
      <w:r>
        <w:t>MS Team Foundation Server</w:t>
      </w:r>
      <w:r w:rsidRPr="00DD3B85">
        <w:t xml:space="preserve">. It requires checking the </w:t>
      </w:r>
      <w:r w:rsidRPr="000E0ED6">
        <w:rPr>
          <w:rStyle w:val="Bold"/>
        </w:rPr>
        <w:t>AutoDeploy</w:t>
      </w:r>
      <w:r w:rsidRPr="00DD3B85">
        <w:t xml:space="preserve"> folder to </w:t>
      </w:r>
      <w:r>
        <w:t xml:space="preserve">your </w:t>
      </w:r>
      <w:r w:rsidRPr="00DD3B85">
        <w:t xml:space="preserve">source control </w:t>
      </w:r>
      <w:r>
        <w:t xml:space="preserve">repository </w:t>
      </w:r>
      <w:r w:rsidRPr="00DD3B85">
        <w:t xml:space="preserve">and referencing the </w:t>
      </w:r>
      <w:r>
        <w:t xml:space="preserve">Typemock Isolator </w:t>
      </w:r>
      <w:r w:rsidRPr="00DD3B85">
        <w:t>DLLs from there. It allows for side-by-side use of different versions of Isolator in the same server.</w:t>
      </w:r>
    </w:p>
    <w:p w:rsidR="00461611" w:rsidRPr="00DD3B85" w:rsidRDefault="00461611" w:rsidP="004A7EF6">
      <w:r w:rsidRPr="00DD3B85">
        <w:t xml:space="preserve">Typemock Isolator requires that the service running the build will have admin privileges on the build machines and </w:t>
      </w:r>
      <w:r>
        <w:t xml:space="preserve">be </w:t>
      </w:r>
      <w:r w:rsidRPr="00DD3B85">
        <w:t xml:space="preserve">defined in the Project Collection Build Service Accounts. Set the service to run under Build Service Properties, in the </w:t>
      </w:r>
      <w:r w:rsidRPr="004A7EF6">
        <w:rPr>
          <w:rStyle w:val="Bold"/>
        </w:rPr>
        <w:t>Run the Service As</w:t>
      </w:r>
      <w:r w:rsidRPr="00DD3B85">
        <w:t xml:space="preserve"> </w:t>
      </w:r>
      <w:r>
        <w:t>window</w:t>
      </w:r>
      <w:r w:rsidRPr="00DD3B85">
        <w:t xml:space="preserve">. </w:t>
      </w:r>
    </w:p>
    <w:p w:rsidR="00461611" w:rsidRPr="00DD3B85" w:rsidRDefault="00461611" w:rsidP="004A7EF6">
      <w:r w:rsidRPr="00DD3B85">
        <w:t xml:space="preserve">Plug-and-Play Profiling works with </w:t>
      </w:r>
      <w:r>
        <w:t>MS Team Foundation Server</w:t>
      </w:r>
      <w:r w:rsidRPr="00DD3B85">
        <w:t xml:space="preserve"> activities too. </w:t>
      </w:r>
      <w:r>
        <w:t xml:space="preserve">You need to enable code </w:t>
      </w:r>
      <w:r w:rsidRPr="00DD3B85">
        <w:t xml:space="preserve">coverage in </w:t>
      </w:r>
      <w:r>
        <w:t>MS Team Foundation Server</w:t>
      </w:r>
      <w:r w:rsidRPr="00DD3B85">
        <w:t>.</w:t>
      </w:r>
    </w:p>
    <w:p w:rsidR="00461611" w:rsidRDefault="00461611" w:rsidP="004A7EF6">
      <w:r>
        <w:t xml:space="preserve">When installing Typemock Isolator, the </w:t>
      </w:r>
      <w:r w:rsidRPr="00EF6061">
        <w:rPr>
          <w:rStyle w:val="Bold"/>
        </w:rPr>
        <w:t>AutoDeploy</w:t>
      </w:r>
      <w:r>
        <w:t xml:space="preserve"> folder is copied to the installation folder. The AutoDeploy folder contains all the files required for running tests without installing Typemock Isolator on the build machine.</w:t>
      </w:r>
    </w:p>
    <w:p w:rsidR="00461611" w:rsidRDefault="00461611" w:rsidP="004A7EF6">
      <w:r>
        <w:t>The integration with MS Team Foundation Server involves the following:</w:t>
      </w:r>
    </w:p>
    <w:p w:rsidR="00461611" w:rsidRDefault="00461611" w:rsidP="00461611">
      <w:pPr>
        <w:pStyle w:val="ListNumber"/>
        <w:numPr>
          <w:ilvl w:val="0"/>
          <w:numId w:val="67"/>
        </w:numPr>
      </w:pPr>
      <w:r>
        <w:t>Setting up the integration in MS Team Foundation Server.</w:t>
      </w:r>
    </w:p>
    <w:p w:rsidR="00461611" w:rsidRDefault="00461611" w:rsidP="00461611">
      <w:pPr>
        <w:pStyle w:val="ListNumber"/>
        <w:numPr>
          <w:ilvl w:val="0"/>
          <w:numId w:val="67"/>
        </w:numPr>
      </w:pPr>
      <w:r>
        <w:t>Specifying the Default Typemock Isolator build template.</w:t>
      </w:r>
    </w:p>
    <w:p w:rsidR="00461611" w:rsidRDefault="00461611" w:rsidP="001304D7">
      <w:pPr>
        <w:pStyle w:val="Heading5"/>
      </w:pPr>
      <w:bookmarkStart w:id="724" w:name="_D2HTopic_361"/>
      <w:r>
        <w:t>Setting Up the Integration with MS Team Foundation Server</w:t>
      </w:r>
      <w:bookmarkEnd w:id="724"/>
    </w:p>
    <w:p w:rsidR="00461611" w:rsidRDefault="00461611" w:rsidP="000B21F0">
      <w:pPr>
        <w:pStyle w:val="ToDo"/>
      </w:pPr>
      <w:r>
        <w:t>To integrate with MS Team Foundation Server 2013:</w:t>
      </w:r>
    </w:p>
    <w:p w:rsidR="00461611" w:rsidRPr="00FE3C09" w:rsidRDefault="00461611" w:rsidP="00461611">
      <w:pPr>
        <w:pStyle w:val="ListNumber"/>
        <w:numPr>
          <w:ilvl w:val="0"/>
          <w:numId w:val="47"/>
        </w:numPr>
      </w:pPr>
      <w:r>
        <w:t xml:space="preserve">In </w:t>
      </w:r>
      <w:r w:rsidRPr="001304D7">
        <w:rPr>
          <w:rStyle w:val="Bold"/>
        </w:rPr>
        <w:t>Source Control Explorer</w:t>
      </w:r>
      <w:r>
        <w:t xml:space="preserve">, under your project, create a new folder named </w:t>
      </w:r>
      <w:r w:rsidRPr="001304D7">
        <w:rPr>
          <w:rStyle w:val="Bold"/>
        </w:rPr>
        <w:t>TypemockActivities</w:t>
      </w:r>
      <w:r>
        <w:rPr>
          <w:b/>
          <w:bCs/>
        </w:rPr>
        <w:t>.</w:t>
      </w:r>
    </w:p>
    <w:p w:rsidR="00461611" w:rsidRDefault="00461611" w:rsidP="00461611">
      <w:pPr>
        <w:pStyle w:val="ListNumber"/>
        <w:numPr>
          <w:ilvl w:val="0"/>
          <w:numId w:val="47"/>
        </w:numPr>
      </w:pPr>
      <w:r>
        <w:t xml:space="preserve">From the </w:t>
      </w:r>
      <w:r w:rsidRPr="001304D7">
        <w:rPr>
          <w:rStyle w:val="Bold"/>
        </w:rPr>
        <w:t>AutoDeploy</w:t>
      </w:r>
      <w:r>
        <w:t xml:space="preserve"> folder stored in the Typemock Isolator installation folder, copy </w:t>
      </w:r>
      <w:r w:rsidRPr="001304D7">
        <w:rPr>
          <w:rStyle w:val="Bold"/>
        </w:rPr>
        <w:t>DefaultTemplate.12.0.WithTypemock.xaml</w:t>
      </w:r>
      <w:r>
        <w:t xml:space="preserve"> to the </w:t>
      </w:r>
      <w:r w:rsidRPr="001304D7">
        <w:rPr>
          <w:rStyle w:val="Bold"/>
        </w:rPr>
        <w:t>Typemock Activities</w:t>
      </w:r>
      <w:r>
        <w:t xml:space="preserve"> folder.</w:t>
      </w:r>
    </w:p>
    <w:p w:rsidR="00461611" w:rsidRPr="00FE3C09" w:rsidRDefault="00461611" w:rsidP="00461611">
      <w:pPr>
        <w:pStyle w:val="ListNumber"/>
        <w:numPr>
          <w:ilvl w:val="0"/>
          <w:numId w:val="47"/>
        </w:numPr>
      </w:pPr>
      <w:r w:rsidRPr="00FE3C09">
        <w:t xml:space="preserve">From the </w:t>
      </w:r>
      <w:r w:rsidRPr="001304D7">
        <w:rPr>
          <w:rStyle w:val="Bold"/>
        </w:rPr>
        <w:t>AutoDeploy</w:t>
      </w:r>
      <w:r w:rsidRPr="00FE3C09">
        <w:t xml:space="preserve"> folder, </w:t>
      </w:r>
      <w:r>
        <w:t xml:space="preserve">copy </w:t>
      </w:r>
      <w:r w:rsidRPr="00FE3C09">
        <w:t>the following files</w:t>
      </w:r>
      <w:r>
        <w:t xml:space="preserve"> </w:t>
      </w:r>
      <w:r w:rsidRPr="00FE3C09">
        <w:t xml:space="preserve">to </w:t>
      </w:r>
      <w:r>
        <w:t xml:space="preserve">the </w:t>
      </w:r>
      <w:r w:rsidRPr="001304D7">
        <w:rPr>
          <w:rStyle w:val="Bold"/>
        </w:rPr>
        <w:t>TypemockActivities</w:t>
      </w:r>
      <w:r>
        <w:rPr>
          <w:b/>
          <w:bCs/>
        </w:rPr>
        <w:t xml:space="preserve"> </w:t>
      </w:r>
      <w:r w:rsidRPr="00FE3C09">
        <w:rPr>
          <w:bCs/>
        </w:rPr>
        <w:t>folder</w:t>
      </w:r>
      <w:r w:rsidRPr="00FE3C09">
        <w:t xml:space="preserve">: </w:t>
      </w:r>
    </w:p>
    <w:p w:rsidR="00461611" w:rsidRPr="00FE3C09" w:rsidRDefault="00461611" w:rsidP="001304D7">
      <w:pPr>
        <w:pStyle w:val="ListBullet2"/>
      </w:pPr>
      <w:r w:rsidRPr="00FE3C09">
        <w:t>Configuration.dll</w:t>
      </w:r>
    </w:p>
    <w:p w:rsidR="00461611" w:rsidRPr="00FE3C09" w:rsidRDefault="00461611" w:rsidP="001304D7">
      <w:pPr>
        <w:pStyle w:val="ListBullet2"/>
      </w:pPr>
      <w:r w:rsidRPr="00FE3C09">
        <w:t>TypeMock.CLI.Common.dll</w:t>
      </w:r>
    </w:p>
    <w:p w:rsidR="00461611" w:rsidRPr="00FE3C09" w:rsidRDefault="00461611" w:rsidP="001304D7">
      <w:pPr>
        <w:pStyle w:val="ListBullet2"/>
      </w:pPr>
      <w:r w:rsidRPr="00FE3C09">
        <w:t>TypeMock.Integration.dll</w:t>
      </w:r>
    </w:p>
    <w:p w:rsidR="00461611" w:rsidRPr="00FE3C09" w:rsidRDefault="00461611" w:rsidP="001304D7">
      <w:pPr>
        <w:pStyle w:val="ListBullet2"/>
      </w:pPr>
      <w:r w:rsidRPr="00FE3C09">
        <w:t>Typemock.Interceptors.dll</w:t>
      </w:r>
    </w:p>
    <w:p w:rsidR="00461611" w:rsidRDefault="00461611" w:rsidP="001304D7">
      <w:pPr>
        <w:pStyle w:val="ListBullet2"/>
      </w:pPr>
      <w:r w:rsidRPr="00FE3C09">
        <w:t>TypeMock.TFS2013.dll</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1"/>
        <w:gridCol w:w="8401"/>
      </w:tblGrid>
      <w:tr w:rsidR="00461611" w:rsidTr="000A6BA8">
        <w:trPr>
          <w:cantSplit/>
        </w:trPr>
        <w:tc>
          <w:tcPr>
            <w:tcW w:w="821" w:type="dxa"/>
            <w:shd w:val="clear" w:color="auto" w:fill="auto"/>
          </w:tcPr>
          <w:p w:rsidR="00461611" w:rsidRDefault="00461611" w:rsidP="000A6BA8">
            <w:pPr>
              <w:pStyle w:val="NoteRegularMark"/>
            </w:pPr>
            <w:r>
              <w:t>!</w:t>
            </w:r>
          </w:p>
        </w:tc>
        <w:tc>
          <w:tcPr>
            <w:tcW w:w="8401" w:type="dxa"/>
            <w:shd w:val="clear" w:color="auto" w:fill="auto"/>
          </w:tcPr>
          <w:p w:rsidR="00461611" w:rsidRPr="00312A07" w:rsidRDefault="00461611" w:rsidP="000A6BA8">
            <w:pPr>
              <w:pStyle w:val="Note"/>
            </w:pPr>
            <w:r w:rsidRPr="00312A07">
              <w:t>Note</w:t>
            </w:r>
          </w:p>
          <w:p w:rsidR="00461611" w:rsidRPr="00C92C35" w:rsidRDefault="00461611" w:rsidP="000A6BA8">
            <w:pPr>
              <w:pStyle w:val="TableText"/>
            </w:pPr>
            <w:r w:rsidRPr="003F6251">
              <w:t>MS Team Foundation Server</w:t>
            </w:r>
            <w:r>
              <w:t xml:space="preserve"> might prompt you to map your workspace. Map your server folder to your local project directory.</w:t>
            </w:r>
          </w:p>
        </w:tc>
      </w:tr>
    </w:tbl>
    <w:p w:rsidR="00461611" w:rsidRPr="00FE3C09" w:rsidRDefault="00461611" w:rsidP="00FE3C09"/>
    <w:p w:rsidR="00461611" w:rsidRDefault="00461611" w:rsidP="00461611">
      <w:pPr>
        <w:pStyle w:val="ListNumber"/>
        <w:numPr>
          <w:ilvl w:val="0"/>
          <w:numId w:val="47"/>
        </w:numPr>
      </w:pPr>
      <w:r>
        <w:t>Check-in the changes.</w:t>
      </w:r>
    </w:p>
    <w:p w:rsidR="00461611" w:rsidRDefault="00461611" w:rsidP="00461611">
      <w:pPr>
        <w:pStyle w:val="ListNumber"/>
        <w:numPr>
          <w:ilvl w:val="0"/>
          <w:numId w:val="47"/>
        </w:numPr>
      </w:pPr>
      <w:r>
        <w:t xml:space="preserve">In </w:t>
      </w:r>
      <w:r w:rsidRPr="001304D7">
        <w:rPr>
          <w:rStyle w:val="Bold"/>
        </w:rPr>
        <w:t>Team Explorer</w:t>
      </w:r>
      <w:r>
        <w:t xml:space="preserve">, click </w:t>
      </w:r>
      <w:r w:rsidRPr="001304D7">
        <w:rPr>
          <w:rStyle w:val="Bold"/>
        </w:rPr>
        <w:t>Builds</w:t>
      </w:r>
      <w:r>
        <w:t>.</w:t>
      </w:r>
    </w:p>
    <w:p w:rsidR="00461611" w:rsidRDefault="00461611" w:rsidP="00461611">
      <w:pPr>
        <w:pStyle w:val="ListNumber"/>
        <w:numPr>
          <w:ilvl w:val="0"/>
          <w:numId w:val="47"/>
        </w:numPr>
      </w:pPr>
      <w:r>
        <w:t xml:space="preserve">Under </w:t>
      </w:r>
      <w:r w:rsidRPr="001304D7">
        <w:rPr>
          <w:rStyle w:val="Bold"/>
        </w:rPr>
        <w:t>Actions</w:t>
      </w:r>
      <w:r>
        <w:t xml:space="preserve">, select </w:t>
      </w:r>
      <w:r w:rsidRPr="001304D7">
        <w:rPr>
          <w:rStyle w:val="Bold"/>
        </w:rPr>
        <w:t>Manage Build Controllers</w:t>
      </w:r>
      <w:r>
        <w:t>.</w:t>
      </w:r>
    </w:p>
    <w:p w:rsidR="00461611" w:rsidRDefault="00461611" w:rsidP="00FB6C24">
      <w:pPr>
        <w:pStyle w:val="ListContinue"/>
      </w:pPr>
      <w:r>
        <w:t>The Manage Build Controllers window is displayed.</w:t>
      </w:r>
    </w:p>
    <w:p w:rsidR="00461611" w:rsidRDefault="00461611" w:rsidP="00461611">
      <w:pPr>
        <w:pStyle w:val="ListNumber"/>
        <w:numPr>
          <w:ilvl w:val="0"/>
          <w:numId w:val="47"/>
        </w:numPr>
      </w:pPr>
      <w:r>
        <w:t xml:space="preserve">Click </w:t>
      </w:r>
      <w:r w:rsidRPr="001304D7">
        <w:rPr>
          <w:rStyle w:val="Bold"/>
        </w:rPr>
        <w:t>Properties</w:t>
      </w:r>
      <w:r>
        <w:t>.</w:t>
      </w:r>
    </w:p>
    <w:p w:rsidR="00461611" w:rsidRDefault="00461611" w:rsidP="00461611">
      <w:pPr>
        <w:pStyle w:val="ListNumber"/>
        <w:numPr>
          <w:ilvl w:val="0"/>
          <w:numId w:val="47"/>
        </w:numPr>
      </w:pPr>
      <w:r>
        <w:t xml:space="preserve">Next to the </w:t>
      </w:r>
      <w:r w:rsidRPr="001304D7">
        <w:rPr>
          <w:rStyle w:val="Bold"/>
        </w:rPr>
        <w:t>Version control path to custom assemblies</w:t>
      </w:r>
      <w:r>
        <w:t xml:space="preserve"> field, click </w:t>
      </w:r>
      <w:r w:rsidRPr="001304D7">
        <w:rPr>
          <w:rStyle w:val="Bold"/>
        </w:rPr>
        <w:t>...</w:t>
      </w:r>
      <w:r>
        <w:t>.</w:t>
      </w:r>
    </w:p>
    <w:p w:rsidR="00461611" w:rsidRDefault="00461611" w:rsidP="00FB6C24">
      <w:pPr>
        <w:pStyle w:val="ListContinue"/>
      </w:pPr>
      <w:r>
        <w:t>The Browse window is displayed.</w:t>
      </w:r>
    </w:p>
    <w:p w:rsidR="00461611" w:rsidRDefault="00461611" w:rsidP="00461611">
      <w:pPr>
        <w:pStyle w:val="ListNumber"/>
        <w:numPr>
          <w:ilvl w:val="0"/>
          <w:numId w:val="47"/>
        </w:numPr>
      </w:pPr>
      <w:r>
        <w:t xml:space="preserve">Browse to the </w:t>
      </w:r>
      <w:r w:rsidRPr="001304D7">
        <w:rPr>
          <w:rStyle w:val="Bold"/>
        </w:rPr>
        <w:t>TypemockActivities</w:t>
      </w:r>
      <w:r>
        <w:t xml:space="preserve"> folder in your repository. </w:t>
      </w:r>
    </w:p>
    <w:p w:rsidR="00461611" w:rsidRDefault="00461611" w:rsidP="00461611">
      <w:pPr>
        <w:pStyle w:val="ListNumber"/>
        <w:numPr>
          <w:ilvl w:val="0"/>
          <w:numId w:val="47"/>
        </w:numPr>
      </w:pPr>
      <w:r>
        <w:t xml:space="preserve">Click </w:t>
      </w:r>
      <w:r w:rsidRPr="001304D7">
        <w:rPr>
          <w:rStyle w:val="Bold"/>
        </w:rPr>
        <w:t>OK</w:t>
      </w:r>
      <w:r>
        <w:t>.</w:t>
      </w:r>
    </w:p>
    <w:p w:rsidR="00461611" w:rsidRDefault="00461611" w:rsidP="00461611">
      <w:pPr>
        <w:pStyle w:val="ListNumber"/>
        <w:numPr>
          <w:ilvl w:val="0"/>
          <w:numId w:val="47"/>
        </w:numPr>
      </w:pPr>
      <w:r>
        <w:t xml:space="preserve">In </w:t>
      </w:r>
      <w:r w:rsidRPr="001304D7">
        <w:rPr>
          <w:rStyle w:val="Bold"/>
        </w:rPr>
        <w:t>Team Explorer</w:t>
      </w:r>
      <w:r>
        <w:t>, right click on your build definition.</w:t>
      </w:r>
    </w:p>
    <w:p w:rsidR="00461611" w:rsidRDefault="00461611" w:rsidP="00461611">
      <w:pPr>
        <w:pStyle w:val="ListNumber"/>
        <w:numPr>
          <w:ilvl w:val="0"/>
          <w:numId w:val="47"/>
        </w:numPr>
      </w:pPr>
      <w:r>
        <w:t xml:space="preserve">Select </w:t>
      </w:r>
      <w:r w:rsidRPr="001304D7">
        <w:rPr>
          <w:rStyle w:val="Bold"/>
        </w:rPr>
        <w:t>Edit Build Definition</w:t>
      </w:r>
      <w:r>
        <w:t>.</w:t>
      </w:r>
    </w:p>
    <w:p w:rsidR="00461611" w:rsidRDefault="00461611" w:rsidP="00205F39">
      <w:pPr>
        <w:pStyle w:val="ListContinue"/>
      </w:pPr>
      <w:r>
        <w:t>The Edit Build definition window is displayed.</w:t>
      </w:r>
    </w:p>
    <w:p w:rsidR="00461611" w:rsidRDefault="00461611" w:rsidP="00461611">
      <w:pPr>
        <w:pStyle w:val="ListNumber"/>
        <w:numPr>
          <w:ilvl w:val="0"/>
          <w:numId w:val="47"/>
        </w:numPr>
      </w:pPr>
      <w:r>
        <w:t xml:space="preserve">Select </w:t>
      </w:r>
      <w:r w:rsidRPr="001304D7">
        <w:rPr>
          <w:rStyle w:val="Bold"/>
        </w:rPr>
        <w:t>Process</w:t>
      </w:r>
      <w:r>
        <w:t>.</w:t>
      </w:r>
    </w:p>
    <w:p w:rsidR="00461611" w:rsidRDefault="00461611" w:rsidP="00461611">
      <w:pPr>
        <w:pStyle w:val="ListNumber"/>
        <w:numPr>
          <w:ilvl w:val="0"/>
          <w:numId w:val="47"/>
        </w:numPr>
      </w:pPr>
      <w:r>
        <w:t xml:space="preserve">In the </w:t>
      </w:r>
      <w:r w:rsidRPr="001304D7">
        <w:rPr>
          <w:rStyle w:val="Bold"/>
        </w:rPr>
        <w:t>Build process template</w:t>
      </w:r>
      <w:r>
        <w:t xml:space="preserve"> area, click </w:t>
      </w:r>
      <w:r w:rsidRPr="001304D7">
        <w:rPr>
          <w:rStyle w:val="Bold"/>
        </w:rPr>
        <w:t>Show Details</w:t>
      </w:r>
      <w:r>
        <w:t>.</w:t>
      </w:r>
    </w:p>
    <w:p w:rsidR="00461611" w:rsidRDefault="00461611" w:rsidP="00461611">
      <w:pPr>
        <w:pStyle w:val="ListNumber"/>
        <w:numPr>
          <w:ilvl w:val="0"/>
          <w:numId w:val="47"/>
        </w:numPr>
      </w:pPr>
      <w:r>
        <w:t xml:space="preserve">In the </w:t>
      </w:r>
      <w:r w:rsidRPr="001304D7">
        <w:rPr>
          <w:rStyle w:val="Bold"/>
        </w:rPr>
        <w:t>Build process file</w:t>
      </w:r>
      <w:r>
        <w:t xml:space="preserve"> field, click </w:t>
      </w:r>
      <w:r w:rsidRPr="001304D7">
        <w:rPr>
          <w:rStyle w:val="Bold"/>
        </w:rPr>
        <w:t>New</w:t>
      </w:r>
      <w:r>
        <w:t>.</w:t>
      </w:r>
    </w:p>
    <w:p w:rsidR="00461611" w:rsidRDefault="00461611" w:rsidP="00205F39">
      <w:pPr>
        <w:pStyle w:val="ListContinue"/>
      </w:pPr>
      <w:r>
        <w:t>The Browse window is displayed with the team projects shown as default.</w:t>
      </w:r>
    </w:p>
    <w:p w:rsidR="00461611" w:rsidRDefault="00461611" w:rsidP="00461611">
      <w:pPr>
        <w:pStyle w:val="ListNumber"/>
        <w:numPr>
          <w:ilvl w:val="0"/>
          <w:numId w:val="47"/>
        </w:numPr>
      </w:pPr>
      <w:r>
        <w:t xml:space="preserve">In the </w:t>
      </w:r>
      <w:r w:rsidRPr="001304D7">
        <w:rPr>
          <w:rStyle w:val="Bold"/>
        </w:rPr>
        <w:t>Version control path</w:t>
      </w:r>
      <w:r>
        <w:t xml:space="preserve"> field, click </w:t>
      </w:r>
      <w:r w:rsidRPr="001304D7">
        <w:rPr>
          <w:rStyle w:val="Bold"/>
        </w:rPr>
        <w:t>Browse</w:t>
      </w:r>
      <w:r>
        <w:t>.</w:t>
      </w:r>
    </w:p>
    <w:p w:rsidR="00461611" w:rsidRDefault="00461611" w:rsidP="00205F39">
      <w:pPr>
        <w:pStyle w:val="ListContinue"/>
      </w:pPr>
      <w:r>
        <w:t>The Browse window is displayed.</w:t>
      </w:r>
    </w:p>
    <w:p w:rsidR="00461611" w:rsidRDefault="00461611" w:rsidP="00461611">
      <w:pPr>
        <w:pStyle w:val="ListNumber"/>
        <w:numPr>
          <w:ilvl w:val="0"/>
          <w:numId w:val="47"/>
        </w:numPr>
      </w:pPr>
      <w:r>
        <w:t xml:space="preserve">Navigate to the </w:t>
      </w:r>
      <w:r w:rsidRPr="001304D7">
        <w:rPr>
          <w:rStyle w:val="Bold"/>
        </w:rPr>
        <w:t>TypmockActivities</w:t>
      </w:r>
      <w:r>
        <w:t xml:space="preserve"> folder.</w:t>
      </w:r>
    </w:p>
    <w:p w:rsidR="00461611" w:rsidRDefault="00461611" w:rsidP="00461611">
      <w:pPr>
        <w:pStyle w:val="ListNumber"/>
        <w:numPr>
          <w:ilvl w:val="0"/>
          <w:numId w:val="47"/>
        </w:numPr>
      </w:pPr>
      <w:r>
        <w:t xml:space="preserve">Select </w:t>
      </w:r>
      <w:r w:rsidRPr="001304D7">
        <w:rPr>
          <w:rStyle w:val="Bold"/>
        </w:rPr>
        <w:t>DefaultTemplate.12.0.WithTypemock.xaml</w:t>
      </w:r>
    </w:p>
    <w:p w:rsidR="00461611" w:rsidRPr="00FE3C09" w:rsidRDefault="00461611" w:rsidP="00461611">
      <w:pPr>
        <w:pStyle w:val="ListNumber"/>
        <w:numPr>
          <w:ilvl w:val="0"/>
          <w:numId w:val="47"/>
        </w:numPr>
      </w:pPr>
      <w:r>
        <w:t xml:space="preserve">Click </w:t>
      </w:r>
      <w:r w:rsidRPr="001304D7">
        <w:rPr>
          <w:rStyle w:val="Bold"/>
        </w:rPr>
        <w:t>OK</w:t>
      </w:r>
      <w:r>
        <w:t>.</w:t>
      </w:r>
    </w:p>
    <w:p w:rsidR="00461611" w:rsidRPr="0010084D" w:rsidRDefault="00461611" w:rsidP="001304D7">
      <w:pPr>
        <w:pStyle w:val="Heading5"/>
      </w:pPr>
      <w:bookmarkStart w:id="725" w:name="_Selecting_the_Default_1"/>
      <w:bookmarkStart w:id="726" w:name="_d2h_bmk__Selecting_the_Default_1_10"/>
      <w:bookmarkStart w:id="727" w:name="_D2HTopic_362"/>
      <w:bookmarkEnd w:id="725"/>
      <w:bookmarkEnd w:id="726"/>
      <w:r>
        <w:t>Selecting the Default Typemock Isolator Template</w:t>
      </w:r>
      <w:bookmarkEnd w:id="727"/>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1"/>
        <w:gridCol w:w="8401"/>
      </w:tblGrid>
      <w:tr w:rsidR="00461611" w:rsidTr="000A6BA8">
        <w:trPr>
          <w:cantSplit/>
        </w:trPr>
        <w:tc>
          <w:tcPr>
            <w:tcW w:w="821" w:type="dxa"/>
            <w:shd w:val="clear" w:color="auto" w:fill="auto"/>
          </w:tcPr>
          <w:p w:rsidR="00461611" w:rsidRDefault="00461611" w:rsidP="000A6BA8">
            <w:pPr>
              <w:pStyle w:val="NoteRegularMark"/>
            </w:pPr>
            <w:r>
              <w:t>!</w:t>
            </w:r>
          </w:p>
        </w:tc>
        <w:tc>
          <w:tcPr>
            <w:tcW w:w="8401" w:type="dxa"/>
            <w:shd w:val="clear" w:color="auto" w:fill="auto"/>
          </w:tcPr>
          <w:p w:rsidR="00461611" w:rsidRPr="00312A07" w:rsidRDefault="00461611" w:rsidP="000A6BA8">
            <w:pPr>
              <w:pStyle w:val="Note"/>
            </w:pPr>
            <w:r w:rsidRPr="00312A07">
              <w:t>Note</w:t>
            </w:r>
          </w:p>
          <w:p w:rsidR="00461611" w:rsidRPr="00C92C35" w:rsidRDefault="00461611" w:rsidP="00746078">
            <w:pPr>
              <w:pStyle w:val="TableText"/>
            </w:pPr>
            <w:r>
              <w:t xml:space="preserve">Follow this procedure only if you want to use the default Typemock Isolator template. If you want to customize an existing template, follow the steps described in </w:t>
            </w:r>
            <w:hyperlink w:anchor="_D2HTopic_362" w:history="1">
              <w:r w:rsidRPr="009F775B">
                <w:rPr>
                  <w:rStyle w:val="Hyperlink"/>
                </w:rPr>
                <w:t>Selecting the Default Typemock Isolator Template</w:t>
              </w:r>
            </w:hyperlink>
            <w:r>
              <w:t>..</w:t>
            </w:r>
          </w:p>
        </w:tc>
      </w:tr>
    </w:tbl>
    <w:p w:rsidR="00461611" w:rsidRDefault="00461611" w:rsidP="008F21E9"/>
    <w:p w:rsidR="00461611" w:rsidRDefault="00461611" w:rsidP="008F21E9">
      <w:r w:rsidRPr="00CA0AC2">
        <w:t>Typemock Isolator integrates with the build process</w:t>
      </w:r>
      <w:r>
        <w:t xml:space="preserve"> using one of the following ways: </w:t>
      </w:r>
    </w:p>
    <w:p w:rsidR="00461611" w:rsidRDefault="00461611" w:rsidP="008F21E9">
      <w:pPr>
        <w:pStyle w:val="ListBullet"/>
      </w:pPr>
      <w:r>
        <w:t>P</w:t>
      </w:r>
      <w:r w:rsidRPr="00074506">
        <w:t xml:space="preserve">er </w:t>
      </w:r>
      <w:r>
        <w:t>t</w:t>
      </w:r>
      <w:r w:rsidRPr="00074506">
        <w:t xml:space="preserve">eam </w:t>
      </w:r>
      <w:r>
        <w:t>p</w:t>
      </w:r>
      <w:r w:rsidRPr="00074506">
        <w:t xml:space="preserve">roject </w:t>
      </w:r>
      <w:r>
        <w:t>c</w:t>
      </w:r>
      <w:r w:rsidRPr="00074506">
        <w:t>ollection</w:t>
      </w:r>
      <w:r w:rsidRPr="00CA0AC2">
        <w:t xml:space="preserve"> </w:t>
      </w:r>
    </w:p>
    <w:p w:rsidR="00461611" w:rsidRDefault="00461611" w:rsidP="008F21E9">
      <w:pPr>
        <w:pStyle w:val="ListBullet"/>
      </w:pPr>
      <w:r>
        <w:t>Per team project or branch</w:t>
      </w:r>
      <w:r w:rsidRPr="00CA0AC2">
        <w:t xml:space="preserve"> </w:t>
      </w:r>
    </w:p>
    <w:p w:rsidR="00461611" w:rsidRDefault="00461611" w:rsidP="008F21E9">
      <w:pPr>
        <w:pStyle w:val="Heading6"/>
      </w:pPr>
      <w:r>
        <w:t>Integrating Typemock Isolator per Team Project Collection</w:t>
      </w:r>
    </w:p>
    <w:p w:rsidR="00461611" w:rsidRDefault="00461611" w:rsidP="008F21E9">
      <w:r>
        <w:t>This strategy integrates Typemock Isolator for all builds in a team project collection. Use this strategy when all projects in the collection will use the same version of Typemock Isolator.</w:t>
      </w:r>
    </w:p>
    <w:p w:rsidR="00461611" w:rsidRDefault="00461611" w:rsidP="008F21E9">
      <w:r>
        <w:t>With this strategy, all of the Typemock Isolator files are loaded and deployed on the build controller level.</w:t>
      </w:r>
    </w:p>
    <w:p w:rsidR="00461611" w:rsidRDefault="00461611" w:rsidP="008F21E9">
      <w:pPr>
        <w:pStyle w:val="ToDo"/>
      </w:pPr>
      <w:r>
        <w:t>To integrate Typemock Isolator per team project collection:</w:t>
      </w:r>
    </w:p>
    <w:p w:rsidR="00461611" w:rsidRDefault="00461611" w:rsidP="00461611">
      <w:pPr>
        <w:pStyle w:val="ListNumber"/>
        <w:numPr>
          <w:ilvl w:val="0"/>
          <w:numId w:val="68"/>
        </w:numPr>
      </w:pPr>
      <w:r>
        <w:t xml:space="preserve">In </w:t>
      </w:r>
      <w:r w:rsidRPr="00A756D6">
        <w:rPr>
          <w:rStyle w:val="Bold"/>
        </w:rPr>
        <w:t>Team Explorer</w:t>
      </w:r>
      <w:r>
        <w:t>, right click on your build definition.</w:t>
      </w:r>
    </w:p>
    <w:p w:rsidR="00461611" w:rsidRDefault="00461611" w:rsidP="00461611">
      <w:pPr>
        <w:pStyle w:val="ListNumber"/>
        <w:numPr>
          <w:ilvl w:val="0"/>
          <w:numId w:val="48"/>
        </w:numPr>
      </w:pPr>
      <w:r>
        <w:t xml:space="preserve">Select </w:t>
      </w:r>
      <w:r w:rsidRPr="00A756D6">
        <w:rPr>
          <w:rStyle w:val="Bold"/>
        </w:rPr>
        <w:t>Edit Build Definition</w:t>
      </w:r>
      <w:r>
        <w:t>.</w:t>
      </w:r>
    </w:p>
    <w:p w:rsidR="00461611" w:rsidRDefault="00461611" w:rsidP="008F21E9">
      <w:pPr>
        <w:pStyle w:val="ListContinue"/>
      </w:pPr>
      <w:r>
        <w:t>The Edit Build definition window is displayed.</w:t>
      </w:r>
    </w:p>
    <w:p w:rsidR="00461611" w:rsidRDefault="00461611" w:rsidP="00461611">
      <w:pPr>
        <w:pStyle w:val="ListNumber"/>
        <w:numPr>
          <w:ilvl w:val="0"/>
          <w:numId w:val="48"/>
        </w:numPr>
      </w:pPr>
      <w:r>
        <w:t xml:space="preserve">Select </w:t>
      </w:r>
      <w:r w:rsidRPr="00A756D6">
        <w:rPr>
          <w:rStyle w:val="Bold"/>
        </w:rPr>
        <w:t>Process</w:t>
      </w:r>
      <w:r>
        <w:t>.</w:t>
      </w:r>
    </w:p>
    <w:p w:rsidR="00461611" w:rsidRPr="004D0759" w:rsidRDefault="00461611" w:rsidP="00461611">
      <w:pPr>
        <w:pStyle w:val="ListNumber"/>
        <w:numPr>
          <w:ilvl w:val="0"/>
          <w:numId w:val="48"/>
        </w:numPr>
      </w:pPr>
      <w:r>
        <w:t xml:space="preserve">In the </w:t>
      </w:r>
      <w:r w:rsidRPr="00A756D6">
        <w:rPr>
          <w:rStyle w:val="Bold"/>
        </w:rPr>
        <w:t>Build process template</w:t>
      </w:r>
      <w:r>
        <w:t xml:space="preserve"> area, s</w:t>
      </w:r>
      <w:r w:rsidRPr="004D0759">
        <w:t xml:space="preserve">elect </w:t>
      </w:r>
      <w:r w:rsidRPr="00A756D6">
        <w:rPr>
          <w:rStyle w:val="Bold"/>
        </w:rPr>
        <w:t>DefaultTemplate.12.1.WithTypemock.xaml</w:t>
      </w:r>
      <w:r>
        <w:rPr>
          <w:rStyle w:val="Bold"/>
        </w:rPr>
        <w:t>.</w:t>
      </w:r>
    </w:p>
    <w:p w:rsidR="00461611" w:rsidRDefault="00461611" w:rsidP="00461611">
      <w:pPr>
        <w:pStyle w:val="ListNumber"/>
        <w:numPr>
          <w:ilvl w:val="0"/>
          <w:numId w:val="72"/>
        </w:numPr>
      </w:pPr>
      <w:r w:rsidRPr="004D0759">
        <w:t xml:space="preserve">Scroll down to the bottom of the </w:t>
      </w:r>
      <w:r w:rsidRPr="00A756D6">
        <w:rPr>
          <w:rStyle w:val="Bold"/>
        </w:rPr>
        <w:t>Build process parameters</w:t>
      </w:r>
      <w:r w:rsidRPr="004D0759">
        <w:t xml:space="preserve"> list to the Typemock properties.</w:t>
      </w:r>
    </w:p>
    <w:p w:rsidR="00461611" w:rsidRDefault="00461611" w:rsidP="00461611">
      <w:pPr>
        <w:pStyle w:val="ListNumber"/>
        <w:numPr>
          <w:ilvl w:val="0"/>
          <w:numId w:val="72"/>
        </w:numPr>
      </w:pPr>
      <w:r>
        <w:t xml:space="preserve">Verify that </w:t>
      </w:r>
      <w:r w:rsidRPr="00722775">
        <w:t>the Binaries Directory field</w:t>
      </w:r>
      <w:r w:rsidRPr="004D0759">
        <w:t xml:space="preserve"> does not contain a</w:t>
      </w:r>
      <w:r w:rsidRPr="00722775">
        <w:t>ny</w:t>
      </w:r>
      <w:r w:rsidRPr="004D0759">
        <w:t xml:space="preserve"> value. </w:t>
      </w:r>
    </w:p>
    <w:p w:rsidR="00461611" w:rsidRPr="00722775" w:rsidRDefault="00461611" w:rsidP="00461611">
      <w:pPr>
        <w:pStyle w:val="ListNumber"/>
        <w:numPr>
          <w:ilvl w:val="0"/>
          <w:numId w:val="72"/>
        </w:numPr>
      </w:pPr>
      <w:r>
        <w:t>Paste the location of the build.</w:t>
      </w:r>
    </w:p>
    <w:p w:rsidR="00461611" w:rsidRDefault="00461611" w:rsidP="00461611">
      <w:pPr>
        <w:pStyle w:val="ListNumber"/>
        <w:numPr>
          <w:ilvl w:val="0"/>
          <w:numId w:val="72"/>
        </w:numPr>
      </w:pPr>
      <w:r>
        <w:t>Provide</w:t>
      </w:r>
      <w:r w:rsidRPr="004D0759">
        <w:t xml:space="preserve"> the license details.</w:t>
      </w:r>
    </w:p>
    <w:p w:rsidR="00461611" w:rsidRPr="004D0759" w:rsidRDefault="00461611" w:rsidP="00461611">
      <w:pPr>
        <w:pStyle w:val="ListNumber"/>
        <w:numPr>
          <w:ilvl w:val="0"/>
          <w:numId w:val="72"/>
        </w:numPr>
      </w:pPr>
      <w:r w:rsidRPr="004D0759">
        <w:t xml:space="preserve">From the </w:t>
      </w:r>
      <w:r w:rsidRPr="00A756D6">
        <w:rPr>
          <w:rStyle w:val="Bold"/>
        </w:rPr>
        <w:t>AutoDeploy</w:t>
      </w:r>
      <w:r w:rsidRPr="004D0759">
        <w:t xml:space="preserve"> folder, </w:t>
      </w:r>
      <w:r>
        <w:t xml:space="preserve">copy </w:t>
      </w:r>
      <w:r w:rsidRPr="004D0759">
        <w:t>all the files to</w:t>
      </w:r>
      <w:r>
        <w:t xml:space="preserve"> the</w:t>
      </w:r>
      <w:r w:rsidRPr="004D0759">
        <w:t xml:space="preserve"> </w:t>
      </w:r>
      <w:r w:rsidRPr="00A756D6">
        <w:rPr>
          <w:rStyle w:val="Bold"/>
        </w:rPr>
        <w:t>TypemockActivities</w:t>
      </w:r>
      <w:r w:rsidRPr="004D0759">
        <w:t xml:space="preserve"> </w:t>
      </w:r>
      <w:r>
        <w:t>folder.</w:t>
      </w:r>
    </w:p>
    <w:p w:rsidR="00461611" w:rsidRDefault="00461611" w:rsidP="008F21E9">
      <w:pPr>
        <w:pStyle w:val="Heading6"/>
      </w:pPr>
      <w:r>
        <w:t>Integrating Typemock Isolator per Team Project or Branch</w:t>
      </w:r>
    </w:p>
    <w:p w:rsidR="00461611" w:rsidRDefault="00461611" w:rsidP="008F21E9">
      <w:r>
        <w:t>This strategy integrates Typemock with a MS Team Foundation team project or a branch. Choose this strategy when more than one Typemock version exists in the collection.</w:t>
      </w:r>
    </w:p>
    <w:p w:rsidR="00461611" w:rsidRDefault="00461611" w:rsidP="008F21E9">
      <w:r>
        <w:t>With this strategy, only the base activity files are loaded on the build controller level, and the version-specific Isolator files loaded from Binaries Directory during the build.</w:t>
      </w:r>
    </w:p>
    <w:p w:rsidR="00461611" w:rsidRDefault="00461611" w:rsidP="008F21E9">
      <w:pPr>
        <w:pStyle w:val="ToDo"/>
      </w:pPr>
      <w:r>
        <w:t>To integrate Typemock Isolator per team project or branch:</w:t>
      </w:r>
    </w:p>
    <w:p w:rsidR="00461611" w:rsidRDefault="00461611" w:rsidP="00461611">
      <w:pPr>
        <w:pStyle w:val="ListNumber"/>
        <w:numPr>
          <w:ilvl w:val="0"/>
          <w:numId w:val="69"/>
        </w:numPr>
      </w:pPr>
      <w:r>
        <w:t xml:space="preserve">In </w:t>
      </w:r>
      <w:r w:rsidRPr="00A756D6">
        <w:rPr>
          <w:rStyle w:val="Bold"/>
        </w:rPr>
        <w:t>Team Explorer</w:t>
      </w:r>
      <w:r>
        <w:t>, right click on your build definition.</w:t>
      </w:r>
    </w:p>
    <w:p w:rsidR="00461611" w:rsidRDefault="00461611" w:rsidP="00461611">
      <w:pPr>
        <w:pStyle w:val="ListNumber"/>
        <w:numPr>
          <w:ilvl w:val="0"/>
          <w:numId w:val="48"/>
        </w:numPr>
      </w:pPr>
      <w:r>
        <w:t xml:space="preserve">Select </w:t>
      </w:r>
      <w:r w:rsidRPr="00A756D6">
        <w:rPr>
          <w:rStyle w:val="Bold"/>
        </w:rPr>
        <w:t>Edit Build Definition</w:t>
      </w:r>
      <w:r>
        <w:t>.</w:t>
      </w:r>
    </w:p>
    <w:p w:rsidR="00461611" w:rsidRDefault="00461611" w:rsidP="008F21E9">
      <w:pPr>
        <w:pStyle w:val="ListContinue"/>
      </w:pPr>
      <w:r>
        <w:t>The Edit Build definition window is displayed.</w:t>
      </w:r>
    </w:p>
    <w:p w:rsidR="00461611" w:rsidRDefault="00461611" w:rsidP="00461611">
      <w:pPr>
        <w:pStyle w:val="ListNumber"/>
        <w:numPr>
          <w:ilvl w:val="0"/>
          <w:numId w:val="48"/>
        </w:numPr>
      </w:pPr>
      <w:r>
        <w:t xml:space="preserve">Select </w:t>
      </w:r>
      <w:r w:rsidRPr="00A756D6">
        <w:rPr>
          <w:rStyle w:val="Bold"/>
        </w:rPr>
        <w:t>Process</w:t>
      </w:r>
      <w:r>
        <w:t>.</w:t>
      </w:r>
    </w:p>
    <w:p w:rsidR="00461611" w:rsidRPr="004D0759" w:rsidRDefault="00461611" w:rsidP="00461611">
      <w:pPr>
        <w:pStyle w:val="ListNumber"/>
        <w:numPr>
          <w:ilvl w:val="0"/>
          <w:numId w:val="48"/>
        </w:numPr>
      </w:pPr>
      <w:r>
        <w:t xml:space="preserve">In the </w:t>
      </w:r>
      <w:r w:rsidRPr="00A756D6">
        <w:rPr>
          <w:rStyle w:val="Bold"/>
        </w:rPr>
        <w:t>Build process template</w:t>
      </w:r>
      <w:r>
        <w:t xml:space="preserve"> area, s</w:t>
      </w:r>
      <w:r w:rsidRPr="004D0759">
        <w:t xml:space="preserve">elect </w:t>
      </w:r>
      <w:r w:rsidRPr="00A756D6">
        <w:rPr>
          <w:rStyle w:val="Bold"/>
        </w:rPr>
        <w:t>DefaultTemplate.12.1.WithTypemock.xaml</w:t>
      </w:r>
      <w:r>
        <w:rPr>
          <w:rStyle w:val="Bold"/>
        </w:rPr>
        <w:t>.</w:t>
      </w:r>
    </w:p>
    <w:p w:rsidR="00461611" w:rsidRDefault="00461611" w:rsidP="00461611">
      <w:pPr>
        <w:pStyle w:val="ListNumber"/>
        <w:numPr>
          <w:ilvl w:val="0"/>
          <w:numId w:val="72"/>
        </w:numPr>
      </w:pPr>
      <w:r>
        <w:t xml:space="preserve">In </w:t>
      </w:r>
      <w:r w:rsidRPr="0008249D">
        <w:rPr>
          <w:rStyle w:val="Bold"/>
        </w:rPr>
        <w:t>Source Control Explorer</w:t>
      </w:r>
      <w:r>
        <w:t xml:space="preserve">, navigate to the location of the build. </w:t>
      </w:r>
    </w:p>
    <w:p w:rsidR="00461611" w:rsidRDefault="00461611" w:rsidP="00461611">
      <w:pPr>
        <w:pStyle w:val="ListNumber"/>
        <w:numPr>
          <w:ilvl w:val="0"/>
          <w:numId w:val="72"/>
        </w:numPr>
      </w:pPr>
      <w:r>
        <w:t xml:space="preserve">From the </w:t>
      </w:r>
      <w:r w:rsidRPr="00A756D6">
        <w:rPr>
          <w:rStyle w:val="Bold"/>
        </w:rPr>
        <w:t>Source location</w:t>
      </w:r>
      <w:r>
        <w:t xml:space="preserve"> field, copy the location.</w:t>
      </w:r>
    </w:p>
    <w:p w:rsidR="00461611" w:rsidRDefault="00461611" w:rsidP="00461611">
      <w:pPr>
        <w:pStyle w:val="ListNumber"/>
        <w:numPr>
          <w:ilvl w:val="0"/>
          <w:numId w:val="72"/>
        </w:numPr>
      </w:pPr>
      <w:r>
        <w:t xml:space="preserve">Scroll down to the bottom of the </w:t>
      </w:r>
      <w:r w:rsidRPr="00A756D6">
        <w:rPr>
          <w:rStyle w:val="Bold"/>
        </w:rPr>
        <w:t>Build process parameters</w:t>
      </w:r>
      <w:r>
        <w:t xml:space="preserve"> list to the Typemock properties.</w:t>
      </w:r>
    </w:p>
    <w:p w:rsidR="00461611" w:rsidRDefault="00461611" w:rsidP="00461611">
      <w:pPr>
        <w:pStyle w:val="ListNumber"/>
        <w:numPr>
          <w:ilvl w:val="0"/>
          <w:numId w:val="72"/>
        </w:numPr>
      </w:pPr>
      <w:r w:rsidRPr="00722775">
        <w:t>Verify that the Binaries Directory field</w:t>
      </w:r>
      <w:r w:rsidRPr="004D0759">
        <w:t xml:space="preserve"> does not contain a</w:t>
      </w:r>
      <w:r w:rsidRPr="00722775">
        <w:t>ny</w:t>
      </w:r>
      <w:r w:rsidRPr="004D0759">
        <w:t xml:space="preserve"> value. </w:t>
      </w:r>
    </w:p>
    <w:p w:rsidR="00461611" w:rsidRPr="00722775" w:rsidRDefault="00461611" w:rsidP="00461611">
      <w:pPr>
        <w:pStyle w:val="ListNumber"/>
        <w:numPr>
          <w:ilvl w:val="0"/>
          <w:numId w:val="72"/>
        </w:numPr>
      </w:pPr>
      <w:r>
        <w:t>Paste the location of the build.</w:t>
      </w:r>
    </w:p>
    <w:p w:rsidR="00461611" w:rsidRDefault="00461611" w:rsidP="00461611">
      <w:pPr>
        <w:pStyle w:val="ListNumber"/>
        <w:numPr>
          <w:ilvl w:val="0"/>
          <w:numId w:val="72"/>
        </w:numPr>
      </w:pPr>
      <w:r>
        <w:t>Provide</w:t>
      </w:r>
      <w:r w:rsidRPr="004D0759">
        <w:t xml:space="preserve"> in the license details.</w:t>
      </w:r>
    </w:p>
    <w:p w:rsidR="00461611" w:rsidRDefault="00461611" w:rsidP="00F779B7">
      <w:pPr>
        <w:pStyle w:val="Heading4"/>
      </w:pPr>
      <w:bookmarkStart w:id="728" w:name="_D2HTopic_363"/>
      <w:r>
        <w:t>Customizing an Existing Build Template</w:t>
      </w:r>
      <w:bookmarkEnd w:id="728"/>
    </w:p>
    <w:p w:rsidR="00461611" w:rsidRDefault="00461611" w:rsidP="000E21FD">
      <w:r>
        <w:t>If you do not want to use the build template that comes with Typemock Isolator, you can modify the existing template to support running tests.</w:t>
      </w:r>
    </w:p>
    <w:p w:rsidR="00461611" w:rsidRDefault="00461611" w:rsidP="00E045A2">
      <w:pPr>
        <w:pStyle w:val="ToDo"/>
      </w:pPr>
      <w:r>
        <w:t>To customize an existing build template:</w:t>
      </w:r>
    </w:p>
    <w:p w:rsidR="00461611" w:rsidRDefault="00461611" w:rsidP="00461611">
      <w:pPr>
        <w:pStyle w:val="ListNumber"/>
        <w:numPr>
          <w:ilvl w:val="0"/>
          <w:numId w:val="50"/>
        </w:numPr>
      </w:pPr>
      <w:r>
        <w:t>Open your custom template in a text editor.</w:t>
      </w:r>
    </w:p>
    <w:p w:rsidR="00461611" w:rsidRDefault="00461611" w:rsidP="00461611">
      <w:pPr>
        <w:pStyle w:val="ListNumber"/>
        <w:numPr>
          <w:ilvl w:val="0"/>
          <w:numId w:val="50"/>
        </w:numPr>
      </w:pPr>
      <w:r>
        <w:t xml:space="preserve">Add the following namespace to the </w:t>
      </w:r>
      <w:r w:rsidRPr="009D2DF9">
        <w:rPr>
          <w:rStyle w:val="Bold"/>
        </w:rPr>
        <w:t>&lt;Activity&gt;</w:t>
      </w:r>
      <w:r>
        <w:t xml:space="preserve"> element as follows:</w:t>
      </w:r>
    </w:p>
    <w:p w:rsidR="00461611" w:rsidRDefault="00461611" w:rsidP="00E872C5">
      <w:pPr>
        <w:pStyle w:val="ListContinue"/>
      </w:pPr>
      <w:r>
        <w:t>For MS Team Foundation Server 2012:</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465FA">
        <w:tc>
          <w:tcPr>
            <w:tcW w:w="9360" w:type="dxa"/>
            <w:shd w:val="clear" w:color="auto" w:fill="F3F3F3"/>
            <w:tcMar>
              <w:bottom w:w="120" w:type="dxa"/>
            </w:tcMar>
          </w:tcPr>
          <w:p w:rsidR="00461611" w:rsidRPr="00B108A9" w:rsidRDefault="00461611" w:rsidP="00E045A2">
            <w:pPr>
              <w:pStyle w:val="Command"/>
            </w:pPr>
            <w:r w:rsidRPr="00E045A2">
              <w:t>xmlns:tm="clr-namespace:TypeMock.TFS2012;assembly=TypeMock.TFS2012"</w:t>
            </w:r>
          </w:p>
        </w:tc>
      </w:tr>
    </w:tbl>
    <w:p w:rsidR="00461611" w:rsidRDefault="00461611" w:rsidP="00E872C5">
      <w:pPr>
        <w:pStyle w:val="ListContinue"/>
      </w:pPr>
      <w:r>
        <w:t>For MS Team Foundation Server 2013:</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0A6BA8">
        <w:tc>
          <w:tcPr>
            <w:tcW w:w="9360" w:type="dxa"/>
            <w:shd w:val="clear" w:color="auto" w:fill="F3F3F3"/>
            <w:tcMar>
              <w:bottom w:w="120" w:type="dxa"/>
            </w:tcMar>
          </w:tcPr>
          <w:p w:rsidR="00461611" w:rsidRPr="00B108A9" w:rsidRDefault="00461611" w:rsidP="00E872C5">
            <w:pPr>
              <w:pStyle w:val="Command"/>
            </w:pPr>
            <w:r w:rsidRPr="00E045A2">
              <w:t>xmlns:tm="clr-namespace:TypeMock.TFS201</w:t>
            </w:r>
            <w:r>
              <w:rPr>
                <w:lang w:val="en-US"/>
              </w:rPr>
              <w:t>3</w:t>
            </w:r>
            <w:r w:rsidRPr="00E045A2">
              <w:t>;assembly=TypeMock.TFS201</w:t>
            </w:r>
            <w:r>
              <w:rPr>
                <w:lang w:val="en-US"/>
              </w:rPr>
              <w:t>3</w:t>
            </w:r>
            <w:r w:rsidRPr="00E045A2">
              <w:t>"</w:t>
            </w:r>
          </w:p>
        </w:tc>
      </w:tr>
    </w:tbl>
    <w:p w:rsidR="00461611" w:rsidRDefault="00461611" w:rsidP="00E872C5">
      <w:pPr>
        <w:pStyle w:val="ListContinue"/>
      </w:pPr>
    </w:p>
    <w:p w:rsidR="00461611" w:rsidRDefault="00461611" w:rsidP="00461611">
      <w:pPr>
        <w:pStyle w:val="ListNumber"/>
        <w:numPr>
          <w:ilvl w:val="0"/>
          <w:numId w:val="50"/>
        </w:numPr>
        <w:rPr>
          <w:rStyle w:val="apple-converted-space"/>
        </w:rPr>
      </w:pPr>
      <w:r w:rsidRPr="00E045A2">
        <w:rPr>
          <w:rStyle w:val="apple-converted-space"/>
        </w:rPr>
        <w:t xml:space="preserve">Add the following properties to the </w:t>
      </w:r>
      <w:r w:rsidRPr="009D2DF9">
        <w:rPr>
          <w:rStyle w:val="Bold"/>
        </w:rPr>
        <w:t>&lt;x:Members&gt;</w:t>
      </w:r>
      <w:r w:rsidRPr="00E045A2">
        <w:t xml:space="preserve"> </w:t>
      </w:r>
      <w:r w:rsidRPr="00E045A2">
        <w:rPr>
          <w:rStyle w:val="apple-converted-space"/>
        </w:rPr>
        <w:t>element:</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465FA">
        <w:tc>
          <w:tcPr>
            <w:tcW w:w="9360" w:type="dxa"/>
            <w:shd w:val="clear" w:color="auto" w:fill="F3F3F3"/>
            <w:tcMar>
              <w:bottom w:w="120" w:type="dxa"/>
            </w:tcMar>
          </w:tcPr>
          <w:p w:rsidR="00461611" w:rsidRDefault="00461611" w:rsidP="00E045A2">
            <w:pPr>
              <w:pStyle w:val="Command"/>
            </w:pPr>
            <w:r>
              <w:t>&lt;x:Property Name="Company" Type="InArgument(x:String)" /&gt;</w:t>
            </w:r>
          </w:p>
          <w:p w:rsidR="00461611" w:rsidRDefault="00461611" w:rsidP="00E045A2">
            <w:pPr>
              <w:pStyle w:val="Command"/>
            </w:pPr>
            <w:r>
              <w:t>&lt;x:Property Name="License" Type="InArgument(x:String)" /&gt;</w:t>
            </w:r>
          </w:p>
          <w:p w:rsidR="00461611" w:rsidRPr="00E045A2" w:rsidRDefault="00461611" w:rsidP="00E045A2">
            <w:pPr>
              <w:pStyle w:val="Command"/>
            </w:pPr>
            <w:r>
              <w:t>&lt;x:Property Name="AutoDeployDir" Type="InArgument(x:String)" /&gt;</w:t>
            </w:r>
          </w:p>
        </w:tc>
      </w:tr>
    </w:tbl>
    <w:p w:rsidR="00461611" w:rsidRDefault="00461611" w:rsidP="00E813FF">
      <w:pPr>
        <w:rPr>
          <w:rStyle w:val="apple-converted-space"/>
        </w:rPr>
      </w:pPr>
    </w:p>
    <w:p w:rsidR="00461611" w:rsidRDefault="00461611" w:rsidP="00461611">
      <w:pPr>
        <w:pStyle w:val="ListNumber"/>
        <w:numPr>
          <w:ilvl w:val="0"/>
          <w:numId w:val="72"/>
        </w:numPr>
      </w:pPr>
      <w:r w:rsidRPr="00E813FF">
        <w:rPr>
          <w:rStyle w:val="apple-converted-space"/>
        </w:rPr>
        <w:t xml:space="preserve">Add the following elements to the </w:t>
      </w:r>
      <w:r w:rsidRPr="009D2DF9">
        <w:rPr>
          <w:rStyle w:val="Bold"/>
        </w:rPr>
        <w:t>&lt;mtbw:ProcessParameterMetadataCollection&gt;</w:t>
      </w:r>
      <w:r w:rsidRPr="00E813FF">
        <w:t xml:space="preserve"> element:</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A465FA">
        <w:tc>
          <w:tcPr>
            <w:tcW w:w="9360" w:type="dxa"/>
            <w:shd w:val="clear" w:color="auto" w:fill="F3F3F3"/>
            <w:tcMar>
              <w:bottom w:w="120" w:type="dxa"/>
            </w:tcMar>
          </w:tcPr>
          <w:p w:rsidR="00461611" w:rsidRDefault="00461611" w:rsidP="00E813FF">
            <w:pPr>
              <w:pStyle w:val="Command"/>
            </w:pPr>
            <w:r>
              <w:t>&lt;mtbw:ProcessParameterMetadata Category="#400 Typemock" Description="This path defines the server path to the Typemock binaries path, for example: '$/MyTeamProject/TypemockAutoDeploy'.&amp;#xA;If the location of the custom activities (defined in the build controller) is the same as the binaries directory then this field can be left empty." DisplayName="Binaries Directory" ParameterName="AutoDeployDir" /&gt;</w:t>
            </w:r>
          </w:p>
          <w:p w:rsidR="00461611" w:rsidRDefault="00461611" w:rsidP="00E813FF">
            <w:pPr>
              <w:pStyle w:val="Command"/>
            </w:pPr>
          </w:p>
          <w:p w:rsidR="00461611" w:rsidRDefault="00461611" w:rsidP="00E813FF">
            <w:pPr>
              <w:pStyle w:val="Command"/>
            </w:pPr>
            <w:r>
              <w:t>&lt;mtbw:ProcessParameterMetadata Category="#400 Typemock" DisplayName="Company" ParameterName="Company" Required="True" /&gt;</w:t>
            </w:r>
          </w:p>
          <w:p w:rsidR="00461611" w:rsidRDefault="00461611" w:rsidP="00E813FF">
            <w:pPr>
              <w:pStyle w:val="Command"/>
            </w:pPr>
          </w:p>
          <w:p w:rsidR="00461611" w:rsidRPr="00E045A2" w:rsidRDefault="00461611" w:rsidP="00E813FF">
            <w:pPr>
              <w:pStyle w:val="Command"/>
            </w:pPr>
            <w:r>
              <w:t>&lt;mtbw:ProcessParameterMetadata Category="#400 Typemock" DisplayName="Server License" ParameterName="License" Required="True" /&gt;</w:t>
            </w:r>
          </w:p>
        </w:tc>
      </w:tr>
    </w:tbl>
    <w:p w:rsidR="00461611" w:rsidRDefault="00461611" w:rsidP="00E813FF">
      <w:pPr>
        <w:rPr>
          <w:rStyle w:val="apple-converted-space"/>
        </w:rPr>
      </w:pPr>
    </w:p>
    <w:p w:rsidR="00461611" w:rsidRPr="00262DBB" w:rsidRDefault="00461611" w:rsidP="00461611">
      <w:pPr>
        <w:pStyle w:val="ListNumber"/>
        <w:numPr>
          <w:ilvl w:val="0"/>
          <w:numId w:val="72"/>
        </w:numPr>
      </w:pPr>
      <w:r w:rsidRPr="00262DBB">
        <w:t xml:space="preserve">Save the custom template. </w:t>
      </w:r>
    </w:p>
    <w:p w:rsidR="00461611" w:rsidRDefault="00461611" w:rsidP="00461611">
      <w:pPr>
        <w:pStyle w:val="ListNumber"/>
        <w:numPr>
          <w:ilvl w:val="0"/>
          <w:numId w:val="72"/>
        </w:numPr>
        <w:rPr>
          <w:rStyle w:val="apple-converted-space"/>
        </w:rPr>
      </w:pPr>
      <w:r w:rsidRPr="00977EE0">
        <w:t>Check-in the changes.</w:t>
      </w:r>
    </w:p>
    <w:p w:rsidR="00461611" w:rsidRDefault="00461611" w:rsidP="00B62757">
      <w:pPr>
        <w:pStyle w:val="Heading4"/>
      </w:pPr>
      <w:bookmarkStart w:id="729" w:name="_Integrating_with_Final"/>
      <w:bookmarkStart w:id="730" w:name="_d2h_bmk__Integrating_with_Final_10"/>
      <w:bookmarkStart w:id="731" w:name="_D2HTopic_364"/>
      <w:bookmarkEnd w:id="729"/>
      <w:bookmarkEnd w:id="730"/>
      <w:r>
        <w:t>Adding Typemock Isolator Tasks</w:t>
      </w:r>
      <w:bookmarkEnd w:id="731"/>
    </w:p>
    <w:p w:rsidR="00461611" w:rsidRDefault="00461611" w:rsidP="00B62757">
      <w:r>
        <w:t xml:space="preserve">To integrate Typemock Isolator with MS Team Foundation Server using a custom template, you need to add Typemock Isolator’s tasks to the template file and define parameters of these tasks, if necessary. </w:t>
      </w:r>
    </w:p>
    <w:p w:rsidR="00461611" w:rsidRDefault="00461611" w:rsidP="00B62757">
      <w:r>
        <w:t>Typemock Isolator provides the following tasks:</w:t>
      </w:r>
    </w:p>
    <w:p w:rsidR="00461611" w:rsidRPr="00635E8A" w:rsidRDefault="003D2AAC" w:rsidP="00B62757">
      <w:pPr>
        <w:pStyle w:val="ListBullet"/>
      </w:pPr>
      <w:hyperlink r:id="rId76" w:anchor="start" w:history="1">
        <w:r w:rsidR="00461611" w:rsidRPr="0008249D">
          <w:rPr>
            <w:rStyle w:val="Bold"/>
          </w:rPr>
          <w:t>TypeMockStart</w:t>
        </w:r>
      </w:hyperlink>
      <w:r w:rsidR="00461611">
        <w:rPr>
          <w:rStyle w:val="Hyperlink"/>
        </w:rPr>
        <w:t>:</w:t>
      </w:r>
      <w:r w:rsidR="00461611" w:rsidRPr="00635E8A">
        <w:t xml:space="preserve"> start</w:t>
      </w:r>
      <w:r w:rsidR="00461611">
        <w:t>s</w:t>
      </w:r>
      <w:r w:rsidR="00461611" w:rsidRPr="00635E8A">
        <w:t xml:space="preserve"> using Typemock Isolator </w:t>
      </w:r>
    </w:p>
    <w:p w:rsidR="00461611" w:rsidRPr="00635E8A" w:rsidRDefault="003D2AAC" w:rsidP="00B62757">
      <w:pPr>
        <w:pStyle w:val="ListBullet"/>
      </w:pPr>
      <w:hyperlink r:id="rId77" w:anchor="stop" w:history="1">
        <w:r w:rsidR="00461611" w:rsidRPr="0008249D">
          <w:rPr>
            <w:rStyle w:val="Bold"/>
          </w:rPr>
          <w:t>TypeMockStop</w:t>
        </w:r>
      </w:hyperlink>
      <w:r w:rsidR="00461611">
        <w:rPr>
          <w:rStyle w:val="Hyperlink"/>
        </w:rPr>
        <w:t>:</w:t>
      </w:r>
      <w:r w:rsidR="00461611" w:rsidRPr="00635E8A">
        <w:t xml:space="preserve"> stop</w:t>
      </w:r>
      <w:r w:rsidR="00461611">
        <w:t>s</w:t>
      </w:r>
      <w:r w:rsidR="00461611" w:rsidRPr="00635E8A">
        <w:t xml:space="preserve"> using Typemock Isolator</w:t>
      </w:r>
    </w:p>
    <w:p w:rsidR="00461611" w:rsidRPr="00635E8A" w:rsidRDefault="003D2AAC" w:rsidP="00B62757">
      <w:pPr>
        <w:pStyle w:val="ListBullet"/>
      </w:pPr>
      <w:hyperlink r:id="rId78" w:anchor="register" w:history="1">
        <w:r w:rsidR="00461611" w:rsidRPr="0008249D">
          <w:rPr>
            <w:rStyle w:val="Bold"/>
          </w:rPr>
          <w:t>TypeMockRegister</w:t>
        </w:r>
      </w:hyperlink>
      <w:r w:rsidR="00461611" w:rsidRPr="00D860AB">
        <w:rPr>
          <w:rStyle w:val="Hyperlink"/>
        </w:rPr>
        <w:t>:</w:t>
      </w:r>
      <w:r w:rsidR="00461611" w:rsidRPr="00635E8A">
        <w:t xml:space="preserve"> register</w:t>
      </w:r>
      <w:r w:rsidR="00461611">
        <w:t>s</w:t>
      </w:r>
      <w:r w:rsidR="00461611" w:rsidRPr="00635E8A">
        <w:t xml:space="preserve"> </w:t>
      </w:r>
      <w:r w:rsidR="00461611">
        <w:t xml:space="preserve">the </w:t>
      </w:r>
      <w:r w:rsidR="00461611" w:rsidRPr="00635E8A">
        <w:t>Typemock Isolator license</w:t>
      </w:r>
    </w:p>
    <w:p w:rsidR="00461611" w:rsidRDefault="00461611" w:rsidP="00C543E3">
      <w:pPr>
        <w:pStyle w:val="Heading5"/>
      </w:pPr>
      <w:bookmarkStart w:id="732" w:name="_D2HTopic_365"/>
      <w:r>
        <w:t>Starting Typemock Isolator </w:t>
      </w:r>
      <w:bookmarkEnd w:id="732"/>
    </w:p>
    <w:p w:rsidR="00461611" w:rsidRDefault="00461611" w:rsidP="00C543E3">
      <w:r>
        <w:t xml:space="preserve">The </w:t>
      </w:r>
      <w:r w:rsidRPr="0008249D">
        <w:rPr>
          <w:rStyle w:val="Bold"/>
        </w:rPr>
        <w:t>TypeMockStart</w:t>
      </w:r>
      <w:r>
        <w:t xml:space="preserve"> task runs Typemock Isolator on the server.</w:t>
      </w:r>
    </w:p>
    <w:p w:rsidR="00461611" w:rsidRDefault="00461611" w:rsidP="00C543E3">
      <w:pPr>
        <w:pStyle w:val="ToDo"/>
      </w:pPr>
      <w:r>
        <w:t>To run TypeMockStart:</w:t>
      </w:r>
    </w:p>
    <w:p w:rsidR="00461611" w:rsidRDefault="00461611" w:rsidP="00C543E3">
      <w:pPr>
        <w:pStyle w:val="ListBullet"/>
      </w:pPr>
      <w:r>
        <w:t xml:space="preserve">Add the TypemockStart task to your custom template to the beginning of  the </w:t>
      </w:r>
      <w:r w:rsidRPr="009D2DF9">
        <w:rPr>
          <w:rStyle w:val="Bold"/>
        </w:rPr>
        <w:t>&lt;Sequence DisplayName="Run Tests"&gt;</w:t>
      </w:r>
      <w:r>
        <w:rPr>
          <w:rFonts w:ascii="Consolas" w:hAnsi="Consolas"/>
          <w:sz w:val="19"/>
          <w:szCs w:val="19"/>
        </w:rPr>
        <w:t xml:space="preserve"> </w:t>
      </w:r>
      <w:r>
        <w:t>sequence with the following parameters:</w:t>
      </w:r>
    </w:p>
    <w:tbl>
      <w:tblPr>
        <w:tblW w:w="9354"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ook w:val="01E0" w:firstRow="1" w:lastRow="1" w:firstColumn="1" w:lastColumn="1" w:noHBand="0" w:noVBand="0"/>
      </w:tblPr>
      <w:tblGrid>
        <w:gridCol w:w="1954"/>
        <w:gridCol w:w="3357"/>
        <w:gridCol w:w="2087"/>
        <w:gridCol w:w="1956"/>
      </w:tblGrid>
      <w:tr w:rsidR="00461611" w:rsidTr="00E128C8">
        <w:trPr>
          <w:cantSplit/>
          <w:tblHeader/>
        </w:trPr>
        <w:tc>
          <w:tcPr>
            <w:tcW w:w="1954" w:type="dxa"/>
          </w:tcPr>
          <w:p w:rsidR="00461611" w:rsidRDefault="00461611" w:rsidP="000A6BA8">
            <w:pPr>
              <w:pStyle w:val="TableHeader"/>
            </w:pPr>
            <w:r>
              <w:t>Parameter</w:t>
            </w:r>
          </w:p>
        </w:tc>
        <w:tc>
          <w:tcPr>
            <w:tcW w:w="3357" w:type="dxa"/>
            <w:shd w:val="clear" w:color="auto" w:fill="auto"/>
          </w:tcPr>
          <w:p w:rsidR="00461611" w:rsidRDefault="00461611" w:rsidP="000A6BA8">
            <w:pPr>
              <w:pStyle w:val="TableHeader"/>
            </w:pPr>
            <w:r>
              <w:t>Description</w:t>
            </w:r>
          </w:p>
        </w:tc>
        <w:tc>
          <w:tcPr>
            <w:tcW w:w="2087" w:type="dxa"/>
          </w:tcPr>
          <w:p w:rsidR="00461611" w:rsidRDefault="00461611" w:rsidP="000A6BA8">
            <w:pPr>
              <w:pStyle w:val="TableHeader"/>
            </w:pPr>
            <w:r>
              <w:t>Type</w:t>
            </w:r>
          </w:p>
        </w:tc>
        <w:tc>
          <w:tcPr>
            <w:tcW w:w="1956" w:type="dxa"/>
          </w:tcPr>
          <w:p w:rsidR="00461611" w:rsidRDefault="00461611" w:rsidP="000A6BA8">
            <w:pPr>
              <w:pStyle w:val="TableHeader"/>
            </w:pPr>
            <w:r>
              <w:t>Mandatory/Optional</w:t>
            </w:r>
          </w:p>
        </w:tc>
      </w:tr>
      <w:tr w:rsidR="00461611" w:rsidRPr="00AF785F" w:rsidTr="00E128C8">
        <w:trPr>
          <w:cantSplit/>
        </w:trPr>
        <w:tc>
          <w:tcPr>
            <w:tcW w:w="1954" w:type="dxa"/>
          </w:tcPr>
          <w:p w:rsidR="00461611" w:rsidRPr="00D3696A" w:rsidRDefault="00461611" w:rsidP="008D6234">
            <w:pPr>
              <w:pStyle w:val="TableText"/>
              <w:tabs>
                <w:tab w:val="left" w:pos="1262"/>
              </w:tabs>
              <w:rPr>
                <w:rStyle w:val="Strong"/>
                <w:b w:val="0"/>
                <w:bCs w:val="0"/>
              </w:rPr>
            </w:pPr>
            <w:r>
              <w:rPr>
                <w:rStyle w:val="Strong"/>
                <w:rFonts w:eastAsiaTheme="majorEastAsia"/>
                <w:b w:val="0"/>
                <w:bCs w:val="0"/>
              </w:rPr>
              <w:t xml:space="preserve">Link </w:t>
            </w:r>
          </w:p>
        </w:tc>
        <w:tc>
          <w:tcPr>
            <w:tcW w:w="3357" w:type="dxa"/>
            <w:shd w:val="clear" w:color="auto" w:fill="auto"/>
          </w:tcPr>
          <w:p w:rsidR="00461611" w:rsidRDefault="00461611" w:rsidP="008D6234">
            <w:pPr>
              <w:pStyle w:val="TableText"/>
            </w:pPr>
            <w:r>
              <w:t>Integrates Typemock Isolator with a specified profiler.</w:t>
            </w:r>
          </w:p>
        </w:tc>
        <w:tc>
          <w:tcPr>
            <w:tcW w:w="2087" w:type="dxa"/>
          </w:tcPr>
          <w:p w:rsidR="00461611" w:rsidRDefault="00461611" w:rsidP="008D6234">
            <w:pPr>
              <w:pStyle w:val="TableText"/>
            </w:pPr>
            <w:r>
              <w:t>String</w:t>
            </w:r>
          </w:p>
        </w:tc>
        <w:tc>
          <w:tcPr>
            <w:tcW w:w="1956" w:type="dxa"/>
          </w:tcPr>
          <w:p w:rsidR="00461611" w:rsidRDefault="00461611" w:rsidP="008D6234">
            <w:pPr>
              <w:pStyle w:val="TableText"/>
            </w:pPr>
            <w:r>
              <w:t>Optional</w:t>
            </w:r>
          </w:p>
        </w:tc>
      </w:tr>
      <w:tr w:rsidR="00461611" w:rsidRPr="00AF785F" w:rsidTr="00E128C8">
        <w:trPr>
          <w:cantSplit/>
        </w:trPr>
        <w:tc>
          <w:tcPr>
            <w:tcW w:w="1954" w:type="dxa"/>
          </w:tcPr>
          <w:p w:rsidR="00461611" w:rsidRPr="00D3696A" w:rsidRDefault="00461611" w:rsidP="00FC42FA">
            <w:pPr>
              <w:pStyle w:val="TableText"/>
              <w:tabs>
                <w:tab w:val="left" w:pos="1262"/>
              </w:tabs>
              <w:rPr>
                <w:rStyle w:val="Strong"/>
                <w:b w:val="0"/>
                <w:bCs w:val="0"/>
              </w:rPr>
            </w:pPr>
            <w:r>
              <w:t>LogLevel</w:t>
            </w:r>
          </w:p>
        </w:tc>
        <w:tc>
          <w:tcPr>
            <w:tcW w:w="3357" w:type="dxa"/>
            <w:shd w:val="clear" w:color="auto" w:fill="auto"/>
          </w:tcPr>
          <w:p w:rsidR="00461611" w:rsidRPr="00FC42FA" w:rsidRDefault="00461611" w:rsidP="00FC42FA">
            <w:pPr>
              <w:pStyle w:val="TableText"/>
            </w:pPr>
            <w:r w:rsidRPr="00FC42FA">
              <w:t xml:space="preserve">Specifies </w:t>
            </w:r>
            <w:r>
              <w:t xml:space="preserve">the </w:t>
            </w:r>
            <w:r w:rsidRPr="00FC42FA">
              <w:t>log verbosity.</w:t>
            </w:r>
          </w:p>
          <w:p w:rsidR="00461611" w:rsidRPr="00FC42FA" w:rsidRDefault="00461611" w:rsidP="00FC42FA">
            <w:pPr>
              <w:pStyle w:val="TableText"/>
            </w:pPr>
            <w:r w:rsidRPr="00FC42FA">
              <w:t>Possible values:</w:t>
            </w:r>
          </w:p>
          <w:p w:rsidR="00461611" w:rsidRPr="00FC42FA" w:rsidRDefault="00461611" w:rsidP="00FC42FA">
            <w:pPr>
              <w:pStyle w:val="TableBullet1"/>
            </w:pPr>
            <w:r w:rsidRPr="00FC42FA">
              <w:t>0: no logging</w:t>
            </w:r>
          </w:p>
          <w:p w:rsidR="00461611" w:rsidRPr="00FC42FA" w:rsidRDefault="00461611" w:rsidP="00FC42FA">
            <w:pPr>
              <w:pStyle w:val="TableBullet1"/>
            </w:pPr>
            <w:r w:rsidRPr="00FC42FA">
              <w:t>3: logging is on</w:t>
            </w:r>
          </w:p>
        </w:tc>
        <w:tc>
          <w:tcPr>
            <w:tcW w:w="2087" w:type="dxa"/>
          </w:tcPr>
          <w:p w:rsidR="00461611" w:rsidRPr="00FC42FA" w:rsidRDefault="00461611" w:rsidP="00FC42FA">
            <w:pPr>
              <w:pStyle w:val="TableText"/>
            </w:pPr>
            <w:r w:rsidRPr="00FC42FA">
              <w:t>Integer</w:t>
            </w:r>
          </w:p>
        </w:tc>
        <w:tc>
          <w:tcPr>
            <w:tcW w:w="1956" w:type="dxa"/>
          </w:tcPr>
          <w:p w:rsidR="00461611" w:rsidRPr="00FC42FA" w:rsidRDefault="00461611" w:rsidP="00FC42FA">
            <w:pPr>
              <w:pStyle w:val="TableText"/>
            </w:pPr>
            <w:r w:rsidRPr="00FC42FA">
              <w:t>Optional</w:t>
            </w:r>
          </w:p>
        </w:tc>
      </w:tr>
      <w:tr w:rsidR="00461611" w:rsidRPr="00AF785F" w:rsidTr="00E128C8">
        <w:trPr>
          <w:cantSplit/>
        </w:trPr>
        <w:tc>
          <w:tcPr>
            <w:tcW w:w="1954" w:type="dxa"/>
          </w:tcPr>
          <w:p w:rsidR="00461611" w:rsidRDefault="00461611" w:rsidP="008D6234">
            <w:pPr>
              <w:pStyle w:val="TableText"/>
              <w:tabs>
                <w:tab w:val="left" w:pos="1262"/>
              </w:tabs>
              <w:rPr>
                <w:rStyle w:val="Strong"/>
                <w:rFonts w:eastAsiaTheme="majorEastAsia"/>
                <w:b w:val="0"/>
                <w:bCs w:val="0"/>
              </w:rPr>
            </w:pPr>
            <w:r>
              <w:t>LogPath</w:t>
            </w:r>
          </w:p>
        </w:tc>
        <w:tc>
          <w:tcPr>
            <w:tcW w:w="3357" w:type="dxa"/>
            <w:shd w:val="clear" w:color="auto" w:fill="auto"/>
          </w:tcPr>
          <w:p w:rsidR="00461611" w:rsidRPr="00D3696A" w:rsidRDefault="00461611" w:rsidP="0008249D">
            <w:pPr>
              <w:pStyle w:val="TableText"/>
            </w:pPr>
            <w:r>
              <w:t>Path to log files (by default, it is the current user temporary directory)</w:t>
            </w:r>
          </w:p>
        </w:tc>
        <w:tc>
          <w:tcPr>
            <w:tcW w:w="2087" w:type="dxa"/>
          </w:tcPr>
          <w:p w:rsidR="00461611" w:rsidRDefault="00461611" w:rsidP="008D6234">
            <w:pPr>
              <w:pStyle w:val="TableText"/>
            </w:pPr>
            <w:r>
              <w:t>String</w:t>
            </w:r>
          </w:p>
        </w:tc>
        <w:tc>
          <w:tcPr>
            <w:tcW w:w="1956" w:type="dxa"/>
          </w:tcPr>
          <w:p w:rsidR="00461611" w:rsidRDefault="00461611" w:rsidP="008D6234">
            <w:pPr>
              <w:pStyle w:val="TableText"/>
            </w:pPr>
            <w:r>
              <w:t>Optional</w:t>
            </w:r>
          </w:p>
        </w:tc>
      </w:tr>
      <w:tr w:rsidR="00461611" w:rsidRPr="00AF785F" w:rsidTr="00E128C8">
        <w:trPr>
          <w:cantSplit/>
        </w:trPr>
        <w:tc>
          <w:tcPr>
            <w:tcW w:w="1954" w:type="dxa"/>
          </w:tcPr>
          <w:p w:rsidR="00461611" w:rsidRDefault="00461611" w:rsidP="00FC42FA">
            <w:pPr>
              <w:pStyle w:val="TableText"/>
              <w:tabs>
                <w:tab w:val="left" w:pos="1262"/>
              </w:tabs>
            </w:pPr>
            <w:r>
              <w:t>ProfilerLaunchedFirst</w:t>
            </w:r>
          </w:p>
        </w:tc>
        <w:tc>
          <w:tcPr>
            <w:tcW w:w="3357" w:type="dxa"/>
            <w:shd w:val="clear" w:color="auto" w:fill="auto"/>
          </w:tcPr>
          <w:p w:rsidR="00461611" w:rsidRPr="00F46574" w:rsidRDefault="00461611" w:rsidP="00F46574">
            <w:pPr>
              <w:pStyle w:val="TableText"/>
            </w:pPr>
            <w:r w:rsidRPr="00F46574">
              <w:t>Specifies whether the profiler linked to Typemock Isolator should run before Typemock Isolator.</w:t>
            </w:r>
          </w:p>
          <w:p w:rsidR="00461611" w:rsidRPr="00F46574" w:rsidRDefault="00461611" w:rsidP="00F46574">
            <w:pPr>
              <w:pStyle w:val="TableText"/>
            </w:pPr>
            <w:r w:rsidRPr="00F46574">
              <w:br/>
              <w:t>Possible options:</w:t>
            </w:r>
          </w:p>
          <w:p w:rsidR="00461611" w:rsidRPr="00F46574" w:rsidRDefault="00461611" w:rsidP="00F46574">
            <w:pPr>
              <w:pStyle w:val="TableBullet1"/>
            </w:pPr>
            <w:r w:rsidRPr="00F46574">
              <w:t>true</w:t>
            </w:r>
          </w:p>
          <w:p w:rsidR="00461611" w:rsidRPr="00F46574" w:rsidRDefault="00461611" w:rsidP="00F46574">
            <w:pPr>
              <w:pStyle w:val="TableBullet1"/>
            </w:pPr>
            <w:r w:rsidRPr="00F46574">
              <w:t>false</w:t>
            </w:r>
          </w:p>
          <w:p w:rsidR="00461611" w:rsidRPr="00F46574" w:rsidRDefault="00461611" w:rsidP="00F46574">
            <w:pPr>
              <w:pStyle w:val="TableText"/>
            </w:pPr>
          </w:p>
          <w:p w:rsidR="00461611" w:rsidRPr="00E37FFD" w:rsidRDefault="00461611" w:rsidP="00F46574">
            <w:pPr>
              <w:pStyle w:val="TableText"/>
              <w:rPr>
                <w:highlight w:val="yellow"/>
              </w:rPr>
            </w:pPr>
            <w:r w:rsidRPr="00F46574">
              <w:t>This parameter is not relevant when the auto-deploy mode is used.</w:t>
            </w:r>
          </w:p>
        </w:tc>
        <w:tc>
          <w:tcPr>
            <w:tcW w:w="2087" w:type="dxa"/>
          </w:tcPr>
          <w:p w:rsidR="00461611" w:rsidRPr="00F46574" w:rsidRDefault="00461611" w:rsidP="00FC42FA">
            <w:pPr>
              <w:pStyle w:val="TableText"/>
            </w:pPr>
            <w:r w:rsidRPr="00F46574">
              <w:t>Boolean</w:t>
            </w:r>
          </w:p>
        </w:tc>
        <w:tc>
          <w:tcPr>
            <w:tcW w:w="1956" w:type="dxa"/>
          </w:tcPr>
          <w:p w:rsidR="00461611" w:rsidRPr="00F46574" w:rsidRDefault="00461611" w:rsidP="00FC42FA">
            <w:pPr>
              <w:pStyle w:val="TableText"/>
            </w:pPr>
            <w:r w:rsidRPr="00F46574">
              <w:t>Optional</w:t>
            </w:r>
          </w:p>
        </w:tc>
      </w:tr>
      <w:tr w:rsidR="00461611" w:rsidRPr="00AF785F" w:rsidTr="00E128C8">
        <w:trPr>
          <w:cantSplit/>
        </w:trPr>
        <w:tc>
          <w:tcPr>
            <w:tcW w:w="1954" w:type="dxa"/>
          </w:tcPr>
          <w:p w:rsidR="00461611" w:rsidRDefault="00461611" w:rsidP="000A6BA8">
            <w:pPr>
              <w:pStyle w:val="TableText"/>
              <w:tabs>
                <w:tab w:val="left" w:pos="1262"/>
              </w:tabs>
            </w:pPr>
            <w:r>
              <w:t>DisableAutoDeploy</w:t>
            </w:r>
          </w:p>
        </w:tc>
        <w:tc>
          <w:tcPr>
            <w:tcW w:w="3357" w:type="dxa"/>
            <w:shd w:val="clear" w:color="auto" w:fill="auto"/>
          </w:tcPr>
          <w:p w:rsidR="00461611" w:rsidRDefault="00461611" w:rsidP="00C543E3">
            <w:pPr>
              <w:pStyle w:val="TableText"/>
            </w:pPr>
            <w:r>
              <w:t>Disables the Auto-Deploy mode of installation.</w:t>
            </w:r>
          </w:p>
        </w:tc>
        <w:tc>
          <w:tcPr>
            <w:tcW w:w="2087" w:type="dxa"/>
          </w:tcPr>
          <w:p w:rsidR="00461611" w:rsidRDefault="00461611" w:rsidP="00C543E3">
            <w:pPr>
              <w:pStyle w:val="TableText"/>
            </w:pPr>
          </w:p>
        </w:tc>
        <w:tc>
          <w:tcPr>
            <w:tcW w:w="1956" w:type="dxa"/>
          </w:tcPr>
          <w:p w:rsidR="00461611" w:rsidRDefault="00461611" w:rsidP="00C543E3">
            <w:pPr>
              <w:pStyle w:val="TableText"/>
            </w:pPr>
          </w:p>
        </w:tc>
      </w:tr>
      <w:tr w:rsidR="00461611" w:rsidRPr="00AF785F" w:rsidTr="00E128C8">
        <w:trPr>
          <w:cantSplit/>
        </w:trPr>
        <w:tc>
          <w:tcPr>
            <w:tcW w:w="1954" w:type="dxa"/>
          </w:tcPr>
          <w:p w:rsidR="00461611" w:rsidRDefault="00461611" w:rsidP="00F46574">
            <w:pPr>
              <w:pStyle w:val="TableText"/>
              <w:tabs>
                <w:tab w:val="left" w:pos="1262"/>
              </w:tabs>
            </w:pPr>
            <w:r>
              <w:t>Version</w:t>
            </w:r>
          </w:p>
        </w:tc>
        <w:tc>
          <w:tcPr>
            <w:tcW w:w="3357" w:type="dxa"/>
            <w:shd w:val="clear" w:color="auto" w:fill="auto"/>
          </w:tcPr>
          <w:p w:rsidR="00461611" w:rsidRPr="00F46574" w:rsidRDefault="00461611" w:rsidP="00F46574">
            <w:pPr>
              <w:pStyle w:val="TableText"/>
            </w:pPr>
            <w:r w:rsidRPr="00F46574">
              <w:t>Gets the Typemock Isolator version</w:t>
            </w:r>
            <w:r>
              <w:t>.</w:t>
            </w:r>
          </w:p>
        </w:tc>
        <w:tc>
          <w:tcPr>
            <w:tcW w:w="2087" w:type="dxa"/>
          </w:tcPr>
          <w:p w:rsidR="00461611" w:rsidRPr="00F46574" w:rsidRDefault="00461611" w:rsidP="00F46574">
            <w:pPr>
              <w:pStyle w:val="TableText"/>
            </w:pPr>
            <w:r w:rsidRPr="00F46574">
              <w:t>Output string</w:t>
            </w:r>
          </w:p>
        </w:tc>
        <w:tc>
          <w:tcPr>
            <w:tcW w:w="1956" w:type="dxa"/>
          </w:tcPr>
          <w:p w:rsidR="00461611" w:rsidRPr="00F46574" w:rsidRDefault="00461611" w:rsidP="00F46574">
            <w:pPr>
              <w:pStyle w:val="TableText"/>
            </w:pPr>
            <w:r w:rsidRPr="00F46574">
              <w:t>Optional</w:t>
            </w:r>
          </w:p>
        </w:tc>
      </w:tr>
      <w:tr w:rsidR="00461611" w:rsidRPr="00AF785F" w:rsidTr="00E128C8">
        <w:trPr>
          <w:cantSplit/>
        </w:trPr>
        <w:tc>
          <w:tcPr>
            <w:tcW w:w="1954" w:type="dxa"/>
          </w:tcPr>
          <w:p w:rsidR="00461611" w:rsidRDefault="00461611" w:rsidP="00E128C8">
            <w:pPr>
              <w:pStyle w:val="TableText"/>
              <w:tabs>
                <w:tab w:val="left" w:pos="1262"/>
              </w:tabs>
            </w:pPr>
            <w:r>
              <w:t>Target</w:t>
            </w:r>
          </w:p>
        </w:tc>
        <w:tc>
          <w:tcPr>
            <w:tcW w:w="3357" w:type="dxa"/>
            <w:shd w:val="clear" w:color="auto" w:fill="auto"/>
          </w:tcPr>
          <w:p w:rsidR="00461611" w:rsidRDefault="00461611" w:rsidP="00E128C8">
            <w:pPr>
              <w:pStyle w:val="TableText"/>
            </w:pPr>
            <w:r>
              <w:t xml:space="preserve">.NET version. </w:t>
            </w:r>
          </w:p>
          <w:p w:rsidR="00461611" w:rsidRDefault="00461611" w:rsidP="00E128C8">
            <w:pPr>
              <w:pStyle w:val="TableText"/>
            </w:pPr>
            <w:r>
              <w:t>Possible values:</w:t>
            </w:r>
          </w:p>
          <w:p w:rsidR="00461611" w:rsidRDefault="00461611" w:rsidP="00E128C8">
            <w:pPr>
              <w:pStyle w:val="TableBullet1"/>
            </w:pPr>
            <w:r>
              <w:t>2.0</w:t>
            </w:r>
          </w:p>
          <w:p w:rsidR="00461611" w:rsidRDefault="00461611" w:rsidP="00E128C8">
            <w:pPr>
              <w:pStyle w:val="TableBullet1"/>
            </w:pPr>
            <w:r>
              <w:t xml:space="preserve">3.0 </w:t>
            </w:r>
          </w:p>
          <w:p w:rsidR="00461611" w:rsidRDefault="00461611" w:rsidP="00E128C8">
            <w:pPr>
              <w:pStyle w:val="TableBullet1"/>
            </w:pPr>
            <w:r>
              <w:t>3.5</w:t>
            </w:r>
          </w:p>
          <w:p w:rsidR="00461611" w:rsidRPr="00427723" w:rsidRDefault="00461611" w:rsidP="00E128C8">
            <w:pPr>
              <w:pStyle w:val="TableBullet1"/>
            </w:pPr>
            <w:r>
              <w:t>3.0</w:t>
            </w:r>
          </w:p>
          <w:p w:rsidR="00461611" w:rsidRDefault="00461611" w:rsidP="00E128C8">
            <w:pPr>
              <w:pStyle w:val="TableBullet1"/>
            </w:pPr>
            <w:r>
              <w:t>4,0</w:t>
            </w:r>
          </w:p>
          <w:p w:rsidR="00461611" w:rsidRDefault="00461611" w:rsidP="00E128C8">
            <w:pPr>
              <w:pStyle w:val="TableBullet1"/>
            </w:pPr>
            <w:r>
              <w:t>4.5</w:t>
            </w:r>
          </w:p>
        </w:tc>
        <w:tc>
          <w:tcPr>
            <w:tcW w:w="2087" w:type="dxa"/>
          </w:tcPr>
          <w:p w:rsidR="00461611" w:rsidRDefault="00461611" w:rsidP="00E128C8">
            <w:pPr>
              <w:pStyle w:val="TableText"/>
            </w:pPr>
            <w:r>
              <w:t>String</w:t>
            </w:r>
          </w:p>
        </w:tc>
        <w:tc>
          <w:tcPr>
            <w:tcW w:w="1956" w:type="dxa"/>
          </w:tcPr>
          <w:p w:rsidR="00461611" w:rsidRDefault="00461611" w:rsidP="00E128C8">
            <w:pPr>
              <w:pStyle w:val="TableText"/>
            </w:pPr>
            <w:r>
              <w:t>Optional</w:t>
            </w:r>
          </w:p>
        </w:tc>
      </w:tr>
    </w:tbl>
    <w:p w:rsidR="00461611" w:rsidRDefault="00461611" w:rsidP="00A21C52"/>
    <w:p w:rsidR="00461611" w:rsidRDefault="00461611" w:rsidP="00A21C52">
      <w:r>
        <w:t>The following example shows how you can start Typemock Isolator:</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0A6BA8">
        <w:tc>
          <w:tcPr>
            <w:tcW w:w="9360" w:type="dxa"/>
            <w:shd w:val="clear" w:color="auto" w:fill="F3F3F3"/>
            <w:tcMar>
              <w:bottom w:w="120" w:type="dxa"/>
            </w:tcMar>
          </w:tcPr>
          <w:p w:rsidR="00461611" w:rsidRPr="00E045A2" w:rsidRDefault="00461611" w:rsidP="00CE68B2">
            <w:pPr>
              <w:pStyle w:val="Command"/>
            </w:pPr>
            <w:r>
              <w:t>&lt;tm:TypeMockStart EvaluationFolder="{x:Null}" Link="{x:Null}" LogLevel="{x:Null}" LogPath="{x:Null}" ProfilerLaunchedFirst="{x:Null}"</w:t>
            </w:r>
            <w:r>
              <w:rPr>
                <w:lang w:val="en-US"/>
              </w:rPr>
              <w:t xml:space="preserve"> DisableAutoDeploy</w:t>
            </w:r>
            <w:r>
              <w:t>="{x:Null}"</w:t>
            </w:r>
            <w:r>
              <w:rPr>
                <w:lang w:val="en-US"/>
              </w:rPr>
              <w:t xml:space="preserve"> </w:t>
            </w:r>
            <w:r>
              <w:t>Target="{x:Null}" Version="{x:Null}" /&gt;</w:t>
            </w:r>
          </w:p>
        </w:tc>
      </w:tr>
    </w:tbl>
    <w:p w:rsidR="00461611" w:rsidRDefault="00461611" w:rsidP="0052670C">
      <w:pPr>
        <w:pStyle w:val="Heading5"/>
      </w:pPr>
      <w:bookmarkStart w:id="733" w:name="_D2HTopic_366"/>
      <w:r>
        <w:t xml:space="preserve">Stopping Typemock Isolator </w:t>
      </w:r>
      <w:bookmarkEnd w:id="733"/>
    </w:p>
    <w:p w:rsidR="00461611" w:rsidRDefault="00461611" w:rsidP="00327887">
      <w:r>
        <w:t xml:space="preserve">The </w:t>
      </w:r>
      <w:r w:rsidRPr="0008249D">
        <w:rPr>
          <w:rStyle w:val="Bold"/>
        </w:rPr>
        <w:t>TypeMock</w:t>
      </w:r>
      <w:r>
        <w:rPr>
          <w:rStyle w:val="Bold"/>
        </w:rPr>
        <w:t>Stop</w:t>
      </w:r>
      <w:r>
        <w:t xml:space="preserve"> task stops Typemock Isolator on the server.  You must call </w:t>
      </w:r>
      <w:r w:rsidRPr="0008249D">
        <w:rPr>
          <w:rStyle w:val="Bold"/>
        </w:rPr>
        <w:t>TypeMock</w:t>
      </w:r>
      <w:r>
        <w:rPr>
          <w:rStyle w:val="Bold"/>
        </w:rPr>
        <w:t>Stop</w:t>
      </w:r>
      <w:r>
        <w:t xml:space="preserve"> after </w:t>
      </w:r>
      <w:r w:rsidRPr="0008249D">
        <w:rPr>
          <w:rStyle w:val="Bold"/>
        </w:rPr>
        <w:t>TypeMock</w:t>
      </w:r>
      <w:r>
        <w:rPr>
          <w:rStyle w:val="Bold"/>
        </w:rPr>
        <w:t>Start</w:t>
      </w:r>
      <w:r>
        <w:t xml:space="preserve"> even if the test failed.</w:t>
      </w:r>
    </w:p>
    <w:p w:rsidR="00461611" w:rsidRDefault="00461611" w:rsidP="00327887">
      <w:pPr>
        <w:pStyle w:val="ToDo"/>
      </w:pPr>
      <w:r>
        <w:t>To run TypeMockStop:</w:t>
      </w:r>
    </w:p>
    <w:p w:rsidR="00461611" w:rsidRDefault="00461611" w:rsidP="000A6BA8">
      <w:pPr>
        <w:pStyle w:val="ListBullet"/>
      </w:pPr>
      <w:r>
        <w:t xml:space="preserve">Add the </w:t>
      </w:r>
      <w:r w:rsidRPr="0009745E">
        <w:rPr>
          <w:rStyle w:val="Bold"/>
        </w:rPr>
        <w:t>TypemockStop</w:t>
      </w:r>
      <w:r>
        <w:t xml:space="preserve"> task to your custom template after </w:t>
      </w:r>
      <w:r w:rsidRPr="00A21C52">
        <w:rPr>
          <w:rStyle w:val="Bold"/>
        </w:rPr>
        <w:t>TypeMockStart</w:t>
      </w:r>
      <w:r>
        <w:rPr>
          <w:rStyle w:val="Bold"/>
        </w:rPr>
        <w:t xml:space="preserve"> </w:t>
      </w:r>
      <w:r w:rsidRPr="00A21C52">
        <w:t>with the following</w:t>
      </w:r>
      <w:r>
        <w:t xml:space="preserve"> parameter</w:t>
      </w:r>
      <w:r>
        <w:rPr>
          <w:rStyle w:val="Strong"/>
        </w:rPr>
        <w:t>:</w:t>
      </w:r>
      <w:r>
        <w:t xml:space="preserve"> </w:t>
      </w:r>
    </w:p>
    <w:tbl>
      <w:tblPr>
        <w:tblW w:w="9354"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ook w:val="01E0" w:firstRow="1" w:lastRow="1" w:firstColumn="1" w:lastColumn="1" w:noHBand="0" w:noVBand="0"/>
      </w:tblPr>
      <w:tblGrid>
        <w:gridCol w:w="1954"/>
        <w:gridCol w:w="3357"/>
        <w:gridCol w:w="2087"/>
        <w:gridCol w:w="1956"/>
      </w:tblGrid>
      <w:tr w:rsidR="00461611" w:rsidTr="000A6BA8">
        <w:trPr>
          <w:cantSplit/>
          <w:tblHeader/>
        </w:trPr>
        <w:tc>
          <w:tcPr>
            <w:tcW w:w="1954" w:type="dxa"/>
          </w:tcPr>
          <w:p w:rsidR="00461611" w:rsidRDefault="00461611" w:rsidP="000A6BA8">
            <w:pPr>
              <w:pStyle w:val="TableHeader"/>
            </w:pPr>
            <w:r>
              <w:t>Parameter</w:t>
            </w:r>
          </w:p>
        </w:tc>
        <w:tc>
          <w:tcPr>
            <w:tcW w:w="3357" w:type="dxa"/>
            <w:shd w:val="clear" w:color="auto" w:fill="auto"/>
          </w:tcPr>
          <w:p w:rsidR="00461611" w:rsidRDefault="00461611" w:rsidP="000A6BA8">
            <w:pPr>
              <w:pStyle w:val="TableHeader"/>
            </w:pPr>
            <w:r>
              <w:t>Description</w:t>
            </w:r>
          </w:p>
        </w:tc>
        <w:tc>
          <w:tcPr>
            <w:tcW w:w="2087" w:type="dxa"/>
          </w:tcPr>
          <w:p w:rsidR="00461611" w:rsidRDefault="00461611" w:rsidP="000A6BA8">
            <w:pPr>
              <w:pStyle w:val="TableHeader"/>
            </w:pPr>
            <w:r>
              <w:t>Type</w:t>
            </w:r>
          </w:p>
        </w:tc>
        <w:tc>
          <w:tcPr>
            <w:tcW w:w="1956" w:type="dxa"/>
          </w:tcPr>
          <w:p w:rsidR="00461611" w:rsidRDefault="00461611" w:rsidP="000A6BA8">
            <w:pPr>
              <w:pStyle w:val="TableHeader"/>
            </w:pPr>
            <w:r>
              <w:t>Mandatory/Optional</w:t>
            </w:r>
          </w:p>
        </w:tc>
      </w:tr>
      <w:tr w:rsidR="00461611" w:rsidRPr="00AF785F" w:rsidTr="00224E1A">
        <w:trPr>
          <w:cantSplit/>
          <w:trHeight w:val="103"/>
        </w:trPr>
        <w:tc>
          <w:tcPr>
            <w:tcW w:w="1954" w:type="dxa"/>
          </w:tcPr>
          <w:p w:rsidR="00461611" w:rsidRPr="00D3696A" w:rsidRDefault="00461611" w:rsidP="00B779C3">
            <w:pPr>
              <w:pStyle w:val="TableText"/>
            </w:pPr>
            <w:r w:rsidRPr="00977EE0">
              <w:t>Und</w:t>
            </w:r>
            <w:r>
              <w:t>e</w:t>
            </w:r>
            <w:r w:rsidRPr="00977EE0">
              <w:t>p</w:t>
            </w:r>
            <w:r>
              <w:t>l</w:t>
            </w:r>
            <w:r w:rsidRPr="00977EE0">
              <w:t>oy</w:t>
            </w:r>
          </w:p>
        </w:tc>
        <w:tc>
          <w:tcPr>
            <w:tcW w:w="3357" w:type="dxa"/>
            <w:shd w:val="clear" w:color="auto" w:fill="auto"/>
          </w:tcPr>
          <w:p w:rsidR="00461611" w:rsidRPr="00B779C3" w:rsidRDefault="00461611" w:rsidP="00B779C3">
            <w:pPr>
              <w:pStyle w:val="TableText"/>
            </w:pPr>
            <w:r w:rsidRPr="00B779C3">
              <w:t>Uninstalls Typemock Isolator</w:t>
            </w:r>
            <w:r>
              <w:t>.</w:t>
            </w:r>
          </w:p>
          <w:p w:rsidR="00461611" w:rsidRPr="00B779C3" w:rsidRDefault="00461611" w:rsidP="00B779C3">
            <w:pPr>
              <w:pStyle w:val="TableText"/>
            </w:pPr>
            <w:r w:rsidRPr="00B779C3">
              <w:br/>
              <w:t>Possible values:</w:t>
            </w:r>
          </w:p>
          <w:p w:rsidR="00461611" w:rsidRPr="00B779C3" w:rsidRDefault="00461611" w:rsidP="00B779C3">
            <w:pPr>
              <w:pStyle w:val="TableBullet1"/>
            </w:pPr>
            <w:r w:rsidRPr="00B779C3">
              <w:t>true</w:t>
            </w:r>
          </w:p>
          <w:p w:rsidR="00461611" w:rsidRPr="00B779C3" w:rsidRDefault="00461611" w:rsidP="00B779C3">
            <w:pPr>
              <w:pStyle w:val="TableBullet1"/>
            </w:pPr>
            <w:r w:rsidRPr="00B779C3">
              <w:t>false</w:t>
            </w:r>
          </w:p>
        </w:tc>
        <w:tc>
          <w:tcPr>
            <w:tcW w:w="2087" w:type="dxa"/>
          </w:tcPr>
          <w:p w:rsidR="00461611" w:rsidRPr="00B779C3" w:rsidRDefault="00461611" w:rsidP="00B779C3">
            <w:pPr>
              <w:pStyle w:val="TableText"/>
            </w:pPr>
            <w:r w:rsidRPr="00B779C3">
              <w:t>Boolean</w:t>
            </w:r>
          </w:p>
        </w:tc>
        <w:tc>
          <w:tcPr>
            <w:tcW w:w="1956" w:type="dxa"/>
          </w:tcPr>
          <w:p w:rsidR="00461611" w:rsidRPr="00B779C3" w:rsidRDefault="00461611" w:rsidP="00B779C3">
            <w:pPr>
              <w:pStyle w:val="TableText"/>
            </w:pPr>
            <w:r w:rsidRPr="00B779C3">
              <w:t>Optional</w:t>
            </w:r>
          </w:p>
        </w:tc>
      </w:tr>
    </w:tbl>
    <w:p w:rsidR="00461611" w:rsidRDefault="00461611" w:rsidP="00327887"/>
    <w:p w:rsidR="00461611" w:rsidRDefault="00461611" w:rsidP="00327887">
      <w:r>
        <w:t>The following example shows you how to stop Typemock Isolator.</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0A6BA8">
        <w:tc>
          <w:tcPr>
            <w:tcW w:w="9360" w:type="dxa"/>
            <w:shd w:val="clear" w:color="auto" w:fill="F3F3F3"/>
            <w:tcMar>
              <w:bottom w:w="120" w:type="dxa"/>
            </w:tcMar>
          </w:tcPr>
          <w:p w:rsidR="00461611" w:rsidRPr="00792B8C" w:rsidRDefault="00461611" w:rsidP="000A6BA8">
            <w:pPr>
              <w:pStyle w:val="Command"/>
              <w:rPr>
                <w:lang w:val="en-US"/>
              </w:rPr>
            </w:pPr>
            <w:r w:rsidRPr="00977EE0">
              <w:t>&lt;tm:TypeMockStop Und</w:t>
            </w:r>
            <w:r>
              <w:rPr>
                <w:lang w:val="en-US"/>
              </w:rPr>
              <w:t>e</w:t>
            </w:r>
            <w:r w:rsidRPr="00977EE0">
              <w:t>p</w:t>
            </w:r>
            <w:r>
              <w:rPr>
                <w:lang w:val="en-US"/>
              </w:rPr>
              <w:t>l</w:t>
            </w:r>
            <w:r w:rsidRPr="00977EE0">
              <w:t>oy ="{x:Null}" /&gt;</w:t>
            </w:r>
          </w:p>
        </w:tc>
      </w:tr>
    </w:tbl>
    <w:p w:rsidR="00461611" w:rsidRDefault="00461611" w:rsidP="0052670C">
      <w:pPr>
        <w:pStyle w:val="Heading5"/>
      </w:pPr>
      <w:bookmarkStart w:id="734" w:name="_D2HTopic_367"/>
      <w:r>
        <w:t>Registering the Typemock Isolator License</w:t>
      </w:r>
      <w:bookmarkEnd w:id="734"/>
    </w:p>
    <w:p w:rsidR="00461611" w:rsidRDefault="00461611" w:rsidP="0052670C">
      <w:r>
        <w:t xml:space="preserve">The </w:t>
      </w:r>
      <w:r w:rsidRPr="0009745E">
        <w:rPr>
          <w:rStyle w:val="Bold"/>
        </w:rPr>
        <w:t>TypeMockRegister</w:t>
      </w:r>
      <w:r>
        <w:t xml:space="preserve"> task registers the Typemock Isolator license. </w:t>
      </w:r>
    </w:p>
    <w:p w:rsidR="00461611" w:rsidRDefault="00461611" w:rsidP="0052670C">
      <w:pPr>
        <w:pStyle w:val="ToDo"/>
      </w:pPr>
      <w:r>
        <w:t>To register the Typemock Isolator license:</w:t>
      </w:r>
    </w:p>
    <w:p w:rsidR="00461611" w:rsidRDefault="00461611" w:rsidP="008864F5">
      <w:pPr>
        <w:pStyle w:val="ListBullet"/>
      </w:pPr>
      <w:r>
        <w:t xml:space="preserve">Add the </w:t>
      </w:r>
      <w:r w:rsidRPr="0009745E">
        <w:rPr>
          <w:rStyle w:val="Bold"/>
        </w:rPr>
        <w:t>TypeMockRegister</w:t>
      </w:r>
      <w:r>
        <w:t xml:space="preserve"> task to your custom template with the following parameters:</w:t>
      </w:r>
    </w:p>
    <w:tbl>
      <w:tblPr>
        <w:tblW w:w="9262"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ook w:val="01E0" w:firstRow="1" w:lastRow="1" w:firstColumn="1" w:lastColumn="1" w:noHBand="0" w:noVBand="0"/>
      </w:tblPr>
      <w:tblGrid>
        <w:gridCol w:w="1890"/>
        <w:gridCol w:w="3660"/>
        <w:gridCol w:w="1756"/>
        <w:gridCol w:w="1956"/>
      </w:tblGrid>
      <w:tr w:rsidR="00461611" w:rsidTr="00510720">
        <w:trPr>
          <w:cantSplit/>
          <w:tblHeader/>
        </w:trPr>
        <w:tc>
          <w:tcPr>
            <w:tcW w:w="1890" w:type="dxa"/>
          </w:tcPr>
          <w:p w:rsidR="00461611" w:rsidRDefault="00461611" w:rsidP="000A6BA8">
            <w:pPr>
              <w:pStyle w:val="TableHeader"/>
            </w:pPr>
            <w:r>
              <w:t>Parameter</w:t>
            </w:r>
          </w:p>
        </w:tc>
        <w:tc>
          <w:tcPr>
            <w:tcW w:w="3660" w:type="dxa"/>
            <w:shd w:val="clear" w:color="auto" w:fill="auto"/>
          </w:tcPr>
          <w:p w:rsidR="00461611" w:rsidRDefault="00461611" w:rsidP="000A6BA8">
            <w:pPr>
              <w:pStyle w:val="TableHeader"/>
            </w:pPr>
            <w:r>
              <w:t>Description</w:t>
            </w:r>
          </w:p>
        </w:tc>
        <w:tc>
          <w:tcPr>
            <w:tcW w:w="1756" w:type="dxa"/>
          </w:tcPr>
          <w:p w:rsidR="00461611" w:rsidRDefault="00461611" w:rsidP="000A6BA8">
            <w:pPr>
              <w:pStyle w:val="TableHeader"/>
            </w:pPr>
            <w:r>
              <w:t>Type</w:t>
            </w:r>
          </w:p>
        </w:tc>
        <w:tc>
          <w:tcPr>
            <w:tcW w:w="1956" w:type="dxa"/>
          </w:tcPr>
          <w:p w:rsidR="00461611" w:rsidRDefault="00461611" w:rsidP="000A6BA8">
            <w:pPr>
              <w:pStyle w:val="TableHeader"/>
            </w:pPr>
            <w:r>
              <w:t>Mandatory/Optional</w:t>
            </w:r>
          </w:p>
        </w:tc>
      </w:tr>
      <w:tr w:rsidR="00461611" w:rsidRPr="00AF785F" w:rsidTr="00510720">
        <w:trPr>
          <w:cantSplit/>
        </w:trPr>
        <w:tc>
          <w:tcPr>
            <w:tcW w:w="1890" w:type="dxa"/>
          </w:tcPr>
          <w:p w:rsidR="00461611" w:rsidRPr="000922B3" w:rsidRDefault="00461611" w:rsidP="00510720">
            <w:pPr>
              <w:pStyle w:val="TableText"/>
            </w:pPr>
            <w:r w:rsidRPr="000922B3">
              <w:rPr>
                <w:rStyle w:val="Strong"/>
                <w:b w:val="0"/>
                <w:bCs w:val="0"/>
              </w:rPr>
              <w:t>AutoDeploy</w:t>
            </w:r>
          </w:p>
        </w:tc>
        <w:tc>
          <w:tcPr>
            <w:tcW w:w="3660" w:type="dxa"/>
            <w:shd w:val="clear" w:color="auto" w:fill="auto"/>
          </w:tcPr>
          <w:p w:rsidR="00461611" w:rsidRDefault="00461611" w:rsidP="0009745E">
            <w:pPr>
              <w:pStyle w:val="TableText"/>
            </w:pPr>
            <w:r>
              <w:t>Specifies whether to run Typemock Isolator tests without installation on the server.</w:t>
            </w:r>
          </w:p>
        </w:tc>
        <w:tc>
          <w:tcPr>
            <w:tcW w:w="1756" w:type="dxa"/>
          </w:tcPr>
          <w:p w:rsidR="00461611" w:rsidRPr="000922B3" w:rsidRDefault="00461611" w:rsidP="00510720">
            <w:pPr>
              <w:pStyle w:val="TableText"/>
              <w:rPr>
                <w:rStyle w:val="Strong"/>
                <w:b w:val="0"/>
                <w:bCs w:val="0"/>
              </w:rPr>
            </w:pPr>
            <w:r w:rsidRPr="000922B3">
              <w:rPr>
                <w:rStyle w:val="Strong"/>
                <w:b w:val="0"/>
                <w:bCs w:val="0"/>
              </w:rPr>
              <w:t>Boolean</w:t>
            </w:r>
          </w:p>
        </w:tc>
        <w:tc>
          <w:tcPr>
            <w:tcW w:w="1956" w:type="dxa"/>
          </w:tcPr>
          <w:p w:rsidR="00461611" w:rsidRPr="000922B3" w:rsidRDefault="00461611" w:rsidP="00510720">
            <w:pPr>
              <w:pStyle w:val="TableText"/>
              <w:rPr>
                <w:rStyle w:val="Strong"/>
                <w:b w:val="0"/>
                <w:bCs w:val="0"/>
              </w:rPr>
            </w:pPr>
            <w:r w:rsidRPr="000922B3">
              <w:rPr>
                <w:rStyle w:val="Strong"/>
                <w:b w:val="0"/>
                <w:bCs w:val="0"/>
              </w:rPr>
              <w:t>Optional</w:t>
            </w:r>
          </w:p>
        </w:tc>
      </w:tr>
      <w:tr w:rsidR="00461611" w:rsidRPr="00AF785F" w:rsidTr="00510720">
        <w:trPr>
          <w:cantSplit/>
        </w:trPr>
        <w:tc>
          <w:tcPr>
            <w:tcW w:w="1890" w:type="dxa"/>
          </w:tcPr>
          <w:p w:rsidR="00461611" w:rsidRPr="000922B3" w:rsidRDefault="00461611" w:rsidP="000A6BA8">
            <w:pPr>
              <w:pStyle w:val="TableText"/>
            </w:pPr>
            <w:r w:rsidRPr="000922B3">
              <w:rPr>
                <w:rStyle w:val="Strong"/>
                <w:b w:val="0"/>
                <w:bCs w:val="0"/>
              </w:rPr>
              <w:t>Company</w:t>
            </w:r>
          </w:p>
        </w:tc>
        <w:tc>
          <w:tcPr>
            <w:tcW w:w="3660" w:type="dxa"/>
            <w:shd w:val="clear" w:color="auto" w:fill="auto"/>
          </w:tcPr>
          <w:p w:rsidR="00461611" w:rsidRDefault="00461611" w:rsidP="0009745E">
            <w:pPr>
              <w:pStyle w:val="TableText"/>
            </w:pPr>
            <w:r>
              <w:t xml:space="preserve">The company name as defined in your license </w:t>
            </w:r>
          </w:p>
        </w:tc>
        <w:tc>
          <w:tcPr>
            <w:tcW w:w="1756" w:type="dxa"/>
          </w:tcPr>
          <w:p w:rsidR="00461611" w:rsidRDefault="00461611" w:rsidP="000A6BA8">
            <w:pPr>
              <w:pStyle w:val="TableText"/>
            </w:pPr>
            <w:r>
              <w:t>String</w:t>
            </w:r>
          </w:p>
        </w:tc>
        <w:tc>
          <w:tcPr>
            <w:tcW w:w="1956" w:type="dxa"/>
          </w:tcPr>
          <w:p w:rsidR="00461611" w:rsidRDefault="00461611" w:rsidP="000A6BA8">
            <w:pPr>
              <w:pStyle w:val="TableText"/>
            </w:pPr>
            <w:r>
              <w:t>Mandatory</w:t>
            </w:r>
          </w:p>
        </w:tc>
      </w:tr>
      <w:tr w:rsidR="00461611" w:rsidRPr="00AF785F" w:rsidTr="00510720">
        <w:trPr>
          <w:cantSplit/>
        </w:trPr>
        <w:tc>
          <w:tcPr>
            <w:tcW w:w="1890" w:type="dxa"/>
          </w:tcPr>
          <w:p w:rsidR="00461611" w:rsidRPr="000922B3" w:rsidRDefault="00461611" w:rsidP="000A6BA8">
            <w:pPr>
              <w:pStyle w:val="TableText"/>
            </w:pPr>
            <w:r w:rsidRPr="000922B3">
              <w:rPr>
                <w:rStyle w:val="Strong"/>
                <w:b w:val="0"/>
                <w:bCs w:val="0"/>
              </w:rPr>
              <w:t>License</w:t>
            </w:r>
          </w:p>
        </w:tc>
        <w:tc>
          <w:tcPr>
            <w:tcW w:w="3660" w:type="dxa"/>
            <w:shd w:val="clear" w:color="auto" w:fill="auto"/>
          </w:tcPr>
          <w:p w:rsidR="00461611" w:rsidRDefault="00461611" w:rsidP="0009745E">
            <w:pPr>
              <w:pStyle w:val="TableText"/>
            </w:pPr>
            <w:r>
              <w:t>The activation key as defined in your license.</w:t>
            </w:r>
          </w:p>
        </w:tc>
        <w:tc>
          <w:tcPr>
            <w:tcW w:w="1756" w:type="dxa"/>
          </w:tcPr>
          <w:p w:rsidR="00461611" w:rsidRDefault="00461611" w:rsidP="000A6BA8">
            <w:pPr>
              <w:pStyle w:val="TableText"/>
            </w:pPr>
            <w:r>
              <w:t>String</w:t>
            </w:r>
          </w:p>
        </w:tc>
        <w:tc>
          <w:tcPr>
            <w:tcW w:w="1956" w:type="dxa"/>
          </w:tcPr>
          <w:p w:rsidR="00461611" w:rsidRDefault="00461611" w:rsidP="000A6BA8">
            <w:pPr>
              <w:pStyle w:val="TableText"/>
            </w:pPr>
            <w:r>
              <w:t>Mandatory</w:t>
            </w:r>
          </w:p>
        </w:tc>
      </w:tr>
    </w:tbl>
    <w:p w:rsidR="00461611" w:rsidRDefault="00461611" w:rsidP="00B961CF"/>
    <w:p w:rsidR="00461611" w:rsidRDefault="00461611" w:rsidP="00B961CF">
      <w:r>
        <w:t>The following example shows how to register Typemock Isolator:</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0A6BA8">
        <w:tc>
          <w:tcPr>
            <w:tcW w:w="9360" w:type="dxa"/>
            <w:shd w:val="clear" w:color="auto" w:fill="F3F3F3"/>
            <w:tcMar>
              <w:bottom w:w="120" w:type="dxa"/>
            </w:tcMar>
          </w:tcPr>
          <w:p w:rsidR="00461611" w:rsidRPr="00792B8C" w:rsidRDefault="00461611" w:rsidP="000A6BA8">
            <w:pPr>
              <w:pStyle w:val="Command"/>
              <w:rPr>
                <w:lang w:val="en-US"/>
              </w:rPr>
            </w:pPr>
            <w:r>
              <w:t>&lt;tm:TypeMockRegister AutoDeployDir="[AutoDeployDir]" Company="[Company]" License="[License]" /&gt;</w:t>
            </w:r>
          </w:p>
        </w:tc>
      </w:tr>
    </w:tbl>
    <w:p w:rsidR="00461611" w:rsidRDefault="00461611" w:rsidP="00B961CF"/>
    <w:p w:rsidR="00461611" w:rsidRDefault="00461611" w:rsidP="00461611">
      <w:pPr>
        <w:sectPr w:rsidR="00461611" w:rsidSect="00461611">
          <w:type w:val="oddPage"/>
          <w:pgSz w:w="12240" w:h="15840" w:code="1"/>
          <w:pgMar w:top="1440" w:right="1080" w:bottom="1440" w:left="1440" w:header="504" w:footer="720" w:gutter="0"/>
          <w:cols w:space="720"/>
        </w:sectPr>
      </w:pPr>
    </w:p>
    <w:p w:rsidR="00461611" w:rsidRDefault="00461611" w:rsidP="008513EE">
      <w:pPr>
        <w:pStyle w:val="Heading1"/>
      </w:pPr>
      <w:bookmarkStart w:id="735" w:name="_Integrating_with_the"/>
      <w:bookmarkStart w:id="736" w:name="_d2h_bmk__Integrating_with_the_10"/>
      <w:bookmarkStart w:id="737" w:name="_Toc408479941"/>
      <w:bookmarkStart w:id="738" w:name="_d2h_bmk__Toc408479941_10"/>
      <w:bookmarkStart w:id="739" w:name="_D2HTopic_368"/>
      <w:bookmarkEnd w:id="735"/>
      <w:bookmarkEnd w:id="736"/>
      <w:r>
        <w:t>Extending Typemock Isolator</w:t>
      </w:r>
      <w:bookmarkEnd w:id="737"/>
      <w:bookmarkEnd w:id="738"/>
      <w:bookmarkEnd w:id="739"/>
    </w:p>
    <w:p w:rsidR="00461611" w:rsidRDefault="00461611" w:rsidP="005402C5">
      <w:r>
        <w:t>You can extend the existing Typemock Isolator capabilities by:</w:t>
      </w:r>
    </w:p>
    <w:p w:rsidR="00461611" w:rsidRDefault="00461611" w:rsidP="000A2021">
      <w:pPr>
        <w:pStyle w:val="ListBullet"/>
      </w:pPr>
      <w:r>
        <w:t xml:space="preserve">Adding your own custom attributes. See </w:t>
      </w:r>
      <w:hyperlink w:anchor="_D2HTopic_369" w:history="1">
        <w:r w:rsidRPr="009F775B">
          <w:rPr>
            <w:rStyle w:val="Hyperlink"/>
          </w:rPr>
          <w:t>Adding Custom Attributes</w:t>
        </w:r>
      </w:hyperlink>
      <w:r>
        <w:t>.</w:t>
      </w:r>
    </w:p>
    <w:p w:rsidR="00461611" w:rsidRDefault="00461611" w:rsidP="000A2021">
      <w:pPr>
        <w:pStyle w:val="ListBullet"/>
      </w:pPr>
      <w:r>
        <w:t xml:space="preserve">Integrating your own test runners and CI frameworks with Typemock Isolator. See </w:t>
      </w:r>
      <w:hyperlink w:anchor="_D2HTopic_370" w:history="1">
        <w:r w:rsidRPr="009F775B">
          <w:rPr>
            <w:rStyle w:val="Hyperlink"/>
          </w:rPr>
          <w:t>Typemock Isolator Integration API</w:t>
        </w:r>
      </w:hyperlink>
      <w:r>
        <w:t>.</w:t>
      </w:r>
    </w:p>
    <w:p w:rsidR="00461611" w:rsidRDefault="00461611" w:rsidP="009B4247">
      <w:pPr>
        <w:pStyle w:val="Heading2"/>
      </w:pPr>
      <w:bookmarkStart w:id="740" w:name="_Adding_Custom_Attributes"/>
      <w:bookmarkStart w:id="741" w:name="_d2h_bmk__Adding_Custom_Attributes_10"/>
      <w:bookmarkStart w:id="742" w:name="_Toc408479942"/>
      <w:bookmarkStart w:id="743" w:name="_d2h_bmk__Toc408479942_10"/>
      <w:bookmarkStart w:id="744" w:name="_D2HTopic_369"/>
      <w:bookmarkEnd w:id="740"/>
      <w:bookmarkEnd w:id="741"/>
      <w:r>
        <w:t>Adding Custom Attributes</w:t>
      </w:r>
      <w:bookmarkEnd w:id="742"/>
      <w:bookmarkEnd w:id="743"/>
      <w:r>
        <w:t xml:space="preserve"> </w:t>
      </w:r>
      <w:bookmarkEnd w:id="744"/>
    </w:p>
    <w:p w:rsidR="00461611" w:rsidRDefault="00461611" w:rsidP="00A579ED">
      <w:r>
        <w:t>With Typemock Isolator you can extend any testing framework by writing custom attributes that will be executed while the tests run. This will give you full control over the flow of the test and an ability to add functionality to the test framework.</w:t>
      </w:r>
    </w:p>
    <w:p w:rsidR="00461611" w:rsidRDefault="00461611" w:rsidP="00A579ED">
      <w:r>
        <w:t xml:space="preserve">Examples of custom decorators are automatic rollback, timeout, and multiple runs. Typemock Isolator comes with prebuilt decorators for best practice usage. </w:t>
      </w:r>
    </w:p>
    <w:p w:rsidR="00461611" w:rsidRDefault="00461611" w:rsidP="00741EE7">
      <w:r>
        <w:t xml:space="preserve">To write a custom attribute, only execute methods need to be implemented. In this example, the trace message is written to the console before and after the method is run. </w:t>
      </w:r>
      <w:r w:rsidRPr="00BF176E">
        <w:rPr>
          <w:rStyle w:val="Bold"/>
        </w:rPr>
        <w:t>CallDecoratedMethod</w:t>
      </w:r>
      <w:r>
        <w:t xml:space="preserve"> is used to activate the original method.</w:t>
      </w:r>
    </w:p>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116241">
        <w:trPr>
          <w:cantSplit/>
        </w:trPr>
        <w:tc>
          <w:tcPr>
            <w:tcW w:w="828" w:type="dxa"/>
            <w:shd w:val="clear" w:color="auto" w:fill="auto"/>
          </w:tcPr>
          <w:p w:rsidR="00461611" w:rsidRDefault="00461611" w:rsidP="00116241">
            <w:pPr>
              <w:pStyle w:val="NoteRegularMark"/>
            </w:pPr>
            <w:r>
              <w:t>!</w:t>
            </w:r>
          </w:p>
        </w:tc>
        <w:tc>
          <w:tcPr>
            <w:tcW w:w="8532" w:type="dxa"/>
            <w:shd w:val="clear" w:color="auto" w:fill="auto"/>
          </w:tcPr>
          <w:p w:rsidR="00461611" w:rsidRPr="00312A07" w:rsidRDefault="00461611" w:rsidP="00116241">
            <w:pPr>
              <w:pStyle w:val="Note"/>
            </w:pPr>
            <w:r w:rsidRPr="00312A07">
              <w:t>Note</w:t>
            </w:r>
          </w:p>
          <w:p w:rsidR="00461611" w:rsidRDefault="00461611" w:rsidP="00116241">
            <w:pPr>
              <w:pStyle w:val="TableText"/>
            </w:pPr>
            <w:r>
              <w:t>Custom attributes cannot be used in ASP.net tests or in generic methods or types.</w:t>
            </w:r>
          </w:p>
          <w:p w:rsidR="00461611" w:rsidRPr="00C92C35" w:rsidRDefault="00461611" w:rsidP="00116241">
            <w:pPr>
              <w:pStyle w:val="TableText"/>
            </w:pPr>
          </w:p>
        </w:tc>
      </w:tr>
    </w:tbl>
    <w:p w:rsidR="00461611" w:rsidRDefault="00461611" w:rsidP="00741EE7"/>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116241">
        <w:trPr>
          <w:cantSplit/>
        </w:trPr>
        <w:tc>
          <w:tcPr>
            <w:tcW w:w="828" w:type="dxa"/>
            <w:shd w:val="clear" w:color="auto" w:fill="auto"/>
          </w:tcPr>
          <w:p w:rsidR="00461611" w:rsidRDefault="00461611" w:rsidP="00116241">
            <w:pPr>
              <w:pStyle w:val="NoteRegularMark"/>
            </w:pPr>
            <w:r>
              <w:t>!</w:t>
            </w:r>
          </w:p>
        </w:tc>
        <w:tc>
          <w:tcPr>
            <w:tcW w:w="8532" w:type="dxa"/>
            <w:shd w:val="clear" w:color="auto" w:fill="auto"/>
          </w:tcPr>
          <w:p w:rsidR="00461611" w:rsidRPr="00312A07" w:rsidRDefault="00461611" w:rsidP="00116241">
            <w:pPr>
              <w:pStyle w:val="Note"/>
            </w:pPr>
            <w:r w:rsidRPr="00312A07">
              <w:t>Note</w:t>
            </w:r>
          </w:p>
          <w:p w:rsidR="00461611" w:rsidRDefault="00461611" w:rsidP="005406E4">
            <w:pPr>
              <w:pStyle w:val="TableText"/>
            </w:pPr>
            <w:r>
              <w:t xml:space="preserve">The following properties are also defined in the </w:t>
            </w:r>
            <w:r w:rsidRPr="00BF176E">
              <w:rPr>
                <w:rStyle w:val="Bold"/>
              </w:rPr>
              <w:t>DecoratorAttribute</w:t>
            </w:r>
            <w:r>
              <w:t xml:space="preserve"> class:</w:t>
            </w:r>
          </w:p>
          <w:p w:rsidR="00461611" w:rsidRDefault="00461611" w:rsidP="005406E4">
            <w:pPr>
              <w:pStyle w:val="TableBullet1"/>
            </w:pPr>
            <w:r w:rsidRPr="00BF176E">
              <w:rPr>
                <w:rStyle w:val="Bold"/>
              </w:rPr>
              <w:t>OriginalMethod</w:t>
            </w:r>
            <w:r>
              <w:rPr>
                <w:lang w:val="en-US"/>
              </w:rPr>
              <w:t>:</w:t>
            </w:r>
            <w:r>
              <w:t xml:space="preserve"> returns a MethodBase object representing the decorated method</w:t>
            </w:r>
            <w:r>
              <w:rPr>
                <w:lang w:val="en-US"/>
              </w:rPr>
              <w:t>.</w:t>
            </w:r>
          </w:p>
          <w:p w:rsidR="00461611" w:rsidRDefault="00461611" w:rsidP="005406E4">
            <w:pPr>
              <w:pStyle w:val="TableBullet1"/>
            </w:pPr>
            <w:r w:rsidRPr="00BF176E">
              <w:rPr>
                <w:rStyle w:val="Bold"/>
              </w:rPr>
              <w:t>OriginalContext</w:t>
            </w:r>
            <w:r>
              <w:rPr>
                <w:lang w:val="en-US"/>
              </w:rPr>
              <w:t>:</w:t>
            </w:r>
            <w:r>
              <w:t xml:space="preserve"> holds the instance in which the decorated method was called</w:t>
            </w:r>
            <w:r>
              <w:rPr>
                <w:lang w:val="en-US"/>
              </w:rPr>
              <w:t>.</w:t>
            </w:r>
          </w:p>
          <w:p w:rsidR="00461611" w:rsidRDefault="00461611" w:rsidP="005406E4">
            <w:pPr>
              <w:pStyle w:val="TableBullet1"/>
            </w:pPr>
            <w:r w:rsidRPr="00BF176E">
              <w:rPr>
                <w:rStyle w:val="Bold"/>
              </w:rPr>
              <w:t>OriginalParams</w:t>
            </w:r>
            <w:r>
              <w:rPr>
                <w:lang w:val="en-US"/>
              </w:rPr>
              <w:t>:</w:t>
            </w:r>
            <w:r>
              <w:t xml:space="preserve"> holds the parameters passed to the decorated method</w:t>
            </w:r>
          </w:p>
          <w:p w:rsidR="00461611" w:rsidRPr="00C92C35" w:rsidRDefault="00461611" w:rsidP="00116241">
            <w:pPr>
              <w:pStyle w:val="TableText"/>
            </w:pPr>
          </w:p>
        </w:tc>
      </w:tr>
    </w:tbl>
    <w:p w:rsidR="00461611" w:rsidRDefault="00461611" w:rsidP="00741EE7"/>
    <w:p w:rsidR="00461611" w:rsidRDefault="00461611" w:rsidP="00741EE7">
      <w:r>
        <w:t xml:space="preserve">The following example shows how to write a custom attribute. The attribute will display a trace of the test method's entry and exit. </w:t>
      </w:r>
    </w:p>
    <w:p w:rsidR="00461611" w:rsidRDefault="00461611" w:rsidP="0052049B">
      <w:pPr>
        <w:pStyle w:val="CodeLabel"/>
      </w:pPr>
      <w:r>
        <w:t>C#</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116241">
        <w:tc>
          <w:tcPr>
            <w:tcW w:w="9360" w:type="dxa"/>
            <w:shd w:val="clear" w:color="auto" w:fill="F3F3F3"/>
            <w:tcMar>
              <w:bottom w:w="120" w:type="dxa"/>
            </w:tcMar>
          </w:tcPr>
          <w:p w:rsidR="00461611" w:rsidRDefault="00461611" w:rsidP="0052049B">
            <w:pPr>
              <w:pStyle w:val="Command"/>
            </w:pPr>
            <w:r>
              <w:t xml:space="preserve">    /// &lt;summary&gt;</w:t>
            </w:r>
          </w:p>
          <w:p w:rsidR="00461611" w:rsidRDefault="00461611" w:rsidP="0052049B">
            <w:pPr>
              <w:pStyle w:val="Command"/>
            </w:pPr>
            <w:r>
              <w:t xml:space="preserve">    /// An example of how to write new attributes.</w:t>
            </w:r>
          </w:p>
          <w:p w:rsidR="00461611" w:rsidRDefault="00461611" w:rsidP="0052049B">
            <w:pPr>
              <w:pStyle w:val="Command"/>
            </w:pPr>
            <w:r>
              <w:t xml:space="preserve">    /// Decorating a method with this attribute will cause a message to be</w:t>
            </w:r>
          </w:p>
          <w:p w:rsidR="00461611" w:rsidRDefault="00461611" w:rsidP="0052049B">
            <w:pPr>
              <w:pStyle w:val="Command"/>
            </w:pPr>
            <w:r>
              <w:t xml:space="preserve">    /// written to the console at the start and end of the method execution.</w:t>
            </w:r>
          </w:p>
          <w:p w:rsidR="00461611" w:rsidRDefault="00461611" w:rsidP="0052049B">
            <w:pPr>
              <w:pStyle w:val="Command"/>
            </w:pPr>
            <w:r>
              <w:t xml:space="preserve">    /// &lt;/summary&gt;</w:t>
            </w:r>
          </w:p>
          <w:p w:rsidR="00461611" w:rsidRDefault="00461611" w:rsidP="0052049B">
            <w:pPr>
              <w:pStyle w:val="Command"/>
            </w:pPr>
            <w:r>
              <w:t xml:space="preserve">    [AttributeUsage(AttributeTargets.Class | AttributeTargets.Method, AllowMultiple = false, Inherited = true)]</w:t>
            </w:r>
          </w:p>
          <w:p w:rsidR="00461611" w:rsidRDefault="00461611" w:rsidP="0052049B">
            <w:pPr>
              <w:pStyle w:val="Command"/>
            </w:pPr>
            <w:r>
              <w:t xml:space="preserve">    public sealed class TraceableAttribute : DecoratorAttribute</w:t>
            </w:r>
          </w:p>
          <w:p w:rsidR="00461611" w:rsidRDefault="00461611" w:rsidP="0052049B">
            <w:pPr>
              <w:pStyle w:val="Command"/>
            </w:pPr>
            <w:r>
              <w:t xml:space="preserve">    {</w:t>
            </w:r>
          </w:p>
          <w:p w:rsidR="00461611" w:rsidRDefault="00461611" w:rsidP="0052049B">
            <w:pPr>
              <w:pStyle w:val="Command"/>
            </w:pPr>
            <w:r>
              <w:t xml:space="preserve">        /// &lt;summary&gt;</w:t>
            </w:r>
          </w:p>
          <w:p w:rsidR="00461611" w:rsidRDefault="00461611" w:rsidP="0052049B">
            <w:pPr>
              <w:pStyle w:val="Command"/>
            </w:pPr>
            <w:r>
              <w:t xml:space="preserve">        /// In this execute, we added logic for tracing to a text file before and after activation of the</w:t>
            </w:r>
          </w:p>
          <w:p w:rsidR="00461611" w:rsidRDefault="00461611" w:rsidP="0052049B">
            <w:pPr>
              <w:pStyle w:val="Command"/>
            </w:pPr>
            <w:r>
              <w:t xml:space="preserve">        /// decorated method.</w:t>
            </w:r>
          </w:p>
          <w:p w:rsidR="00461611" w:rsidRDefault="00461611" w:rsidP="0052049B">
            <w:pPr>
              <w:pStyle w:val="Command"/>
            </w:pPr>
            <w:r>
              <w:t xml:space="preserve">        /// &lt;/summary&gt;</w:t>
            </w:r>
          </w:p>
          <w:p w:rsidR="00461611" w:rsidRDefault="00461611" w:rsidP="0052049B">
            <w:pPr>
              <w:pStyle w:val="Command"/>
            </w:pPr>
            <w:r>
              <w:t xml:space="preserve">        /// &lt;returns&gt;</w:t>
            </w:r>
          </w:p>
          <w:p w:rsidR="00461611" w:rsidRDefault="00461611" w:rsidP="0052049B">
            <w:pPr>
              <w:pStyle w:val="Command"/>
            </w:pPr>
            <w:r>
              <w:t xml:space="preserve">        /// Results from activating the original invoker on the test (unless overridden) .</w:t>
            </w:r>
          </w:p>
          <w:p w:rsidR="00461611" w:rsidRDefault="00461611" w:rsidP="0052049B">
            <w:pPr>
              <w:pStyle w:val="Command"/>
            </w:pPr>
            <w:r>
              <w:t xml:space="preserve">        /// &lt;/returns&gt;</w:t>
            </w:r>
          </w:p>
          <w:p w:rsidR="00461611" w:rsidRDefault="00461611" w:rsidP="0052049B">
            <w:pPr>
              <w:pStyle w:val="Command"/>
            </w:pPr>
            <w:r>
              <w:t xml:space="preserve">        public override object Execute()</w:t>
            </w:r>
          </w:p>
          <w:p w:rsidR="00461611" w:rsidRDefault="00461611" w:rsidP="0052049B">
            <w:pPr>
              <w:pStyle w:val="Command"/>
            </w:pPr>
            <w:r>
              <w:t xml:space="preserve">        {</w:t>
            </w:r>
          </w:p>
          <w:p w:rsidR="00461611" w:rsidRDefault="00461611" w:rsidP="0052049B">
            <w:pPr>
              <w:pStyle w:val="Command"/>
            </w:pPr>
            <w:r>
              <w:t xml:space="preserve">            // Trace start of method</w:t>
            </w:r>
          </w:p>
          <w:p w:rsidR="00461611" w:rsidRDefault="00461611" w:rsidP="0052049B">
            <w:pPr>
              <w:pStyle w:val="Command"/>
            </w:pPr>
            <w:r>
              <w:t xml:space="preserve">            Console.WriteLine("Entering Method: " + OriginalContext.GetType() + " -- " + OriginalMethod.ToString());</w:t>
            </w:r>
          </w:p>
          <w:p w:rsidR="00461611" w:rsidRDefault="00461611" w:rsidP="0052049B">
            <w:pPr>
              <w:pStyle w:val="Command"/>
            </w:pPr>
            <w:r>
              <w:t xml:space="preserve">            try</w:t>
            </w:r>
          </w:p>
          <w:p w:rsidR="00461611" w:rsidRDefault="00461611" w:rsidP="0052049B">
            <w:pPr>
              <w:pStyle w:val="Command"/>
            </w:pPr>
            <w:r>
              <w:t xml:space="preserve">            {</w:t>
            </w:r>
          </w:p>
          <w:p w:rsidR="00461611" w:rsidRDefault="00461611" w:rsidP="0052049B">
            <w:pPr>
              <w:pStyle w:val="Command"/>
            </w:pPr>
            <w:r>
              <w:t xml:space="preserve">                // Execute the original method</w:t>
            </w:r>
          </w:p>
          <w:p w:rsidR="00461611" w:rsidRDefault="00461611" w:rsidP="0052049B">
            <w:pPr>
              <w:pStyle w:val="Command"/>
            </w:pPr>
            <w:r>
              <w:t xml:space="preserve">                return base.CallDecoratedMethod();</w:t>
            </w:r>
          </w:p>
          <w:p w:rsidR="00461611" w:rsidRDefault="00461611" w:rsidP="0052049B">
            <w:pPr>
              <w:pStyle w:val="Command"/>
            </w:pPr>
            <w:r>
              <w:t xml:space="preserve">            }</w:t>
            </w:r>
          </w:p>
          <w:p w:rsidR="00461611" w:rsidRDefault="00461611" w:rsidP="0052049B">
            <w:pPr>
              <w:pStyle w:val="Command"/>
            </w:pPr>
            <w:r>
              <w:t xml:space="preserve">            finally</w:t>
            </w:r>
          </w:p>
          <w:p w:rsidR="00461611" w:rsidRDefault="00461611" w:rsidP="0052049B">
            <w:pPr>
              <w:pStyle w:val="Command"/>
            </w:pPr>
            <w:r>
              <w:t xml:space="preserve">            {</w:t>
            </w:r>
          </w:p>
          <w:p w:rsidR="00461611" w:rsidRDefault="00461611" w:rsidP="0052049B">
            <w:pPr>
              <w:pStyle w:val="Command"/>
            </w:pPr>
            <w:r>
              <w:t xml:space="preserve">                // Trace end of method</w:t>
            </w:r>
          </w:p>
          <w:p w:rsidR="00461611" w:rsidRDefault="00461611" w:rsidP="0052049B">
            <w:pPr>
              <w:pStyle w:val="Command"/>
            </w:pPr>
            <w:r>
              <w:t xml:space="preserve">                Console.WriteLine("Exiting Method: " + OriginalContext.GetType() + " -- " + OriginalMethod.ToString());</w:t>
            </w:r>
          </w:p>
          <w:p w:rsidR="00461611" w:rsidRDefault="00461611" w:rsidP="0052049B">
            <w:pPr>
              <w:pStyle w:val="Command"/>
            </w:pPr>
            <w:r>
              <w:t xml:space="preserve">            }</w:t>
            </w:r>
          </w:p>
          <w:p w:rsidR="00461611" w:rsidRDefault="00461611" w:rsidP="0052049B">
            <w:pPr>
              <w:pStyle w:val="Command"/>
            </w:pPr>
            <w:r>
              <w:t xml:space="preserve"> </w:t>
            </w:r>
          </w:p>
          <w:p w:rsidR="00461611" w:rsidRDefault="00461611" w:rsidP="0052049B">
            <w:pPr>
              <w:pStyle w:val="Command"/>
            </w:pPr>
            <w:r>
              <w:t xml:space="preserve">        }</w:t>
            </w:r>
          </w:p>
          <w:p w:rsidR="00461611" w:rsidRDefault="00461611" w:rsidP="0052049B">
            <w:pPr>
              <w:pStyle w:val="Command"/>
            </w:pPr>
            <w:r>
              <w:t xml:space="preserve"> </w:t>
            </w:r>
          </w:p>
          <w:p w:rsidR="00461611" w:rsidRDefault="00461611" w:rsidP="0052049B">
            <w:pPr>
              <w:pStyle w:val="Command"/>
            </w:pPr>
            <w:r>
              <w:t xml:space="preserve">        /// &lt;summary&gt;</w:t>
            </w:r>
          </w:p>
          <w:p w:rsidR="00461611" w:rsidRDefault="00461611" w:rsidP="0052049B">
            <w:pPr>
              <w:pStyle w:val="Command"/>
            </w:pPr>
            <w:r>
              <w:t xml:space="preserve">        /// This will cause the attribute to be applied to all methods and not just test</w:t>
            </w:r>
          </w:p>
          <w:p w:rsidR="00461611" w:rsidRDefault="00461611" w:rsidP="0052049B">
            <w:pPr>
              <w:pStyle w:val="Command"/>
            </w:pPr>
            <w:r>
              <w:t xml:space="preserve">        /// &lt;/summary&gt;</w:t>
            </w:r>
          </w:p>
          <w:p w:rsidR="00461611" w:rsidRDefault="00461611" w:rsidP="0052049B">
            <w:pPr>
              <w:pStyle w:val="Command"/>
            </w:pPr>
            <w:r>
              <w:t xml:space="preserve">        /// &lt;param name="methodBase"&gt;Method being executed&lt;/param&gt;</w:t>
            </w:r>
          </w:p>
          <w:p w:rsidR="00461611" w:rsidRDefault="00461611" w:rsidP="0052049B">
            <w:pPr>
              <w:pStyle w:val="Command"/>
            </w:pPr>
            <w:r>
              <w:t xml:space="preserve">        /// &lt;returns&gt;True to decorate the code&lt;/returns&gt;</w:t>
            </w:r>
          </w:p>
          <w:p w:rsidR="00461611" w:rsidRDefault="00461611" w:rsidP="0052049B">
            <w:pPr>
              <w:pStyle w:val="Command"/>
            </w:pPr>
            <w:r>
              <w:t xml:space="preserve">        /// &lt;remarks&gt;Default action is to execute only methods that have a [Test] or [TestMethod] attribute&lt;/remarks&gt;</w:t>
            </w:r>
          </w:p>
          <w:p w:rsidR="00461611" w:rsidRDefault="00461611" w:rsidP="0052049B">
            <w:pPr>
              <w:pStyle w:val="Command"/>
            </w:pPr>
            <w:r>
              <w:t xml:space="preserve">        protected override bool DecorateMethodWhenAttributeIsClass(MethodBase methodBase)</w:t>
            </w:r>
          </w:p>
          <w:p w:rsidR="00461611" w:rsidRDefault="00461611" w:rsidP="0052049B">
            <w:pPr>
              <w:pStyle w:val="Command"/>
            </w:pPr>
            <w:r>
              <w:t xml:space="preserve">        {</w:t>
            </w:r>
          </w:p>
          <w:p w:rsidR="00461611" w:rsidRDefault="00461611" w:rsidP="0052049B">
            <w:pPr>
              <w:pStyle w:val="Command"/>
            </w:pPr>
            <w:r>
              <w:t xml:space="preserve">            return true;</w:t>
            </w:r>
          </w:p>
          <w:p w:rsidR="00461611" w:rsidRDefault="00461611" w:rsidP="0052049B">
            <w:pPr>
              <w:pStyle w:val="Command"/>
            </w:pPr>
            <w:r>
              <w:t xml:space="preserve">        }</w:t>
            </w:r>
          </w:p>
          <w:p w:rsidR="00461611" w:rsidRPr="00B108A9" w:rsidRDefault="00461611" w:rsidP="0052049B">
            <w:pPr>
              <w:pStyle w:val="Command"/>
            </w:pPr>
            <w:r>
              <w:t xml:space="preserve">    }</w:t>
            </w:r>
          </w:p>
        </w:tc>
      </w:tr>
    </w:tbl>
    <w:p w:rsidR="00461611" w:rsidRDefault="00461611" w:rsidP="0052049B">
      <w:pPr>
        <w:pStyle w:val="CodeLabel"/>
      </w:pPr>
      <w:r>
        <w:t>VB</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116241">
        <w:tc>
          <w:tcPr>
            <w:tcW w:w="9360" w:type="dxa"/>
            <w:shd w:val="clear" w:color="auto" w:fill="F3F3F3"/>
            <w:tcMar>
              <w:bottom w:w="120" w:type="dxa"/>
            </w:tcMar>
          </w:tcPr>
          <w:p w:rsidR="00461611" w:rsidRPr="00754F1B" w:rsidRDefault="00461611" w:rsidP="0052049B">
            <w:pPr>
              <w:pStyle w:val="Command"/>
              <w:rPr>
                <w:lang w:val="en-US"/>
              </w:rPr>
            </w:pPr>
            <w:r>
              <w:t>' An example of how to write new attributes.</w:t>
            </w:r>
            <w:r>
              <w:rPr>
                <w:lang w:val="en-US"/>
              </w:rPr>
              <w:t xml:space="preserve"> </w:t>
            </w:r>
          </w:p>
          <w:p w:rsidR="00461611" w:rsidRDefault="00461611" w:rsidP="0052049B">
            <w:pPr>
              <w:pStyle w:val="Command"/>
            </w:pPr>
            <w:r>
              <w:t>' Decorating a method with this attribute will cause a message to be</w:t>
            </w:r>
          </w:p>
          <w:p w:rsidR="00461611" w:rsidRDefault="00461611" w:rsidP="0052049B">
            <w:pPr>
              <w:pStyle w:val="Command"/>
            </w:pPr>
            <w:r>
              <w:t>' written to the console at the start and  end of the method execution.</w:t>
            </w:r>
          </w:p>
          <w:p w:rsidR="00461611" w:rsidRDefault="00461611" w:rsidP="0052049B">
            <w:pPr>
              <w:pStyle w:val="Command"/>
              <w:rPr>
                <w:rFonts w:asciiTheme="minorHAnsi" w:hAnsiTheme="minorHAnsi"/>
              </w:rPr>
            </w:pPr>
          </w:p>
          <w:p w:rsidR="00461611" w:rsidRDefault="00461611" w:rsidP="0052049B">
            <w:pPr>
              <w:pStyle w:val="Command"/>
            </w:pPr>
            <w:r>
              <w:t>Public Class TraceableAttribute</w:t>
            </w:r>
          </w:p>
          <w:p w:rsidR="00461611" w:rsidRDefault="00461611" w:rsidP="0052049B">
            <w:pPr>
              <w:pStyle w:val="Command"/>
            </w:pPr>
            <w:r>
              <w:t xml:space="preserve">    Inherits DecoratorAttribute</w:t>
            </w:r>
          </w:p>
          <w:p w:rsidR="00461611" w:rsidRDefault="00461611" w:rsidP="0052049B">
            <w:pPr>
              <w:pStyle w:val="Command"/>
            </w:pPr>
            <w:r>
              <w:t xml:space="preserve">    ' In this execute, we added logic for tracing to a text file before and after activation of the</w:t>
            </w:r>
            <w:r>
              <w:rPr>
                <w:lang w:val="en-US"/>
              </w:rPr>
              <w:t xml:space="preserve"> </w:t>
            </w:r>
            <w:r>
              <w:t>decorated method.</w:t>
            </w:r>
          </w:p>
          <w:p w:rsidR="00461611" w:rsidRDefault="00461611" w:rsidP="0052049B">
            <w:pPr>
              <w:pStyle w:val="Command"/>
            </w:pPr>
            <w:r>
              <w:t xml:space="preserve">    ' Returns the results from activating the original invoker on the test (unless overridden).</w:t>
            </w:r>
          </w:p>
          <w:p w:rsidR="00461611" w:rsidRDefault="00461611" w:rsidP="0052049B">
            <w:pPr>
              <w:pStyle w:val="Command"/>
            </w:pPr>
          </w:p>
          <w:p w:rsidR="00461611" w:rsidRDefault="00461611" w:rsidP="0052049B">
            <w:pPr>
              <w:pStyle w:val="Command"/>
            </w:pPr>
            <w:r>
              <w:t xml:space="preserve">    Public Overrides Function Execute() As Object</w:t>
            </w:r>
          </w:p>
          <w:p w:rsidR="00461611" w:rsidRDefault="00461611" w:rsidP="0052049B">
            <w:pPr>
              <w:pStyle w:val="Command"/>
            </w:pPr>
            <w:r>
              <w:t xml:space="preserve">        Console.WriteLine(String.Format("Entering Method: {0} -- {1}", OriginalContext.GetType(), OriginalMethod.ToString()))</w:t>
            </w:r>
          </w:p>
          <w:p w:rsidR="00461611" w:rsidRDefault="00461611" w:rsidP="0052049B">
            <w:pPr>
              <w:pStyle w:val="Command"/>
            </w:pPr>
            <w:r>
              <w:t xml:space="preserve">        Try</w:t>
            </w:r>
          </w:p>
          <w:p w:rsidR="00461611" w:rsidRDefault="00461611" w:rsidP="0052049B">
            <w:pPr>
              <w:pStyle w:val="Command"/>
            </w:pPr>
            <w:r>
              <w:t xml:space="preserve">            Return CallDecoratedMethod()</w:t>
            </w:r>
          </w:p>
          <w:p w:rsidR="00461611" w:rsidRDefault="00461611" w:rsidP="0052049B">
            <w:pPr>
              <w:pStyle w:val="Command"/>
            </w:pPr>
          </w:p>
          <w:p w:rsidR="00461611" w:rsidRDefault="00461611" w:rsidP="0052049B">
            <w:pPr>
              <w:pStyle w:val="Command"/>
            </w:pPr>
            <w:r>
              <w:t xml:space="preserve">        Finally</w:t>
            </w:r>
          </w:p>
          <w:p w:rsidR="00461611" w:rsidRDefault="00461611" w:rsidP="0052049B">
            <w:pPr>
              <w:pStyle w:val="Command"/>
            </w:pPr>
            <w:r>
              <w:t xml:space="preserve">            Console.WriteLine(String.Format("Exiting Method: {0} -- {1}", OriginalContext.GetType(), OriginalMethod.ToString()))</w:t>
            </w:r>
          </w:p>
          <w:p w:rsidR="00461611" w:rsidRDefault="00461611" w:rsidP="0052049B">
            <w:pPr>
              <w:pStyle w:val="Command"/>
            </w:pPr>
            <w:r>
              <w:t xml:space="preserve">        End Try</w:t>
            </w:r>
          </w:p>
          <w:p w:rsidR="00461611" w:rsidRDefault="00461611" w:rsidP="0052049B">
            <w:pPr>
              <w:pStyle w:val="Command"/>
            </w:pPr>
            <w:r>
              <w:t xml:space="preserve">    End Function</w:t>
            </w:r>
          </w:p>
          <w:p w:rsidR="00461611" w:rsidRDefault="00461611" w:rsidP="0052049B">
            <w:pPr>
              <w:pStyle w:val="Command"/>
            </w:pPr>
          </w:p>
          <w:p w:rsidR="00461611" w:rsidRDefault="00461611" w:rsidP="0052049B">
            <w:pPr>
              <w:pStyle w:val="Command"/>
            </w:pPr>
            <w:r>
              <w:t xml:space="preserve">    ' This will cause the attribute to be applied to all methods and not just to test methods.</w:t>
            </w:r>
          </w:p>
          <w:p w:rsidR="00461611" w:rsidRDefault="00461611" w:rsidP="0052049B">
            <w:pPr>
              <w:pStyle w:val="Command"/>
            </w:pPr>
            <w:r>
              <w:t xml:space="preserve">    ' By default, attributes decorating a class will only be applied to test methods.</w:t>
            </w:r>
          </w:p>
          <w:p w:rsidR="00461611" w:rsidRDefault="00461611" w:rsidP="0052049B">
            <w:pPr>
              <w:pStyle w:val="Command"/>
            </w:pPr>
            <w:r>
              <w:t xml:space="preserve">    Protected Overrides Function DecorateMethodWhenAttributeIsClass(ByVal methodBase As MethodBase) As Boolean</w:t>
            </w:r>
          </w:p>
          <w:p w:rsidR="00461611" w:rsidRDefault="00461611" w:rsidP="0052049B">
            <w:pPr>
              <w:pStyle w:val="Command"/>
              <w:rPr>
                <w:rFonts w:asciiTheme="minorHAnsi" w:hAnsiTheme="minorHAnsi"/>
              </w:rPr>
            </w:pPr>
            <w:r>
              <w:t xml:space="preserve">        Return True</w:t>
            </w:r>
          </w:p>
          <w:p w:rsidR="00461611" w:rsidRDefault="00461611" w:rsidP="0052049B">
            <w:pPr>
              <w:pStyle w:val="Command"/>
            </w:pPr>
            <w:r>
              <w:t xml:space="preserve">    End Function</w:t>
            </w:r>
          </w:p>
          <w:p w:rsidR="00461611" w:rsidRPr="00B108A9" w:rsidRDefault="00461611" w:rsidP="0052049B">
            <w:pPr>
              <w:pStyle w:val="Command"/>
            </w:pPr>
            <w:r>
              <w:t>End Class</w:t>
            </w:r>
          </w:p>
        </w:tc>
      </w:tr>
    </w:tbl>
    <w:p w:rsidR="00461611" w:rsidRDefault="00461611" w:rsidP="00D578B6">
      <w:pPr>
        <w:pStyle w:val="Heading2"/>
      </w:pPr>
      <w:bookmarkStart w:id="745" w:name="_Typemock_Isolator_Integration"/>
      <w:bookmarkStart w:id="746" w:name="_d2h_bmk__Typemock_Isolator_Integration_"/>
      <w:bookmarkStart w:id="747" w:name="_Toc408479943"/>
      <w:bookmarkStart w:id="748" w:name="_d2h_bmk__Toc408479943_10"/>
      <w:bookmarkStart w:id="749" w:name="_D2HTopic_370"/>
      <w:bookmarkEnd w:id="745"/>
      <w:bookmarkEnd w:id="746"/>
      <w:r>
        <w:t>Typemock Isolator Integration API</w:t>
      </w:r>
      <w:bookmarkEnd w:id="747"/>
      <w:bookmarkEnd w:id="748"/>
      <w:bookmarkEnd w:id="749"/>
    </w:p>
    <w:p w:rsidR="00461611" w:rsidRDefault="00461611" w:rsidP="00D578B6">
      <w:r>
        <w:t>The Typemock Isolator Integration API is intended for developers of unit tests runners and CI frameworks who want to integrate their code with Typemock Isolator.</w:t>
      </w:r>
    </w:p>
    <w:p w:rsidR="00461611" w:rsidRDefault="00461611" w:rsidP="00D578B6">
      <w:r>
        <w:t xml:space="preserve">To use the Typemock Isolator Integration API, you need to link your application to </w:t>
      </w:r>
      <w:r w:rsidRPr="00BF176E">
        <w:rPr>
          <w:rStyle w:val="Bold"/>
        </w:rPr>
        <w:t>TypeMock.Integration.dll</w:t>
      </w:r>
      <w:r>
        <w:t>.</w:t>
      </w:r>
    </w:p>
    <w:p w:rsidR="00461611" w:rsidRDefault="00461611" w:rsidP="00D578B6">
      <w:r>
        <w:t>The Integration API provides two classes:</w:t>
      </w:r>
    </w:p>
    <w:tbl>
      <w:tblPr>
        <w:tblW w:w="944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ayout w:type="fixed"/>
        <w:tblLook w:val="01E0" w:firstRow="1" w:lastRow="1" w:firstColumn="1" w:lastColumn="1" w:noHBand="0" w:noVBand="0"/>
      </w:tblPr>
      <w:tblGrid>
        <w:gridCol w:w="3777"/>
        <w:gridCol w:w="5670"/>
      </w:tblGrid>
      <w:tr w:rsidR="00461611" w:rsidTr="002954F0">
        <w:trPr>
          <w:cantSplit/>
          <w:tblHeader/>
        </w:trPr>
        <w:tc>
          <w:tcPr>
            <w:tcW w:w="3777" w:type="dxa"/>
            <w:vAlign w:val="center"/>
          </w:tcPr>
          <w:p w:rsidR="00461611" w:rsidRDefault="00461611" w:rsidP="00116241">
            <w:pPr>
              <w:pStyle w:val="TableHeader"/>
            </w:pPr>
            <w:r>
              <w:t>Class</w:t>
            </w:r>
          </w:p>
        </w:tc>
        <w:tc>
          <w:tcPr>
            <w:tcW w:w="5670" w:type="dxa"/>
            <w:shd w:val="clear" w:color="auto" w:fill="auto"/>
            <w:vAlign w:val="center"/>
          </w:tcPr>
          <w:p w:rsidR="00461611" w:rsidRDefault="00461611" w:rsidP="00116241">
            <w:pPr>
              <w:pStyle w:val="TableHeader"/>
            </w:pPr>
            <w:r>
              <w:t>Description</w:t>
            </w:r>
          </w:p>
        </w:tc>
      </w:tr>
      <w:tr w:rsidR="00461611" w:rsidRPr="00227294" w:rsidTr="002954F0">
        <w:trPr>
          <w:cantSplit/>
        </w:trPr>
        <w:tc>
          <w:tcPr>
            <w:tcW w:w="3777" w:type="dxa"/>
          </w:tcPr>
          <w:p w:rsidR="00461611" w:rsidRPr="00D56DEF" w:rsidRDefault="00461611" w:rsidP="00116241">
            <w:pPr>
              <w:pStyle w:val="TableText"/>
            </w:pPr>
            <w:r>
              <w:t>TypeMock.Integration.Service</w:t>
            </w:r>
          </w:p>
        </w:tc>
        <w:tc>
          <w:tcPr>
            <w:tcW w:w="5670" w:type="dxa"/>
            <w:shd w:val="clear" w:color="auto" w:fill="auto"/>
          </w:tcPr>
          <w:p w:rsidR="00461611" w:rsidRPr="00D56DEF" w:rsidRDefault="00461611" w:rsidP="00BF176E">
            <w:pPr>
              <w:pStyle w:val="TableText"/>
            </w:pPr>
            <w:r>
              <w:t>Provides methods for checking the Typemock Isolator license, the installation path, and Auto-Deploy mode.</w:t>
            </w:r>
          </w:p>
        </w:tc>
      </w:tr>
      <w:tr w:rsidR="00461611" w:rsidRPr="00227294" w:rsidTr="002954F0">
        <w:trPr>
          <w:cantSplit/>
        </w:trPr>
        <w:tc>
          <w:tcPr>
            <w:tcW w:w="3777" w:type="dxa"/>
          </w:tcPr>
          <w:p w:rsidR="00461611" w:rsidRPr="00D56DEF" w:rsidRDefault="00461611" w:rsidP="00116241">
            <w:pPr>
              <w:pStyle w:val="TableText"/>
            </w:pPr>
            <w:r>
              <w:t>TypeMock.Integration.TypeMockProcess</w:t>
            </w:r>
          </w:p>
        </w:tc>
        <w:tc>
          <w:tcPr>
            <w:tcW w:w="5670" w:type="dxa"/>
            <w:shd w:val="clear" w:color="auto" w:fill="auto"/>
          </w:tcPr>
          <w:p w:rsidR="00461611" w:rsidRPr="00D56DEF" w:rsidRDefault="00461611" w:rsidP="00BF176E">
            <w:pPr>
              <w:pStyle w:val="TableText"/>
            </w:pPr>
            <w:r>
              <w:t>Provides methods for running processes with Typemock Isolator and linking Typemock Isolator with code coverage tools.</w:t>
            </w:r>
          </w:p>
        </w:tc>
      </w:tr>
    </w:tbl>
    <w:p w:rsidR="00461611" w:rsidRDefault="00461611" w:rsidP="00D63A2F">
      <w:pPr>
        <w:pStyle w:val="Heading3"/>
      </w:pPr>
      <w:bookmarkStart w:id="750" w:name="_Toc408479944"/>
      <w:bookmarkStart w:id="751" w:name="_d2h_bmk__Toc408479944_10"/>
      <w:bookmarkStart w:id="752" w:name="_D2HTopic_371"/>
      <w:r>
        <w:t>Sample 1: Basic Usage</w:t>
      </w:r>
      <w:bookmarkEnd w:id="750"/>
      <w:bookmarkEnd w:id="751"/>
      <w:bookmarkEnd w:id="752"/>
    </w:p>
    <w:p w:rsidR="00461611" w:rsidRDefault="00461611" w:rsidP="00D63A2F">
      <w:r>
        <w:t xml:space="preserve">The following sample shows how to create a class for running unit tests with Typemock Isolator. The </w:t>
      </w:r>
      <w:r w:rsidRPr="00BF176E">
        <w:rPr>
          <w:rStyle w:val="Bold"/>
        </w:rPr>
        <w:t>UnitTestRunner</w:t>
      </w:r>
      <w:r>
        <w:t xml:space="preserve"> property is used to set the framework that will run the test. The </w:t>
      </w:r>
      <w:r w:rsidRPr="00BF176E">
        <w:rPr>
          <w:rStyle w:val="Bold"/>
        </w:rPr>
        <w:t>UnitTestRunnerParams</w:t>
      </w:r>
      <w:r>
        <w:t xml:space="preserve"> property is used to set the runner command line arguments. In this case, only the assembly with the tests is set.</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116241">
        <w:tc>
          <w:tcPr>
            <w:tcW w:w="9360" w:type="dxa"/>
            <w:shd w:val="clear" w:color="auto" w:fill="F3F3F3"/>
            <w:tcMar>
              <w:bottom w:w="120" w:type="dxa"/>
            </w:tcMar>
          </w:tcPr>
          <w:p w:rsidR="00461611" w:rsidRDefault="00461611" w:rsidP="008570D4">
            <w:pPr>
              <w:pStyle w:val="Command"/>
            </w:pPr>
            <w:r>
              <w:t xml:space="preserve">    class TestsRunner</w:t>
            </w:r>
          </w:p>
          <w:p w:rsidR="00461611" w:rsidRDefault="00461611" w:rsidP="008570D4">
            <w:pPr>
              <w:pStyle w:val="Command"/>
            </w:pPr>
          </w:p>
          <w:p w:rsidR="00461611" w:rsidRDefault="00461611" w:rsidP="008570D4">
            <w:pPr>
              <w:pStyle w:val="Command"/>
            </w:pPr>
            <w:r>
              <w:t xml:space="preserve">    {</w:t>
            </w:r>
          </w:p>
          <w:p w:rsidR="00461611" w:rsidRDefault="00461611" w:rsidP="008570D4">
            <w:pPr>
              <w:pStyle w:val="Command"/>
            </w:pPr>
            <w:r>
              <w:t xml:space="preserve">        private string unitTestRunner;</w:t>
            </w:r>
          </w:p>
          <w:p w:rsidR="00461611" w:rsidRDefault="00461611" w:rsidP="008570D4">
            <w:pPr>
              <w:pStyle w:val="Command"/>
            </w:pPr>
            <w:r>
              <w:t xml:space="preserve">        private string unitTestRunnerParams;</w:t>
            </w:r>
          </w:p>
          <w:p w:rsidR="00461611" w:rsidRDefault="00461611" w:rsidP="008570D4">
            <w:pPr>
              <w:pStyle w:val="Command"/>
              <w:rPr>
                <w:rFonts w:asciiTheme="minorHAnsi" w:hAnsiTheme="minorHAnsi"/>
              </w:rPr>
            </w:pPr>
          </w:p>
          <w:p w:rsidR="00461611" w:rsidRDefault="00461611" w:rsidP="008570D4">
            <w:pPr>
              <w:pStyle w:val="Command"/>
            </w:pPr>
            <w:r>
              <w:t xml:space="preserve">        /// &lt;summary&gt;</w:t>
            </w:r>
          </w:p>
          <w:p w:rsidR="00461611" w:rsidRDefault="00461611" w:rsidP="008570D4">
            <w:pPr>
              <w:pStyle w:val="Command"/>
            </w:pPr>
            <w:r>
              <w:t xml:space="preserve">        /// get or sets the unit test runner (nunit, mbunit etc ...)</w:t>
            </w:r>
          </w:p>
          <w:p w:rsidR="00461611" w:rsidRDefault="00461611" w:rsidP="008570D4">
            <w:pPr>
              <w:pStyle w:val="Command"/>
            </w:pPr>
            <w:r>
              <w:t xml:space="preserve">        /// &lt;/summary&gt;</w:t>
            </w:r>
          </w:p>
          <w:p w:rsidR="00461611" w:rsidRDefault="00461611" w:rsidP="008570D4">
            <w:pPr>
              <w:pStyle w:val="Command"/>
            </w:pPr>
          </w:p>
          <w:p w:rsidR="00461611" w:rsidRDefault="00461611" w:rsidP="008570D4">
            <w:pPr>
              <w:pStyle w:val="Command"/>
            </w:pPr>
            <w:r>
              <w:t xml:space="preserve">        public string  UnitTestRunner</w:t>
            </w:r>
          </w:p>
          <w:p w:rsidR="00461611" w:rsidRDefault="00461611" w:rsidP="008570D4">
            <w:pPr>
              <w:pStyle w:val="Command"/>
            </w:pPr>
            <w:r>
              <w:t xml:space="preserve">        {</w:t>
            </w:r>
          </w:p>
          <w:p w:rsidR="00461611" w:rsidRDefault="00461611" w:rsidP="008570D4">
            <w:pPr>
              <w:pStyle w:val="Command"/>
            </w:pPr>
            <w:r>
              <w:t xml:space="preserve">            get { return unitTestRunner; }</w:t>
            </w:r>
          </w:p>
          <w:p w:rsidR="00461611" w:rsidRDefault="00461611" w:rsidP="008570D4">
            <w:pPr>
              <w:pStyle w:val="Command"/>
            </w:pPr>
            <w:r>
              <w:t xml:space="preserve">            set { unitTestRunner = value; }</w:t>
            </w:r>
          </w:p>
          <w:p w:rsidR="00461611" w:rsidRDefault="00461611" w:rsidP="008570D4">
            <w:pPr>
              <w:pStyle w:val="Command"/>
            </w:pPr>
            <w:r>
              <w:t xml:space="preserve">        }</w:t>
            </w:r>
          </w:p>
          <w:p w:rsidR="00461611" w:rsidRDefault="00461611" w:rsidP="008570D4">
            <w:pPr>
              <w:pStyle w:val="Command"/>
            </w:pPr>
            <w:r>
              <w:t xml:space="preserve">        /// &lt;summary&gt;</w:t>
            </w:r>
          </w:p>
          <w:p w:rsidR="00461611" w:rsidRDefault="00461611" w:rsidP="008570D4">
            <w:pPr>
              <w:pStyle w:val="Command"/>
            </w:pPr>
            <w:r>
              <w:t xml:space="preserve">        /// get or set the unit test runner parameters</w:t>
            </w:r>
          </w:p>
          <w:p w:rsidR="00461611" w:rsidRDefault="00461611" w:rsidP="008570D4">
            <w:pPr>
              <w:pStyle w:val="Command"/>
            </w:pPr>
            <w:r>
              <w:t xml:space="preserve">        /// &lt;/summary&gt;</w:t>
            </w:r>
          </w:p>
          <w:p w:rsidR="00461611" w:rsidRDefault="00461611" w:rsidP="008570D4">
            <w:pPr>
              <w:pStyle w:val="Command"/>
            </w:pPr>
          </w:p>
          <w:p w:rsidR="00461611" w:rsidRDefault="00461611" w:rsidP="008570D4">
            <w:pPr>
              <w:pStyle w:val="Command"/>
            </w:pPr>
            <w:r>
              <w:t xml:space="preserve">        public string UnitTestRunnerParams</w:t>
            </w:r>
          </w:p>
          <w:p w:rsidR="00461611" w:rsidRDefault="00461611" w:rsidP="008570D4">
            <w:pPr>
              <w:pStyle w:val="Command"/>
            </w:pPr>
            <w:r>
              <w:t xml:space="preserve">        {</w:t>
            </w:r>
          </w:p>
          <w:p w:rsidR="00461611" w:rsidRDefault="00461611" w:rsidP="008570D4">
            <w:pPr>
              <w:pStyle w:val="Command"/>
            </w:pPr>
            <w:r>
              <w:rPr>
                <w:lang w:val="en-US"/>
              </w:rPr>
              <w:t xml:space="preserve"> </w:t>
            </w:r>
            <w:r>
              <w:t xml:space="preserve">           get { return unitTestRunnerParams; }</w:t>
            </w:r>
          </w:p>
          <w:p w:rsidR="00461611" w:rsidRDefault="00461611" w:rsidP="008570D4">
            <w:pPr>
              <w:pStyle w:val="Command"/>
            </w:pPr>
            <w:r>
              <w:t xml:space="preserve">            set { unitTestRunnerParams = value; }</w:t>
            </w:r>
          </w:p>
          <w:p w:rsidR="00461611" w:rsidRDefault="00461611" w:rsidP="008570D4">
            <w:pPr>
              <w:pStyle w:val="Command"/>
            </w:pPr>
            <w:r>
              <w:t xml:space="preserve">        }</w:t>
            </w:r>
          </w:p>
          <w:p w:rsidR="00461611" w:rsidRDefault="00461611" w:rsidP="008570D4">
            <w:pPr>
              <w:pStyle w:val="Command"/>
            </w:pPr>
          </w:p>
          <w:p w:rsidR="00461611" w:rsidRDefault="00461611" w:rsidP="008570D4">
            <w:pPr>
              <w:pStyle w:val="Command"/>
            </w:pPr>
            <w:r>
              <w:t xml:space="preserve">        public void RunTest()</w:t>
            </w:r>
          </w:p>
          <w:p w:rsidR="00461611" w:rsidRDefault="00461611" w:rsidP="008570D4">
            <w:pPr>
              <w:pStyle w:val="Command"/>
            </w:pPr>
            <w:r>
              <w:t xml:space="preserve">        {            </w:t>
            </w:r>
          </w:p>
          <w:p w:rsidR="00461611" w:rsidRDefault="00461611" w:rsidP="008570D4">
            <w:pPr>
              <w:pStyle w:val="Command"/>
            </w:pPr>
            <w:r>
              <w:t xml:space="preserve">            //set the process to run and its command line arguments</w:t>
            </w:r>
          </w:p>
          <w:p w:rsidR="00461611" w:rsidRDefault="00461611" w:rsidP="008570D4">
            <w:pPr>
              <w:pStyle w:val="Command"/>
            </w:pPr>
            <w:r>
              <w:t xml:space="preserve">            ProcessStartInfo info = new ProcessStartInfo(UnitTestRunner, UnitTestRunnerParams);</w:t>
            </w:r>
          </w:p>
          <w:p w:rsidR="00461611" w:rsidRDefault="00461611" w:rsidP="008570D4">
            <w:pPr>
              <w:pStyle w:val="Command"/>
              <w:rPr>
                <w:rFonts w:asciiTheme="minorHAnsi" w:hAnsiTheme="minorHAnsi"/>
              </w:rPr>
            </w:pPr>
          </w:p>
          <w:p w:rsidR="00461611" w:rsidRDefault="00461611" w:rsidP="008570D4">
            <w:pPr>
              <w:pStyle w:val="Command"/>
            </w:pPr>
            <w:r>
              <w:t xml:space="preserve">            //create process with TypeMock enabled</w:t>
            </w:r>
          </w:p>
          <w:p w:rsidR="00461611" w:rsidRDefault="00461611" w:rsidP="008570D4">
            <w:pPr>
              <w:pStyle w:val="Command"/>
            </w:pPr>
            <w:r>
              <w:t xml:space="preserve">            TypeMockProcess typeMockProcess = new TypeMockProcess(info);</w:t>
            </w:r>
          </w:p>
          <w:p w:rsidR="00461611" w:rsidRDefault="00461611" w:rsidP="008570D4">
            <w:pPr>
              <w:pStyle w:val="Command"/>
            </w:pPr>
          </w:p>
          <w:p w:rsidR="00461611" w:rsidRDefault="00461611" w:rsidP="008570D4">
            <w:pPr>
              <w:pStyle w:val="Command"/>
            </w:pPr>
            <w:r>
              <w:t xml:space="preserve">            //run the process</w:t>
            </w:r>
          </w:p>
          <w:p w:rsidR="00461611" w:rsidRDefault="00461611" w:rsidP="008570D4">
            <w:pPr>
              <w:pStyle w:val="Command"/>
            </w:pPr>
            <w:r>
              <w:t xml:space="preserve">            typeMockProcess.Start();                                        </w:t>
            </w:r>
          </w:p>
          <w:p w:rsidR="00461611" w:rsidRDefault="00461611" w:rsidP="008570D4">
            <w:pPr>
              <w:pStyle w:val="Command"/>
            </w:pPr>
            <w:r>
              <w:t xml:space="preserve">        }</w:t>
            </w:r>
          </w:p>
          <w:p w:rsidR="00461611" w:rsidRDefault="00461611" w:rsidP="008570D4">
            <w:pPr>
              <w:pStyle w:val="Command"/>
            </w:pPr>
            <w:r>
              <w:t xml:space="preserve">    }</w:t>
            </w:r>
          </w:p>
          <w:p w:rsidR="00461611" w:rsidRDefault="00461611" w:rsidP="008570D4">
            <w:pPr>
              <w:pStyle w:val="Command"/>
            </w:pPr>
          </w:p>
          <w:p w:rsidR="00461611" w:rsidRDefault="00461611" w:rsidP="008570D4">
            <w:pPr>
              <w:pStyle w:val="Command"/>
            </w:pPr>
            <w:r>
              <w:t xml:space="preserve">    class Program</w:t>
            </w:r>
          </w:p>
          <w:p w:rsidR="00461611" w:rsidRDefault="00461611" w:rsidP="008570D4">
            <w:pPr>
              <w:pStyle w:val="Command"/>
            </w:pPr>
            <w:r>
              <w:t xml:space="preserve">    {</w:t>
            </w:r>
          </w:p>
          <w:p w:rsidR="00461611" w:rsidRDefault="00461611" w:rsidP="008570D4">
            <w:pPr>
              <w:pStyle w:val="Command"/>
            </w:pPr>
            <w:r>
              <w:t xml:space="preserve">        static void Main(string[] args)</w:t>
            </w:r>
          </w:p>
          <w:p w:rsidR="00461611" w:rsidRDefault="00461611" w:rsidP="008570D4">
            <w:pPr>
              <w:pStyle w:val="Command"/>
            </w:pPr>
            <w:r>
              <w:t xml:space="preserve">        {</w:t>
            </w:r>
          </w:p>
          <w:p w:rsidR="00461611" w:rsidRDefault="00461611" w:rsidP="008570D4">
            <w:pPr>
              <w:pStyle w:val="Command"/>
            </w:pPr>
            <w:r>
              <w:t xml:space="preserve">            //calling the code</w:t>
            </w:r>
          </w:p>
          <w:p w:rsidR="00461611" w:rsidRDefault="00461611" w:rsidP="008570D4">
            <w:pPr>
              <w:pStyle w:val="Command"/>
            </w:pPr>
            <w:r>
              <w:t xml:space="preserve">            TestsRunner runner = new TestsRunner();</w:t>
            </w:r>
          </w:p>
          <w:p w:rsidR="00461611" w:rsidRDefault="00461611" w:rsidP="008570D4">
            <w:pPr>
              <w:pStyle w:val="Command"/>
            </w:pPr>
            <w:r>
              <w:t xml:space="preserve">            runner.UnitTestRunner = @"C:\Program Files\NUnit-Net-2.0 2.2.8\bin\nunit-console.exe";</w:t>
            </w:r>
          </w:p>
          <w:p w:rsidR="00461611" w:rsidRDefault="00461611" w:rsidP="008570D4">
            <w:pPr>
              <w:pStyle w:val="Command"/>
            </w:pPr>
            <w:r>
              <w:t xml:space="preserve">            runner.UnitTestRunnerParams = @"..\..\..\..\csharp\bin\Debug\Examples.csharp.dll";</w:t>
            </w:r>
          </w:p>
          <w:p w:rsidR="00461611" w:rsidRDefault="00461611" w:rsidP="008570D4">
            <w:pPr>
              <w:pStyle w:val="Command"/>
            </w:pPr>
            <w:r>
              <w:t xml:space="preserve">            runner.RunTest();</w:t>
            </w:r>
          </w:p>
          <w:p w:rsidR="00461611" w:rsidRDefault="00461611" w:rsidP="008570D4">
            <w:pPr>
              <w:pStyle w:val="Command"/>
            </w:pPr>
            <w:r>
              <w:t xml:space="preserve">        }</w:t>
            </w:r>
          </w:p>
          <w:p w:rsidR="00461611" w:rsidRPr="00B108A9" w:rsidRDefault="00461611" w:rsidP="008570D4">
            <w:pPr>
              <w:pStyle w:val="Command"/>
            </w:pPr>
            <w:r>
              <w:t xml:space="preserve">    }</w:t>
            </w:r>
          </w:p>
        </w:tc>
      </w:tr>
    </w:tbl>
    <w:p w:rsidR="00461611" w:rsidRDefault="00461611" w:rsidP="007E4AB8">
      <w:pPr>
        <w:pStyle w:val="Heading3"/>
      </w:pPr>
      <w:bookmarkStart w:id="753" w:name="_Toc408479945"/>
      <w:bookmarkStart w:id="754" w:name="_d2h_bmk__Toc408479945_10"/>
      <w:bookmarkStart w:id="755" w:name="_D2HTopic_372"/>
      <w:r>
        <w:t xml:space="preserve">Sample 2: </w:t>
      </w:r>
      <w:r w:rsidRPr="007E4AB8">
        <w:t>Linking with Code Coverage Profiler and Running the Tests</w:t>
      </w:r>
      <w:bookmarkEnd w:id="753"/>
      <w:bookmarkEnd w:id="754"/>
      <w:bookmarkEnd w:id="755"/>
    </w:p>
    <w:p w:rsidR="00461611" w:rsidRDefault="00461611" w:rsidP="00045995">
      <w:r>
        <w:t>The following sample shows how to run a test is run with NCover:</w:t>
      </w:r>
    </w:p>
    <w:p w:rsidR="00461611" w:rsidRDefault="00461611" w:rsidP="00461611">
      <w:pPr>
        <w:pStyle w:val="ListNumber"/>
        <w:numPr>
          <w:ilvl w:val="0"/>
          <w:numId w:val="53"/>
        </w:numPr>
      </w:pPr>
      <w:r>
        <w:t>The license is checked.</w:t>
      </w:r>
    </w:p>
    <w:p w:rsidR="00461611" w:rsidRDefault="00461611" w:rsidP="00461611">
      <w:pPr>
        <w:pStyle w:val="ListNumber"/>
        <w:numPr>
          <w:ilvl w:val="0"/>
          <w:numId w:val="72"/>
        </w:numPr>
      </w:pPr>
      <w:r>
        <w:t xml:space="preserve">The </w:t>
      </w:r>
      <w:r w:rsidRPr="00BF176E">
        <w:rPr>
          <w:rStyle w:val="Bold"/>
        </w:rPr>
        <w:t>GetCoverageTools()</w:t>
      </w:r>
      <w:r>
        <w:t xml:space="preserve"> method prints all available profilers on the machine. When the </w:t>
      </w:r>
      <w:r w:rsidRPr="00BF176E">
        <w:rPr>
          <w:rStyle w:val="Bold"/>
        </w:rPr>
        <w:t>GetCoverageTools()</w:t>
      </w:r>
      <w:r>
        <w:t xml:space="preserve"> method has a false argument, the method will return a list of all the profilers with which Typemock Isolator can be linked.</w:t>
      </w:r>
    </w:p>
    <w:p w:rsidR="00461611" w:rsidRDefault="00461611" w:rsidP="00461611">
      <w:pPr>
        <w:pStyle w:val="ListNumber"/>
        <w:numPr>
          <w:ilvl w:val="0"/>
          <w:numId w:val="72"/>
        </w:numPr>
      </w:pPr>
      <w:r>
        <w:t>The code unlinks any previous profiler that was linked with Typemock Isolator.</w:t>
      </w:r>
    </w:p>
    <w:p w:rsidR="00461611" w:rsidRDefault="00461611" w:rsidP="00461611">
      <w:pPr>
        <w:pStyle w:val="ListNumber"/>
        <w:numPr>
          <w:ilvl w:val="0"/>
          <w:numId w:val="72"/>
        </w:numPr>
      </w:pPr>
      <w:r>
        <w:t xml:space="preserve">The static </w:t>
      </w:r>
      <w:r w:rsidRPr="00BF176E">
        <w:rPr>
          <w:rStyle w:val="Bold"/>
        </w:rPr>
        <w:t>TypeMockProcess.Start()</w:t>
      </w:r>
      <w:r>
        <w:t xml:space="preserve"> method runs the tests.</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116241">
        <w:tc>
          <w:tcPr>
            <w:tcW w:w="9360" w:type="dxa"/>
            <w:shd w:val="clear" w:color="auto" w:fill="F3F3F3"/>
            <w:tcMar>
              <w:bottom w:w="120" w:type="dxa"/>
            </w:tcMar>
          </w:tcPr>
          <w:p w:rsidR="00461611" w:rsidRPr="00D21CCC" w:rsidRDefault="00461611" w:rsidP="00D21CCC">
            <w:pPr>
              <w:pStyle w:val="Command"/>
            </w:pPr>
            <w:r w:rsidRPr="00D21CCC">
              <w:t>public void RunTest(string profilerName)</w:t>
            </w:r>
          </w:p>
          <w:p w:rsidR="00461611" w:rsidRPr="00D21CCC" w:rsidRDefault="00461611" w:rsidP="00D21CCC">
            <w:pPr>
              <w:pStyle w:val="Command"/>
            </w:pPr>
            <w:r w:rsidRPr="00D21CCC">
              <w:t xml:space="preserve">        {</w:t>
            </w:r>
          </w:p>
          <w:p w:rsidR="00461611" w:rsidRPr="00D21CCC" w:rsidRDefault="00461611" w:rsidP="00D21CCC">
            <w:pPr>
              <w:pStyle w:val="Command"/>
            </w:pPr>
            <w:r w:rsidRPr="00D21CCC">
              <w:t xml:space="preserve">           if(! Service.HasLicenseToLink())</w:t>
            </w:r>
          </w:p>
          <w:p w:rsidR="00461611" w:rsidRPr="00D21CCC" w:rsidRDefault="00461611" w:rsidP="00D21CCC">
            <w:pPr>
              <w:pStyle w:val="Command"/>
            </w:pPr>
            <w:r w:rsidRPr="00D21CCC">
              <w:t xml:space="preserve">            {</w:t>
            </w:r>
          </w:p>
          <w:p w:rsidR="00461611" w:rsidRPr="00D21CCC" w:rsidRDefault="00461611" w:rsidP="00D21CCC">
            <w:pPr>
              <w:pStyle w:val="Command"/>
            </w:pPr>
            <w:r w:rsidRPr="00D21CCC">
              <w:t xml:space="preserve">                Console.WriteLine("In order to link Typemock Isolator you need a valid licence");</w:t>
            </w:r>
          </w:p>
          <w:p w:rsidR="00461611" w:rsidRPr="00D21CCC" w:rsidRDefault="00461611" w:rsidP="00D21CCC">
            <w:pPr>
              <w:pStyle w:val="Command"/>
            </w:pPr>
            <w:r w:rsidRPr="00D21CCC">
              <w:t xml:space="preserve">                return;</w:t>
            </w:r>
          </w:p>
          <w:p w:rsidR="00461611" w:rsidRPr="00D21CCC" w:rsidRDefault="00461611" w:rsidP="00D21CCC">
            <w:pPr>
              <w:pStyle w:val="Command"/>
            </w:pPr>
            <w:r w:rsidRPr="00D21CCC">
              <w:t xml:space="preserve">            }</w:t>
            </w:r>
          </w:p>
          <w:p w:rsidR="00461611" w:rsidRPr="00D21CCC" w:rsidRDefault="00461611" w:rsidP="00D21CCC">
            <w:pPr>
              <w:pStyle w:val="Command"/>
            </w:pPr>
            <w:r w:rsidRPr="00D21CCC">
              <w:t xml:space="preserve"> </w:t>
            </w:r>
          </w:p>
          <w:p w:rsidR="00461611" w:rsidRPr="00D21CCC" w:rsidRDefault="00461611" w:rsidP="00D21CCC">
            <w:pPr>
              <w:pStyle w:val="Command"/>
            </w:pPr>
            <w:r w:rsidRPr="00D21CCC">
              <w:t xml:space="preserve">            Console.WriteLine("Availble profilers on this machine:");</w:t>
            </w:r>
          </w:p>
          <w:p w:rsidR="00461611" w:rsidRPr="00D21CCC" w:rsidRDefault="00461611" w:rsidP="00D21CCC">
            <w:pPr>
              <w:pStyle w:val="Command"/>
            </w:pPr>
            <w:r w:rsidRPr="00D21CCC">
              <w:t xml:space="preserve">          foreach(string profiler in Service.GetCoverageTools(true))</w:t>
            </w:r>
          </w:p>
          <w:p w:rsidR="00461611" w:rsidRPr="00D21CCC" w:rsidRDefault="00461611" w:rsidP="00D21CCC">
            <w:pPr>
              <w:pStyle w:val="Command"/>
            </w:pPr>
            <w:r w:rsidRPr="00D21CCC">
              <w:t xml:space="preserve">            {</w:t>
            </w:r>
          </w:p>
          <w:p w:rsidR="00461611" w:rsidRPr="00D21CCC" w:rsidRDefault="00461611" w:rsidP="00D21CCC">
            <w:pPr>
              <w:pStyle w:val="Command"/>
            </w:pPr>
            <w:r w:rsidRPr="00D21CCC">
              <w:t xml:space="preserve">                Console.WriteLine(profiler);</w:t>
            </w:r>
          </w:p>
          <w:p w:rsidR="00461611" w:rsidRPr="00D21CCC" w:rsidRDefault="00461611" w:rsidP="00D21CCC">
            <w:pPr>
              <w:pStyle w:val="Command"/>
            </w:pPr>
            <w:r w:rsidRPr="00D21CCC">
              <w:t xml:space="preserve">            }</w:t>
            </w:r>
          </w:p>
          <w:p w:rsidR="00461611" w:rsidRPr="00D21CCC" w:rsidRDefault="00461611" w:rsidP="00D21CCC">
            <w:pPr>
              <w:pStyle w:val="Command"/>
            </w:pPr>
          </w:p>
          <w:p w:rsidR="00461611" w:rsidRPr="00D21CCC" w:rsidRDefault="00461611" w:rsidP="00D21CCC">
            <w:pPr>
              <w:pStyle w:val="Command"/>
            </w:pPr>
            <w:r w:rsidRPr="00D21CCC">
              <w:t xml:space="preserve">            //First unlink Typemock Isoaltor with any previous profiler</w:t>
            </w:r>
          </w:p>
          <w:p w:rsidR="00461611" w:rsidRPr="00D21CCC" w:rsidRDefault="00461611" w:rsidP="00D21CCC">
            <w:pPr>
              <w:pStyle w:val="Command"/>
            </w:pPr>
            <w:r w:rsidRPr="00D21CCC">
              <w:t xml:space="preserve">            TypeMockProcess.UnlinkWithCovarage();</w:t>
            </w:r>
          </w:p>
          <w:p w:rsidR="00461611" w:rsidRPr="00D21CCC" w:rsidRDefault="00461611" w:rsidP="00D21CCC">
            <w:pPr>
              <w:pStyle w:val="Command"/>
            </w:pPr>
            <w:r w:rsidRPr="00D21CCC">
              <w:t xml:space="preserve"> </w:t>
            </w:r>
          </w:p>
          <w:p w:rsidR="00461611" w:rsidRPr="00D21CCC" w:rsidRDefault="00461611" w:rsidP="00D21CCC">
            <w:pPr>
              <w:pStyle w:val="Command"/>
            </w:pPr>
            <w:r w:rsidRPr="00D21CCC">
              <w:t xml:space="preserve">            //Set the process to run and its command line arguments</w:t>
            </w:r>
          </w:p>
          <w:p w:rsidR="00461611" w:rsidRPr="00D21CCC" w:rsidRDefault="00461611" w:rsidP="00D21CCC">
            <w:pPr>
              <w:pStyle w:val="Command"/>
            </w:pPr>
            <w:r w:rsidRPr="00D21CCC">
              <w:t xml:space="preserve">            ProcessStartInfo info = new ProcessStartInfo(UnitTestRunner, UnitTestRunnerParams);</w:t>
            </w:r>
          </w:p>
          <w:p w:rsidR="00461611" w:rsidRPr="00D21CCC" w:rsidRDefault="00461611" w:rsidP="00D21CCC">
            <w:pPr>
              <w:pStyle w:val="Command"/>
            </w:pPr>
            <w:r w:rsidRPr="00D21CCC">
              <w:t xml:space="preserve"> </w:t>
            </w:r>
          </w:p>
          <w:p w:rsidR="00461611" w:rsidRPr="00D21CCC" w:rsidRDefault="00461611" w:rsidP="00D21CCC">
            <w:pPr>
              <w:pStyle w:val="Command"/>
            </w:pPr>
            <w:r w:rsidRPr="00D21CCC">
              <w:t xml:space="preserve">            //Run the process with TypeMockEnabled and link with profiler</w:t>
            </w:r>
          </w:p>
          <w:p w:rsidR="00461611" w:rsidRPr="00D21CCC" w:rsidRDefault="00461611" w:rsidP="00D21CCC">
            <w:pPr>
              <w:pStyle w:val="Command"/>
            </w:pPr>
            <w:r w:rsidRPr="00D21CCC">
              <w:t xml:space="preserve">           using(TypeMockProcess.Start(info, profilerName))           </w:t>
            </w:r>
          </w:p>
          <w:p w:rsidR="00461611" w:rsidRPr="00D21CCC" w:rsidRDefault="00461611" w:rsidP="00D21CCC">
            <w:pPr>
              <w:pStyle w:val="Command"/>
            </w:pPr>
            <w:r w:rsidRPr="00D21CCC">
              <w:t xml:space="preserve">            {                               </w:t>
            </w:r>
          </w:p>
          <w:p w:rsidR="00461611" w:rsidRPr="00D21CCC" w:rsidRDefault="00461611" w:rsidP="00D21CCC">
            <w:pPr>
              <w:pStyle w:val="Command"/>
            </w:pPr>
          </w:p>
          <w:p w:rsidR="00461611" w:rsidRPr="00D21CCC" w:rsidRDefault="00461611" w:rsidP="00D21CCC">
            <w:pPr>
              <w:pStyle w:val="Command"/>
            </w:pPr>
            <w:r w:rsidRPr="00D21CCC">
              <w:t xml:space="preserve">            }</w:t>
            </w:r>
          </w:p>
          <w:p w:rsidR="00461611" w:rsidRPr="00B108A9" w:rsidRDefault="00461611" w:rsidP="00D21CCC">
            <w:pPr>
              <w:pStyle w:val="Command"/>
            </w:pPr>
            <w:r w:rsidRPr="00D21CCC">
              <w:t xml:space="preserve">        }   </w:t>
            </w:r>
          </w:p>
        </w:tc>
      </w:tr>
    </w:tbl>
    <w:p w:rsidR="00461611" w:rsidRPr="00D578B6" w:rsidRDefault="00461611" w:rsidP="00D578B6"/>
    <w:tbl>
      <w:tblPr>
        <w:tblW w:w="0" w:type="auto"/>
        <w:tblInd w:w="108" w:type="dxa"/>
        <w:tblBorders>
          <w:top w:val="single" w:sz="12" w:space="0" w:color="399EF9"/>
          <w:left w:val="single" w:sz="12" w:space="0" w:color="399EF9"/>
          <w:bottom w:val="single" w:sz="12" w:space="0" w:color="399EF9"/>
          <w:right w:val="single" w:sz="12" w:space="0" w:color="399EF9"/>
        </w:tblBorders>
        <w:tblLook w:val="01E0" w:firstRow="1" w:lastRow="1" w:firstColumn="1" w:lastColumn="1" w:noHBand="0" w:noVBand="0"/>
      </w:tblPr>
      <w:tblGrid>
        <w:gridCol w:w="828"/>
        <w:gridCol w:w="8532"/>
      </w:tblGrid>
      <w:tr w:rsidR="00461611" w:rsidTr="00116241">
        <w:trPr>
          <w:cantSplit/>
        </w:trPr>
        <w:tc>
          <w:tcPr>
            <w:tcW w:w="828" w:type="dxa"/>
            <w:shd w:val="clear" w:color="auto" w:fill="auto"/>
          </w:tcPr>
          <w:p w:rsidR="00461611" w:rsidRDefault="00461611" w:rsidP="00116241">
            <w:pPr>
              <w:pStyle w:val="NoteRegularMark"/>
            </w:pPr>
            <w:r>
              <w:t>!</w:t>
            </w:r>
          </w:p>
        </w:tc>
        <w:tc>
          <w:tcPr>
            <w:tcW w:w="8532" w:type="dxa"/>
            <w:shd w:val="clear" w:color="auto" w:fill="auto"/>
          </w:tcPr>
          <w:p w:rsidR="00461611" w:rsidRPr="00312A07" w:rsidRDefault="00461611" w:rsidP="00116241">
            <w:pPr>
              <w:pStyle w:val="Note"/>
            </w:pPr>
            <w:r w:rsidRPr="00312A07">
              <w:t>Note</w:t>
            </w:r>
          </w:p>
          <w:p w:rsidR="00461611" w:rsidRDefault="00461611" w:rsidP="00116241">
            <w:pPr>
              <w:pStyle w:val="TableText"/>
            </w:pPr>
            <w:r>
              <w:t xml:space="preserve">When you are debugging code that uses TypeMockProcess, remember to disable Typemock Isolator from the MS Visual Studio's </w:t>
            </w:r>
            <w:r w:rsidRPr="000178AC">
              <w:rPr>
                <w:rStyle w:val="Bold"/>
              </w:rPr>
              <w:t>Tools</w:t>
            </w:r>
            <w:r>
              <w:t xml:space="preserve"> menu. If Typemock Isolator is enabled, any process that you create will be enabled as well. This will not represent a real-life situation when the application is running outside of MS Visual Studio.</w:t>
            </w:r>
          </w:p>
          <w:p w:rsidR="00461611" w:rsidRPr="00C92C35" w:rsidRDefault="00461611" w:rsidP="00116241">
            <w:pPr>
              <w:pStyle w:val="TableText"/>
            </w:pPr>
          </w:p>
        </w:tc>
      </w:tr>
    </w:tbl>
    <w:p w:rsidR="00461611" w:rsidRDefault="00461611" w:rsidP="00AA64BD">
      <w:pPr>
        <w:pStyle w:val="Heading3"/>
      </w:pPr>
      <w:bookmarkStart w:id="756" w:name="_Toc408479946"/>
      <w:bookmarkStart w:id="757" w:name="_d2h_bmk__Toc408479946_10"/>
      <w:bookmarkStart w:id="758" w:name="_D2HTopic_373"/>
      <w:r>
        <w:t>Sample 3: Using AutoDeploy</w:t>
      </w:r>
      <w:bookmarkEnd w:id="756"/>
      <w:bookmarkEnd w:id="757"/>
      <w:bookmarkEnd w:id="758"/>
    </w:p>
    <w:p w:rsidR="00461611" w:rsidRDefault="00461611" w:rsidP="00AA64BD">
      <w:r w:rsidRPr="00B16B4A">
        <w:t xml:space="preserve">To use the Auto-Deploy </w:t>
      </w:r>
      <w:r>
        <w:t>mode</w:t>
      </w:r>
      <w:r w:rsidRPr="00B16B4A">
        <w:t xml:space="preserve">, use the </w:t>
      </w:r>
      <w:r w:rsidRPr="00AA19F7">
        <w:rPr>
          <w:rStyle w:val="Bold"/>
        </w:rPr>
        <w:t>TypeMock.Integration.Service.InstallFrom()</w:t>
      </w:r>
      <w:r>
        <w:t xml:space="preserve"> </w:t>
      </w:r>
      <w:r w:rsidRPr="00B16B4A">
        <w:t xml:space="preserve">method. You can check if the machine has a valid license using the </w:t>
      </w:r>
      <w:r w:rsidRPr="00AA19F7">
        <w:rPr>
          <w:rStyle w:val="Bold"/>
        </w:rPr>
        <w:t>TypeMock.Integration.Service.HasLicenseForAutodeploy()</w:t>
      </w:r>
      <w:r>
        <w:t xml:space="preserve"> </w:t>
      </w:r>
      <w:r w:rsidRPr="00B16B4A">
        <w:t>method.</w:t>
      </w:r>
    </w:p>
    <w:tbl>
      <w:tblPr>
        <w:tblW w:w="9360" w:type="dxa"/>
        <w:tblInd w:w="108" w:type="dxa"/>
        <w:tblBorders>
          <w:top w:val="dashed" w:sz="12" w:space="0" w:color="808080"/>
          <w:left w:val="dashed" w:sz="12" w:space="0" w:color="808080"/>
          <w:bottom w:val="dashed" w:sz="12" w:space="0" w:color="808080"/>
          <w:right w:val="dashed" w:sz="12" w:space="0" w:color="808080"/>
          <w:insideH w:val="dashed" w:sz="12" w:space="0" w:color="808080"/>
          <w:insideV w:val="dashed" w:sz="12" w:space="0" w:color="808080"/>
        </w:tblBorders>
        <w:tblLook w:val="01E0" w:firstRow="1" w:lastRow="1" w:firstColumn="1" w:lastColumn="1" w:noHBand="0" w:noVBand="0"/>
      </w:tblPr>
      <w:tblGrid>
        <w:gridCol w:w="9360"/>
      </w:tblGrid>
      <w:tr w:rsidR="00461611" w:rsidTr="00116241">
        <w:tc>
          <w:tcPr>
            <w:tcW w:w="9360" w:type="dxa"/>
            <w:shd w:val="clear" w:color="auto" w:fill="F3F3F3"/>
            <w:tcMar>
              <w:bottom w:w="120" w:type="dxa"/>
            </w:tcMar>
          </w:tcPr>
          <w:p w:rsidR="00461611" w:rsidRDefault="00461611" w:rsidP="00B16B4A">
            <w:pPr>
              <w:pStyle w:val="Command"/>
            </w:pPr>
            <w:r>
              <w:t>public void DoAutoDeploy(string path)</w:t>
            </w:r>
          </w:p>
          <w:p w:rsidR="00461611" w:rsidRDefault="00461611" w:rsidP="00B16B4A">
            <w:pPr>
              <w:pStyle w:val="Command"/>
            </w:pPr>
            <w:r>
              <w:t xml:space="preserve">        {</w:t>
            </w:r>
          </w:p>
          <w:p w:rsidR="00461611" w:rsidRDefault="00461611" w:rsidP="00B16B4A">
            <w:pPr>
              <w:pStyle w:val="Command"/>
            </w:pPr>
            <w:r>
              <w:t xml:space="preserve">             if(! Service.HasLicenseForAutodeploy())</w:t>
            </w:r>
          </w:p>
          <w:p w:rsidR="00461611" w:rsidRDefault="00461611" w:rsidP="00B16B4A">
            <w:pPr>
              <w:pStyle w:val="Command"/>
            </w:pPr>
            <w:r>
              <w:t xml:space="preserve">            {</w:t>
            </w:r>
          </w:p>
          <w:p w:rsidR="00461611" w:rsidRDefault="00461611" w:rsidP="00B16B4A">
            <w:pPr>
              <w:pStyle w:val="Command"/>
            </w:pPr>
            <w:r>
              <w:t xml:space="preserve">                Console.WriteLine("You don't have license for Auto Deploy Typemock Isolator");</w:t>
            </w:r>
          </w:p>
          <w:p w:rsidR="00461611" w:rsidRDefault="00461611" w:rsidP="00B16B4A">
            <w:pPr>
              <w:pStyle w:val="Command"/>
            </w:pPr>
            <w:r>
              <w:t xml:space="preserve">                return;</w:t>
            </w:r>
          </w:p>
          <w:p w:rsidR="00461611" w:rsidRDefault="00461611" w:rsidP="00B16B4A">
            <w:pPr>
              <w:pStyle w:val="Command"/>
            </w:pPr>
            <w:r>
              <w:t xml:space="preserve">            }  </w:t>
            </w:r>
          </w:p>
          <w:p w:rsidR="00461611" w:rsidRDefault="00461611" w:rsidP="00B16B4A">
            <w:pPr>
              <w:pStyle w:val="Command"/>
            </w:pPr>
            <w:r>
              <w:t xml:space="preserve">            Service.InstallFrom(path);</w:t>
            </w:r>
          </w:p>
          <w:p w:rsidR="00461611" w:rsidRPr="00B108A9" w:rsidRDefault="00461611" w:rsidP="00B16B4A">
            <w:pPr>
              <w:pStyle w:val="Command"/>
            </w:pPr>
            <w:r>
              <w:t xml:space="preserve">        }</w:t>
            </w:r>
            <w:r w:rsidRPr="00D21CCC">
              <w:t xml:space="preserve">  </w:t>
            </w:r>
          </w:p>
        </w:tc>
      </w:tr>
    </w:tbl>
    <w:p w:rsidR="00461611" w:rsidRPr="00D578B6" w:rsidRDefault="00461611" w:rsidP="00B16B4A"/>
    <w:p w:rsidR="00461611" w:rsidRPr="00BE2ACB" w:rsidRDefault="00461611" w:rsidP="00BE2ACB"/>
    <w:p w:rsidR="00461611" w:rsidRPr="00A579ED" w:rsidRDefault="00461611" w:rsidP="00741EE7"/>
    <w:p w:rsidR="00461611" w:rsidRDefault="00461611" w:rsidP="00461611">
      <w:pPr>
        <w:sectPr w:rsidR="00461611" w:rsidSect="00461611">
          <w:type w:val="oddPage"/>
          <w:pgSz w:w="12240" w:h="15840" w:code="1"/>
          <w:pgMar w:top="1440" w:right="1080" w:bottom="1440" w:left="1440" w:header="504" w:footer="720" w:gutter="0"/>
          <w:cols w:space="720"/>
        </w:sectPr>
      </w:pPr>
    </w:p>
    <w:p w:rsidR="00461611" w:rsidRDefault="00461611" w:rsidP="008513EE">
      <w:pPr>
        <w:pStyle w:val="Heading1"/>
      </w:pPr>
      <w:bookmarkStart w:id="759" w:name="_Upgrading_Your_License"/>
      <w:bookmarkStart w:id="760" w:name="_d2h_bmk__Upgrading_Your_License_10"/>
      <w:bookmarkStart w:id="761" w:name="_Toc408479947"/>
      <w:bookmarkStart w:id="762" w:name="_d2h_bmk__Toc408479947_10"/>
      <w:bookmarkStart w:id="763" w:name="_D2HTopic_374"/>
      <w:bookmarkEnd w:id="759"/>
      <w:bookmarkEnd w:id="760"/>
      <w:r>
        <w:t>Upgrading Your License</w:t>
      </w:r>
      <w:bookmarkEnd w:id="761"/>
      <w:bookmarkEnd w:id="762"/>
      <w:bookmarkEnd w:id="763"/>
    </w:p>
    <w:p w:rsidR="00461611" w:rsidRDefault="00461611" w:rsidP="00211927">
      <w:r>
        <w:t>After your trial license expired, you can provide a new license code.</w:t>
      </w:r>
    </w:p>
    <w:p w:rsidR="00461611" w:rsidRDefault="00461611" w:rsidP="00211927">
      <w:pPr>
        <w:pStyle w:val="ToDo"/>
      </w:pPr>
      <w:r>
        <w:t>To provide a new license code:</w:t>
      </w:r>
    </w:p>
    <w:p w:rsidR="00461611" w:rsidRDefault="00461611" w:rsidP="00461611">
      <w:pPr>
        <w:pStyle w:val="ListNumber"/>
        <w:numPr>
          <w:ilvl w:val="0"/>
          <w:numId w:val="61"/>
        </w:numPr>
      </w:pPr>
      <w:r>
        <w:t xml:space="preserve">Select </w:t>
      </w:r>
      <w:r w:rsidRPr="00211927">
        <w:rPr>
          <w:rStyle w:val="Bold"/>
        </w:rPr>
        <w:t>Typemock &gt; Options</w:t>
      </w:r>
      <w:r>
        <w:t>.</w:t>
      </w:r>
    </w:p>
    <w:p w:rsidR="00461611" w:rsidRDefault="00461611" w:rsidP="00211927">
      <w:pPr>
        <w:pStyle w:val="ListContinue"/>
      </w:pPr>
      <w:r>
        <w:t xml:space="preserve">The Options window is displayed. </w:t>
      </w:r>
    </w:p>
    <w:p w:rsidR="00461611" w:rsidRDefault="00461611" w:rsidP="00461611">
      <w:pPr>
        <w:pStyle w:val="ListNumber"/>
        <w:numPr>
          <w:ilvl w:val="0"/>
          <w:numId w:val="61"/>
        </w:numPr>
      </w:pPr>
      <w:r>
        <w:t xml:space="preserve">In the options list, select </w:t>
      </w:r>
      <w:r w:rsidRPr="00211927">
        <w:rPr>
          <w:rStyle w:val="Bold"/>
        </w:rPr>
        <w:t>Typemock &gt; License</w:t>
      </w:r>
      <w:r>
        <w:t>.</w:t>
      </w:r>
    </w:p>
    <w:p w:rsidR="00461611" w:rsidRDefault="00461611" w:rsidP="00461611">
      <w:pPr>
        <w:pStyle w:val="ListNumber"/>
        <w:numPr>
          <w:ilvl w:val="0"/>
          <w:numId w:val="61"/>
        </w:numPr>
      </w:pPr>
      <w:r>
        <w:t xml:space="preserve">In the </w:t>
      </w:r>
      <w:r w:rsidRPr="00211927">
        <w:rPr>
          <w:rStyle w:val="Bold"/>
        </w:rPr>
        <w:t>License Code</w:t>
      </w:r>
      <w:r>
        <w:t xml:space="preserve"> field, enter the new license code.</w:t>
      </w:r>
    </w:p>
    <w:p w:rsidR="00461611" w:rsidRDefault="00461611" w:rsidP="00461611">
      <w:pPr>
        <w:pStyle w:val="ListNumber"/>
        <w:numPr>
          <w:ilvl w:val="0"/>
          <w:numId w:val="61"/>
        </w:numPr>
      </w:pPr>
      <w:r>
        <w:t xml:space="preserve">Click </w:t>
      </w:r>
      <w:r w:rsidRPr="00211927">
        <w:rPr>
          <w:rStyle w:val="Bold"/>
        </w:rPr>
        <w:t>Set License</w:t>
      </w:r>
      <w:r>
        <w:t>.</w:t>
      </w:r>
    </w:p>
    <w:p w:rsidR="00461611" w:rsidRPr="00417A2D" w:rsidRDefault="00461611" w:rsidP="00417A2D"/>
    <w:p w:rsidR="00461611" w:rsidRPr="00551317" w:rsidRDefault="00461611" w:rsidP="00551317"/>
    <w:p w:rsidR="00461611" w:rsidRDefault="00461611" w:rsidP="00461611">
      <w:pPr>
        <w:sectPr w:rsidR="00461611" w:rsidSect="00461611">
          <w:type w:val="oddPage"/>
          <w:pgSz w:w="12240" w:h="15840" w:code="1"/>
          <w:pgMar w:top="1440" w:right="1080" w:bottom="1440" w:left="1440" w:header="504" w:footer="720" w:gutter="0"/>
          <w:cols w:space="720"/>
        </w:sectPr>
      </w:pPr>
    </w:p>
    <w:p w:rsidR="00461611" w:rsidRDefault="00461611" w:rsidP="008513EE">
      <w:pPr>
        <w:pStyle w:val="Heading1"/>
      </w:pPr>
      <w:bookmarkStart w:id="764" w:name="_Toc408479948"/>
      <w:bookmarkStart w:id="765" w:name="_d2h_bmk__Toc408479948_10"/>
      <w:bookmarkStart w:id="766" w:name="_D2HTopic_375"/>
      <w:r>
        <w:t>Appendix A: Useful Shortcuts</w:t>
      </w:r>
      <w:bookmarkEnd w:id="764"/>
      <w:bookmarkEnd w:id="765"/>
      <w:bookmarkEnd w:id="766"/>
    </w:p>
    <w:tbl>
      <w:tblPr>
        <w:tblW w:w="9357" w:type="dxa"/>
        <w:tblBorders>
          <w:top w:val="single" w:sz="2" w:space="0" w:color="399EF9"/>
          <w:left w:val="single" w:sz="2" w:space="0" w:color="399EF9"/>
          <w:bottom w:val="single" w:sz="2" w:space="0" w:color="399EF9"/>
          <w:right w:val="single" w:sz="2" w:space="0" w:color="399EF9"/>
          <w:insideH w:val="single" w:sz="2" w:space="0" w:color="399EF9"/>
          <w:insideV w:val="single" w:sz="2" w:space="0" w:color="399EF9"/>
        </w:tblBorders>
        <w:tblLook w:val="01E0" w:firstRow="1" w:lastRow="1" w:firstColumn="1" w:lastColumn="1" w:noHBand="0" w:noVBand="0"/>
      </w:tblPr>
      <w:tblGrid>
        <w:gridCol w:w="3777"/>
        <w:gridCol w:w="5580"/>
      </w:tblGrid>
      <w:tr w:rsidR="00461611" w:rsidTr="008513EE">
        <w:trPr>
          <w:cantSplit/>
          <w:tblHeader/>
        </w:trPr>
        <w:tc>
          <w:tcPr>
            <w:tcW w:w="3777" w:type="dxa"/>
          </w:tcPr>
          <w:p w:rsidR="00461611" w:rsidRDefault="00461611" w:rsidP="00AC43C2">
            <w:pPr>
              <w:pStyle w:val="TableHeader"/>
            </w:pPr>
            <w:r>
              <w:t>Action</w:t>
            </w:r>
          </w:p>
        </w:tc>
        <w:tc>
          <w:tcPr>
            <w:tcW w:w="5580" w:type="dxa"/>
            <w:shd w:val="clear" w:color="auto" w:fill="auto"/>
          </w:tcPr>
          <w:p w:rsidR="00461611" w:rsidRDefault="00461611" w:rsidP="00AC43C2">
            <w:pPr>
              <w:pStyle w:val="TableHeader"/>
            </w:pPr>
            <w:r>
              <w:t>Shortcut</w:t>
            </w:r>
          </w:p>
        </w:tc>
      </w:tr>
      <w:tr w:rsidR="00461611" w:rsidTr="008513EE">
        <w:trPr>
          <w:cantSplit/>
        </w:trPr>
        <w:tc>
          <w:tcPr>
            <w:tcW w:w="3777" w:type="dxa"/>
          </w:tcPr>
          <w:p w:rsidR="00461611" w:rsidRPr="00D3696A" w:rsidRDefault="00461611" w:rsidP="008513EE">
            <w:pPr>
              <w:pStyle w:val="TableText"/>
            </w:pPr>
            <w:r>
              <w:t>Open Test Navigator</w:t>
            </w:r>
          </w:p>
        </w:tc>
        <w:tc>
          <w:tcPr>
            <w:tcW w:w="5580" w:type="dxa"/>
            <w:shd w:val="clear" w:color="auto" w:fill="auto"/>
          </w:tcPr>
          <w:p w:rsidR="00461611" w:rsidRDefault="00461611" w:rsidP="00A724E4">
            <w:pPr>
              <w:pStyle w:val="TableText"/>
            </w:pPr>
            <w:r>
              <w:t>Alt + t + n</w:t>
            </w:r>
          </w:p>
        </w:tc>
      </w:tr>
      <w:tr w:rsidR="00461611" w:rsidTr="008513EE">
        <w:trPr>
          <w:cantSplit/>
        </w:trPr>
        <w:tc>
          <w:tcPr>
            <w:tcW w:w="3777" w:type="dxa"/>
          </w:tcPr>
          <w:p w:rsidR="00461611" w:rsidRPr="00D3696A" w:rsidRDefault="00461611" w:rsidP="00555B61">
            <w:pPr>
              <w:pStyle w:val="TableText"/>
            </w:pPr>
            <w:r>
              <w:t>Run test</w:t>
            </w:r>
          </w:p>
        </w:tc>
        <w:tc>
          <w:tcPr>
            <w:tcW w:w="5580" w:type="dxa"/>
            <w:shd w:val="clear" w:color="auto" w:fill="auto"/>
          </w:tcPr>
          <w:p w:rsidR="00461611" w:rsidRDefault="00461611" w:rsidP="00B90624">
            <w:pPr>
              <w:pStyle w:val="TableText"/>
            </w:pPr>
            <w:r>
              <w:t xml:space="preserve">Alt + t + t </w:t>
            </w:r>
          </w:p>
        </w:tc>
      </w:tr>
      <w:tr w:rsidR="00461611" w:rsidTr="008513EE">
        <w:trPr>
          <w:cantSplit/>
        </w:trPr>
        <w:tc>
          <w:tcPr>
            <w:tcW w:w="3777" w:type="dxa"/>
          </w:tcPr>
          <w:p w:rsidR="00461611" w:rsidRPr="00D3696A" w:rsidRDefault="00461611" w:rsidP="008513EE">
            <w:pPr>
              <w:pStyle w:val="TableText"/>
            </w:pPr>
            <w:r>
              <w:t>Open Method Shield window</w:t>
            </w:r>
          </w:p>
        </w:tc>
        <w:tc>
          <w:tcPr>
            <w:tcW w:w="5580" w:type="dxa"/>
            <w:shd w:val="clear" w:color="auto" w:fill="auto"/>
          </w:tcPr>
          <w:p w:rsidR="00461611" w:rsidRDefault="00461611" w:rsidP="008513EE">
            <w:pPr>
              <w:pStyle w:val="TableText"/>
            </w:pPr>
            <w:r>
              <w:t>Alt + t + s</w:t>
            </w:r>
          </w:p>
        </w:tc>
      </w:tr>
      <w:tr w:rsidR="00461611" w:rsidTr="008513EE">
        <w:trPr>
          <w:cantSplit/>
        </w:trPr>
        <w:tc>
          <w:tcPr>
            <w:tcW w:w="3777" w:type="dxa"/>
          </w:tcPr>
          <w:p w:rsidR="00461611" w:rsidRDefault="00461611" w:rsidP="00555B61">
            <w:pPr>
              <w:pStyle w:val="TableText"/>
            </w:pPr>
            <w:r>
              <w:t>Rerun last test</w:t>
            </w:r>
          </w:p>
        </w:tc>
        <w:tc>
          <w:tcPr>
            <w:tcW w:w="5580" w:type="dxa"/>
            <w:shd w:val="clear" w:color="auto" w:fill="auto"/>
          </w:tcPr>
          <w:p w:rsidR="00461611" w:rsidRDefault="00461611" w:rsidP="008513EE">
            <w:pPr>
              <w:pStyle w:val="TableText"/>
            </w:pPr>
            <w:r>
              <w:t>Alt + t + l</w:t>
            </w:r>
          </w:p>
        </w:tc>
      </w:tr>
      <w:tr w:rsidR="00461611" w:rsidTr="008513EE">
        <w:trPr>
          <w:cantSplit/>
        </w:trPr>
        <w:tc>
          <w:tcPr>
            <w:tcW w:w="3777" w:type="dxa"/>
          </w:tcPr>
          <w:p w:rsidR="00461611" w:rsidRDefault="00461611" w:rsidP="005B1451">
            <w:pPr>
              <w:pStyle w:val="TableText"/>
            </w:pPr>
            <w:r>
              <w:t>Run unit pending tests</w:t>
            </w:r>
          </w:p>
        </w:tc>
        <w:tc>
          <w:tcPr>
            <w:tcW w:w="5580" w:type="dxa"/>
            <w:shd w:val="clear" w:color="auto" w:fill="auto"/>
          </w:tcPr>
          <w:p w:rsidR="00461611" w:rsidRDefault="00461611" w:rsidP="008513EE">
            <w:pPr>
              <w:pStyle w:val="TableText"/>
            </w:pPr>
            <w:r>
              <w:t>Alt + t + p</w:t>
            </w:r>
          </w:p>
        </w:tc>
      </w:tr>
      <w:tr w:rsidR="00461611" w:rsidTr="008513EE">
        <w:trPr>
          <w:cantSplit/>
        </w:trPr>
        <w:tc>
          <w:tcPr>
            <w:tcW w:w="3777" w:type="dxa"/>
          </w:tcPr>
          <w:p w:rsidR="00461611" w:rsidRDefault="00461611" w:rsidP="005B1451">
            <w:pPr>
              <w:pStyle w:val="TableText"/>
            </w:pPr>
            <w:r>
              <w:t>Cancel test run</w:t>
            </w:r>
          </w:p>
        </w:tc>
        <w:tc>
          <w:tcPr>
            <w:tcW w:w="5580" w:type="dxa"/>
            <w:shd w:val="clear" w:color="auto" w:fill="auto"/>
          </w:tcPr>
          <w:p w:rsidR="00461611" w:rsidRDefault="00461611" w:rsidP="008513EE">
            <w:pPr>
              <w:pStyle w:val="TableText"/>
            </w:pPr>
            <w:r>
              <w:t>Alt + t + Esc</w:t>
            </w:r>
          </w:p>
        </w:tc>
      </w:tr>
      <w:tr w:rsidR="00461611" w:rsidTr="008513EE">
        <w:trPr>
          <w:cantSplit/>
        </w:trPr>
        <w:tc>
          <w:tcPr>
            <w:tcW w:w="3777" w:type="dxa"/>
          </w:tcPr>
          <w:p w:rsidR="00461611" w:rsidRDefault="00461611" w:rsidP="005B1451">
            <w:pPr>
              <w:pStyle w:val="TableText"/>
            </w:pPr>
            <w:r>
              <w:t>Debug</w:t>
            </w:r>
          </w:p>
        </w:tc>
        <w:tc>
          <w:tcPr>
            <w:tcW w:w="5580" w:type="dxa"/>
            <w:shd w:val="clear" w:color="auto" w:fill="auto"/>
          </w:tcPr>
          <w:p w:rsidR="00461611" w:rsidRDefault="00461611" w:rsidP="008513EE">
            <w:pPr>
              <w:pStyle w:val="TableText"/>
            </w:pPr>
            <w:r>
              <w:t>Alt + t + d</w:t>
            </w:r>
          </w:p>
        </w:tc>
      </w:tr>
    </w:tbl>
    <w:p w:rsidR="00461611" w:rsidRPr="008513EE" w:rsidRDefault="00461611" w:rsidP="008513EE"/>
    <w:p w:rsidR="00461611" w:rsidRDefault="00461611" w:rsidP="008513EE"/>
    <w:p w:rsidR="00461611" w:rsidRDefault="00461611" w:rsidP="008513EE">
      <w:r>
        <w:t xml:space="preserve">  </w:t>
      </w:r>
    </w:p>
    <w:p w:rsidR="00461611" w:rsidRDefault="00461611" w:rsidP="00C93CCB"/>
    <w:p w:rsidR="009E7CA0" w:rsidRPr="009E7CA0" w:rsidRDefault="009E7CA0" w:rsidP="009E7CA0">
      <w:pPr>
        <w:pStyle w:val="BodyText"/>
      </w:pPr>
      <w:r>
        <w:t>This is a body text.</w:t>
      </w:r>
    </w:p>
    <w:p w:rsidR="006C54DA" w:rsidRDefault="006C54DA" w:rsidP="006C54DA">
      <w:pPr>
        <w:pStyle w:val="Heading2"/>
      </w:pPr>
      <w:bookmarkStart w:id="767" w:name="_Toc395545268"/>
      <w:r>
        <w:t>Heading 2</w:t>
      </w:r>
      <w:bookmarkEnd w:id="767"/>
    </w:p>
    <w:p w:rsidR="006C54DA" w:rsidRDefault="006C54DA" w:rsidP="006C54DA">
      <w:pPr>
        <w:pStyle w:val="Heading2"/>
      </w:pPr>
      <w:bookmarkStart w:id="768" w:name="_Toc395545269"/>
      <w:r>
        <w:t>Heading 2</w:t>
      </w:r>
      <w:bookmarkEnd w:id="768"/>
    </w:p>
    <w:p w:rsidR="006C54DA" w:rsidRDefault="006C54DA" w:rsidP="006C54DA">
      <w:pPr>
        <w:pStyle w:val="Heading2"/>
      </w:pPr>
      <w:bookmarkStart w:id="769" w:name="_Toc395545270"/>
      <w:r>
        <w:t>Heading 2</w:t>
      </w:r>
      <w:bookmarkEnd w:id="769"/>
    </w:p>
    <w:p w:rsidR="006C54DA" w:rsidRPr="006C54DA" w:rsidRDefault="006C54DA" w:rsidP="00DD61A5">
      <w:pPr>
        <w:pStyle w:val="Heading1"/>
      </w:pPr>
      <w:bookmarkStart w:id="770" w:name="_Toc395545271"/>
      <w:r>
        <w:t>Chapter 2</w:t>
      </w:r>
      <w:bookmarkEnd w:id="770"/>
    </w:p>
    <w:p w:rsidR="00845F5C" w:rsidRDefault="00845F5C"/>
    <w:p w:rsidR="006C54DA" w:rsidRDefault="006C54DA" w:rsidP="0079342E">
      <w:pPr>
        <w:pStyle w:val="Heading2"/>
      </w:pPr>
      <w:bookmarkStart w:id="771" w:name="_Toc395545272"/>
      <w:r>
        <w:t>Heading 2</w:t>
      </w:r>
      <w:bookmarkEnd w:id="771"/>
    </w:p>
    <w:p w:rsidR="00DD61A5" w:rsidRDefault="00DD61A5" w:rsidP="0079342E">
      <w:pPr>
        <w:pStyle w:val="Heading3"/>
      </w:pPr>
      <w:bookmarkStart w:id="772" w:name="_Toc395545273"/>
      <w:r>
        <w:t>Heading 3</w:t>
      </w:r>
      <w:bookmarkEnd w:id="772"/>
    </w:p>
    <w:p w:rsidR="0034056B" w:rsidRDefault="0034056B" w:rsidP="0034056B">
      <w:pPr>
        <w:pStyle w:val="Heading4"/>
      </w:pPr>
      <w:r>
        <w:t>Heading 4</w:t>
      </w:r>
    </w:p>
    <w:p w:rsidR="0034056B" w:rsidRPr="0034056B" w:rsidRDefault="0034056B" w:rsidP="0034056B">
      <w:pPr>
        <w:pStyle w:val="Heading4"/>
      </w:pPr>
      <w:r>
        <w:t>Heading 4</w:t>
      </w:r>
    </w:p>
    <w:p w:rsidR="00DD61A5" w:rsidRDefault="00DD61A5" w:rsidP="00DD61A5">
      <w:pPr>
        <w:pStyle w:val="Heading2"/>
      </w:pPr>
      <w:bookmarkStart w:id="773" w:name="_Toc395545274"/>
      <w:r>
        <w:t>Heading 2</w:t>
      </w:r>
      <w:bookmarkEnd w:id="773"/>
    </w:p>
    <w:p w:rsidR="00DD61A5" w:rsidRDefault="00DD61A5" w:rsidP="00DD61A5">
      <w:pPr>
        <w:pStyle w:val="Heading3"/>
      </w:pPr>
      <w:bookmarkStart w:id="774" w:name="_Toc395545275"/>
      <w:r>
        <w:t>Heading 3</w:t>
      </w:r>
      <w:bookmarkEnd w:id="774"/>
    </w:p>
    <w:p w:rsidR="00DD61A5" w:rsidRDefault="00DD61A5" w:rsidP="00DD61A5">
      <w:pPr>
        <w:pStyle w:val="Heading3"/>
      </w:pPr>
      <w:bookmarkStart w:id="775" w:name="_Toc395545276"/>
      <w:r>
        <w:t>Heading 3</w:t>
      </w:r>
      <w:bookmarkEnd w:id="775"/>
    </w:p>
    <w:p w:rsidR="005D335C" w:rsidRPr="005D335C" w:rsidRDefault="005D335C" w:rsidP="0079342E">
      <w:pPr>
        <w:pStyle w:val="Heading4"/>
      </w:pPr>
      <w:r>
        <w:t>Heading 4</w:t>
      </w:r>
    </w:p>
    <w:p w:rsidR="00DD61A5" w:rsidRDefault="00DD61A5" w:rsidP="00DD61A5">
      <w:pPr>
        <w:pStyle w:val="BodyText"/>
      </w:pPr>
    </w:p>
    <w:p w:rsidR="00DD61A5" w:rsidRPr="00DD61A5" w:rsidRDefault="00DD61A5" w:rsidP="00DD61A5">
      <w:pPr>
        <w:pStyle w:val="BodyText"/>
        <w:sectPr w:rsidR="00DD61A5" w:rsidRPr="00DD61A5" w:rsidSect="00461611">
          <w:type w:val="oddPage"/>
          <w:pgSz w:w="12240" w:h="15840" w:code="1"/>
          <w:pgMar w:top="1440" w:right="1080" w:bottom="1440" w:left="1440" w:header="504" w:footer="720" w:gutter="0"/>
          <w:cols w:space="720"/>
        </w:sectPr>
      </w:pPr>
    </w:p>
    <w:p w:rsidR="00845F5C" w:rsidRDefault="00845F5C" w:rsidP="009764E6">
      <w:pPr>
        <w:pStyle w:val="Heading2"/>
      </w:pPr>
    </w:p>
    <w:sectPr w:rsidR="00845F5C">
      <w:footerReference w:type="default" r:id="rId79"/>
      <w:type w:val="oddPage"/>
      <w:pgSz w:w="12240" w:h="15840"/>
      <w:pgMar w:top="1440" w:right="1080" w:bottom="1440" w:left="1440" w:header="504"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611" w:rsidRDefault="00461611">
      <w:r>
        <w:separator/>
      </w:r>
    </w:p>
  </w:endnote>
  <w:endnote w:type="continuationSeparator" w:id="0">
    <w:p w:rsidR="00461611" w:rsidRDefault="00461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F5C" w:rsidRDefault="00845F5C">
    <w:pPr>
      <w:pStyle w:val="Footer"/>
    </w:pPr>
    <w:r>
      <w:fldChar w:fldCharType="begin"/>
    </w:r>
    <w:r>
      <w:instrText>PAGE</w:instrText>
    </w:r>
    <w:r>
      <w:fldChar w:fldCharType="separate"/>
    </w:r>
    <w:r w:rsidR="00461611">
      <w:rPr>
        <w:noProof/>
      </w:rPr>
      <w:t>171</w:t>
    </w:r>
    <w:r>
      <w:fldChar w:fldCharType="end"/>
    </w:r>
    <w:r>
      <w:t xml:space="preserve">  </w:t>
    </w:r>
    <w:r>
      <w:fldChar w:fldCharType="begin"/>
    </w:r>
    <w:r>
      <w:instrText>SYMBOL 183 \f "Symbol"</w:instrText>
    </w:r>
    <w:r>
      <w:fldChar w:fldCharType="end"/>
    </w:r>
    <w:r>
      <w:t xml:space="preserve">  </w:t>
    </w:r>
    <w:r>
      <w:fldChar w:fldCharType="begin"/>
    </w:r>
    <w:r>
      <w:instrText>STYLEREF "1"</w:instrText>
    </w:r>
    <w:r>
      <w:fldChar w:fldCharType="end"/>
    </w:r>
    <w:r>
      <w:tab/>
    </w:r>
    <w:r>
      <w:fldChar w:fldCharType="begin"/>
    </w:r>
    <w:r>
      <w:instrText>TITLE</w:instrText>
    </w:r>
    <w:r>
      <w:fldChar w:fldCharType="separate"/>
    </w:r>
    <w:r w:rsidR="00461611">
      <w:t>Typemock Isolator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52F" w:rsidRPr="0027752F" w:rsidRDefault="0027752F" w:rsidP="0027752F">
    <w:pPr>
      <w:pStyle w:val="Footer"/>
      <w:framePr w:wrap="around" w:vAnchor="text" w:hAnchor="text" w:xAlign="right" w:y="1"/>
      <w:rPr>
        <w:rStyle w:val="PageNumber"/>
        <w:b w:val="0"/>
        <w:sz w:val="18"/>
      </w:rPr>
    </w:pPr>
    <w:r w:rsidRPr="0027752F">
      <w:rPr>
        <w:rStyle w:val="PageNumber"/>
        <w:b w:val="0"/>
        <w:sz w:val="18"/>
        <w:rtl/>
      </w:rPr>
      <w:fldChar w:fldCharType="begin"/>
    </w:r>
    <w:r w:rsidRPr="0027752F">
      <w:rPr>
        <w:rStyle w:val="PageNumber"/>
        <w:b w:val="0"/>
        <w:sz w:val="18"/>
      </w:rPr>
      <w:instrText xml:space="preserve">PAGE  </w:instrText>
    </w:r>
    <w:r w:rsidRPr="0027752F">
      <w:rPr>
        <w:rStyle w:val="PageNumber"/>
        <w:b w:val="0"/>
        <w:sz w:val="18"/>
        <w:rtl/>
      </w:rPr>
      <w:fldChar w:fldCharType="separate"/>
    </w:r>
    <w:r w:rsidR="003D2AAC">
      <w:rPr>
        <w:rStyle w:val="PageNumber"/>
        <w:b w:val="0"/>
        <w:noProof/>
        <w:sz w:val="18"/>
      </w:rPr>
      <w:t>2</w:t>
    </w:r>
    <w:r w:rsidRPr="0027752F">
      <w:rPr>
        <w:rStyle w:val="PageNumber"/>
        <w:b w:val="0"/>
        <w:sz w:val="18"/>
        <w:rtl/>
      </w:rPr>
      <w:fldChar w:fldCharType="end"/>
    </w:r>
  </w:p>
  <w:p w:rsidR="00845F5C" w:rsidRPr="0027752F" w:rsidRDefault="0027752F" w:rsidP="0027752F">
    <w:pPr>
      <w:pStyle w:val="Footer"/>
      <w:rPr>
        <w:b w:val="0"/>
      </w:rPr>
    </w:pPr>
    <w:r w:rsidRPr="0027752F">
      <w:rPr>
        <w:b w:val="0"/>
      </w:rPr>
      <w:fldChar w:fldCharType="begin"/>
    </w:r>
    <w:r w:rsidRPr="0027752F">
      <w:rPr>
        <w:b w:val="0"/>
      </w:rPr>
      <w:instrText xml:space="preserve"> STYLEREF  "Heading 1"  \* MERGEFORMAT </w:instrText>
    </w:r>
    <w:r w:rsidRPr="0027752F">
      <w:rPr>
        <w:b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611" w:rsidRDefault="004616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52F" w:rsidRPr="0027752F" w:rsidRDefault="0027752F" w:rsidP="0027752F">
    <w:pPr>
      <w:pStyle w:val="Footer"/>
      <w:framePr w:wrap="around" w:vAnchor="text" w:hAnchor="text" w:xAlign="right" w:y="1"/>
      <w:rPr>
        <w:rStyle w:val="PageNumber"/>
        <w:b w:val="0"/>
        <w:sz w:val="18"/>
      </w:rPr>
    </w:pPr>
    <w:r w:rsidRPr="0027752F">
      <w:rPr>
        <w:rStyle w:val="PageNumber"/>
        <w:b w:val="0"/>
        <w:sz w:val="18"/>
        <w:rtl/>
      </w:rPr>
      <w:fldChar w:fldCharType="begin"/>
    </w:r>
    <w:r w:rsidRPr="0027752F">
      <w:rPr>
        <w:rStyle w:val="PageNumber"/>
        <w:b w:val="0"/>
        <w:sz w:val="18"/>
      </w:rPr>
      <w:instrText xml:space="preserve">PAGE  </w:instrText>
    </w:r>
    <w:r w:rsidRPr="0027752F">
      <w:rPr>
        <w:rStyle w:val="PageNumber"/>
        <w:b w:val="0"/>
        <w:sz w:val="18"/>
        <w:rtl/>
      </w:rPr>
      <w:fldChar w:fldCharType="separate"/>
    </w:r>
    <w:r w:rsidR="00461611">
      <w:rPr>
        <w:rStyle w:val="PageNumber"/>
        <w:b w:val="0"/>
        <w:noProof/>
        <w:sz w:val="18"/>
      </w:rPr>
      <w:t>171</w:t>
    </w:r>
    <w:r w:rsidRPr="0027752F">
      <w:rPr>
        <w:rStyle w:val="PageNumber"/>
        <w:b w:val="0"/>
        <w:sz w:val="18"/>
        <w:rtl/>
      </w:rPr>
      <w:fldChar w:fldCharType="end"/>
    </w:r>
  </w:p>
  <w:p w:rsidR="00845F5C" w:rsidRPr="0027752F" w:rsidRDefault="0027752F" w:rsidP="0027752F">
    <w:pPr>
      <w:pStyle w:val="Footer"/>
      <w:rPr>
        <w:b w:val="0"/>
      </w:rPr>
    </w:pPr>
    <w:r w:rsidRPr="0027752F">
      <w:rPr>
        <w:b w:val="0"/>
      </w:rPr>
      <w:fldChar w:fldCharType="begin"/>
    </w:r>
    <w:r w:rsidRPr="0027752F">
      <w:rPr>
        <w:b w:val="0"/>
      </w:rPr>
      <w:instrText xml:space="preserve"> STYLEREF  "Heading 1"  \* MERGEFORMAT </w:instrText>
    </w:r>
    <w:r w:rsidRPr="0027752F">
      <w:rPr>
        <w:b w:val="0"/>
      </w:rPr>
      <w:fldChar w:fldCharType="separate"/>
    </w:r>
    <w:r w:rsidR="00461611">
      <w:rPr>
        <w:b w:val="0"/>
        <w:noProof/>
      </w:rPr>
      <w:t>Chapter 2</w:t>
    </w:r>
    <w:r w:rsidRPr="0027752F">
      <w:rPr>
        <w:b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611" w:rsidRDefault="00461611">
      <w:r>
        <w:separator/>
      </w:r>
    </w:p>
  </w:footnote>
  <w:footnote w:type="continuationSeparator" w:id="0">
    <w:p w:rsidR="00461611" w:rsidRDefault="004616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729" w:rsidRDefault="005B1729" w:rsidP="005B1729">
    <w:pPr>
      <w:pStyle w:val="Header"/>
    </w:pPr>
    <w:r>
      <w:rPr>
        <w:noProof/>
      </w:rPr>
      <w:drawing>
        <wp:inline distT="0" distB="0" distL="0" distR="0" wp14:anchorId="72CFA442" wp14:editId="22DD6A05">
          <wp:extent cx="914400" cy="690245"/>
          <wp:effectExtent l="0" t="0" r="0" b="0"/>
          <wp:docPr id="2" name="Picture 2" descr="flue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en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90245"/>
                  </a:xfrm>
                  <a:prstGeom prst="rect">
                    <a:avLst/>
                  </a:prstGeom>
                  <a:noFill/>
                  <a:ln>
                    <a:noFill/>
                  </a:ln>
                </pic:spPr>
              </pic:pic>
            </a:graphicData>
          </a:graphic>
        </wp:inline>
      </w:drawing>
    </w:r>
  </w:p>
  <w:p w:rsidR="005B1729" w:rsidRPr="00E01E56" w:rsidRDefault="005B1729" w:rsidP="005B1729">
    <w:pPr>
      <w:pStyle w:val="Header"/>
      <w:jc w:val="right"/>
      <w:rPr>
        <w:rFonts w:ascii="Times New Roman" w:hAnsi="Times New Roman" w:cs="Times New Roman"/>
        <w:color w:val="404040"/>
        <w:sz w:val="24"/>
        <w:szCs w:val="24"/>
      </w:rPr>
    </w:pPr>
    <w:r w:rsidRPr="00E01E56">
      <w:rPr>
        <w:rFonts w:ascii="Times New Roman" w:hAnsi="Times New Roman" w:cs="Times New Roman"/>
        <w:i/>
        <w:smallCaps/>
        <w:color w:val="404040"/>
        <w:spacing w:val="20"/>
        <w:sz w:val="24"/>
        <w:szCs w:val="24"/>
      </w:rPr>
      <w:t>Confidential</w:t>
    </w:r>
  </w:p>
  <w:p w:rsidR="005B1729" w:rsidRDefault="005B17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E56" w:rsidRDefault="00E01E56">
    <w:pPr>
      <w:pStyle w:val="Header"/>
    </w:pPr>
    <w:r>
      <w:rPr>
        <w:noProof/>
      </w:rPr>
      <w:drawing>
        <wp:inline distT="0" distB="0" distL="0" distR="0" wp14:anchorId="48069A43" wp14:editId="4058E1CB">
          <wp:extent cx="914400" cy="690245"/>
          <wp:effectExtent l="0" t="0" r="0" b="0"/>
          <wp:docPr id="1" name="Picture 1" descr="flue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en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90245"/>
                  </a:xfrm>
                  <a:prstGeom prst="rect">
                    <a:avLst/>
                  </a:prstGeom>
                  <a:noFill/>
                  <a:ln>
                    <a:noFill/>
                  </a:ln>
                </pic:spPr>
              </pic:pic>
            </a:graphicData>
          </a:graphic>
        </wp:inline>
      </w:drawing>
    </w:r>
  </w:p>
  <w:p w:rsidR="00E01E56" w:rsidRDefault="00E01E56" w:rsidP="005B1729">
    <w:pPr>
      <w:pStyle w:val="Header"/>
      <w:jc w:val="right"/>
      <w:rPr>
        <w:rFonts w:ascii="Times New Roman" w:hAnsi="Times New Roman" w:cs="Times New Roman"/>
        <w:i/>
        <w:smallCaps/>
        <w:color w:val="404040"/>
        <w:spacing w:val="20"/>
        <w:sz w:val="24"/>
        <w:szCs w:val="24"/>
      </w:rPr>
    </w:pPr>
    <w:r w:rsidRPr="00E01E56">
      <w:rPr>
        <w:rFonts w:ascii="Times New Roman" w:hAnsi="Times New Roman" w:cs="Times New Roman"/>
        <w:i/>
        <w:smallCaps/>
        <w:color w:val="404040"/>
        <w:spacing w:val="20"/>
        <w:sz w:val="24"/>
        <w:szCs w:val="24"/>
      </w:rPr>
      <w:t>Confidential</w:t>
    </w:r>
  </w:p>
  <w:p w:rsidR="00EF5EBF" w:rsidRDefault="00EF5EBF" w:rsidP="005B1729">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611" w:rsidRDefault="004616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BE0570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F80E96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C48042C"/>
    <w:lvl w:ilvl="0">
      <w:start w:val="1"/>
      <w:numFmt w:val="decimal"/>
      <w:pStyle w:val="ListNumber3"/>
      <w:lvlText w:val="%1."/>
      <w:lvlJc w:val="left"/>
      <w:pPr>
        <w:tabs>
          <w:tab w:val="num" w:pos="926"/>
        </w:tabs>
        <w:ind w:left="926" w:hanging="360"/>
      </w:pPr>
    </w:lvl>
  </w:abstractNum>
  <w:abstractNum w:abstractNumId="3">
    <w:nsid w:val="FFFFFF7F"/>
    <w:multiLevelType w:val="singleLevel"/>
    <w:tmpl w:val="A6E2B78A"/>
    <w:lvl w:ilvl="0">
      <w:start w:val="1"/>
      <w:numFmt w:val="decimal"/>
      <w:pStyle w:val="ListNumber2"/>
      <w:lvlText w:val="%1."/>
      <w:lvlJc w:val="left"/>
      <w:pPr>
        <w:tabs>
          <w:tab w:val="num" w:pos="720"/>
        </w:tabs>
        <w:ind w:left="720" w:hanging="360"/>
      </w:pPr>
    </w:lvl>
  </w:abstractNum>
  <w:abstractNum w:abstractNumId="4">
    <w:nsid w:val="FFFFFF80"/>
    <w:multiLevelType w:val="singleLevel"/>
    <w:tmpl w:val="2140F40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E2809F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F36FB8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1AEEE6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37AF8EA"/>
    <w:lvl w:ilvl="0">
      <w:start w:val="1"/>
      <w:numFmt w:val="decimal"/>
      <w:pStyle w:val="ListNumber"/>
      <w:lvlText w:val="%1."/>
      <w:lvlJc w:val="left"/>
      <w:pPr>
        <w:tabs>
          <w:tab w:val="num" w:pos="360"/>
        </w:tabs>
        <w:ind w:left="360" w:hanging="360"/>
      </w:pPr>
    </w:lvl>
  </w:abstractNum>
  <w:abstractNum w:abstractNumId="9">
    <w:nsid w:val="FFFFFF89"/>
    <w:multiLevelType w:val="singleLevel"/>
    <w:tmpl w:val="D2A208E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DD550C5"/>
    <w:multiLevelType w:val="singleLevel"/>
    <w:tmpl w:val="63E602D4"/>
    <w:name w:val="C1H Number"/>
    <w:lvl w:ilvl="0">
      <w:start w:val="1"/>
      <w:numFmt w:val="decimal"/>
      <w:lvlRestart w:val="0"/>
      <w:pStyle w:val="C1HNumber"/>
      <w:lvlText w:val="%1."/>
      <w:lvlJc w:val="left"/>
      <w:pPr>
        <w:tabs>
          <w:tab w:val="num" w:pos="720"/>
        </w:tabs>
        <w:ind w:left="720" w:hanging="360"/>
      </w:pPr>
      <w:rPr>
        <w:rFonts w:hint="default"/>
      </w:rPr>
    </w:lvl>
  </w:abstractNum>
  <w:abstractNum w:abstractNumId="11">
    <w:nsid w:val="1829024B"/>
    <w:multiLevelType w:val="hybridMultilevel"/>
    <w:tmpl w:val="6D56D416"/>
    <w:lvl w:ilvl="0" w:tplc="9C42222A">
      <w:start w:val="1"/>
      <w:numFmt w:val="bullet"/>
      <w:pStyle w:val="TableBullet1"/>
      <w:lvlText w:val=""/>
      <w:lvlJc w:val="left"/>
      <w:pPr>
        <w:tabs>
          <w:tab w:val="num" w:pos="360"/>
        </w:tabs>
        <w:ind w:left="360" w:hanging="360"/>
      </w:pPr>
      <w:rPr>
        <w:rFonts w:ascii="Symbol" w:hAnsi="Symbol" w:hint="default"/>
        <w:color w:val="399EF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A123BA8"/>
    <w:multiLevelType w:val="singleLevel"/>
    <w:tmpl w:val="6A188CFE"/>
    <w:name w:val="C1H Number 2"/>
    <w:lvl w:ilvl="0">
      <w:start w:val="1"/>
      <w:numFmt w:val="decimal"/>
      <w:lvlRestart w:val="0"/>
      <w:pStyle w:val="C1HNumber2"/>
      <w:lvlText w:val="%1."/>
      <w:lvlJc w:val="left"/>
      <w:pPr>
        <w:tabs>
          <w:tab w:val="num" w:pos="1080"/>
        </w:tabs>
        <w:ind w:left="1080" w:hanging="360"/>
      </w:pPr>
      <w:rPr>
        <w:rFonts w:hint="default"/>
      </w:rPr>
    </w:lvl>
  </w:abstractNum>
  <w:abstractNum w:abstractNumId="13">
    <w:nsid w:val="3A1E4460"/>
    <w:multiLevelType w:val="hybridMultilevel"/>
    <w:tmpl w:val="9B92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B3723C"/>
    <w:multiLevelType w:val="singleLevel"/>
    <w:tmpl w:val="A9E8BF76"/>
    <w:name w:val="C1H Bullet 2A"/>
    <w:lvl w:ilvl="0">
      <w:start w:val="1"/>
      <w:numFmt w:val="bullet"/>
      <w:lvlRestart w:val="0"/>
      <w:pStyle w:val="C1HBullet2A"/>
      <w:lvlText w:val="o"/>
      <w:lvlJc w:val="left"/>
      <w:pPr>
        <w:tabs>
          <w:tab w:val="num" w:pos="1080"/>
        </w:tabs>
        <w:ind w:left="1080" w:hanging="360"/>
      </w:pPr>
      <w:rPr>
        <w:rFonts w:ascii="Courier New" w:hAnsi="Courier New" w:hint="default"/>
      </w:rPr>
    </w:lvl>
  </w:abstractNum>
  <w:abstractNum w:abstractNumId="15">
    <w:nsid w:val="4AE02D1F"/>
    <w:multiLevelType w:val="singleLevel"/>
    <w:tmpl w:val="62A6155E"/>
    <w:name w:val="C1H Bullet 2"/>
    <w:lvl w:ilvl="0">
      <w:start w:val="1"/>
      <w:numFmt w:val="bullet"/>
      <w:lvlRestart w:val="0"/>
      <w:pStyle w:val="C1HBullet2"/>
      <w:lvlText w:val=""/>
      <w:lvlJc w:val="left"/>
      <w:pPr>
        <w:tabs>
          <w:tab w:val="num" w:pos="1080"/>
        </w:tabs>
        <w:ind w:left="1080" w:hanging="360"/>
      </w:pPr>
      <w:rPr>
        <w:rFonts w:ascii="Symbol" w:hAnsi="Symbol" w:hint="default"/>
      </w:rPr>
    </w:lvl>
  </w:abstractNum>
  <w:abstractNum w:abstractNumId="16">
    <w:nsid w:val="501E4B98"/>
    <w:multiLevelType w:val="multilevel"/>
    <w:tmpl w:val="E09ECBE6"/>
    <w:lvl w:ilvl="0">
      <w:start w:val="1"/>
      <w:numFmt w:val="decimal"/>
      <w:lvlText w:val="%1."/>
      <w:lvlJc w:val="left"/>
      <w:pPr>
        <w:tabs>
          <w:tab w:val="num" w:pos="821"/>
        </w:tabs>
        <w:ind w:left="360" w:hanging="360"/>
      </w:pPr>
      <w:rPr>
        <w:rFonts w:hint="default"/>
      </w:rPr>
    </w:lvl>
    <w:lvl w:ilvl="1">
      <w:start w:val="1"/>
      <w:numFmt w:val="decimal"/>
      <w:lvlText w:val="%1.%2"/>
      <w:lvlJc w:val="left"/>
      <w:pPr>
        <w:ind w:left="720" w:hanging="360"/>
      </w:pPr>
      <w:rPr>
        <w:rFonts w:hint="default"/>
      </w:rPr>
    </w:lvl>
    <w:lvl w:ilvl="2">
      <w:start w:val="1"/>
      <w:numFmt w:val="decimal"/>
      <w:pStyle w:val="MidTopic"/>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5F6A42A6"/>
    <w:multiLevelType w:val="multilevel"/>
    <w:tmpl w:val="E8BAA888"/>
    <w:lvl w:ilvl="0">
      <w:start w:val="1"/>
      <w:numFmt w:val="decimal"/>
      <w:pStyle w:val="Heading1"/>
      <w:lvlText w:val="%1."/>
      <w:lvlJc w:val="left"/>
      <w:pPr>
        <w:ind w:left="821" w:hanging="821"/>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907" w:hanging="907"/>
      </w:pPr>
      <w:rPr>
        <w:rFonts w:hint="default"/>
      </w:rPr>
    </w:lvl>
    <w:lvl w:ilvl="3">
      <w:start w:val="1"/>
      <w:numFmt w:val="decimal"/>
      <w:pStyle w:val="Heading4"/>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74E37797"/>
    <w:multiLevelType w:val="singleLevel"/>
    <w:tmpl w:val="6262CDFE"/>
    <w:name w:val="C1H Bullet"/>
    <w:lvl w:ilvl="0">
      <w:start w:val="1"/>
      <w:numFmt w:val="bullet"/>
      <w:lvlRestart w:val="0"/>
      <w:pStyle w:val="C1HBullet"/>
      <w:lvlText w:val=""/>
      <w:lvlJc w:val="left"/>
      <w:pPr>
        <w:tabs>
          <w:tab w:val="num" w:pos="720"/>
        </w:tabs>
        <w:ind w:left="720" w:hanging="360"/>
      </w:pPr>
      <w:rPr>
        <w:rFonts w:ascii="Symbol" w:hAnsi="Symbol" w:hint="default"/>
      </w:rPr>
    </w:lvl>
  </w:abstractNum>
  <w:num w:numId="1">
    <w:abstractNumId w:val="9"/>
  </w:num>
  <w:num w:numId="2">
    <w:abstractNumId w:val="7"/>
  </w:num>
  <w:num w:numId="3">
    <w:abstractNumId w:val="8"/>
  </w:num>
  <w:num w:numId="4">
    <w:abstractNumId w:val="3"/>
  </w:num>
  <w:num w:numId="5">
    <w:abstractNumId w:val="18"/>
  </w:num>
  <w:num w:numId="6">
    <w:abstractNumId w:val="15"/>
  </w:num>
  <w:num w:numId="7">
    <w:abstractNumId w:val="14"/>
  </w:num>
  <w:num w:numId="8">
    <w:abstractNumId w:val="10"/>
  </w:num>
  <w:num w:numId="9">
    <w:abstractNumId w:val="12"/>
  </w:num>
  <w:num w:numId="10">
    <w:abstractNumId w:val="6"/>
  </w:num>
  <w:num w:numId="11">
    <w:abstractNumId w:val="5"/>
  </w:num>
  <w:num w:numId="12">
    <w:abstractNumId w:val="4"/>
  </w:num>
  <w:num w:numId="13">
    <w:abstractNumId w:val="2"/>
  </w:num>
  <w:num w:numId="14">
    <w:abstractNumId w:val="1"/>
  </w:num>
  <w:num w:numId="15">
    <w:abstractNumId w:val="0"/>
  </w:num>
  <w:num w:numId="16">
    <w:abstractNumId w:val="16"/>
  </w:num>
  <w:num w:numId="17">
    <w:abstractNumId w:val="17"/>
  </w:num>
  <w:num w:numId="18">
    <w:abstractNumId w:val="11"/>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13"/>
  </w:num>
  <w:num w:numId="36">
    <w:abstractNumId w:val="8"/>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 w:numId="40">
    <w:abstractNumId w:val="8"/>
    <w:lvlOverride w:ilvl="0">
      <w:startOverride w:val="1"/>
    </w:lvlOverride>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 w:numId="44">
    <w:abstractNumId w:val="8"/>
    <w:lvlOverride w:ilvl="0">
      <w:startOverride w:val="1"/>
    </w:lvlOverride>
  </w:num>
  <w:num w:numId="45">
    <w:abstractNumId w:val="8"/>
    <w:lvlOverride w:ilvl="0">
      <w:startOverride w:val="1"/>
    </w:lvlOverride>
  </w:num>
  <w:num w:numId="46">
    <w:abstractNumId w:val="8"/>
    <w:lvlOverride w:ilvl="0">
      <w:startOverride w:val="1"/>
    </w:lvlOverride>
  </w:num>
  <w:num w:numId="47">
    <w:abstractNumId w:val="8"/>
    <w:lvlOverride w:ilvl="0">
      <w:startOverride w:val="1"/>
    </w:lvlOverride>
  </w:num>
  <w:num w:numId="48">
    <w:abstractNumId w:val="8"/>
    <w:lvlOverride w:ilvl="0">
      <w:startOverride w:val="1"/>
    </w:lvlOverride>
  </w:num>
  <w:num w:numId="49">
    <w:abstractNumId w:val="8"/>
    <w:lvlOverride w:ilvl="0">
      <w:startOverride w:val="1"/>
    </w:lvlOverride>
  </w:num>
  <w:num w:numId="50">
    <w:abstractNumId w:val="8"/>
    <w:lvlOverride w:ilvl="0">
      <w:startOverride w:val="1"/>
    </w:lvlOverride>
  </w:num>
  <w:num w:numId="51">
    <w:abstractNumId w:val="8"/>
    <w:lvlOverride w:ilvl="0">
      <w:startOverride w:val="1"/>
    </w:lvlOverride>
  </w:num>
  <w:num w:numId="52">
    <w:abstractNumId w:val="8"/>
    <w:lvlOverride w:ilvl="0">
      <w:startOverride w:val="1"/>
    </w:lvlOverride>
  </w:num>
  <w:num w:numId="53">
    <w:abstractNumId w:val="8"/>
    <w:lvlOverride w:ilvl="0">
      <w:startOverride w:val="1"/>
    </w:lvlOverride>
  </w:num>
  <w:num w:numId="54">
    <w:abstractNumId w:val="8"/>
    <w:lvlOverride w:ilvl="0">
      <w:startOverride w:val="1"/>
    </w:lvlOverride>
  </w:num>
  <w:num w:numId="55">
    <w:abstractNumId w:val="8"/>
    <w:lvlOverride w:ilvl="0">
      <w:startOverride w:val="1"/>
    </w:lvlOverride>
  </w:num>
  <w:num w:numId="56">
    <w:abstractNumId w:val="8"/>
    <w:lvlOverride w:ilvl="0">
      <w:startOverride w:val="1"/>
    </w:lvlOverride>
  </w:num>
  <w:num w:numId="57">
    <w:abstractNumId w:val="8"/>
    <w:lvlOverride w:ilvl="0">
      <w:startOverride w:val="1"/>
    </w:lvlOverride>
  </w:num>
  <w:num w:numId="58">
    <w:abstractNumId w:val="8"/>
    <w:lvlOverride w:ilvl="0">
      <w:startOverride w:val="1"/>
    </w:lvlOverride>
  </w:num>
  <w:num w:numId="59">
    <w:abstractNumId w:val="8"/>
    <w:lvlOverride w:ilvl="0">
      <w:startOverride w:val="1"/>
    </w:lvlOverride>
  </w:num>
  <w:num w:numId="60">
    <w:abstractNumId w:val="8"/>
    <w:lvlOverride w:ilvl="0">
      <w:startOverride w:val="1"/>
    </w:lvlOverride>
  </w:num>
  <w:num w:numId="61">
    <w:abstractNumId w:val="8"/>
    <w:lvlOverride w:ilvl="0">
      <w:startOverride w:val="1"/>
    </w:lvlOverride>
  </w:num>
  <w:num w:numId="62">
    <w:abstractNumId w:val="8"/>
    <w:lvlOverride w:ilvl="0">
      <w:startOverride w:val="1"/>
    </w:lvlOverride>
  </w:num>
  <w:num w:numId="63">
    <w:abstractNumId w:val="8"/>
    <w:lvlOverride w:ilvl="0">
      <w:startOverride w:val="1"/>
    </w:lvlOverride>
  </w:num>
  <w:num w:numId="64">
    <w:abstractNumId w:val="8"/>
    <w:lvlOverride w:ilvl="0">
      <w:startOverride w:val="1"/>
    </w:lvlOverride>
  </w:num>
  <w:num w:numId="65">
    <w:abstractNumId w:val="8"/>
    <w:lvlOverride w:ilvl="0">
      <w:startOverride w:val="1"/>
    </w:lvlOverride>
  </w:num>
  <w:num w:numId="66">
    <w:abstractNumId w:val="8"/>
    <w:lvlOverride w:ilvl="0">
      <w:startOverride w:val="1"/>
    </w:lvlOverride>
  </w:num>
  <w:num w:numId="67">
    <w:abstractNumId w:val="8"/>
    <w:lvlOverride w:ilvl="0">
      <w:startOverride w:val="1"/>
    </w:lvlOverride>
  </w:num>
  <w:num w:numId="68">
    <w:abstractNumId w:val="8"/>
    <w:lvlOverride w:ilvl="0">
      <w:startOverride w:val="1"/>
    </w:lvlOverride>
  </w:num>
  <w:num w:numId="69">
    <w:abstractNumId w:val="8"/>
    <w:lvlOverride w:ilvl="0">
      <w:startOverride w:val="1"/>
    </w:lvlOverride>
  </w:num>
  <w:num w:numId="70">
    <w:abstractNumId w:val="8"/>
    <w:lvlOverride w:ilvl="0">
      <w:startOverride w:val="1"/>
    </w:lvlOverride>
  </w:num>
  <w:num w:numId="71">
    <w:abstractNumId w:val="8"/>
    <w:lvlOverride w:ilvl="0">
      <w:startOverride w:val="1"/>
    </w:lvlOverride>
  </w:num>
  <w:num w:numId="72">
    <w:abstractNumId w:val="8"/>
    <w:lvlOverride w:ilvl="0">
      <w:startOverride w:val="1"/>
    </w:lvlOverride>
  </w:num>
  <w:num w:numId="73">
    <w:abstractNumId w:val="8"/>
    <w:lvlOverride w:ilvl="0">
      <w:startOverride w:val="1"/>
    </w:lvlOverride>
  </w:num>
  <w:num w:numId="74">
    <w:abstractNumId w:val="8"/>
    <w:lvlOverride w:ilvl="0">
      <w:startOverride w:val="1"/>
    </w:lvlOverride>
  </w:num>
  <w:num w:numId="75">
    <w:abstractNumId w:val="8"/>
    <w:lvlOverride w:ilvl="0">
      <w:startOverride w:val="1"/>
    </w:lvlOverride>
  </w:num>
  <w:num w:numId="76">
    <w:abstractNumId w:val="8"/>
    <w:lvlOverride w:ilvl="0">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1HByLine" w:val=" "/>
    <w:docVar w:name="C1HGenerated" w:val="1420711418"/>
    <w:docVar w:name="C1HProject" w:val="..\Typemock Isolator.d2h"/>
    <w:docVar w:name="C1HSuperTitle" w:val=" "/>
    <w:docVar w:name="C1HTitle" w:val="Typemock Isolator"/>
  </w:docVars>
  <w:rsids>
    <w:rsidRoot w:val="00461611"/>
    <w:rsid w:val="00011348"/>
    <w:rsid w:val="00026E46"/>
    <w:rsid w:val="00053A77"/>
    <w:rsid w:val="00061775"/>
    <w:rsid w:val="00066197"/>
    <w:rsid w:val="0008049E"/>
    <w:rsid w:val="0008295B"/>
    <w:rsid w:val="00084135"/>
    <w:rsid w:val="0011105C"/>
    <w:rsid w:val="00115EFB"/>
    <w:rsid w:val="001A53F1"/>
    <w:rsid w:val="001B6F22"/>
    <w:rsid w:val="002100C2"/>
    <w:rsid w:val="0023207B"/>
    <w:rsid w:val="0024714D"/>
    <w:rsid w:val="00263145"/>
    <w:rsid w:val="00274BA6"/>
    <w:rsid w:val="0027752F"/>
    <w:rsid w:val="00284104"/>
    <w:rsid w:val="002852EA"/>
    <w:rsid w:val="002B6B7C"/>
    <w:rsid w:val="00307A83"/>
    <w:rsid w:val="00334621"/>
    <w:rsid w:val="003403CF"/>
    <w:rsid w:val="0034056B"/>
    <w:rsid w:val="00385DCC"/>
    <w:rsid w:val="00396386"/>
    <w:rsid w:val="003A206A"/>
    <w:rsid w:val="003A37E5"/>
    <w:rsid w:val="003D2AAC"/>
    <w:rsid w:val="00400DCD"/>
    <w:rsid w:val="00423846"/>
    <w:rsid w:val="004424C2"/>
    <w:rsid w:val="004437A2"/>
    <w:rsid w:val="00451B96"/>
    <w:rsid w:val="00461611"/>
    <w:rsid w:val="0046526F"/>
    <w:rsid w:val="00477624"/>
    <w:rsid w:val="0049113B"/>
    <w:rsid w:val="004A2D39"/>
    <w:rsid w:val="004B763D"/>
    <w:rsid w:val="004E4DBD"/>
    <w:rsid w:val="004E722A"/>
    <w:rsid w:val="004F33BD"/>
    <w:rsid w:val="004F5E53"/>
    <w:rsid w:val="00507D3E"/>
    <w:rsid w:val="00511CDB"/>
    <w:rsid w:val="005249D6"/>
    <w:rsid w:val="0054627A"/>
    <w:rsid w:val="005A5DD0"/>
    <w:rsid w:val="005B1729"/>
    <w:rsid w:val="005D335C"/>
    <w:rsid w:val="005D487A"/>
    <w:rsid w:val="00600DB6"/>
    <w:rsid w:val="00616F60"/>
    <w:rsid w:val="006347C7"/>
    <w:rsid w:val="00640C64"/>
    <w:rsid w:val="0064271C"/>
    <w:rsid w:val="0064307B"/>
    <w:rsid w:val="006532D2"/>
    <w:rsid w:val="006601FD"/>
    <w:rsid w:val="00666229"/>
    <w:rsid w:val="006667C4"/>
    <w:rsid w:val="006A3E27"/>
    <w:rsid w:val="006C238C"/>
    <w:rsid w:val="006C54DA"/>
    <w:rsid w:val="006E62F3"/>
    <w:rsid w:val="006F56F2"/>
    <w:rsid w:val="00702498"/>
    <w:rsid w:val="00706808"/>
    <w:rsid w:val="00713DE5"/>
    <w:rsid w:val="00734943"/>
    <w:rsid w:val="00750340"/>
    <w:rsid w:val="0079342E"/>
    <w:rsid w:val="007C51DB"/>
    <w:rsid w:val="00845F5C"/>
    <w:rsid w:val="00855B47"/>
    <w:rsid w:val="00866C0C"/>
    <w:rsid w:val="00895A07"/>
    <w:rsid w:val="008F427B"/>
    <w:rsid w:val="009066E9"/>
    <w:rsid w:val="00927CE5"/>
    <w:rsid w:val="00953C74"/>
    <w:rsid w:val="00964A7E"/>
    <w:rsid w:val="009764E6"/>
    <w:rsid w:val="00977E40"/>
    <w:rsid w:val="0098132A"/>
    <w:rsid w:val="009D464B"/>
    <w:rsid w:val="009E446D"/>
    <w:rsid w:val="009E7CA0"/>
    <w:rsid w:val="009F1614"/>
    <w:rsid w:val="00A36121"/>
    <w:rsid w:val="00A52301"/>
    <w:rsid w:val="00AB0885"/>
    <w:rsid w:val="00AD2FB7"/>
    <w:rsid w:val="00B13316"/>
    <w:rsid w:val="00B9075B"/>
    <w:rsid w:val="00B95EF4"/>
    <w:rsid w:val="00BA0B6E"/>
    <w:rsid w:val="00C7422E"/>
    <w:rsid w:val="00CE2FF5"/>
    <w:rsid w:val="00D022DF"/>
    <w:rsid w:val="00D44EB4"/>
    <w:rsid w:val="00D658CF"/>
    <w:rsid w:val="00DD61A5"/>
    <w:rsid w:val="00DE549E"/>
    <w:rsid w:val="00DE62FA"/>
    <w:rsid w:val="00E01E56"/>
    <w:rsid w:val="00E2572D"/>
    <w:rsid w:val="00E4068D"/>
    <w:rsid w:val="00EC7D77"/>
    <w:rsid w:val="00EF5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027BA0DD-7B68-452B-A259-F252B2A91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Angsana New"/>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envelope address" w:uiPriority="99"/>
    <w:lsdException w:name="envelope return" w:uiPriority="99"/>
    <w:lsdException w:name="endnote text" w:uiPriority="99"/>
    <w:lsdException w:name="table of authorities" w:uiPriority="99"/>
    <w:lsdException w:name="macro" w:uiPriority="99"/>
    <w:lsdException w:name="toa heading" w:uiPriority="99"/>
    <w:lsdException w:name="List 3" w:uiPriority="99"/>
    <w:lsdException w:name="List 4" w:uiPriority="99"/>
    <w:lsdException w:name="List 5" w:uiPriority="99"/>
    <w:lsdException w:name="Title" w:qFormat="1"/>
    <w:lsdException w:name="Closing" w:uiPriority="99"/>
    <w:lsdException w:name="Signature"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qFormat="1"/>
    <w:lsdException w:name="Salutation" w:uiPriority="99"/>
    <w:lsdException w:name="Date"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E-mail Signature" w:uiPriority="99"/>
    <w:lsdException w:name="HTML Address"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Base"/>
    <w:next w:val="Heading2"/>
    <w:link w:val="Heading1Char"/>
    <w:qFormat/>
    <w:rsid w:val="006C238C"/>
    <w:pPr>
      <w:keepNext/>
      <w:numPr>
        <w:numId w:val="17"/>
      </w:numPr>
      <w:spacing w:before="960"/>
      <w:outlineLvl w:val="0"/>
    </w:pPr>
    <w:rPr>
      <w:b w:val="0"/>
      <w:color w:val="399EF9"/>
      <w:sz w:val="40"/>
    </w:rPr>
  </w:style>
  <w:style w:type="paragraph" w:styleId="Heading2">
    <w:name w:val="heading 2"/>
    <w:basedOn w:val="HeadingBase"/>
    <w:next w:val="BodyText"/>
    <w:link w:val="Heading2Char"/>
    <w:qFormat/>
    <w:rsid w:val="00734943"/>
    <w:pPr>
      <w:keepNext/>
      <w:numPr>
        <w:ilvl w:val="1"/>
        <w:numId w:val="17"/>
      </w:numPr>
      <w:spacing w:before="480"/>
      <w:outlineLvl w:val="1"/>
    </w:pPr>
    <w:rPr>
      <w:b w:val="0"/>
      <w:sz w:val="32"/>
    </w:rPr>
  </w:style>
  <w:style w:type="paragraph" w:styleId="Heading3">
    <w:name w:val="heading 3"/>
    <w:basedOn w:val="HeadingBase"/>
    <w:next w:val="BodyText"/>
    <w:link w:val="Heading3Char"/>
    <w:qFormat/>
    <w:rsid w:val="00B13316"/>
    <w:pPr>
      <w:keepNext/>
      <w:numPr>
        <w:ilvl w:val="2"/>
        <w:numId w:val="17"/>
      </w:numPr>
      <w:tabs>
        <w:tab w:val="left" w:pos="907"/>
      </w:tabs>
      <w:spacing w:before="480"/>
      <w:outlineLvl w:val="2"/>
    </w:pPr>
    <w:rPr>
      <w:rFonts w:asciiTheme="minorHAnsi" w:hAnsiTheme="minorHAnsi"/>
      <w:sz w:val="28"/>
    </w:rPr>
  </w:style>
  <w:style w:type="paragraph" w:styleId="Heading4">
    <w:name w:val="heading 4"/>
    <w:basedOn w:val="HeadingBase"/>
    <w:next w:val="BodyText"/>
    <w:link w:val="Heading4Char"/>
    <w:qFormat/>
    <w:rsid w:val="00750340"/>
    <w:pPr>
      <w:keepNext/>
      <w:numPr>
        <w:ilvl w:val="3"/>
        <w:numId w:val="17"/>
      </w:numPr>
      <w:spacing w:before="240"/>
      <w:outlineLvl w:val="3"/>
    </w:pPr>
    <w:rPr>
      <w:rFonts w:asciiTheme="minorHAnsi" w:hAnsiTheme="minorHAnsi"/>
      <w:sz w:val="24"/>
    </w:rPr>
  </w:style>
  <w:style w:type="paragraph" w:styleId="Heading5">
    <w:name w:val="heading 5"/>
    <w:basedOn w:val="HeadingBase"/>
    <w:next w:val="Definition"/>
    <w:link w:val="Heading5Char"/>
    <w:qFormat/>
    <w:pPr>
      <w:keepNext/>
      <w:spacing w:before="340"/>
      <w:outlineLvl w:val="4"/>
    </w:pPr>
    <w:rPr>
      <w:sz w:val="28"/>
    </w:rPr>
  </w:style>
  <w:style w:type="paragraph" w:styleId="Heading6">
    <w:name w:val="heading 6"/>
    <w:basedOn w:val="Normal"/>
    <w:next w:val="Normal"/>
    <w:link w:val="Heading6Char"/>
    <w:qFormat/>
    <w:pPr>
      <w:spacing w:before="240" w:after="60"/>
      <w:outlineLvl w:val="5"/>
    </w:pPr>
    <w:rPr>
      <w:rFonts w:cs="Times New Roman"/>
      <w:b/>
      <w:bCs/>
      <w:sz w:val="22"/>
      <w:szCs w:val="22"/>
    </w:rPr>
  </w:style>
  <w:style w:type="paragraph" w:styleId="Heading7">
    <w:name w:val="heading 7"/>
    <w:basedOn w:val="Normal"/>
    <w:next w:val="Normal"/>
    <w:link w:val="Heading7Char"/>
    <w:uiPriority w:val="9"/>
    <w:unhideWhenUsed/>
    <w:qFormat/>
    <w:rsid w:val="00461611"/>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616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6161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rPr>
      <w:rFonts w:ascii="Arial" w:hAnsi="Arial"/>
      <w:b/>
    </w:rPr>
  </w:style>
  <w:style w:type="paragraph" w:styleId="BodyText">
    <w:name w:val="Body Text"/>
    <w:basedOn w:val="Normal"/>
    <w:link w:val="BodyTextChar"/>
    <w:rsid w:val="009E7CA0"/>
    <w:pPr>
      <w:spacing w:before="240"/>
    </w:pPr>
    <w:rPr>
      <w:rFonts w:asciiTheme="minorHAnsi" w:hAnsiTheme="minorHAnsi"/>
    </w:rPr>
  </w:style>
  <w:style w:type="paragraph" w:styleId="List">
    <w:name w:val="List"/>
    <w:basedOn w:val="BodyText"/>
    <w:pPr>
      <w:tabs>
        <w:tab w:val="left" w:pos="360"/>
      </w:tabs>
      <w:ind w:left="360" w:hanging="360"/>
    </w:pPr>
  </w:style>
  <w:style w:type="paragraph" w:customStyle="1" w:styleId="Definition">
    <w:name w:val="Definition"/>
    <w:basedOn w:val="BodyText"/>
  </w:style>
  <w:style w:type="paragraph" w:customStyle="1" w:styleId="BodyTextTable">
    <w:name w:val="Body Text Table"/>
    <w:basedOn w:val="BodyText"/>
  </w:style>
  <w:style w:type="paragraph" w:customStyle="1" w:styleId="BodyTable">
    <w:name w:val="BodyTable"/>
    <w:basedOn w:val="Normal"/>
    <w:pPr>
      <w:spacing w:before="115"/>
    </w:pPr>
  </w:style>
  <w:style w:type="paragraph" w:styleId="Title">
    <w:name w:val="Title"/>
    <w:basedOn w:val="HeadingBase"/>
    <w:link w:val="TitleChar"/>
    <w:qFormat/>
    <w:pPr>
      <w:spacing w:before="242" w:after="722"/>
      <w:jc w:val="right"/>
    </w:pPr>
    <w:rPr>
      <w:sz w:val="72"/>
    </w:rPr>
  </w:style>
  <w:style w:type="paragraph" w:customStyle="1" w:styleId="ByLine">
    <w:name w:val="ByLine"/>
    <w:basedOn w:val="Title"/>
    <w:rPr>
      <w:sz w:val="28"/>
    </w:rPr>
  </w:style>
  <w:style w:type="paragraph" w:styleId="Caption">
    <w:name w:val="caption"/>
    <w:basedOn w:val="BodyText"/>
    <w:next w:val="BodyText"/>
    <w:qFormat/>
    <w:pPr>
      <w:tabs>
        <w:tab w:val="left" w:pos="3600"/>
        <w:tab w:val="left" w:pos="3960"/>
      </w:tabs>
      <w:spacing w:before="60" w:after="160"/>
    </w:pPr>
    <w:rPr>
      <w:i/>
      <w:sz w:val="18"/>
    </w:rPr>
  </w:style>
  <w:style w:type="paragraph" w:customStyle="1" w:styleId="CodeBase">
    <w:name w:val="Code Base"/>
    <w:basedOn w:val="BodyText"/>
    <w:rPr>
      <w:rFonts w:ascii="Courier New" w:hAnsi="Courier New"/>
    </w:rPr>
  </w:style>
  <w:style w:type="paragraph" w:customStyle="1" w:styleId="CodeExplained">
    <w:name w:val="CodeExplained"/>
    <w:basedOn w:val="CodeBase"/>
    <w:pPr>
      <w:spacing w:after="40"/>
      <w:ind w:left="720"/>
    </w:pPr>
  </w:style>
  <w:style w:type="character" w:customStyle="1" w:styleId="D2HNoGloss">
    <w:name w:val="D2HNoGloss"/>
  </w:style>
  <w:style w:type="paragraph" w:customStyle="1" w:styleId="Figures">
    <w:name w:val="Figures"/>
    <w:basedOn w:val="BodyText"/>
    <w:next w:val="Normal"/>
    <w:pPr>
      <w:tabs>
        <w:tab w:val="left" w:pos="3600"/>
        <w:tab w:val="left" w:pos="3960"/>
      </w:tabs>
      <w:spacing w:before="140" w:after="60"/>
    </w:pPr>
  </w:style>
  <w:style w:type="paragraph" w:customStyle="1" w:styleId="FiguresTable">
    <w:name w:val="Figures Table"/>
    <w:basedOn w:val="Figures"/>
  </w:style>
  <w:style w:type="paragraph" w:customStyle="1" w:styleId="HeaderBase">
    <w:name w:val="Header Base"/>
    <w:basedOn w:val="HeadingBase"/>
  </w:style>
  <w:style w:type="paragraph" w:styleId="Footer">
    <w:name w:val="footer"/>
    <w:basedOn w:val="HeaderBase"/>
    <w:link w:val="FooterChar"/>
    <w:rsid w:val="00D022DF"/>
    <w:pPr>
      <w:pBdr>
        <w:top w:val="single" w:sz="6" w:space="1" w:color="399EF9"/>
      </w:pBdr>
      <w:tabs>
        <w:tab w:val="right" w:pos="9720"/>
      </w:tabs>
    </w:pPr>
    <w:rPr>
      <w:sz w:val="18"/>
    </w:rPr>
  </w:style>
  <w:style w:type="paragraph" w:customStyle="1" w:styleId="footereven">
    <w:name w:val="footer even"/>
    <w:basedOn w:val="Footer"/>
  </w:style>
  <w:style w:type="paragraph" w:customStyle="1" w:styleId="footerodd">
    <w:name w:val="footer odd"/>
    <w:basedOn w:val="Footer"/>
  </w:style>
  <w:style w:type="paragraph" w:styleId="Header">
    <w:name w:val="header"/>
    <w:basedOn w:val="HeaderBase"/>
    <w:link w:val="HeaderChar"/>
    <w:pPr>
      <w:tabs>
        <w:tab w:val="right" w:pos="9720"/>
      </w:tabs>
    </w:pPr>
    <w:rPr>
      <w:sz w:val="18"/>
    </w:rPr>
  </w:style>
  <w:style w:type="paragraph" w:customStyle="1" w:styleId="headereven">
    <w:name w:val="header even"/>
    <w:basedOn w:val="Header"/>
  </w:style>
  <w:style w:type="paragraph" w:customStyle="1" w:styleId="headerodd">
    <w:name w:val="header odd"/>
    <w:basedOn w:val="Header"/>
  </w:style>
  <w:style w:type="paragraph" w:customStyle="1" w:styleId="IndexBase">
    <w:name w:val="Index Base"/>
    <w:basedOn w:val="Normal"/>
  </w:style>
  <w:style w:type="paragraph" w:styleId="Index1">
    <w:name w:val="index 1"/>
    <w:basedOn w:val="IndexBase"/>
    <w:next w:val="Normal"/>
    <w:autoRedefine/>
    <w:semiHidden/>
    <w:pPr>
      <w:ind w:left="432" w:hanging="432"/>
    </w:pPr>
  </w:style>
  <w:style w:type="paragraph" w:styleId="Index2">
    <w:name w:val="index 2"/>
    <w:basedOn w:val="IndexBase"/>
    <w:next w:val="Normal"/>
    <w:autoRedefine/>
    <w:semiHidden/>
    <w:pPr>
      <w:ind w:left="432" w:hanging="288"/>
    </w:pPr>
  </w:style>
  <w:style w:type="paragraph" w:styleId="Index3">
    <w:name w:val="index 3"/>
    <w:basedOn w:val="IndexBase"/>
    <w:next w:val="Normal"/>
    <w:autoRedefine/>
    <w:semiHidden/>
    <w:pPr>
      <w:ind w:left="432" w:hanging="144"/>
    </w:pPr>
  </w:style>
  <w:style w:type="paragraph" w:styleId="IndexHeading">
    <w:name w:val="index heading"/>
    <w:basedOn w:val="HeadingBase"/>
    <w:next w:val="Index1"/>
    <w:semiHidden/>
    <w:pPr>
      <w:keepNext/>
      <w:spacing w:before="302" w:after="122"/>
    </w:pPr>
    <w:rPr>
      <w:sz w:val="22"/>
    </w:rPr>
  </w:style>
  <w:style w:type="paragraph" w:customStyle="1" w:styleId="Jump">
    <w:name w:val="Jump"/>
    <w:basedOn w:val="BodyText"/>
    <w:rPr>
      <w:rFonts w:ascii="Arial" w:hAnsi="Arial"/>
    </w:rPr>
  </w:style>
  <w:style w:type="paragraph" w:customStyle="1" w:styleId="RelatedHead">
    <w:name w:val="RelatedHead"/>
    <w:basedOn w:val="HeadingBase"/>
    <w:next w:val="Jump"/>
    <w:pPr>
      <w:spacing w:before="120" w:after="60"/>
    </w:pPr>
    <w:rPr>
      <w:sz w:val="24"/>
      <w:szCs w:val="24"/>
    </w:rPr>
  </w:style>
  <w:style w:type="character" w:customStyle="1" w:styleId="C1HGroup">
    <w:name w:val="C1H Group"/>
    <w:basedOn w:val="DefaultParagraphFont"/>
  </w:style>
  <w:style w:type="paragraph" w:styleId="List2">
    <w:name w:val="List 2"/>
    <w:basedOn w:val="List"/>
    <w:pPr>
      <w:tabs>
        <w:tab w:val="clear" w:pos="360"/>
        <w:tab w:val="left" w:pos="720"/>
      </w:tabs>
      <w:ind w:left="720"/>
    </w:pPr>
  </w:style>
  <w:style w:type="paragraph" w:customStyle="1" w:styleId="ListTable">
    <w:name w:val="List Table"/>
    <w:basedOn w:val="List"/>
    <w:pPr>
      <w:tabs>
        <w:tab w:val="left" w:pos="720"/>
      </w:tabs>
    </w:pPr>
  </w:style>
  <w:style w:type="paragraph" w:customStyle="1" w:styleId="List2Table">
    <w:name w:val="List 2 Table"/>
    <w:basedOn w:val="List2"/>
  </w:style>
  <w:style w:type="paragraph" w:customStyle="1" w:styleId="MarginNote">
    <w:name w:val="Margin Note"/>
    <w:basedOn w:val="BodyText"/>
    <w:pPr>
      <w:spacing w:before="122"/>
      <w:ind w:right="432"/>
    </w:pPr>
    <w:rPr>
      <w:i/>
    </w:rPr>
  </w:style>
  <w:style w:type="paragraph" w:styleId="NormalIndent">
    <w:name w:val="Normal Indent"/>
    <w:basedOn w:val="Normal"/>
    <w:pPr>
      <w:ind w:left="720"/>
    </w:pPr>
  </w:style>
  <w:style w:type="paragraph" w:customStyle="1" w:styleId="Note">
    <w:name w:val="Note"/>
    <w:basedOn w:val="BodyText"/>
    <w:rsid w:val="007C51DB"/>
    <w:pPr>
      <w:spacing w:before="0"/>
    </w:pPr>
    <w:rPr>
      <w:b/>
      <w:color w:val="399EF9"/>
      <w:sz w:val="24"/>
    </w:rPr>
  </w:style>
  <w:style w:type="paragraph" w:customStyle="1" w:styleId="Source">
    <w:name w:val="Source"/>
    <w:basedOn w:val="CodeBase"/>
    <w:pPr>
      <w:keepNext/>
      <w:keepLines/>
      <w:pBdr>
        <w:top w:val="single" w:sz="6" w:space="1" w:color="auto"/>
        <w:left w:val="single" w:sz="6" w:space="1" w:color="auto"/>
        <w:bottom w:val="single" w:sz="6" w:space="1" w:color="auto"/>
        <w:right w:val="single" w:sz="6" w:space="1" w:color="auto"/>
      </w:pBdr>
      <w:tabs>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0"/>
      <w:ind w:left="720"/>
    </w:pPr>
    <w:rPr>
      <w:sz w:val="16"/>
    </w:rPr>
  </w:style>
  <w:style w:type="paragraph" w:customStyle="1" w:styleId="SourceTop">
    <w:name w:val="SourceTop"/>
    <w:basedOn w:val="Source"/>
    <w:next w:val="Source"/>
    <w:pPr>
      <w:spacing w:before="115"/>
    </w:pPr>
  </w:style>
  <w:style w:type="paragraph" w:customStyle="1" w:styleId="SuperTitle">
    <w:name w:val="SuperTitle"/>
    <w:basedOn w:val="Title"/>
    <w:pPr>
      <w:pBdr>
        <w:top w:val="single" w:sz="48" w:space="1" w:color="auto"/>
      </w:pBdr>
      <w:spacing w:before="960" w:after="0"/>
      <w:ind w:left="1440"/>
    </w:pPr>
    <w:rPr>
      <w:sz w:val="28"/>
    </w:rPr>
  </w:style>
  <w:style w:type="paragraph" w:customStyle="1" w:styleId="TableBorder">
    <w:name w:val="TableBorder"/>
    <w:basedOn w:val="Normal"/>
    <w:next w:val="Normal"/>
    <w:pPr>
      <w:spacing w:before="40" w:line="40" w:lineRule="exact"/>
    </w:pPr>
  </w:style>
  <w:style w:type="paragraph" w:customStyle="1" w:styleId="TableHeading">
    <w:name w:val="TableHeading"/>
    <w:basedOn w:val="HeadingBase"/>
    <w:pPr>
      <w:spacing w:before="60" w:after="60"/>
      <w:ind w:right="72"/>
    </w:pPr>
  </w:style>
  <w:style w:type="paragraph" w:customStyle="1" w:styleId="TableText">
    <w:name w:val="TableText"/>
    <w:basedOn w:val="BodyText"/>
    <w:pPr>
      <w:spacing w:before="40" w:after="40"/>
      <w:ind w:left="72" w:right="72"/>
    </w:pPr>
    <w:rPr>
      <w:sz w:val="18"/>
    </w:rPr>
  </w:style>
  <w:style w:type="paragraph" w:customStyle="1" w:styleId="TOCBase">
    <w:name w:val="TOC Base"/>
    <w:basedOn w:val="Normal"/>
  </w:style>
  <w:style w:type="paragraph" w:styleId="TOC1">
    <w:name w:val="toc 1"/>
    <w:basedOn w:val="TOCBase"/>
    <w:next w:val="Normal"/>
    <w:autoRedefine/>
    <w:uiPriority w:val="39"/>
    <w:rsid w:val="009D464B"/>
    <w:pPr>
      <w:tabs>
        <w:tab w:val="left" w:pos="432"/>
        <w:tab w:val="right" w:leader="dot" w:pos="9720"/>
      </w:tabs>
      <w:spacing w:before="245" w:after="115"/>
    </w:pPr>
    <w:rPr>
      <w:rFonts w:ascii="Arial" w:hAnsi="Arial"/>
      <w:b/>
    </w:rPr>
  </w:style>
  <w:style w:type="paragraph" w:styleId="TOC2">
    <w:name w:val="toc 2"/>
    <w:basedOn w:val="TOCBase"/>
    <w:next w:val="Normal"/>
    <w:autoRedefine/>
    <w:uiPriority w:val="39"/>
    <w:rsid w:val="004E722A"/>
    <w:pPr>
      <w:tabs>
        <w:tab w:val="left" w:pos="864"/>
        <w:tab w:val="right" w:leader="dot" w:pos="9720"/>
      </w:tabs>
      <w:ind w:left="432"/>
    </w:pPr>
    <w:rPr>
      <w:rFonts w:ascii="Arial" w:hAnsi="Arial"/>
    </w:rPr>
  </w:style>
  <w:style w:type="paragraph" w:styleId="TOC3">
    <w:name w:val="toc 3"/>
    <w:basedOn w:val="TOCBase"/>
    <w:next w:val="Normal"/>
    <w:autoRedefine/>
    <w:uiPriority w:val="39"/>
    <w:rsid w:val="004E722A"/>
    <w:pPr>
      <w:tabs>
        <w:tab w:val="left" w:pos="1440"/>
        <w:tab w:val="right" w:leader="dot" w:pos="9720"/>
      </w:tabs>
      <w:ind w:left="864"/>
    </w:pPr>
    <w:rPr>
      <w:rFonts w:ascii="Arial" w:hAnsi="Arial"/>
    </w:rPr>
  </w:style>
  <w:style w:type="paragraph" w:customStyle="1" w:styleId="TOCTitle">
    <w:name w:val="TOCTitle"/>
    <w:basedOn w:val="HeadingBase"/>
    <w:rsid w:val="00964A7E"/>
    <w:pPr>
      <w:keepNext/>
      <w:spacing w:before="960" w:after="480"/>
    </w:pPr>
    <w:rPr>
      <w:b w:val="0"/>
      <w:sz w:val="48"/>
    </w:rPr>
  </w:style>
  <w:style w:type="character" w:customStyle="1" w:styleId="C1HGroupInvisible">
    <w:name w:val="C1H Group Invisible"/>
    <w:rPr>
      <w:vanish/>
    </w:rPr>
  </w:style>
  <w:style w:type="paragraph" w:customStyle="1" w:styleId="C1HBullet">
    <w:name w:val="C1H Bullet"/>
    <w:basedOn w:val="BodyText"/>
    <w:pPr>
      <w:numPr>
        <w:numId w:val="5"/>
      </w:numPr>
    </w:pPr>
  </w:style>
  <w:style w:type="paragraph" w:customStyle="1" w:styleId="C1HBullet2">
    <w:name w:val="C1H Bullet 2"/>
    <w:basedOn w:val="BodyText"/>
    <w:pPr>
      <w:numPr>
        <w:numId w:val="6"/>
      </w:numPr>
    </w:pPr>
  </w:style>
  <w:style w:type="paragraph" w:customStyle="1" w:styleId="C1HBullet2A">
    <w:name w:val="C1H Bullet 2A"/>
    <w:basedOn w:val="BodyText"/>
    <w:pPr>
      <w:numPr>
        <w:numId w:val="7"/>
      </w:numPr>
    </w:pPr>
  </w:style>
  <w:style w:type="paragraph" w:customStyle="1" w:styleId="C1HNumber">
    <w:name w:val="C1H Number"/>
    <w:basedOn w:val="BodyText"/>
    <w:pPr>
      <w:numPr>
        <w:numId w:val="8"/>
      </w:numPr>
    </w:pPr>
  </w:style>
  <w:style w:type="paragraph" w:customStyle="1" w:styleId="C1HNumber2">
    <w:name w:val="C1H Number 2"/>
    <w:basedOn w:val="BodyText"/>
    <w:pPr>
      <w:numPr>
        <w:numId w:val="9"/>
      </w:numPr>
    </w:pPr>
  </w:style>
  <w:style w:type="paragraph" w:customStyle="1" w:styleId="C1HContinue">
    <w:name w:val="C1H Continue"/>
    <w:basedOn w:val="BodyText"/>
    <w:pPr>
      <w:ind w:left="720"/>
    </w:pPr>
  </w:style>
  <w:style w:type="paragraph" w:customStyle="1" w:styleId="C1HContinue2">
    <w:name w:val="C1H Continue 2"/>
    <w:basedOn w:val="BodyText"/>
    <w:pPr>
      <w:ind w:left="1080"/>
    </w:pPr>
  </w:style>
  <w:style w:type="character" w:customStyle="1" w:styleId="C1HJump">
    <w:name w:val="C1H Jump"/>
    <w:basedOn w:val="DefaultParagraphFont"/>
  </w:style>
  <w:style w:type="character" w:customStyle="1" w:styleId="C1HPopup">
    <w:name w:val="C1H Popup"/>
    <w:basedOn w:val="DefaultParagraphFont"/>
  </w:style>
  <w:style w:type="character" w:customStyle="1" w:styleId="C1HIndex">
    <w:name w:val="C1H Index"/>
    <w:basedOn w:val="DefaultParagraphFont"/>
  </w:style>
  <w:style w:type="character" w:customStyle="1" w:styleId="C1HIndexInvisible">
    <w:name w:val="C1H Index Invisible"/>
    <w:rPr>
      <w:vanish/>
    </w:rPr>
  </w:style>
  <w:style w:type="paragraph" w:customStyle="1" w:styleId="MidTopic">
    <w:name w:val="MidTopic"/>
    <w:basedOn w:val="Heading3"/>
    <w:next w:val="BodyText"/>
    <w:pPr>
      <w:numPr>
        <w:numId w:val="16"/>
      </w:numPr>
      <w:outlineLvl w:val="9"/>
    </w:pPr>
  </w:style>
  <w:style w:type="paragraph" w:customStyle="1" w:styleId="WhatsThis">
    <w:name w:val="WhatsThis"/>
    <w:basedOn w:val="Heading3"/>
    <w:next w:val="C1HPopupTopicText"/>
    <w:pPr>
      <w:numPr>
        <w:ilvl w:val="0"/>
        <w:numId w:val="0"/>
      </w:numPr>
      <w:ind w:left="1080" w:hanging="360"/>
      <w:outlineLvl w:val="9"/>
    </w:pPr>
  </w:style>
  <w:style w:type="character" w:customStyle="1" w:styleId="C1HKeywordLink">
    <w:name w:val="C1H Keyword Link"/>
    <w:basedOn w:val="DefaultParagraphFont"/>
  </w:style>
  <w:style w:type="character" w:customStyle="1" w:styleId="C1HGroupLink">
    <w:name w:val="C1H Group Link"/>
    <w:basedOn w:val="DefaultParagraphFont"/>
  </w:style>
  <w:style w:type="character" w:customStyle="1" w:styleId="C1HLinkTag">
    <w:name w:val="C1H Link Tag"/>
    <w:basedOn w:val="DefaultParagraphFont"/>
  </w:style>
  <w:style w:type="character" w:customStyle="1" w:styleId="C1HLinkTagInvisible">
    <w:name w:val="C1H Link Tag Invisible"/>
    <w:rPr>
      <w:vanish/>
    </w:rPr>
  </w:style>
  <w:style w:type="character" w:customStyle="1" w:styleId="C1HContextID">
    <w:name w:val="C1H Context ID"/>
    <w:rPr>
      <w:vanish/>
    </w:rPr>
  </w:style>
  <w:style w:type="character" w:customStyle="1" w:styleId="C1HConditional">
    <w:name w:val="C1H Conditional"/>
    <w:basedOn w:val="DefaultParagraphFont"/>
  </w:style>
  <w:style w:type="character" w:customStyle="1" w:styleId="C1HOnline">
    <w:name w:val="C1H Online"/>
    <w:basedOn w:val="DefaultParagraphFont"/>
  </w:style>
  <w:style w:type="character" w:customStyle="1" w:styleId="C1HManual">
    <w:name w:val="C1H Manual"/>
    <w:basedOn w:val="DefaultParagraphFont"/>
  </w:style>
  <w:style w:type="paragraph" w:customStyle="1" w:styleId="C1HPopupTopicText">
    <w:name w:val="C1H Popup Topic Text"/>
    <w:basedOn w:val="BodyText"/>
  </w:style>
  <w:style w:type="character" w:customStyle="1" w:styleId="C1HContentsTitle">
    <w:name w:val="C1H Contents Title"/>
    <w:basedOn w:val="DefaultParagraphFont"/>
  </w:style>
  <w:style w:type="character" w:customStyle="1" w:styleId="C1HTopicProperties">
    <w:name w:val="C1H Topic Properties"/>
    <w:rPr>
      <w:vanish/>
    </w:rPr>
  </w:style>
  <w:style w:type="paragraph" w:styleId="NormalWeb">
    <w:name w:val="Normal (Web)"/>
    <w:basedOn w:val="BodyText"/>
    <w:rPr>
      <w:rFonts w:cs="Times New Roman"/>
      <w:szCs w:val="24"/>
    </w:rPr>
  </w:style>
  <w:style w:type="paragraph" w:styleId="ListBullet">
    <w:name w:val="List Bullet"/>
    <w:basedOn w:val="Normal"/>
    <w:pPr>
      <w:numPr>
        <w:numId w:val="1"/>
      </w:numPr>
    </w:pPr>
  </w:style>
  <w:style w:type="paragraph" w:styleId="ListBullet2">
    <w:name w:val="List Bullet 2"/>
    <w:basedOn w:val="Normal"/>
    <w:pPr>
      <w:numPr>
        <w:numId w:val="2"/>
      </w:numPr>
    </w:pPr>
  </w:style>
  <w:style w:type="paragraph" w:styleId="ListBullet3">
    <w:name w:val="List Bullet 3"/>
    <w:basedOn w:val="Normal"/>
    <w:pPr>
      <w:numPr>
        <w:numId w:val="10"/>
      </w:numPr>
    </w:pPr>
  </w:style>
  <w:style w:type="paragraph" w:styleId="ListBullet4">
    <w:name w:val="List Bullet 4"/>
    <w:basedOn w:val="Normal"/>
    <w:pPr>
      <w:numPr>
        <w:numId w:val="11"/>
      </w:numPr>
    </w:pPr>
  </w:style>
  <w:style w:type="paragraph" w:styleId="ListBullet5">
    <w:name w:val="List Bullet 5"/>
    <w:basedOn w:val="Normal"/>
    <w:pPr>
      <w:numPr>
        <w:numId w:val="12"/>
      </w:numPr>
    </w:pPr>
  </w:style>
  <w:style w:type="paragraph" w:styleId="ListNumber">
    <w:name w:val="List Number"/>
    <w:basedOn w:val="Normal"/>
    <w:pPr>
      <w:numPr>
        <w:numId w:val="3"/>
      </w:numPr>
    </w:pPr>
  </w:style>
  <w:style w:type="paragraph" w:styleId="ListNumber2">
    <w:name w:val="List Number 2"/>
    <w:basedOn w:val="Normal"/>
    <w:pPr>
      <w:numPr>
        <w:numId w:val="4"/>
      </w:numPr>
    </w:pPr>
  </w:style>
  <w:style w:type="paragraph" w:styleId="ListNumber3">
    <w:name w:val="List Number 3"/>
    <w:basedOn w:val="Normal"/>
    <w:pPr>
      <w:numPr>
        <w:numId w:val="13"/>
      </w:numPr>
    </w:pPr>
  </w:style>
  <w:style w:type="paragraph" w:styleId="ListNumber4">
    <w:name w:val="List Number 4"/>
    <w:basedOn w:val="Normal"/>
    <w:pPr>
      <w:numPr>
        <w:numId w:val="14"/>
      </w:numPr>
    </w:pPr>
  </w:style>
  <w:style w:type="paragraph" w:styleId="ListNumber5">
    <w:name w:val="List Number 5"/>
    <w:basedOn w:val="Normal"/>
    <w:pPr>
      <w:numPr>
        <w:numId w:val="15"/>
      </w:numPr>
    </w:pPr>
  </w:style>
  <w:style w:type="paragraph" w:customStyle="1" w:styleId="GlossaryHeading">
    <w:name w:val="Glossary Heading"/>
    <w:basedOn w:val="HeadingBase"/>
    <w:next w:val="C1HPopupTopicText"/>
    <w:pPr>
      <w:keepNext/>
      <w:spacing w:before="340"/>
      <w:outlineLvl w:val="4"/>
    </w:pPr>
    <w:rPr>
      <w:sz w:val="28"/>
    </w:rPr>
  </w:style>
  <w:style w:type="paragraph" w:styleId="BodyTextFirstIndent">
    <w:name w:val="Body Text First Indent"/>
    <w:basedOn w:val="BodyText"/>
    <w:link w:val="BodyTextFirstIndentChar"/>
    <w:pPr>
      <w:spacing w:before="0" w:after="120"/>
      <w:ind w:firstLine="210"/>
    </w:pPr>
  </w:style>
  <w:style w:type="paragraph" w:styleId="BodyTextIndent">
    <w:name w:val="Body Text Indent"/>
    <w:basedOn w:val="Normal"/>
    <w:link w:val="BodyTextIndentChar1"/>
    <w:pPr>
      <w:spacing w:after="120"/>
      <w:ind w:left="283"/>
    </w:pPr>
  </w:style>
  <w:style w:type="character" w:customStyle="1" w:styleId="C1HInlineExpand">
    <w:name w:val="C1H Inline Expand"/>
    <w:basedOn w:val="DefaultParagraphFont"/>
  </w:style>
  <w:style w:type="character" w:customStyle="1" w:styleId="C1HInlinePopup">
    <w:name w:val="C1H Inline Popup"/>
    <w:basedOn w:val="C1HInlineExpand"/>
  </w:style>
  <w:style w:type="character" w:customStyle="1" w:styleId="C1HExpandText">
    <w:name w:val="C1H Expand Text"/>
    <w:rPr>
      <w:i/>
    </w:rPr>
  </w:style>
  <w:style w:type="character" w:customStyle="1" w:styleId="C1HPopupText">
    <w:name w:val="C1H Popup Text"/>
    <w:basedOn w:val="DefaultParagraphFont"/>
  </w:style>
  <w:style w:type="character" w:customStyle="1" w:styleId="C1HInlineDropdown">
    <w:name w:val="C1H Inline Dropdown"/>
    <w:basedOn w:val="C1HInlineExpand"/>
  </w:style>
  <w:style w:type="character" w:customStyle="1" w:styleId="C1HDropdownText">
    <w:name w:val="C1H Dropdown Text"/>
    <w:basedOn w:val="DefaultParagraphFont"/>
  </w:style>
  <w:style w:type="paragraph" w:customStyle="1" w:styleId="GlossaryHeadingnoautolinks">
    <w:name w:val="Glossary Heading (no auto links)"/>
    <w:basedOn w:val="GlossaryHeading"/>
    <w:next w:val="C1HPopupTopicText"/>
  </w:style>
  <w:style w:type="paragraph" w:customStyle="1" w:styleId="C1SectionCollapsed">
    <w:name w:val="C1 Section Collapsed"/>
    <w:basedOn w:val="Heading4"/>
    <w:next w:val="BodyText"/>
    <w:rsid w:val="003403CF"/>
    <w:pPr>
      <w:numPr>
        <w:ilvl w:val="0"/>
        <w:numId w:val="0"/>
      </w:numPr>
      <w:outlineLvl w:val="9"/>
    </w:pPr>
  </w:style>
  <w:style w:type="paragraph" w:customStyle="1" w:styleId="C1SectionExpanded">
    <w:name w:val="C1 Section Expanded"/>
    <w:basedOn w:val="Heading4"/>
    <w:next w:val="BodyText"/>
    <w:rsid w:val="003403CF"/>
    <w:pPr>
      <w:numPr>
        <w:ilvl w:val="0"/>
        <w:numId w:val="0"/>
      </w:numPr>
      <w:outlineLvl w:val="9"/>
    </w:pPr>
  </w:style>
  <w:style w:type="paragraph" w:customStyle="1" w:styleId="C1SectionEnd">
    <w:name w:val="C1 Section End"/>
    <w:basedOn w:val="BodyText"/>
    <w:next w:val="BodyText"/>
    <w:rsid w:val="00396386"/>
  </w:style>
  <w:style w:type="character" w:styleId="Hyperlink">
    <w:name w:val="Hyperlink"/>
    <w:uiPriority w:val="99"/>
    <w:unhideWhenUsed/>
    <w:rsid w:val="00011348"/>
    <w:rPr>
      <w:color w:val="0563C1"/>
      <w:u w:val="single"/>
    </w:rPr>
  </w:style>
  <w:style w:type="paragraph" w:styleId="TOCHeading">
    <w:name w:val="TOC Heading"/>
    <w:basedOn w:val="Heading1"/>
    <w:next w:val="Normal"/>
    <w:uiPriority w:val="39"/>
    <w:unhideWhenUsed/>
    <w:qFormat/>
    <w:rsid w:val="009764E6"/>
    <w:pPr>
      <w:keepLines/>
      <w:numPr>
        <w:numId w:val="0"/>
      </w:numPr>
      <w:spacing w:before="240" w:line="259" w:lineRule="auto"/>
      <w:outlineLvl w:val="9"/>
    </w:pPr>
    <w:rPr>
      <w:rFonts w:asciiTheme="majorHAnsi" w:eastAsiaTheme="majorEastAsia" w:hAnsiTheme="majorHAnsi" w:cstheme="majorBidi"/>
      <w:color w:val="2E74B5" w:themeColor="accent1" w:themeShade="BF"/>
      <w:sz w:val="32"/>
      <w:szCs w:val="32"/>
    </w:rPr>
  </w:style>
  <w:style w:type="character" w:customStyle="1" w:styleId="HeaderChar">
    <w:name w:val="Header Char"/>
    <w:link w:val="Header"/>
    <w:rsid w:val="00E01E56"/>
    <w:rPr>
      <w:rFonts w:ascii="Arial" w:hAnsi="Arial"/>
      <w:b/>
      <w:sz w:val="18"/>
    </w:rPr>
  </w:style>
  <w:style w:type="character" w:styleId="PageNumber">
    <w:name w:val="page number"/>
    <w:rsid w:val="0027752F"/>
    <w:rPr>
      <w:rFonts w:ascii="Arial" w:hAnsi="Arial" w:cs="Arial"/>
      <w:sz w:val="20"/>
      <w:szCs w:val="18"/>
    </w:rPr>
  </w:style>
  <w:style w:type="character" w:customStyle="1" w:styleId="Heading7Char">
    <w:name w:val="Heading 7 Char"/>
    <w:basedOn w:val="DefaultParagraphFont"/>
    <w:link w:val="Heading7"/>
    <w:uiPriority w:val="9"/>
    <w:rsid w:val="0046161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6161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61611"/>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rsid w:val="00461611"/>
    <w:rPr>
      <w:rFonts w:ascii="Arial" w:hAnsi="Arial"/>
      <w:color w:val="399EF9"/>
      <w:sz w:val="40"/>
    </w:rPr>
  </w:style>
  <w:style w:type="paragraph" w:styleId="ListParagraph">
    <w:name w:val="List Paragraph"/>
    <w:basedOn w:val="Normal"/>
    <w:uiPriority w:val="34"/>
    <w:qFormat/>
    <w:rsid w:val="00461611"/>
    <w:pPr>
      <w:ind w:left="720"/>
      <w:contextualSpacing/>
    </w:pPr>
  </w:style>
  <w:style w:type="character" w:customStyle="1" w:styleId="Heading2Char">
    <w:name w:val="Heading 2 Char"/>
    <w:basedOn w:val="DefaultParagraphFont"/>
    <w:link w:val="Heading2"/>
    <w:rsid w:val="00461611"/>
    <w:rPr>
      <w:rFonts w:ascii="Arial" w:hAnsi="Arial"/>
      <w:sz w:val="32"/>
    </w:rPr>
  </w:style>
  <w:style w:type="paragraph" w:styleId="BalloonText">
    <w:name w:val="Balloon Text"/>
    <w:basedOn w:val="Normal"/>
    <w:link w:val="BalloonTextChar"/>
    <w:uiPriority w:val="99"/>
    <w:unhideWhenUsed/>
    <w:rsid w:val="00461611"/>
    <w:rPr>
      <w:rFonts w:ascii="Segoe UI" w:hAnsi="Segoe UI" w:cs="Segoe UI"/>
      <w:sz w:val="18"/>
      <w:szCs w:val="18"/>
    </w:rPr>
  </w:style>
  <w:style w:type="character" w:customStyle="1" w:styleId="BalloonTextChar">
    <w:name w:val="Balloon Text Char"/>
    <w:basedOn w:val="DefaultParagraphFont"/>
    <w:link w:val="BalloonText"/>
    <w:uiPriority w:val="99"/>
    <w:rsid w:val="00461611"/>
    <w:rPr>
      <w:rFonts w:ascii="Segoe UI" w:hAnsi="Segoe UI" w:cs="Segoe UI"/>
      <w:sz w:val="18"/>
      <w:szCs w:val="18"/>
    </w:rPr>
  </w:style>
  <w:style w:type="paragraph" w:styleId="Bibliography">
    <w:name w:val="Bibliography"/>
    <w:basedOn w:val="Normal"/>
    <w:next w:val="Normal"/>
    <w:uiPriority w:val="37"/>
    <w:semiHidden/>
    <w:unhideWhenUsed/>
    <w:rsid w:val="00461611"/>
  </w:style>
  <w:style w:type="paragraph" w:styleId="BlockText">
    <w:name w:val="Block Text"/>
    <w:basedOn w:val="Normal"/>
    <w:uiPriority w:val="99"/>
    <w:unhideWhenUsed/>
    <w:rsid w:val="00461611"/>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eastAsiaTheme="minorEastAsia"/>
      <w:i/>
      <w:iCs/>
      <w:color w:val="5B9BD5" w:themeColor="accent1"/>
    </w:rPr>
  </w:style>
  <w:style w:type="character" w:customStyle="1" w:styleId="BodyTextChar">
    <w:name w:val="Body Text Char"/>
    <w:basedOn w:val="DefaultParagraphFont"/>
    <w:link w:val="BodyText"/>
    <w:rsid w:val="00461611"/>
    <w:rPr>
      <w:rFonts w:asciiTheme="minorHAnsi" w:hAnsiTheme="minorHAnsi"/>
    </w:rPr>
  </w:style>
  <w:style w:type="paragraph" w:styleId="BodyText2">
    <w:name w:val="Body Text 2"/>
    <w:basedOn w:val="Normal"/>
    <w:link w:val="BodyText2Char"/>
    <w:uiPriority w:val="99"/>
    <w:unhideWhenUsed/>
    <w:rsid w:val="00461611"/>
    <w:pPr>
      <w:spacing w:after="120" w:line="480" w:lineRule="auto"/>
    </w:pPr>
  </w:style>
  <w:style w:type="character" w:customStyle="1" w:styleId="BodyText2Char">
    <w:name w:val="Body Text 2 Char"/>
    <w:basedOn w:val="DefaultParagraphFont"/>
    <w:link w:val="BodyText2"/>
    <w:uiPriority w:val="99"/>
    <w:rsid w:val="00461611"/>
  </w:style>
  <w:style w:type="paragraph" w:styleId="BodyText3">
    <w:name w:val="Body Text 3"/>
    <w:basedOn w:val="Normal"/>
    <w:link w:val="BodyText3Char"/>
    <w:uiPriority w:val="99"/>
    <w:unhideWhenUsed/>
    <w:rsid w:val="00461611"/>
    <w:pPr>
      <w:spacing w:after="120"/>
    </w:pPr>
    <w:rPr>
      <w:sz w:val="16"/>
      <w:szCs w:val="16"/>
    </w:rPr>
  </w:style>
  <w:style w:type="character" w:customStyle="1" w:styleId="BodyText3Char">
    <w:name w:val="Body Text 3 Char"/>
    <w:basedOn w:val="DefaultParagraphFont"/>
    <w:link w:val="BodyText3"/>
    <w:uiPriority w:val="99"/>
    <w:rsid w:val="00461611"/>
    <w:rPr>
      <w:sz w:val="16"/>
      <w:szCs w:val="16"/>
    </w:rPr>
  </w:style>
  <w:style w:type="character" w:customStyle="1" w:styleId="BodyTextFirstIndentChar">
    <w:name w:val="Body Text First Indent Char"/>
    <w:basedOn w:val="BodyTextChar"/>
    <w:link w:val="BodyTextFirstIndent"/>
    <w:rsid w:val="00461611"/>
    <w:rPr>
      <w:rFonts w:asciiTheme="minorHAnsi" w:hAnsiTheme="minorHAnsi"/>
    </w:rPr>
  </w:style>
  <w:style w:type="character" w:customStyle="1" w:styleId="BodyTextIndentChar">
    <w:name w:val="Body Text Indent Char"/>
    <w:basedOn w:val="DefaultParagraphFont"/>
    <w:rsid w:val="00461611"/>
    <w:rPr>
      <w:rFonts w:ascii="Times New Roman" w:eastAsia="Times New Roman" w:hAnsi="Times New Roman" w:cs="Angsana New"/>
      <w:sz w:val="20"/>
      <w:szCs w:val="20"/>
    </w:rPr>
  </w:style>
  <w:style w:type="paragraph" w:styleId="BodyTextFirstIndent2">
    <w:name w:val="Body Text First Indent 2"/>
    <w:basedOn w:val="BodyTextIndent"/>
    <w:link w:val="BodyTextFirstIndent2Char"/>
    <w:uiPriority w:val="99"/>
    <w:unhideWhenUsed/>
    <w:rsid w:val="00461611"/>
    <w:pPr>
      <w:spacing w:after="160"/>
      <w:ind w:firstLine="360"/>
    </w:pPr>
  </w:style>
  <w:style w:type="character" w:customStyle="1" w:styleId="BodyTextIndentChar1">
    <w:name w:val="Body Text Indent Char1"/>
    <w:basedOn w:val="DefaultParagraphFont"/>
    <w:link w:val="BodyTextIndent"/>
    <w:rsid w:val="00461611"/>
  </w:style>
  <w:style w:type="character" w:customStyle="1" w:styleId="BodyTextFirstIndent2Char">
    <w:name w:val="Body Text First Indent 2 Char"/>
    <w:basedOn w:val="BodyTextIndentChar1"/>
    <w:link w:val="BodyTextFirstIndent2"/>
    <w:uiPriority w:val="99"/>
    <w:rsid w:val="00461611"/>
  </w:style>
  <w:style w:type="paragraph" w:styleId="BodyTextIndent2">
    <w:name w:val="Body Text Indent 2"/>
    <w:basedOn w:val="Normal"/>
    <w:link w:val="BodyTextIndent2Char"/>
    <w:uiPriority w:val="99"/>
    <w:unhideWhenUsed/>
    <w:rsid w:val="00461611"/>
    <w:pPr>
      <w:spacing w:after="120" w:line="480" w:lineRule="auto"/>
      <w:ind w:left="360"/>
    </w:pPr>
  </w:style>
  <w:style w:type="character" w:customStyle="1" w:styleId="BodyTextIndent2Char">
    <w:name w:val="Body Text Indent 2 Char"/>
    <w:basedOn w:val="DefaultParagraphFont"/>
    <w:link w:val="BodyTextIndent2"/>
    <w:uiPriority w:val="99"/>
    <w:rsid w:val="00461611"/>
  </w:style>
  <w:style w:type="paragraph" w:styleId="BodyTextIndent3">
    <w:name w:val="Body Text Indent 3"/>
    <w:basedOn w:val="Normal"/>
    <w:link w:val="BodyTextIndent3Char"/>
    <w:uiPriority w:val="99"/>
    <w:unhideWhenUsed/>
    <w:rsid w:val="00461611"/>
    <w:pPr>
      <w:spacing w:after="120"/>
      <w:ind w:left="360"/>
    </w:pPr>
    <w:rPr>
      <w:sz w:val="16"/>
      <w:szCs w:val="16"/>
    </w:rPr>
  </w:style>
  <w:style w:type="character" w:customStyle="1" w:styleId="BodyTextIndent3Char">
    <w:name w:val="Body Text Indent 3 Char"/>
    <w:basedOn w:val="DefaultParagraphFont"/>
    <w:link w:val="BodyTextIndent3"/>
    <w:uiPriority w:val="99"/>
    <w:rsid w:val="00461611"/>
    <w:rPr>
      <w:sz w:val="16"/>
      <w:szCs w:val="16"/>
    </w:rPr>
  </w:style>
  <w:style w:type="paragraph" w:styleId="Closing">
    <w:name w:val="Closing"/>
    <w:basedOn w:val="Normal"/>
    <w:link w:val="ClosingChar"/>
    <w:uiPriority w:val="99"/>
    <w:unhideWhenUsed/>
    <w:rsid w:val="00461611"/>
    <w:pPr>
      <w:ind w:left="4320"/>
    </w:pPr>
  </w:style>
  <w:style w:type="character" w:customStyle="1" w:styleId="ClosingChar">
    <w:name w:val="Closing Char"/>
    <w:basedOn w:val="DefaultParagraphFont"/>
    <w:link w:val="Closing"/>
    <w:uiPriority w:val="99"/>
    <w:rsid w:val="00461611"/>
  </w:style>
  <w:style w:type="paragraph" w:styleId="CommentText">
    <w:name w:val="annotation text"/>
    <w:basedOn w:val="Normal"/>
    <w:link w:val="CommentTextChar"/>
    <w:uiPriority w:val="99"/>
    <w:unhideWhenUsed/>
    <w:rsid w:val="00461611"/>
  </w:style>
  <w:style w:type="character" w:customStyle="1" w:styleId="CommentTextChar">
    <w:name w:val="Comment Text Char"/>
    <w:basedOn w:val="DefaultParagraphFont"/>
    <w:link w:val="CommentText"/>
    <w:uiPriority w:val="99"/>
    <w:rsid w:val="00461611"/>
  </w:style>
  <w:style w:type="paragraph" w:styleId="CommentSubject">
    <w:name w:val="annotation subject"/>
    <w:basedOn w:val="CommentText"/>
    <w:next w:val="CommentText"/>
    <w:link w:val="CommentSubjectChar"/>
    <w:uiPriority w:val="99"/>
    <w:unhideWhenUsed/>
    <w:rsid w:val="00461611"/>
    <w:rPr>
      <w:b/>
      <w:bCs/>
    </w:rPr>
  </w:style>
  <w:style w:type="character" w:customStyle="1" w:styleId="CommentSubjectChar">
    <w:name w:val="Comment Subject Char"/>
    <w:basedOn w:val="CommentTextChar"/>
    <w:link w:val="CommentSubject"/>
    <w:uiPriority w:val="99"/>
    <w:rsid w:val="00461611"/>
    <w:rPr>
      <w:b/>
      <w:bCs/>
    </w:rPr>
  </w:style>
  <w:style w:type="paragraph" w:styleId="Date">
    <w:name w:val="Date"/>
    <w:basedOn w:val="Normal"/>
    <w:next w:val="Normal"/>
    <w:link w:val="DateChar"/>
    <w:uiPriority w:val="99"/>
    <w:unhideWhenUsed/>
    <w:rsid w:val="00461611"/>
  </w:style>
  <w:style w:type="character" w:customStyle="1" w:styleId="DateChar">
    <w:name w:val="Date Char"/>
    <w:basedOn w:val="DefaultParagraphFont"/>
    <w:link w:val="Date"/>
    <w:uiPriority w:val="99"/>
    <w:rsid w:val="00461611"/>
  </w:style>
  <w:style w:type="paragraph" w:styleId="DocumentMap">
    <w:name w:val="Document Map"/>
    <w:basedOn w:val="Normal"/>
    <w:link w:val="DocumentMapChar"/>
    <w:uiPriority w:val="99"/>
    <w:unhideWhenUsed/>
    <w:rsid w:val="00461611"/>
    <w:rPr>
      <w:rFonts w:ascii="Segoe UI" w:hAnsi="Segoe UI" w:cs="Segoe UI"/>
      <w:sz w:val="16"/>
      <w:szCs w:val="16"/>
    </w:rPr>
  </w:style>
  <w:style w:type="character" w:customStyle="1" w:styleId="DocumentMapChar">
    <w:name w:val="Document Map Char"/>
    <w:basedOn w:val="DefaultParagraphFont"/>
    <w:link w:val="DocumentMap"/>
    <w:uiPriority w:val="99"/>
    <w:rsid w:val="00461611"/>
    <w:rPr>
      <w:rFonts w:ascii="Segoe UI" w:hAnsi="Segoe UI" w:cs="Segoe UI"/>
      <w:sz w:val="16"/>
      <w:szCs w:val="16"/>
    </w:rPr>
  </w:style>
  <w:style w:type="paragraph" w:styleId="E-mailSignature">
    <w:name w:val="E-mail Signature"/>
    <w:basedOn w:val="Normal"/>
    <w:link w:val="E-mailSignatureChar"/>
    <w:uiPriority w:val="99"/>
    <w:unhideWhenUsed/>
    <w:rsid w:val="00461611"/>
  </w:style>
  <w:style w:type="character" w:customStyle="1" w:styleId="E-mailSignatureChar">
    <w:name w:val="E-mail Signature Char"/>
    <w:basedOn w:val="DefaultParagraphFont"/>
    <w:link w:val="E-mailSignature"/>
    <w:uiPriority w:val="99"/>
    <w:rsid w:val="00461611"/>
  </w:style>
  <w:style w:type="paragraph" w:styleId="EndnoteText">
    <w:name w:val="endnote text"/>
    <w:basedOn w:val="Normal"/>
    <w:link w:val="EndnoteTextChar"/>
    <w:uiPriority w:val="99"/>
    <w:unhideWhenUsed/>
    <w:rsid w:val="00461611"/>
  </w:style>
  <w:style w:type="character" w:customStyle="1" w:styleId="EndnoteTextChar">
    <w:name w:val="Endnote Text Char"/>
    <w:basedOn w:val="DefaultParagraphFont"/>
    <w:link w:val="EndnoteText"/>
    <w:uiPriority w:val="99"/>
    <w:rsid w:val="00461611"/>
  </w:style>
  <w:style w:type="paragraph" w:styleId="EnvelopeAddress">
    <w:name w:val="envelope address"/>
    <w:basedOn w:val="Normal"/>
    <w:uiPriority w:val="99"/>
    <w:unhideWhenUsed/>
    <w:rsid w:val="00461611"/>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461611"/>
    <w:rPr>
      <w:rFonts w:asciiTheme="majorHAnsi" w:eastAsiaTheme="majorEastAsia" w:hAnsiTheme="majorHAnsi" w:cstheme="majorBidi"/>
    </w:rPr>
  </w:style>
  <w:style w:type="character" w:customStyle="1" w:styleId="FooterChar">
    <w:name w:val="Footer Char"/>
    <w:basedOn w:val="DefaultParagraphFont"/>
    <w:link w:val="Footer"/>
    <w:rsid w:val="00461611"/>
    <w:rPr>
      <w:rFonts w:ascii="Arial" w:hAnsi="Arial"/>
      <w:b/>
      <w:sz w:val="18"/>
    </w:rPr>
  </w:style>
  <w:style w:type="paragraph" w:styleId="FootnoteText">
    <w:name w:val="footnote text"/>
    <w:basedOn w:val="Normal"/>
    <w:link w:val="FootnoteTextChar"/>
    <w:uiPriority w:val="99"/>
    <w:unhideWhenUsed/>
    <w:rsid w:val="00461611"/>
  </w:style>
  <w:style w:type="character" w:customStyle="1" w:styleId="FootnoteTextChar">
    <w:name w:val="Footnote Text Char"/>
    <w:basedOn w:val="DefaultParagraphFont"/>
    <w:link w:val="FootnoteText"/>
    <w:uiPriority w:val="99"/>
    <w:rsid w:val="00461611"/>
  </w:style>
  <w:style w:type="character" w:customStyle="1" w:styleId="Heading3Char">
    <w:name w:val="Heading 3 Char"/>
    <w:basedOn w:val="DefaultParagraphFont"/>
    <w:link w:val="Heading3"/>
    <w:rsid w:val="00461611"/>
    <w:rPr>
      <w:rFonts w:asciiTheme="minorHAnsi" w:hAnsiTheme="minorHAnsi"/>
      <w:b/>
      <w:sz w:val="28"/>
    </w:rPr>
  </w:style>
  <w:style w:type="character" w:customStyle="1" w:styleId="Heading4Char">
    <w:name w:val="Heading 4 Char"/>
    <w:basedOn w:val="DefaultParagraphFont"/>
    <w:link w:val="Heading4"/>
    <w:rsid w:val="00461611"/>
    <w:rPr>
      <w:rFonts w:asciiTheme="minorHAnsi" w:hAnsiTheme="minorHAnsi"/>
      <w:b/>
      <w:sz w:val="24"/>
    </w:rPr>
  </w:style>
  <w:style w:type="character" w:customStyle="1" w:styleId="Heading5Char">
    <w:name w:val="Heading 5 Char"/>
    <w:basedOn w:val="DefaultParagraphFont"/>
    <w:link w:val="Heading5"/>
    <w:rsid w:val="00461611"/>
    <w:rPr>
      <w:rFonts w:ascii="Arial" w:hAnsi="Arial"/>
      <w:b/>
      <w:sz w:val="28"/>
    </w:rPr>
  </w:style>
  <w:style w:type="character" w:customStyle="1" w:styleId="Heading6Char">
    <w:name w:val="Heading 6 Char"/>
    <w:basedOn w:val="DefaultParagraphFont"/>
    <w:link w:val="Heading6"/>
    <w:rsid w:val="00461611"/>
    <w:rPr>
      <w:rFonts w:cs="Times New Roman"/>
      <w:b/>
      <w:bCs/>
      <w:sz w:val="22"/>
      <w:szCs w:val="22"/>
    </w:rPr>
  </w:style>
  <w:style w:type="paragraph" w:styleId="HTMLAddress">
    <w:name w:val="HTML Address"/>
    <w:basedOn w:val="Normal"/>
    <w:link w:val="HTMLAddressChar"/>
    <w:uiPriority w:val="99"/>
    <w:unhideWhenUsed/>
    <w:rsid w:val="00461611"/>
    <w:rPr>
      <w:i/>
      <w:iCs/>
    </w:rPr>
  </w:style>
  <w:style w:type="character" w:customStyle="1" w:styleId="HTMLAddressChar">
    <w:name w:val="HTML Address Char"/>
    <w:basedOn w:val="DefaultParagraphFont"/>
    <w:link w:val="HTMLAddress"/>
    <w:uiPriority w:val="99"/>
    <w:rsid w:val="00461611"/>
    <w:rPr>
      <w:i/>
      <w:iCs/>
    </w:rPr>
  </w:style>
  <w:style w:type="paragraph" w:styleId="HTMLPreformatted">
    <w:name w:val="HTML Preformatted"/>
    <w:basedOn w:val="Normal"/>
    <w:link w:val="HTMLPreformattedChar"/>
    <w:uiPriority w:val="99"/>
    <w:unhideWhenUsed/>
    <w:rsid w:val="00461611"/>
    <w:rPr>
      <w:rFonts w:ascii="Consolas" w:hAnsi="Consolas"/>
    </w:rPr>
  </w:style>
  <w:style w:type="character" w:customStyle="1" w:styleId="HTMLPreformattedChar">
    <w:name w:val="HTML Preformatted Char"/>
    <w:basedOn w:val="DefaultParagraphFont"/>
    <w:link w:val="HTMLPreformatted"/>
    <w:uiPriority w:val="99"/>
    <w:rsid w:val="00461611"/>
    <w:rPr>
      <w:rFonts w:ascii="Consolas" w:hAnsi="Consolas"/>
    </w:rPr>
  </w:style>
  <w:style w:type="paragraph" w:styleId="Index4">
    <w:name w:val="index 4"/>
    <w:basedOn w:val="Normal"/>
    <w:next w:val="Normal"/>
    <w:autoRedefine/>
    <w:uiPriority w:val="99"/>
    <w:unhideWhenUsed/>
    <w:rsid w:val="00461611"/>
    <w:pPr>
      <w:ind w:left="880" w:hanging="220"/>
    </w:pPr>
  </w:style>
  <w:style w:type="paragraph" w:styleId="Index5">
    <w:name w:val="index 5"/>
    <w:basedOn w:val="Normal"/>
    <w:next w:val="Normal"/>
    <w:autoRedefine/>
    <w:uiPriority w:val="99"/>
    <w:unhideWhenUsed/>
    <w:rsid w:val="00461611"/>
    <w:pPr>
      <w:ind w:left="1100" w:hanging="220"/>
    </w:pPr>
  </w:style>
  <w:style w:type="paragraph" w:styleId="Index6">
    <w:name w:val="index 6"/>
    <w:basedOn w:val="Normal"/>
    <w:next w:val="Normal"/>
    <w:autoRedefine/>
    <w:uiPriority w:val="99"/>
    <w:unhideWhenUsed/>
    <w:rsid w:val="00461611"/>
    <w:pPr>
      <w:ind w:left="1320" w:hanging="220"/>
    </w:pPr>
  </w:style>
  <w:style w:type="paragraph" w:styleId="Index7">
    <w:name w:val="index 7"/>
    <w:basedOn w:val="Normal"/>
    <w:next w:val="Normal"/>
    <w:autoRedefine/>
    <w:uiPriority w:val="99"/>
    <w:unhideWhenUsed/>
    <w:rsid w:val="00461611"/>
    <w:pPr>
      <w:ind w:left="1540" w:hanging="220"/>
    </w:pPr>
  </w:style>
  <w:style w:type="paragraph" w:styleId="Index8">
    <w:name w:val="index 8"/>
    <w:basedOn w:val="Normal"/>
    <w:next w:val="Normal"/>
    <w:autoRedefine/>
    <w:uiPriority w:val="99"/>
    <w:unhideWhenUsed/>
    <w:rsid w:val="00461611"/>
    <w:pPr>
      <w:ind w:left="1760" w:hanging="220"/>
    </w:pPr>
  </w:style>
  <w:style w:type="paragraph" w:styleId="Index9">
    <w:name w:val="index 9"/>
    <w:basedOn w:val="Normal"/>
    <w:next w:val="Normal"/>
    <w:autoRedefine/>
    <w:uiPriority w:val="99"/>
    <w:unhideWhenUsed/>
    <w:rsid w:val="00461611"/>
    <w:pPr>
      <w:ind w:left="1980" w:hanging="220"/>
    </w:pPr>
  </w:style>
  <w:style w:type="paragraph" w:styleId="IntenseQuote">
    <w:name w:val="Intense Quote"/>
    <w:basedOn w:val="Normal"/>
    <w:next w:val="Normal"/>
    <w:link w:val="IntenseQuoteChar"/>
    <w:uiPriority w:val="30"/>
    <w:qFormat/>
    <w:rsid w:val="0046161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461611"/>
    <w:rPr>
      <w:i/>
      <w:iCs/>
      <w:color w:val="5B9BD5" w:themeColor="accent1"/>
    </w:rPr>
  </w:style>
  <w:style w:type="paragraph" w:styleId="List3">
    <w:name w:val="List 3"/>
    <w:basedOn w:val="Normal"/>
    <w:uiPriority w:val="99"/>
    <w:unhideWhenUsed/>
    <w:rsid w:val="00461611"/>
    <w:pPr>
      <w:ind w:left="1080" w:hanging="360"/>
      <w:contextualSpacing/>
    </w:pPr>
  </w:style>
  <w:style w:type="paragraph" w:styleId="List4">
    <w:name w:val="List 4"/>
    <w:basedOn w:val="Normal"/>
    <w:uiPriority w:val="99"/>
    <w:unhideWhenUsed/>
    <w:rsid w:val="00461611"/>
    <w:pPr>
      <w:ind w:left="1440" w:hanging="360"/>
      <w:contextualSpacing/>
    </w:pPr>
  </w:style>
  <w:style w:type="paragraph" w:styleId="List5">
    <w:name w:val="List 5"/>
    <w:basedOn w:val="Normal"/>
    <w:uiPriority w:val="99"/>
    <w:unhideWhenUsed/>
    <w:rsid w:val="00461611"/>
    <w:pPr>
      <w:ind w:left="1800" w:hanging="360"/>
      <w:contextualSpacing/>
    </w:pPr>
  </w:style>
  <w:style w:type="paragraph" w:styleId="ListContinue">
    <w:name w:val="List Continue"/>
    <w:basedOn w:val="Normal"/>
    <w:uiPriority w:val="99"/>
    <w:unhideWhenUsed/>
    <w:rsid w:val="00461611"/>
    <w:pPr>
      <w:spacing w:before="120" w:after="120"/>
      <w:ind w:left="360"/>
      <w:contextualSpacing/>
    </w:pPr>
  </w:style>
  <w:style w:type="paragraph" w:styleId="ListContinue2">
    <w:name w:val="List Continue 2"/>
    <w:basedOn w:val="Normal"/>
    <w:uiPriority w:val="99"/>
    <w:unhideWhenUsed/>
    <w:rsid w:val="00461611"/>
    <w:pPr>
      <w:spacing w:after="120"/>
      <w:ind w:left="720"/>
      <w:contextualSpacing/>
    </w:pPr>
  </w:style>
  <w:style w:type="paragraph" w:styleId="ListContinue3">
    <w:name w:val="List Continue 3"/>
    <w:basedOn w:val="Normal"/>
    <w:uiPriority w:val="99"/>
    <w:unhideWhenUsed/>
    <w:rsid w:val="00461611"/>
    <w:pPr>
      <w:spacing w:after="120"/>
      <w:ind w:left="1080"/>
      <w:contextualSpacing/>
    </w:pPr>
  </w:style>
  <w:style w:type="paragraph" w:styleId="ListContinue4">
    <w:name w:val="List Continue 4"/>
    <w:basedOn w:val="Normal"/>
    <w:uiPriority w:val="99"/>
    <w:unhideWhenUsed/>
    <w:rsid w:val="00461611"/>
    <w:pPr>
      <w:spacing w:after="120"/>
      <w:ind w:left="1440"/>
      <w:contextualSpacing/>
    </w:pPr>
  </w:style>
  <w:style w:type="paragraph" w:styleId="ListContinue5">
    <w:name w:val="List Continue 5"/>
    <w:basedOn w:val="Normal"/>
    <w:uiPriority w:val="99"/>
    <w:unhideWhenUsed/>
    <w:rsid w:val="00461611"/>
    <w:pPr>
      <w:spacing w:after="120"/>
      <w:ind w:left="1800"/>
      <w:contextualSpacing/>
    </w:pPr>
  </w:style>
  <w:style w:type="paragraph" w:styleId="MacroText">
    <w:name w:val="macro"/>
    <w:link w:val="MacroTextChar"/>
    <w:uiPriority w:val="99"/>
    <w:unhideWhenUsed/>
    <w:rsid w:val="00461611"/>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Theme="minorHAnsi" w:hAnsi="Consolas" w:cstheme="minorBidi"/>
    </w:rPr>
  </w:style>
  <w:style w:type="character" w:customStyle="1" w:styleId="MacroTextChar">
    <w:name w:val="Macro Text Char"/>
    <w:basedOn w:val="DefaultParagraphFont"/>
    <w:link w:val="MacroText"/>
    <w:uiPriority w:val="99"/>
    <w:rsid w:val="00461611"/>
    <w:rPr>
      <w:rFonts w:ascii="Consolas" w:eastAsiaTheme="minorHAnsi" w:hAnsi="Consolas" w:cstheme="minorBidi"/>
    </w:rPr>
  </w:style>
  <w:style w:type="paragraph" w:styleId="MessageHeader">
    <w:name w:val="Message Header"/>
    <w:basedOn w:val="Normal"/>
    <w:link w:val="MessageHeaderChar"/>
    <w:uiPriority w:val="99"/>
    <w:unhideWhenUsed/>
    <w:rsid w:val="0046161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461611"/>
    <w:rPr>
      <w:rFonts w:asciiTheme="majorHAnsi" w:eastAsiaTheme="majorEastAsia" w:hAnsiTheme="majorHAnsi" w:cstheme="majorBidi"/>
      <w:sz w:val="24"/>
      <w:szCs w:val="24"/>
      <w:shd w:val="pct20" w:color="auto" w:fill="auto"/>
    </w:rPr>
  </w:style>
  <w:style w:type="paragraph" w:styleId="NoSpacing">
    <w:name w:val="No Spacing"/>
    <w:uiPriority w:val="1"/>
    <w:qFormat/>
    <w:rsid w:val="00461611"/>
    <w:rPr>
      <w:rFonts w:asciiTheme="minorHAnsi" w:eastAsiaTheme="minorHAnsi" w:hAnsiTheme="minorHAnsi" w:cstheme="minorBidi"/>
      <w:sz w:val="22"/>
      <w:szCs w:val="22"/>
    </w:rPr>
  </w:style>
  <w:style w:type="paragraph" w:styleId="NoteHeading">
    <w:name w:val="Note Heading"/>
    <w:basedOn w:val="Normal"/>
    <w:next w:val="Normal"/>
    <w:link w:val="NoteHeadingChar"/>
    <w:uiPriority w:val="99"/>
    <w:unhideWhenUsed/>
    <w:rsid w:val="00461611"/>
  </w:style>
  <w:style w:type="character" w:customStyle="1" w:styleId="NoteHeadingChar">
    <w:name w:val="Note Heading Char"/>
    <w:basedOn w:val="DefaultParagraphFont"/>
    <w:link w:val="NoteHeading"/>
    <w:uiPriority w:val="99"/>
    <w:rsid w:val="00461611"/>
  </w:style>
  <w:style w:type="paragraph" w:styleId="PlainText">
    <w:name w:val="Plain Text"/>
    <w:basedOn w:val="Normal"/>
    <w:link w:val="PlainTextChar"/>
    <w:uiPriority w:val="99"/>
    <w:unhideWhenUsed/>
    <w:rsid w:val="00461611"/>
    <w:rPr>
      <w:rFonts w:ascii="Consolas" w:hAnsi="Consolas"/>
      <w:sz w:val="21"/>
      <w:szCs w:val="21"/>
    </w:rPr>
  </w:style>
  <w:style w:type="character" w:customStyle="1" w:styleId="PlainTextChar">
    <w:name w:val="Plain Text Char"/>
    <w:basedOn w:val="DefaultParagraphFont"/>
    <w:link w:val="PlainText"/>
    <w:uiPriority w:val="99"/>
    <w:rsid w:val="00461611"/>
    <w:rPr>
      <w:rFonts w:ascii="Consolas" w:hAnsi="Consolas"/>
      <w:sz w:val="21"/>
      <w:szCs w:val="21"/>
    </w:rPr>
  </w:style>
  <w:style w:type="paragraph" w:styleId="Quote">
    <w:name w:val="Quote"/>
    <w:basedOn w:val="Normal"/>
    <w:next w:val="Normal"/>
    <w:link w:val="QuoteChar"/>
    <w:uiPriority w:val="29"/>
    <w:qFormat/>
    <w:rsid w:val="0046161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61611"/>
    <w:rPr>
      <w:i/>
      <w:iCs/>
      <w:color w:val="404040" w:themeColor="text1" w:themeTint="BF"/>
    </w:rPr>
  </w:style>
  <w:style w:type="paragraph" w:styleId="Salutation">
    <w:name w:val="Salutation"/>
    <w:basedOn w:val="Normal"/>
    <w:next w:val="Normal"/>
    <w:link w:val="SalutationChar"/>
    <w:uiPriority w:val="99"/>
    <w:unhideWhenUsed/>
    <w:rsid w:val="00461611"/>
  </w:style>
  <w:style w:type="character" w:customStyle="1" w:styleId="SalutationChar">
    <w:name w:val="Salutation Char"/>
    <w:basedOn w:val="DefaultParagraphFont"/>
    <w:link w:val="Salutation"/>
    <w:uiPriority w:val="99"/>
    <w:rsid w:val="00461611"/>
  </w:style>
  <w:style w:type="paragraph" w:styleId="Signature">
    <w:name w:val="Signature"/>
    <w:basedOn w:val="Normal"/>
    <w:link w:val="SignatureChar"/>
    <w:uiPriority w:val="99"/>
    <w:unhideWhenUsed/>
    <w:rsid w:val="00461611"/>
    <w:pPr>
      <w:ind w:left="4320"/>
    </w:pPr>
  </w:style>
  <w:style w:type="character" w:customStyle="1" w:styleId="SignatureChar">
    <w:name w:val="Signature Char"/>
    <w:basedOn w:val="DefaultParagraphFont"/>
    <w:link w:val="Signature"/>
    <w:uiPriority w:val="99"/>
    <w:rsid w:val="00461611"/>
  </w:style>
  <w:style w:type="paragraph" w:styleId="Subtitle">
    <w:name w:val="Subtitle"/>
    <w:basedOn w:val="Normal"/>
    <w:next w:val="Normal"/>
    <w:link w:val="SubtitleChar"/>
    <w:uiPriority w:val="11"/>
    <w:qFormat/>
    <w:rsid w:val="0046161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61611"/>
    <w:rPr>
      <w:rFonts w:eastAsiaTheme="minorEastAsia"/>
      <w:color w:val="5A5A5A" w:themeColor="text1" w:themeTint="A5"/>
      <w:spacing w:val="15"/>
    </w:rPr>
  </w:style>
  <w:style w:type="paragraph" w:styleId="TableofAuthorities">
    <w:name w:val="table of authorities"/>
    <w:basedOn w:val="Normal"/>
    <w:next w:val="Normal"/>
    <w:uiPriority w:val="99"/>
    <w:unhideWhenUsed/>
    <w:rsid w:val="00461611"/>
    <w:pPr>
      <w:ind w:left="220" w:hanging="220"/>
    </w:pPr>
  </w:style>
  <w:style w:type="paragraph" w:styleId="TableofFigures">
    <w:name w:val="table of figures"/>
    <w:basedOn w:val="Normal"/>
    <w:next w:val="Normal"/>
    <w:uiPriority w:val="99"/>
    <w:unhideWhenUsed/>
    <w:rsid w:val="00461611"/>
  </w:style>
  <w:style w:type="character" w:customStyle="1" w:styleId="TitleChar">
    <w:name w:val="Title Char"/>
    <w:basedOn w:val="DefaultParagraphFont"/>
    <w:link w:val="Title"/>
    <w:rsid w:val="00461611"/>
    <w:rPr>
      <w:rFonts w:ascii="Arial" w:hAnsi="Arial"/>
      <w:b/>
      <w:sz w:val="72"/>
    </w:rPr>
  </w:style>
  <w:style w:type="paragraph" w:styleId="TOAHeading">
    <w:name w:val="toa heading"/>
    <w:basedOn w:val="Normal"/>
    <w:next w:val="Normal"/>
    <w:uiPriority w:val="99"/>
    <w:unhideWhenUsed/>
    <w:rsid w:val="00461611"/>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461611"/>
    <w:pPr>
      <w:spacing w:after="100"/>
      <w:ind w:left="660"/>
    </w:pPr>
  </w:style>
  <w:style w:type="paragraph" w:styleId="TOC5">
    <w:name w:val="toc 5"/>
    <w:basedOn w:val="Normal"/>
    <w:next w:val="Normal"/>
    <w:autoRedefine/>
    <w:uiPriority w:val="39"/>
    <w:unhideWhenUsed/>
    <w:rsid w:val="00461611"/>
    <w:pPr>
      <w:spacing w:after="100"/>
      <w:ind w:left="880"/>
    </w:pPr>
  </w:style>
  <w:style w:type="paragraph" w:styleId="TOC6">
    <w:name w:val="toc 6"/>
    <w:basedOn w:val="Normal"/>
    <w:next w:val="Normal"/>
    <w:autoRedefine/>
    <w:uiPriority w:val="39"/>
    <w:unhideWhenUsed/>
    <w:rsid w:val="00461611"/>
    <w:pPr>
      <w:spacing w:after="100"/>
      <w:ind w:left="1100"/>
    </w:pPr>
  </w:style>
  <w:style w:type="paragraph" w:styleId="TOC7">
    <w:name w:val="toc 7"/>
    <w:basedOn w:val="Normal"/>
    <w:next w:val="Normal"/>
    <w:autoRedefine/>
    <w:uiPriority w:val="39"/>
    <w:unhideWhenUsed/>
    <w:rsid w:val="00461611"/>
    <w:pPr>
      <w:spacing w:after="100"/>
      <w:ind w:left="1320"/>
    </w:pPr>
  </w:style>
  <w:style w:type="paragraph" w:styleId="TOC8">
    <w:name w:val="toc 8"/>
    <w:basedOn w:val="Normal"/>
    <w:next w:val="Normal"/>
    <w:autoRedefine/>
    <w:uiPriority w:val="39"/>
    <w:unhideWhenUsed/>
    <w:rsid w:val="00461611"/>
    <w:pPr>
      <w:spacing w:after="100"/>
      <w:ind w:left="1540"/>
    </w:pPr>
  </w:style>
  <w:style w:type="paragraph" w:styleId="TOC9">
    <w:name w:val="toc 9"/>
    <w:basedOn w:val="Normal"/>
    <w:next w:val="Normal"/>
    <w:autoRedefine/>
    <w:uiPriority w:val="39"/>
    <w:unhideWhenUsed/>
    <w:rsid w:val="00461611"/>
    <w:pPr>
      <w:spacing w:after="100"/>
      <w:ind w:left="1760"/>
    </w:pPr>
  </w:style>
  <w:style w:type="character" w:customStyle="1" w:styleId="highlight-copycode">
    <w:name w:val="highlight-copycode"/>
    <w:basedOn w:val="DefaultParagraphFont"/>
    <w:rsid w:val="00461611"/>
  </w:style>
  <w:style w:type="character" w:customStyle="1" w:styleId="highlight-keyword">
    <w:name w:val="highlight-keyword"/>
    <w:basedOn w:val="DefaultParagraphFont"/>
    <w:rsid w:val="00461611"/>
  </w:style>
  <w:style w:type="character" w:customStyle="1" w:styleId="highlight-comment">
    <w:name w:val="highlight-comment"/>
    <w:basedOn w:val="DefaultParagraphFont"/>
    <w:rsid w:val="00461611"/>
  </w:style>
  <w:style w:type="character" w:customStyle="1" w:styleId="highlight-literal">
    <w:name w:val="highlight-literal"/>
    <w:basedOn w:val="DefaultParagraphFont"/>
    <w:rsid w:val="00461611"/>
  </w:style>
  <w:style w:type="character" w:styleId="Strong">
    <w:name w:val="Strong"/>
    <w:basedOn w:val="DefaultParagraphFont"/>
    <w:uiPriority w:val="22"/>
    <w:qFormat/>
    <w:rsid w:val="00461611"/>
    <w:rPr>
      <w:b/>
      <w:bCs/>
    </w:rPr>
  </w:style>
  <w:style w:type="character" w:styleId="Emphasis">
    <w:name w:val="Emphasis"/>
    <w:basedOn w:val="DefaultParagraphFont"/>
    <w:uiPriority w:val="20"/>
    <w:qFormat/>
    <w:rsid w:val="00461611"/>
    <w:rPr>
      <w:i/>
      <w:iCs/>
    </w:rPr>
  </w:style>
  <w:style w:type="paragraph" w:customStyle="1" w:styleId="TableHeader">
    <w:name w:val="TableHeader"/>
    <w:basedOn w:val="Normal"/>
    <w:rsid w:val="00461611"/>
    <w:rPr>
      <w:rFonts w:ascii="Calibri" w:hAnsi="Calibri" w:cs="Calibri"/>
      <w:b/>
      <w:szCs w:val="24"/>
      <w:lang w:bidi="he-IL"/>
    </w:rPr>
  </w:style>
  <w:style w:type="paragraph" w:customStyle="1" w:styleId="TableBullet1">
    <w:name w:val="TableBullet1"/>
    <w:basedOn w:val="Normal"/>
    <w:rsid w:val="00461611"/>
    <w:pPr>
      <w:numPr>
        <w:numId w:val="18"/>
      </w:numPr>
    </w:pPr>
    <w:rPr>
      <w:rFonts w:ascii="Calibri" w:hAnsi="Calibri" w:cs="Calibri"/>
      <w:szCs w:val="24"/>
      <w:lang w:val="ru-RU" w:bidi="he-IL"/>
    </w:rPr>
  </w:style>
  <w:style w:type="character" w:customStyle="1" w:styleId="code">
    <w:name w:val="code"/>
    <w:basedOn w:val="DefaultParagraphFont"/>
    <w:rsid w:val="00461611"/>
  </w:style>
  <w:style w:type="character" w:customStyle="1" w:styleId="blue">
    <w:name w:val="blue"/>
    <w:basedOn w:val="DefaultParagraphFont"/>
    <w:rsid w:val="00461611"/>
  </w:style>
  <w:style w:type="character" w:customStyle="1" w:styleId="black">
    <w:name w:val="black"/>
    <w:basedOn w:val="DefaultParagraphFont"/>
    <w:rsid w:val="00461611"/>
  </w:style>
  <w:style w:type="paragraph" w:customStyle="1" w:styleId="ToDo">
    <w:name w:val="ToDo"/>
    <w:basedOn w:val="Normal"/>
    <w:qFormat/>
    <w:rsid w:val="00461611"/>
    <w:rPr>
      <w:color w:val="2E74B5" w:themeColor="accent1" w:themeShade="BF"/>
    </w:rPr>
  </w:style>
  <w:style w:type="paragraph" w:customStyle="1" w:styleId="Command">
    <w:name w:val="Command"/>
    <w:basedOn w:val="Normal"/>
    <w:next w:val="Normal"/>
    <w:link w:val="CommandChar"/>
    <w:rsid w:val="00461611"/>
    <w:pPr>
      <w:spacing w:before="120"/>
      <w:ind w:left="360"/>
    </w:pPr>
    <w:rPr>
      <w:rFonts w:ascii="Courier" w:hAnsi="Courier" w:cs="Calibri"/>
      <w:szCs w:val="24"/>
      <w:lang w:val="ru-RU" w:bidi="he-IL"/>
    </w:rPr>
  </w:style>
  <w:style w:type="character" w:customStyle="1" w:styleId="CommandChar">
    <w:name w:val="Command Char"/>
    <w:link w:val="Command"/>
    <w:rsid w:val="00461611"/>
    <w:rPr>
      <w:rFonts w:ascii="Courier" w:hAnsi="Courier" w:cs="Calibri"/>
      <w:szCs w:val="24"/>
      <w:lang w:val="ru-RU" w:bidi="he-IL"/>
    </w:rPr>
  </w:style>
  <w:style w:type="character" w:customStyle="1" w:styleId="Bold">
    <w:name w:val="Bold"/>
    <w:rsid w:val="00461611"/>
    <w:rPr>
      <w:rFonts w:ascii="Calibri" w:hAnsi="Calibri"/>
      <w:b/>
      <w:bCs/>
      <w:color w:val="2E74B5" w:themeColor="accent1" w:themeShade="BF"/>
      <w:sz w:val="22"/>
    </w:rPr>
  </w:style>
  <w:style w:type="paragraph" w:customStyle="1" w:styleId="NoteRegularMark">
    <w:name w:val="NoteRegularMark"/>
    <w:basedOn w:val="Normal"/>
    <w:rsid w:val="00461611"/>
    <w:pPr>
      <w:jc w:val="center"/>
    </w:pPr>
    <w:rPr>
      <w:rFonts w:ascii="Helvetica" w:hAnsi="Helvetica" w:cs="Calibri"/>
      <w:color w:val="399EF9"/>
      <w:sz w:val="72"/>
      <w:szCs w:val="24"/>
      <w:lang w:val="ru-RU" w:bidi="he-IL"/>
    </w:rPr>
  </w:style>
  <w:style w:type="paragraph" w:customStyle="1" w:styleId="TableText4Icons">
    <w:name w:val="TableText4Icons"/>
    <w:basedOn w:val="TableText"/>
    <w:qFormat/>
    <w:rsid w:val="00461611"/>
    <w:pPr>
      <w:spacing w:before="120" w:after="120"/>
    </w:pPr>
  </w:style>
  <w:style w:type="character" w:customStyle="1" w:styleId="highlight-number">
    <w:name w:val="highlight-number"/>
    <w:basedOn w:val="DefaultParagraphFont"/>
    <w:rsid w:val="00461611"/>
  </w:style>
  <w:style w:type="paragraph" w:customStyle="1" w:styleId="auto-style3">
    <w:name w:val="auto-style3"/>
    <w:basedOn w:val="Normal"/>
    <w:rsid w:val="00461611"/>
    <w:pPr>
      <w:spacing w:before="100" w:beforeAutospacing="1" w:after="100" w:afterAutospacing="1"/>
    </w:pPr>
    <w:rPr>
      <w:rFonts w:cs="Times New Roman"/>
      <w:sz w:val="24"/>
      <w:szCs w:val="24"/>
    </w:rPr>
  </w:style>
  <w:style w:type="paragraph" w:customStyle="1" w:styleId="auto-style4">
    <w:name w:val="auto-style4"/>
    <w:basedOn w:val="Normal"/>
    <w:rsid w:val="00461611"/>
    <w:pPr>
      <w:spacing w:before="100" w:beforeAutospacing="1" w:after="100" w:afterAutospacing="1"/>
    </w:pPr>
    <w:rPr>
      <w:rFonts w:cs="Times New Roman"/>
      <w:sz w:val="24"/>
      <w:szCs w:val="24"/>
    </w:rPr>
  </w:style>
  <w:style w:type="character" w:customStyle="1" w:styleId="Normal1">
    <w:name w:val="Normal1"/>
    <w:basedOn w:val="DefaultParagraphFont"/>
    <w:rsid w:val="00461611"/>
  </w:style>
  <w:style w:type="character" w:customStyle="1" w:styleId="number">
    <w:name w:val="number"/>
    <w:basedOn w:val="DefaultParagraphFont"/>
    <w:rsid w:val="00461611"/>
  </w:style>
  <w:style w:type="character" w:customStyle="1" w:styleId="Normal2">
    <w:name w:val="Normal2"/>
    <w:basedOn w:val="DefaultParagraphFont"/>
    <w:rsid w:val="00461611"/>
  </w:style>
  <w:style w:type="paragraph" w:customStyle="1" w:styleId="CodeLabel">
    <w:name w:val="CodeLabel"/>
    <w:basedOn w:val="Normal"/>
    <w:qFormat/>
    <w:rsid w:val="00461611"/>
    <w:pPr>
      <w:spacing w:before="600"/>
    </w:pPr>
    <w:rPr>
      <w:b/>
    </w:rPr>
  </w:style>
  <w:style w:type="character" w:customStyle="1" w:styleId="txtinside">
    <w:name w:val="txtinside"/>
    <w:basedOn w:val="DefaultParagraphFont"/>
    <w:rsid w:val="00461611"/>
  </w:style>
  <w:style w:type="character" w:customStyle="1" w:styleId="full-image-block">
    <w:name w:val="full-image-block"/>
    <w:basedOn w:val="DefaultParagraphFont"/>
    <w:rsid w:val="00461611"/>
  </w:style>
  <w:style w:type="character" w:customStyle="1" w:styleId="apple-converted-space">
    <w:name w:val="apple-converted-space"/>
    <w:basedOn w:val="DefaultParagraphFont"/>
    <w:rsid w:val="00461611"/>
  </w:style>
  <w:style w:type="character" w:styleId="FollowedHyperlink">
    <w:name w:val="FollowedHyperlink"/>
    <w:basedOn w:val="DefaultParagraphFont"/>
    <w:uiPriority w:val="99"/>
    <w:unhideWhenUsed/>
    <w:rsid w:val="004616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docs.typemock.com/Isolator/Content.aspx/Ref.chm/html/M_TypeMock_ArrangeActAssert_IReturnValueHandler_1_WillReturn.htm" TargetMode="External"/><Relationship Id="rId39" Type="http://schemas.openxmlformats.org/officeDocument/2006/relationships/hyperlink" Target="http://docs.typemock.com/Isolator/Content.aspx/Ref.chm/html/M_TypeMock_ArrangeActAssert_IReturnValueHandler_1_WillReturn.htm" TargetMode="External"/><Relationship Id="rId21" Type="http://schemas.openxmlformats.org/officeDocument/2006/relationships/hyperlink" Target="http://docs.typemock.com/Isolator/Content.aspx/Ref.chm/html/M_Typemock_Isolator_VisualBasic_TheseCalls_WillCallOriginal.htm" TargetMode="External"/><Relationship Id="rId34" Type="http://schemas.openxmlformats.org/officeDocument/2006/relationships/hyperlink" Target="http://docs.typemock.com/Isolator/Content.aspx/Ref.chm/html/M_Typemock_Isolator_VisualBasic_TheseCalls_WillCallOriginal.htm" TargetMode="External"/><Relationship Id="rId42" Type="http://schemas.openxmlformats.org/officeDocument/2006/relationships/hyperlink" Target="http://docs.typemock.com/Isolator/Content.aspx/Ref.chm/html/M_Typemock_Isolator_VisualBasic_TheseCalls_WillBeIgnored.htm"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image" Target="media/image29.PNG"/><Relationship Id="rId76" Type="http://schemas.openxmlformats.org/officeDocument/2006/relationships/hyperlink" Target="http://docs.typemock.com/Isolator/Content.aspx/Ref.chm/Documentation/MSBuild.html?__versionId=E4A58701A5208E0AD80251BD7C3D27E5" TargetMode="External"/><Relationship Id="rId7" Type="http://schemas.openxmlformats.org/officeDocument/2006/relationships/endnotes" Target="endnotes.xml"/><Relationship Id="rId71" Type="http://schemas.openxmlformats.org/officeDocument/2006/relationships/hyperlink" Target="http://docs.typemock.com/Isolator/Content.aspx/Ref.chm/Documentation/MSBuild.html?__versionId=E4A58701A5208E0AD80251BD7C3D27E5"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docs.typemock.com/Isolator/Content.aspx/Ref.chm/html/M_Typemock_Isolator_VisualBasic_TheseCalls_WillBeIgnored.htm" TargetMode="External"/><Relationship Id="rId11" Type="http://schemas.openxmlformats.org/officeDocument/2006/relationships/footer" Target="footer2.xml"/><Relationship Id="rId24" Type="http://schemas.openxmlformats.org/officeDocument/2006/relationships/hyperlink" Target="http://docs.typemock.com/Isolator/Content.aspx/Ref.chm/html/M_TypeMock_ArrangeActAssert_IMethodBehavior_WillThrow.htm" TargetMode="External"/><Relationship Id="rId32" Type="http://schemas.openxmlformats.org/officeDocument/2006/relationships/hyperlink" Target="http://docs.typemock.com/Isolator/Content.aspx/Ref.chm/Documentation/SettingBehaviorAAA.html?__versionId=E4A58701A5208E0AD80251BD7C3D27E5" TargetMode="External"/><Relationship Id="rId37" Type="http://schemas.openxmlformats.org/officeDocument/2006/relationships/hyperlink" Target="http://docs.typemock.com/Isolator/Content.aspx/Ref.chm/html/M_TypeMock_ArrangeActAssert_IMethodBehavior_WillThrow.htm" TargetMode="External"/><Relationship Id="rId40" Type="http://schemas.openxmlformats.org/officeDocument/2006/relationships/hyperlink" Target="http://docs.typemock.com/Isolator/Content.aspx/Ref.chm/html/M_Typemock_Isolator_VisualBasic_TheseCalls_WillReturn.htm" TargetMode="External"/><Relationship Id="rId45" Type="http://schemas.openxmlformats.org/officeDocument/2006/relationships/hyperlink" Target="http://docs.typemock.com/Isolator/Content.aspx/Ref.chm/Documentation/SettingBehaviorAAA.html?__versionId=E4A58701A5208E0AD80251BD7C3D27E5" TargetMode="External"/><Relationship Id="rId53" Type="http://schemas.openxmlformats.org/officeDocument/2006/relationships/image" Target="media/image14.png"/><Relationship Id="rId58" Type="http://schemas.openxmlformats.org/officeDocument/2006/relationships/image" Target="media/image19.jpg"/><Relationship Id="rId66" Type="http://schemas.openxmlformats.org/officeDocument/2006/relationships/image" Target="media/image27.PNG"/><Relationship Id="rId74" Type="http://schemas.openxmlformats.org/officeDocument/2006/relationships/hyperlink" Target="http://docs.typemock.com/Isolator/Content.aspx/Ref.chm/Documentation/NAntBuild.html?__versionId=E4A58701A5208E0AD80251BD7C3D27E5"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docs.typemock.com/Isolator/Content.aspx/Ref.chm/Documentation/SettingBehaviorAAA.html?__versionId=E4A58701A5208E0AD80251BD7C3D27E5" TargetMode="External"/><Relationship Id="rId44" Type="http://schemas.openxmlformats.org/officeDocument/2006/relationships/hyperlink" Target="http://docs.typemock.com/Isolator/Content.aspx/Ref.chm/Documentation/SettingBehaviorAAA.html?__versionId=E4A58701A5208E0AD80251BD7C3D27E5" TargetMode="Externa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hyperlink" Target="http://docs.typemock.com/Isolator/Content.aspx/Ref.chm/Documentation/NAntBuild.html?__versionId=E4A58701A5208E0AD80251BD7C3D27E5" TargetMode="External"/><Relationship Id="rId78" Type="http://schemas.openxmlformats.org/officeDocument/2006/relationships/hyperlink" Target="http://docs.typemock.com/Isolator/Content.aspx/Ref.chm/Documentation/MSBuild.html?__versionId=E4A58701A5208E0AD80251BD7C3D27E5"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docs.typemock.com/Isolator/Content.aspx/Ref.chm/html/M_TypeMock_ArrangeActAssert_IPublicNonVoidMethodHandler_1_ReturnRecursiveFake.htm" TargetMode="External"/><Relationship Id="rId27" Type="http://schemas.openxmlformats.org/officeDocument/2006/relationships/hyperlink" Target="http://docs.typemock.com/Isolator/Content.aspx/Ref.chm/html/M_Typemock_Isolator_VisualBasic_TheseCalls_WillReturn.htm" TargetMode="External"/><Relationship Id="rId30" Type="http://schemas.openxmlformats.org/officeDocument/2006/relationships/hyperlink" Target="http://docs.typemock.com/Isolator/Content.aspx/Ref.chm/Documentation/ReplacingCollectionsAAA.html" TargetMode="External"/><Relationship Id="rId35" Type="http://schemas.openxmlformats.org/officeDocument/2006/relationships/hyperlink" Target="http://docs.typemock.com/Isolator/Content.aspx/Ref.chm/html/M_TypeMock_ArrangeActAssert_IPublicNonVoidMethodHandler_1_ReturnRecursiveFake.htm" TargetMode="External"/><Relationship Id="rId43" Type="http://schemas.openxmlformats.org/officeDocument/2006/relationships/hyperlink" Target="http://docs.typemock.com/Isolator/Content.aspx/Ref.chm/Documentation/ReplacingCollectionsAAA.html" TargetMode="External"/><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hyperlink" Target="http://docs.typemock.com/Isolator/Content.aspx/Ref.chm/Documentation/MSBuild.html?__versionId=E4A58701A5208E0AD80251BD7C3D27E5" TargetMode="External"/><Relationship Id="rId77" Type="http://schemas.openxmlformats.org/officeDocument/2006/relationships/hyperlink" Target="http://docs.typemock.com/Isolator/Content.aspx/Ref.chm/Documentation/MSBuild.html?__versionId=E4A58701A5208E0AD80251BD7C3D27E5" TargetMode="External"/><Relationship Id="rId8" Type="http://schemas.openxmlformats.org/officeDocument/2006/relationships/header" Target="header1.xml"/><Relationship Id="rId51" Type="http://schemas.openxmlformats.org/officeDocument/2006/relationships/image" Target="media/image12.png"/><Relationship Id="rId72" Type="http://schemas.openxmlformats.org/officeDocument/2006/relationships/hyperlink" Target="http://docs.typemock.com/Isolator/Content.aspx/Ref.chm/Documentation/NAntBuild.html?__versionId=E4A58701A5208E0AD80251BD7C3D27E5"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docs.typemock.com/Isolator/Content.aspx/Ref.chm/html/M_Typemock_Isolator_VisualBasic_TheseCalls_WillThrow.htm" TargetMode="External"/><Relationship Id="rId33" Type="http://schemas.openxmlformats.org/officeDocument/2006/relationships/hyperlink" Target="http://docs.typemock.com/Isolator/Content.aspx/Ref.chm/html/M_TypeMock_ArrangeActAssert_IMethodBehavior_CallOriginal.htm" TargetMode="External"/><Relationship Id="rId38" Type="http://schemas.openxmlformats.org/officeDocument/2006/relationships/hyperlink" Target="http://docs.typemock.com/Isolator/Content.aspx/Ref.chm/html/M_Typemock_Isolator_VisualBasic_TheseCalls_WillThrow.htm" TargetMode="External"/><Relationship Id="rId46" Type="http://schemas.openxmlformats.org/officeDocument/2006/relationships/hyperlink" Target="http://docs.typemock.com/Isolator/Content.aspx/Ref.chm/Documentation/ReplacingCollectionsAAA.html" TargetMode="External"/><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hyperlink" Target="http://docs.typemock.com/Isolator/Content.aspx/Ref.chm/html/M_TypeMock_ArrangeActAssert_IMethodBehavior_CallOriginal.htm" TargetMode="External"/><Relationship Id="rId41" Type="http://schemas.openxmlformats.org/officeDocument/2006/relationships/hyperlink" Target="http://docs.typemock.com/Isolator/Content.aspx/Ref.chm/html/M_TypeMock_ArrangeActAssert_IVoidActionHandler_IgnoreCall.htm" TargetMode="Externa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hyperlink" Target="http://docs.typemock.com/Isolator/Content.aspx/Ref.chm/Documentation/MSBuild.html?__versionId=E4A58701A5208E0AD80251BD7C3D27E5" TargetMode="External"/><Relationship Id="rId75" Type="http://schemas.openxmlformats.org/officeDocument/2006/relationships/hyperlink" Target="http://www.kiwidude.com/dotnet/DownloadPag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docs.typemock.com/Isolator/Content.aspx/Ref.chm/Documentation/m../html/M_Typemock_Isolator_VisualBasic_TheseCalls_WillReturnRecursiveFake.htm" TargetMode="External"/><Relationship Id="rId28" Type="http://schemas.openxmlformats.org/officeDocument/2006/relationships/hyperlink" Target="http://docs.typemock.com/Isolator/Content.aspx/Ref.chm/html/M_TypeMock_ArrangeActAssert_IVoidActionHandler_IgnoreCall.htm" TargetMode="External"/><Relationship Id="rId36" Type="http://schemas.openxmlformats.org/officeDocument/2006/relationships/hyperlink" Target="http://docs.typemock.com/Isolator/Content.aspx/Ref.chm/Documentation/m../html/M_Typemock_Isolator_VisualBasic_TheseCalls_WillReturnRecursiveFake.htm" TargetMode="External"/><Relationship Id="rId49" Type="http://schemas.openxmlformats.org/officeDocument/2006/relationships/image" Target="media/image10.png"/><Relationship Id="rId57"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ppData\Roaming\Microsoft\Templates\C1H_PRNOMARGI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19575-B6DF-4B8A-939E-EAF875021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C1H_PRNOMARGIN.DOT</Template>
  <TotalTime>1</TotalTime>
  <Pages>3</Pages>
  <Words>31981</Words>
  <Characters>182297</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Doc-To-Help Standard Template</vt:lpstr>
    </vt:vector>
  </TitlesOfParts>
  <Company/>
  <LinksUpToDate>false</LinksUpToDate>
  <CharactersWithSpaces>213851</CharactersWithSpaces>
  <SharedDoc>false</SharedDoc>
  <HLinks>
    <vt:vector size="18" baseType="variant">
      <vt:variant>
        <vt:i4>1835063</vt:i4>
      </vt:variant>
      <vt:variant>
        <vt:i4>23</vt:i4>
      </vt:variant>
      <vt:variant>
        <vt:i4>0</vt:i4>
      </vt:variant>
      <vt:variant>
        <vt:i4>5</vt:i4>
      </vt:variant>
      <vt:variant>
        <vt:lpwstr/>
      </vt:variant>
      <vt:variant>
        <vt:lpwstr>_Toc373148350</vt:lpwstr>
      </vt:variant>
      <vt:variant>
        <vt:i4>1900599</vt:i4>
      </vt:variant>
      <vt:variant>
        <vt:i4>17</vt:i4>
      </vt:variant>
      <vt:variant>
        <vt:i4>0</vt:i4>
      </vt:variant>
      <vt:variant>
        <vt:i4>5</vt:i4>
      </vt:variant>
      <vt:variant>
        <vt:lpwstr/>
      </vt:variant>
      <vt:variant>
        <vt:lpwstr>_Toc373148349</vt:lpwstr>
      </vt:variant>
      <vt:variant>
        <vt:i4>1900599</vt:i4>
      </vt:variant>
      <vt:variant>
        <vt:i4>11</vt:i4>
      </vt:variant>
      <vt:variant>
        <vt:i4>0</vt:i4>
      </vt:variant>
      <vt:variant>
        <vt:i4>5</vt:i4>
      </vt:variant>
      <vt:variant>
        <vt:lpwstr/>
      </vt:variant>
      <vt:variant>
        <vt:lpwstr>_Toc373148348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Typemock Isolator</dc:title>
  <dc:subject/>
  <dc:creator>Alex</dc:creator>
  <cp:keywords/>
  <dc:description>Version 2014.1.0.920</dc:description>
  <cp:lastModifiedBy>Alex</cp:lastModifiedBy>
  <cp:revision>2</cp:revision>
  <cp:lastPrinted>2001-08-27T12:41:00Z</cp:lastPrinted>
  <dcterms:created xsi:type="dcterms:W3CDTF">2015-01-08T10:03:00Z</dcterms:created>
  <dcterms:modified xsi:type="dcterms:W3CDTF">2015-01-08T10:10:00Z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ies>
</file>